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16B" w:rsidRPr="009434D8" w:rsidRDefault="00A7252F" w:rsidP="00E9616B">
      <w:pPr>
        <w:pStyle w:val="berschrift2"/>
        <w:rPr>
          <w:rFonts w:cs="Calibri"/>
          <w:szCs w:val="24"/>
        </w:rPr>
      </w:pPr>
      <w:r>
        <w:rPr>
          <w:rFonts w:cs="Calibri"/>
          <w:szCs w:val="24"/>
        </w:rPr>
        <w:t>Überschrift (Formatvorlage „Überschrift 2“)</w:t>
      </w:r>
    </w:p>
    <w:p w:rsidR="000A3224" w:rsidRDefault="000A3224" w:rsidP="004D4BA8">
      <w:r w:rsidRPr="000A3224">
        <w:t xml:space="preserve">Ein Beitrag muss immer aus </w:t>
      </w:r>
    </w:p>
    <w:p w:rsidR="000A3224" w:rsidRPr="004D4BA8" w:rsidRDefault="000A3224" w:rsidP="004D4BA8">
      <w:pPr>
        <w:pStyle w:val="Listenabsatz"/>
      </w:pPr>
      <w:r w:rsidRPr="004D4BA8">
        <w:t xml:space="preserve">"Überschrift" (Formatvorlage „Überschrift 2“), </w:t>
      </w:r>
    </w:p>
    <w:p w:rsidR="000A3224" w:rsidRPr="004D4BA8" w:rsidRDefault="000A3224" w:rsidP="004D4BA8">
      <w:pPr>
        <w:pStyle w:val="Listenabsatz"/>
      </w:pPr>
      <w:r w:rsidRPr="004D4BA8">
        <w:t xml:space="preserve">"Text" und </w:t>
      </w:r>
    </w:p>
    <w:p w:rsidR="000A3224" w:rsidRPr="004D4BA8" w:rsidRDefault="000A3224" w:rsidP="004D4BA8">
      <w:pPr>
        <w:pStyle w:val="Listenabsatz"/>
      </w:pPr>
      <w:r w:rsidRPr="004D4BA8">
        <w:t>"Fertigungsklausel"</w:t>
      </w:r>
    </w:p>
    <w:p w:rsidR="000A3224" w:rsidRPr="000A3224" w:rsidRDefault="000A3224" w:rsidP="004D4BA8">
      <w:r w:rsidRPr="000A3224">
        <w:t>bestehen.</w:t>
      </w:r>
      <w:r>
        <w:t xml:space="preserve"> </w:t>
      </w:r>
      <w:r w:rsidRPr="000A3224">
        <w:t>Bei der Erstellung von Beiträgen bitte</w:t>
      </w:r>
    </w:p>
    <w:p w:rsidR="000A3224" w:rsidRPr="000A3224" w:rsidRDefault="000A3224" w:rsidP="004D4BA8">
      <w:pPr>
        <w:pStyle w:val="Listenabsatz"/>
      </w:pPr>
      <w:r w:rsidRPr="000A3224">
        <w:t>Word Dateien</w:t>
      </w:r>
      <w:r w:rsidR="00D10C2A">
        <w:t xml:space="preserve"> mit</w:t>
      </w:r>
      <w:r w:rsidRPr="000A3224">
        <w:t xml:space="preserve"> </w:t>
      </w:r>
      <w:r w:rsidR="0024255A">
        <w:t xml:space="preserve">dieser Vorlage </w:t>
      </w:r>
      <w:r w:rsidRPr="000A3224">
        <w:t>oder Text-Mails,</w:t>
      </w:r>
    </w:p>
    <w:p w:rsidR="000A3224" w:rsidRPr="000A3224" w:rsidRDefault="000A3224" w:rsidP="004D4BA8">
      <w:pPr>
        <w:pStyle w:val="Listenabsatz"/>
      </w:pPr>
      <w:r w:rsidRPr="000A3224">
        <w:t>Hochformat,</w:t>
      </w:r>
    </w:p>
    <w:p w:rsidR="000A3224" w:rsidRDefault="000A3224" w:rsidP="004D4BA8">
      <w:pPr>
        <w:pStyle w:val="Listenabsatz"/>
      </w:pPr>
      <w:r w:rsidRPr="000A3224">
        <w:t xml:space="preserve">Schriftart </w:t>
      </w:r>
      <w:r>
        <w:t>Calibri, Schriftgröße</w:t>
      </w:r>
      <w:r w:rsidRPr="000A3224">
        <w:t xml:space="preserve"> 1</w:t>
      </w:r>
      <w:r>
        <w:t>2</w:t>
      </w:r>
      <w:r w:rsidRPr="000A3224">
        <w:t>,</w:t>
      </w:r>
      <w:r w:rsidR="004D4BA8">
        <w:t xml:space="preserve"> Formatvorlage „Standard“</w:t>
      </w:r>
      <w:r w:rsidR="00731E3B">
        <w:t>,</w:t>
      </w:r>
      <w:r w:rsidR="0051410D">
        <w:t xml:space="preserve"> </w:t>
      </w:r>
    </w:p>
    <w:p w:rsidR="00F325C3" w:rsidRPr="000A3224" w:rsidRDefault="00F325C3" w:rsidP="004D4BA8">
      <w:pPr>
        <w:pStyle w:val="Listenabsatz"/>
      </w:pPr>
      <w:r w:rsidRPr="00F325C3">
        <w:rPr>
          <w:b/>
        </w:rPr>
        <w:t>keine</w:t>
      </w:r>
      <w:r>
        <w:t xml:space="preserve"> Formatvorlagen („Überschrift 1“, „Textkörper“ etc.),</w:t>
      </w:r>
    </w:p>
    <w:p w:rsidR="000A3224" w:rsidRPr="000A3224" w:rsidRDefault="000A3224" w:rsidP="004D4BA8">
      <w:pPr>
        <w:pStyle w:val="Listenabsatz"/>
      </w:pPr>
      <w:r w:rsidRPr="00F325C3">
        <w:rPr>
          <w:b/>
        </w:rPr>
        <w:t>keine</w:t>
      </w:r>
      <w:r w:rsidRPr="000A3224">
        <w:t xml:space="preserve"> Kopf- und Fußzeilen,</w:t>
      </w:r>
    </w:p>
    <w:p w:rsidR="000A3224" w:rsidRPr="000A3224" w:rsidRDefault="000A3224" w:rsidP="004D4BA8">
      <w:pPr>
        <w:pStyle w:val="Listenabsatz"/>
      </w:pPr>
      <w:r w:rsidRPr="00F325C3">
        <w:rPr>
          <w:b/>
        </w:rPr>
        <w:t>keine</w:t>
      </w:r>
      <w:r w:rsidRPr="000A3224">
        <w:t xml:space="preserve"> Seitennummerierung</w:t>
      </w:r>
    </w:p>
    <w:p w:rsidR="000A3224" w:rsidRPr="000A3224" w:rsidRDefault="000A3224" w:rsidP="004D4BA8">
      <w:r w:rsidRPr="000A3224">
        <w:t>verwenden. Aus Gründen der Barrierefreiheit bitte außerdem</w:t>
      </w:r>
    </w:p>
    <w:p w:rsidR="000A3224" w:rsidRPr="000A3224" w:rsidRDefault="000A3224" w:rsidP="004D4BA8">
      <w:pPr>
        <w:pStyle w:val="Listenabsatz"/>
      </w:pPr>
      <w:r w:rsidRPr="00F325C3">
        <w:rPr>
          <w:b/>
        </w:rPr>
        <w:t>keine verschachtelten Tabellen</w:t>
      </w:r>
      <w:r w:rsidRPr="000A3224">
        <w:t xml:space="preserve"> verwenden (verbundene Zellen, Tabellen in Tabellenzellen etc.),</w:t>
      </w:r>
    </w:p>
    <w:p w:rsidR="000A3224" w:rsidRPr="000A3224" w:rsidRDefault="000A3224" w:rsidP="004D4BA8">
      <w:pPr>
        <w:pStyle w:val="Listenabsatz"/>
      </w:pPr>
      <w:r w:rsidRPr="00F325C3">
        <w:rPr>
          <w:b/>
        </w:rPr>
        <w:t>Grafiken mit einer Beschreibung des Inhalts versehen</w:t>
      </w:r>
      <w:r w:rsidRPr="000A3224">
        <w:t xml:space="preserve"> (Bildbeschreibung / Ersatztext),</w:t>
      </w:r>
    </w:p>
    <w:p w:rsidR="00E9616B" w:rsidRDefault="000A3224" w:rsidP="004D4BA8">
      <w:pPr>
        <w:pStyle w:val="Listenabsatz"/>
      </w:pPr>
      <w:r w:rsidRPr="00F325C3">
        <w:rPr>
          <w:b/>
        </w:rPr>
        <w:t>keine Texte als Grafik einfügen</w:t>
      </w:r>
      <w:r w:rsidRPr="000A3224">
        <w:t xml:space="preserve"> (zB in Diagrammen, Organigrammen etc.).</w:t>
      </w:r>
    </w:p>
    <w:p w:rsidR="00A7252F" w:rsidRPr="009434D8" w:rsidRDefault="000A3224" w:rsidP="004D4BA8">
      <w:r>
        <w:t>Die Fertigungsklausel sieht folgendermaßen aus:</w:t>
      </w:r>
      <w:bookmarkStart w:id="0" w:name="_GoBack"/>
      <w:bookmarkEnd w:id="0"/>
    </w:p>
    <w:p w:rsidR="00E9616B" w:rsidRPr="009434D8" w:rsidRDefault="00A7252F" w:rsidP="004D4BA8">
      <w:pPr>
        <w:jc w:val="center"/>
      </w:pPr>
      <w:r>
        <w:t>Funktion</w:t>
      </w:r>
      <w:r w:rsidR="000A3224">
        <w:t>sbezeichnung</w:t>
      </w:r>
    </w:p>
    <w:p w:rsidR="00E9616B" w:rsidRPr="009434D8" w:rsidRDefault="00A7252F" w:rsidP="007E0D57">
      <w:pPr>
        <w:pBdr>
          <w:bottom w:val="single" w:sz="4" w:space="1" w:color="auto"/>
        </w:pBdr>
        <w:jc w:val="center"/>
      </w:pPr>
      <w:r>
        <w:t>Name</w:t>
      </w:r>
      <w:r w:rsidR="000A3224">
        <w:t xml:space="preserve"> (mit Titeln</w:t>
      </w:r>
      <w:r w:rsidR="007F75CE">
        <w:t>, werden nicht überprüft oder korrigiert</w:t>
      </w:r>
      <w:r w:rsidR="000A3224">
        <w:t>)</w:t>
      </w:r>
    </w:p>
    <w:sectPr w:rsidR="00E9616B" w:rsidRPr="009434D8" w:rsidSect="002C28E8">
      <w:pgSz w:w="11906" w:h="16838"/>
      <w:pgMar w:top="1516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E3C" w:rsidRDefault="005B1E3C" w:rsidP="00415521">
      <w:pPr>
        <w:spacing w:after="0" w:line="240" w:lineRule="auto"/>
      </w:pPr>
      <w:r>
        <w:separator/>
      </w:r>
    </w:p>
  </w:endnote>
  <w:endnote w:type="continuationSeparator" w:id="0">
    <w:p w:rsidR="005B1E3C" w:rsidRDefault="005B1E3C" w:rsidP="00415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664E4B-6A37-4891-A88B-4E8E8EE7B74C}"/>
    <w:embedBold r:id="rId2" w:fontKey="{78A2BED1-9748-4EC2-9024-567EB41CB735}"/>
  </w:font>
  <w:font w:name="Open Sans">
    <w:altName w:val="Times New Roman"/>
    <w:charset w:val="00"/>
    <w:family w:val="auto"/>
    <w:pitch w:val="variable"/>
    <w:sig w:usb0="E00002FF" w:usb1="4000201B" w:usb2="00000028" w:usb3="00000000" w:csb0="0000019F" w:csb1="00000000"/>
    <w:embedRegular r:id="rId3" w:fontKey="{3557D19A-FBF5-4B28-B29C-D17C39E88121}"/>
    <w:embedBold r:id="rId4" w:fontKey="{C8CFCC8A-0151-4ECC-8AE6-57C3FFB9F2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E3C" w:rsidRDefault="005B1E3C" w:rsidP="00415521">
      <w:pPr>
        <w:spacing w:after="0" w:line="240" w:lineRule="auto"/>
      </w:pPr>
      <w:r>
        <w:separator/>
      </w:r>
    </w:p>
  </w:footnote>
  <w:footnote w:type="continuationSeparator" w:id="0">
    <w:p w:rsidR="005B1E3C" w:rsidRDefault="005B1E3C" w:rsidP="00415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D75DD"/>
    <w:multiLevelType w:val="hybridMultilevel"/>
    <w:tmpl w:val="C96022C0"/>
    <w:lvl w:ilvl="0" w:tplc="0C070019">
      <w:start w:val="1"/>
      <w:numFmt w:val="lowerLetter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5F7271"/>
    <w:multiLevelType w:val="hybridMultilevel"/>
    <w:tmpl w:val="55E6E0AA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FE2795"/>
    <w:multiLevelType w:val="hybridMultilevel"/>
    <w:tmpl w:val="4D9EFE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04A55"/>
    <w:multiLevelType w:val="multilevel"/>
    <w:tmpl w:val="E08E2F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C634BB"/>
    <w:multiLevelType w:val="multilevel"/>
    <w:tmpl w:val="86A8792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0F55665"/>
    <w:multiLevelType w:val="hybridMultilevel"/>
    <w:tmpl w:val="97926AAE"/>
    <w:lvl w:ilvl="0" w:tplc="E9D2CE04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D3554"/>
    <w:multiLevelType w:val="hybridMultilevel"/>
    <w:tmpl w:val="42AAEB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C6968"/>
    <w:multiLevelType w:val="hybridMultilevel"/>
    <w:tmpl w:val="EAF09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70351"/>
    <w:multiLevelType w:val="multilevel"/>
    <w:tmpl w:val="E08E2F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843099"/>
    <w:multiLevelType w:val="multilevel"/>
    <w:tmpl w:val="86A8792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9C60F91"/>
    <w:multiLevelType w:val="multilevel"/>
    <w:tmpl w:val="86A8792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A0B73E4"/>
    <w:multiLevelType w:val="multilevel"/>
    <w:tmpl w:val="D21E6B0A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DBC152C"/>
    <w:multiLevelType w:val="multilevel"/>
    <w:tmpl w:val="D21E6B0A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2"/>
  </w:num>
  <w:num w:numId="5">
    <w:abstractNumId w:val="3"/>
  </w:num>
  <w:num w:numId="6">
    <w:abstractNumId w:val="0"/>
  </w:num>
  <w:num w:numId="7">
    <w:abstractNumId w:val="10"/>
  </w:num>
  <w:num w:numId="8">
    <w:abstractNumId w:val="8"/>
  </w:num>
  <w:num w:numId="9">
    <w:abstractNumId w:val="1"/>
  </w:num>
  <w:num w:numId="10">
    <w:abstractNumId w:val="6"/>
  </w:num>
  <w:num w:numId="11">
    <w:abstractNumId w:val="7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0"/>
  <w:embedTrueTypeFonts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7F0"/>
    <w:rsid w:val="00010BD1"/>
    <w:rsid w:val="00053724"/>
    <w:rsid w:val="00054BB8"/>
    <w:rsid w:val="00074BF4"/>
    <w:rsid w:val="000801B8"/>
    <w:rsid w:val="000A3224"/>
    <w:rsid w:val="001061FD"/>
    <w:rsid w:val="001700EB"/>
    <w:rsid w:val="001A48B2"/>
    <w:rsid w:val="00202D33"/>
    <w:rsid w:val="0024255A"/>
    <w:rsid w:val="002B4D37"/>
    <w:rsid w:val="002C2799"/>
    <w:rsid w:val="002C2812"/>
    <w:rsid w:val="002C28E8"/>
    <w:rsid w:val="002C35AC"/>
    <w:rsid w:val="003063B1"/>
    <w:rsid w:val="00337056"/>
    <w:rsid w:val="003520A8"/>
    <w:rsid w:val="00396832"/>
    <w:rsid w:val="003A5CA2"/>
    <w:rsid w:val="00415521"/>
    <w:rsid w:val="00461AE1"/>
    <w:rsid w:val="004A5067"/>
    <w:rsid w:val="004B0E14"/>
    <w:rsid w:val="004B3245"/>
    <w:rsid w:val="004D4BA8"/>
    <w:rsid w:val="0051410D"/>
    <w:rsid w:val="005223F0"/>
    <w:rsid w:val="00527CCB"/>
    <w:rsid w:val="00573AE0"/>
    <w:rsid w:val="005965B6"/>
    <w:rsid w:val="005B1E3C"/>
    <w:rsid w:val="005B497B"/>
    <w:rsid w:val="005E7068"/>
    <w:rsid w:val="005F23C5"/>
    <w:rsid w:val="00623B1B"/>
    <w:rsid w:val="00626CD9"/>
    <w:rsid w:val="00655083"/>
    <w:rsid w:val="00687CB0"/>
    <w:rsid w:val="006C4393"/>
    <w:rsid w:val="007017F0"/>
    <w:rsid w:val="00731E3B"/>
    <w:rsid w:val="00751D86"/>
    <w:rsid w:val="00756C71"/>
    <w:rsid w:val="007D5786"/>
    <w:rsid w:val="007E0D57"/>
    <w:rsid w:val="007F1297"/>
    <w:rsid w:val="007F75CE"/>
    <w:rsid w:val="00801A94"/>
    <w:rsid w:val="00803EEA"/>
    <w:rsid w:val="008F3299"/>
    <w:rsid w:val="008F613D"/>
    <w:rsid w:val="009227E3"/>
    <w:rsid w:val="00936EF3"/>
    <w:rsid w:val="009434D8"/>
    <w:rsid w:val="00962A3A"/>
    <w:rsid w:val="009E3A54"/>
    <w:rsid w:val="00A411BC"/>
    <w:rsid w:val="00A47AC1"/>
    <w:rsid w:val="00A7252F"/>
    <w:rsid w:val="00AE75E0"/>
    <w:rsid w:val="00B02163"/>
    <w:rsid w:val="00B23E79"/>
    <w:rsid w:val="00B34389"/>
    <w:rsid w:val="00B353B7"/>
    <w:rsid w:val="00B64497"/>
    <w:rsid w:val="00C179F5"/>
    <w:rsid w:val="00C332F7"/>
    <w:rsid w:val="00C63601"/>
    <w:rsid w:val="00C63D63"/>
    <w:rsid w:val="00C73927"/>
    <w:rsid w:val="00CA0120"/>
    <w:rsid w:val="00CF0B4E"/>
    <w:rsid w:val="00D03FC0"/>
    <w:rsid w:val="00D10C2A"/>
    <w:rsid w:val="00D216B8"/>
    <w:rsid w:val="00D55134"/>
    <w:rsid w:val="00D967F1"/>
    <w:rsid w:val="00DA4A0D"/>
    <w:rsid w:val="00DC248D"/>
    <w:rsid w:val="00DF0363"/>
    <w:rsid w:val="00E0155B"/>
    <w:rsid w:val="00E266CD"/>
    <w:rsid w:val="00E33847"/>
    <w:rsid w:val="00E7320A"/>
    <w:rsid w:val="00E74807"/>
    <w:rsid w:val="00E9616B"/>
    <w:rsid w:val="00F02F76"/>
    <w:rsid w:val="00F325C3"/>
    <w:rsid w:val="00FA4ABA"/>
    <w:rsid w:val="00FB2A38"/>
    <w:rsid w:val="00FB2BC2"/>
    <w:rsid w:val="00FD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2C6A897"/>
  <w15:chartTrackingRefBased/>
  <w15:docId w15:val="{427FC725-0BE2-4C18-B07B-5695D1BA0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Calibri"/>
        <w:color w:val="000000" w:themeColor="text1"/>
        <w:sz w:val="24"/>
        <w:szCs w:val="24"/>
        <w:u w:color="000000" w:themeColor="text1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uiPriority="9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3AE0"/>
    <w:pPr>
      <w:spacing w:after="24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rsid w:val="007D5786"/>
    <w:pPr>
      <w:keepNext/>
      <w:keepLines/>
      <w:spacing w:before="240" w:after="400" w:line="259" w:lineRule="auto"/>
      <w:outlineLvl w:val="0"/>
    </w:pPr>
    <w:rPr>
      <w:rFonts w:eastAsiaTheme="majorEastAsia" w:cstheme="majorBidi"/>
      <w:color w:val="80808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56C71"/>
    <w:pPr>
      <w:keepNext/>
      <w:keepLines/>
      <w:spacing w:before="48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27CCB"/>
    <w:pPr>
      <w:keepNext/>
      <w:keepLines/>
      <w:spacing w:before="40" w:after="0" w:line="259" w:lineRule="auto"/>
      <w:outlineLvl w:val="2"/>
    </w:pPr>
    <w:rPr>
      <w:rFonts w:eastAsiaTheme="majorEastAsia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rsid w:val="00F02F76"/>
    <w:pPr>
      <w:outlineLvl w:val="3"/>
    </w:pPr>
  </w:style>
  <w:style w:type="paragraph" w:styleId="berschrift5">
    <w:name w:val="heading 5"/>
    <w:basedOn w:val="berschrift4"/>
    <w:next w:val="Standard"/>
    <w:link w:val="berschrift5Zchn"/>
    <w:uiPriority w:val="9"/>
    <w:unhideWhenUsed/>
    <w:rsid w:val="00F02F76"/>
    <w:p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527CCB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D5786"/>
    <w:rPr>
      <w:rFonts w:ascii="Open Sans" w:eastAsiaTheme="majorEastAsia" w:hAnsi="Open Sans" w:cstheme="majorBidi"/>
      <w:color w:val="808080"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56C71"/>
    <w:rPr>
      <w:rFonts w:ascii="Open Sans" w:eastAsiaTheme="majorEastAsia" w:hAnsi="Open Sans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27CCB"/>
    <w:rPr>
      <w:rFonts w:ascii="Arial" w:eastAsiaTheme="majorEastAsia" w:hAnsi="Arial" w:cstheme="majorBidi"/>
      <w:b/>
      <w:szCs w:val="24"/>
    </w:rPr>
  </w:style>
  <w:style w:type="character" w:styleId="Fett">
    <w:name w:val="Strong"/>
    <w:basedOn w:val="Absatz-Standardschriftart"/>
    <w:uiPriority w:val="22"/>
    <w:semiHidden/>
    <w:qFormat/>
    <w:rsid w:val="005B497B"/>
    <w:rPr>
      <w:b/>
      <w:bCs/>
    </w:rPr>
  </w:style>
  <w:style w:type="paragraph" w:styleId="Listenabsatz">
    <w:name w:val="List Paragraph"/>
    <w:basedOn w:val="Standard"/>
    <w:uiPriority w:val="34"/>
    <w:qFormat/>
    <w:rsid w:val="004D4BA8"/>
    <w:pPr>
      <w:numPr>
        <w:numId w:val="13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05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AT"/>
    </w:rPr>
  </w:style>
  <w:style w:type="character" w:styleId="Hervorhebung">
    <w:name w:val="Emphasis"/>
    <w:basedOn w:val="Absatz-Standardschriftart"/>
    <w:uiPriority w:val="20"/>
    <w:semiHidden/>
    <w:qFormat/>
    <w:rsid w:val="00E0155B"/>
    <w:rPr>
      <w:i/>
      <w:iCs/>
    </w:rPr>
  </w:style>
  <w:style w:type="character" w:styleId="IntensiverVerweis">
    <w:name w:val="Intense Reference"/>
    <w:basedOn w:val="Absatz-Standardschriftart"/>
    <w:uiPriority w:val="32"/>
    <w:semiHidden/>
    <w:qFormat/>
    <w:rsid w:val="00E0155B"/>
    <w:rPr>
      <w:b/>
      <w:bCs/>
      <w:smallCaps/>
      <w:color w:val="5B9BD5" w:themeColor="accent1"/>
      <w:spacing w:val="5"/>
    </w:rPr>
  </w:style>
  <w:style w:type="character" w:styleId="Hyperlink">
    <w:name w:val="Hyperlink"/>
    <w:basedOn w:val="Absatz-Standardschriftart"/>
    <w:uiPriority w:val="99"/>
    <w:unhideWhenUsed/>
    <w:rsid w:val="00FB2BC2"/>
    <w:rPr>
      <w:color w:val="0563C1" w:themeColor="hyperlink"/>
      <w:u w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010BD1"/>
    <w:pPr>
      <w:spacing w:after="100"/>
    </w:pPr>
  </w:style>
  <w:style w:type="table" w:styleId="Tabellenraster">
    <w:name w:val="Table Grid"/>
    <w:basedOn w:val="NormaleTabelle"/>
    <w:uiPriority w:val="39"/>
    <w:rsid w:val="0080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unhideWhenUsed/>
    <w:rsid w:val="00D03FC0"/>
    <w:pPr>
      <w:spacing w:after="0"/>
      <w:outlineLvl w:val="9"/>
    </w:pPr>
    <w:rPr>
      <w:rFonts w:asciiTheme="majorHAnsi" w:hAnsiTheme="majorHAnsi"/>
      <w:color w:val="2E74B5" w:themeColor="accent1" w:themeShade="BF"/>
      <w:sz w:val="32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415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5521"/>
    <w:rPr>
      <w:rFonts w:ascii="Open Sans" w:hAnsi="Open Sans"/>
    </w:rPr>
  </w:style>
  <w:style w:type="paragraph" w:styleId="Fuzeile">
    <w:name w:val="footer"/>
    <w:basedOn w:val="Standard"/>
    <w:link w:val="FuzeileZchn"/>
    <w:uiPriority w:val="99"/>
    <w:unhideWhenUsed/>
    <w:rsid w:val="00415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5521"/>
    <w:rPr>
      <w:rFonts w:ascii="Open Sans" w:hAnsi="Open San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02F76"/>
  </w:style>
  <w:style w:type="character" w:customStyle="1" w:styleId="berschrift4Zchn">
    <w:name w:val="Überschrift 4 Zchn"/>
    <w:basedOn w:val="Absatz-Standardschriftart"/>
    <w:link w:val="berschrift4"/>
    <w:uiPriority w:val="9"/>
    <w:rsid w:val="00F02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11536\Desktop\bfoe\bfoe2022\mitteilungsblatt\Vorlage-Mitteilungsblatt-mitKop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itteilungsblatt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8E056-C5C0-405D-A476-850280390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Vorlage-Mitteilungsblatt-mitKopf.dotx</Template>
  <TotalTime>0</TotalTime>
  <Pages>1</Pages>
  <Words>120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Mitteilungsblatt der Universität Innsbruck</vt:lpstr>
    </vt:vector>
  </TitlesOfParts>
  <Company>Universität Innsbruck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Mitteilungsblatt der Universität Innsbruck</dc:title>
  <dc:subject/>
  <dc:creator>Kinzl, Martina</dc:creator>
  <cp:keywords/>
  <dc:description>Das Mitteilungsblatt erscheint jeweils am 1. und 3. Mittwoch jeden Monats. Eigentümer, Herausgeber, Vervielfältigung und Vertrieb: Büro der Rektorin der Universität Innsbruck, Innrain 52, A-6020 Innsbruck. Für den Inhalt verantwortlich: Mag. Johannes Weber</dc:description>
  <cp:lastModifiedBy>Gamper, Lothar</cp:lastModifiedBy>
  <cp:revision>24</cp:revision>
  <cp:lastPrinted>2023-10-05T07:07:00Z</cp:lastPrinted>
  <dcterms:created xsi:type="dcterms:W3CDTF">2023-10-05T06:52:00Z</dcterms:created>
  <dcterms:modified xsi:type="dcterms:W3CDTF">2023-10-05T07:33:00Z</dcterms:modified>
</cp:coreProperties>
</file>