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584E" w:rsidRPr="005B584E" w:rsidRDefault="005B584E" w:rsidP="00111E82">
      <w:pPr>
        <w:tabs>
          <w:tab w:val="left" w:pos="6480"/>
          <w:tab w:val="right" w:pos="10513"/>
        </w:tabs>
        <w:ind w:left="2880"/>
        <w:outlineLvl w:val="0"/>
        <w:rPr>
          <w:b/>
          <w:sz w:val="40"/>
          <w:szCs w:val="40"/>
        </w:rPr>
      </w:pPr>
      <w:r w:rsidRPr="005B584E">
        <w:rPr>
          <w:b/>
          <w:sz w:val="40"/>
          <w:szCs w:val="40"/>
        </w:rPr>
        <w:t>Protokoll</w:t>
      </w:r>
    </w:p>
    <w:p w:rsidR="005B584E" w:rsidRPr="004C09F5" w:rsidRDefault="004C09F5" w:rsidP="00111E82">
      <w:pPr>
        <w:tabs>
          <w:tab w:val="left" w:pos="2880"/>
          <w:tab w:val="left" w:pos="6480"/>
          <w:tab w:val="right" w:pos="10513"/>
        </w:tabs>
        <w:ind w:left="2836"/>
        <w:jc w:val="both"/>
        <w:outlineLvl w:val="0"/>
        <w:rPr>
          <w:b/>
          <w:sz w:val="40"/>
          <w:szCs w:val="40"/>
        </w:rPr>
      </w:pPr>
      <w:r>
        <w:rPr>
          <w:sz w:val="18"/>
          <w:szCs w:val="18"/>
        </w:rPr>
        <w:tab/>
      </w:r>
      <w:r w:rsidRPr="004C09F5">
        <w:rPr>
          <w:b/>
          <w:sz w:val="40"/>
          <w:szCs w:val="40"/>
        </w:rPr>
        <w:t>BACHELORSTUDIUM</w:t>
      </w:r>
      <w:r w:rsidRPr="004C09F5">
        <w:rPr>
          <w:b/>
          <w:sz w:val="40"/>
          <w:szCs w:val="40"/>
        </w:rPr>
        <w:tab/>
      </w:r>
    </w:p>
    <w:p w:rsidR="005B584E" w:rsidRDefault="005B584E" w:rsidP="005B584E">
      <w:pPr>
        <w:tabs>
          <w:tab w:val="left" w:pos="6480"/>
          <w:tab w:val="right" w:pos="10513"/>
        </w:tabs>
        <w:jc w:val="both"/>
        <w:rPr>
          <w:sz w:val="18"/>
          <w:szCs w:val="18"/>
        </w:rPr>
      </w:pPr>
    </w:p>
    <w:p w:rsidR="005B584E" w:rsidRDefault="005B584E" w:rsidP="005B584E">
      <w:pPr>
        <w:tabs>
          <w:tab w:val="left" w:pos="6480"/>
          <w:tab w:val="right" w:pos="10513"/>
        </w:tabs>
        <w:jc w:val="both"/>
        <w:rPr>
          <w:sz w:val="18"/>
          <w:szCs w:val="18"/>
        </w:rPr>
      </w:pP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2"/>
        <w:gridCol w:w="6960"/>
      </w:tblGrid>
      <w:tr w:rsidR="005B584E" w:rsidRPr="00B937AD" w:rsidTr="00B937AD">
        <w:trPr>
          <w:trHeight w:val="567"/>
        </w:trPr>
        <w:tc>
          <w:tcPr>
            <w:tcW w:w="3074" w:type="dxa"/>
            <w:tcBorders>
              <w:top w:val="nil"/>
              <w:left w:val="nil"/>
              <w:bottom w:val="nil"/>
            </w:tcBorders>
            <w:shd w:val="clear" w:color="auto" w:fill="auto"/>
            <w:tcMar>
              <w:left w:w="28" w:type="dxa"/>
              <w:right w:w="28" w:type="dxa"/>
            </w:tcMar>
            <w:vAlign w:val="center"/>
          </w:tcPr>
          <w:p w:rsidR="005B584E" w:rsidRPr="00B937AD" w:rsidRDefault="005B584E" w:rsidP="00B937AD">
            <w:pPr>
              <w:tabs>
                <w:tab w:val="left" w:pos="6480"/>
                <w:tab w:val="right" w:pos="10513"/>
              </w:tabs>
              <w:rPr>
                <w:sz w:val="18"/>
                <w:szCs w:val="18"/>
              </w:rPr>
            </w:pPr>
            <w:r w:rsidRPr="00B937AD">
              <w:rPr>
                <w:sz w:val="18"/>
                <w:szCs w:val="18"/>
              </w:rPr>
              <w:t>Studienrichtung</w:t>
            </w:r>
          </w:p>
        </w:tc>
        <w:tc>
          <w:tcPr>
            <w:tcW w:w="7456" w:type="dxa"/>
            <w:shd w:val="clear" w:color="auto" w:fill="E6E6E6"/>
            <w:tcMar>
              <w:left w:w="57" w:type="dxa"/>
              <w:right w:w="57" w:type="dxa"/>
            </w:tcMar>
            <w:vAlign w:val="center"/>
          </w:tcPr>
          <w:p w:rsidR="000E0BE2" w:rsidRPr="00B937AD" w:rsidRDefault="001613C6" w:rsidP="00B937AD">
            <w:pPr>
              <w:tabs>
                <w:tab w:val="left" w:pos="6480"/>
                <w:tab w:val="right" w:pos="10513"/>
              </w:tabs>
              <w:rPr>
                <w:b/>
                <w:sz w:val="28"/>
                <w:szCs w:val="28"/>
              </w:rPr>
            </w:pPr>
            <w:r w:rsidRPr="00B937AD">
              <w:rPr>
                <w:b/>
                <w:sz w:val="28"/>
                <w:szCs w:val="28"/>
              </w:rPr>
              <w:t>Sportmanagement</w:t>
            </w:r>
          </w:p>
          <w:p w:rsidR="004C09F5" w:rsidRPr="004C09F5" w:rsidRDefault="004C09F5" w:rsidP="00FC4ACF">
            <w:pPr>
              <w:tabs>
                <w:tab w:val="left" w:pos="6480"/>
                <w:tab w:val="right" w:pos="10513"/>
              </w:tabs>
            </w:pPr>
            <w:r w:rsidRPr="004C09F5">
              <w:t>(kundgemacht im Mitteil</w:t>
            </w:r>
            <w:r w:rsidR="00FC38DA">
              <w:t xml:space="preserve">ungsblatt vom </w:t>
            </w:r>
            <w:r w:rsidR="00FC4ACF">
              <w:t>28</w:t>
            </w:r>
            <w:r w:rsidR="00FC38DA">
              <w:t xml:space="preserve">. </w:t>
            </w:r>
            <w:r w:rsidR="00FC4ACF">
              <w:t>Mai 2015</w:t>
            </w:r>
            <w:r w:rsidR="00FC38DA">
              <w:t xml:space="preserve">, </w:t>
            </w:r>
            <w:r w:rsidR="00FC4ACF">
              <w:t>56</w:t>
            </w:r>
            <w:r w:rsidR="006D2B67">
              <w:t xml:space="preserve">. Stück, Nr. </w:t>
            </w:r>
            <w:r w:rsidR="00FC4ACF">
              <w:t>439</w:t>
            </w:r>
            <w:r w:rsidR="00073122">
              <w:t xml:space="preserve"> i.d.g.F.</w:t>
            </w:r>
            <w:r w:rsidRPr="004C09F5">
              <w:t>)</w:t>
            </w:r>
          </w:p>
        </w:tc>
      </w:tr>
      <w:tr w:rsidR="005B584E" w:rsidRPr="00B937AD" w:rsidTr="00B937AD">
        <w:trPr>
          <w:trHeight w:val="567"/>
        </w:trPr>
        <w:tc>
          <w:tcPr>
            <w:tcW w:w="3074" w:type="dxa"/>
            <w:tcBorders>
              <w:top w:val="nil"/>
              <w:left w:val="nil"/>
              <w:bottom w:val="nil"/>
            </w:tcBorders>
            <w:shd w:val="clear" w:color="auto" w:fill="auto"/>
            <w:tcMar>
              <w:left w:w="28" w:type="dxa"/>
              <w:right w:w="28" w:type="dxa"/>
            </w:tcMar>
            <w:vAlign w:val="center"/>
          </w:tcPr>
          <w:p w:rsidR="005B584E" w:rsidRPr="00B937AD" w:rsidRDefault="005B584E" w:rsidP="00B937AD">
            <w:pPr>
              <w:tabs>
                <w:tab w:val="left" w:pos="6480"/>
                <w:tab w:val="right" w:pos="10513"/>
              </w:tabs>
              <w:rPr>
                <w:sz w:val="18"/>
                <w:szCs w:val="18"/>
              </w:rPr>
            </w:pPr>
          </w:p>
        </w:tc>
        <w:tc>
          <w:tcPr>
            <w:tcW w:w="7456" w:type="dxa"/>
            <w:shd w:val="clear" w:color="auto" w:fill="auto"/>
            <w:tcMar>
              <w:left w:w="57" w:type="dxa"/>
              <w:right w:w="57" w:type="dxa"/>
            </w:tcMar>
            <w:vAlign w:val="center"/>
          </w:tcPr>
          <w:p w:rsidR="005B584E" w:rsidRPr="00B937AD" w:rsidRDefault="008E4C41" w:rsidP="00B937AD">
            <w:pPr>
              <w:tabs>
                <w:tab w:val="left" w:pos="6480"/>
                <w:tab w:val="right" w:pos="10513"/>
              </w:tabs>
              <w:rPr>
                <w:sz w:val="28"/>
                <w:szCs w:val="28"/>
              </w:rPr>
            </w:pPr>
            <w:r>
              <w:rPr>
                <w:sz w:val="28"/>
                <w:szCs w:val="28"/>
              </w:rPr>
              <w:t>U</w:t>
            </w:r>
            <w:r w:rsidR="005B584E" w:rsidRPr="00B937AD">
              <w:rPr>
                <w:sz w:val="28"/>
                <w:szCs w:val="28"/>
              </w:rPr>
              <w:t>C</w:t>
            </w:r>
            <w:r w:rsidR="005C2BED" w:rsidRPr="00B937AD">
              <w:rPr>
                <w:sz w:val="28"/>
                <w:szCs w:val="28"/>
              </w:rPr>
              <w:t xml:space="preserve"> </w:t>
            </w:r>
            <w:r w:rsidR="006D2B67" w:rsidRPr="00B937AD">
              <w:rPr>
                <w:sz w:val="28"/>
                <w:szCs w:val="28"/>
              </w:rPr>
              <w:t>033 626</w:t>
            </w:r>
          </w:p>
        </w:tc>
      </w:tr>
      <w:tr w:rsidR="005B584E" w:rsidRPr="00B937AD" w:rsidTr="00B937AD">
        <w:trPr>
          <w:trHeight w:val="567"/>
        </w:trPr>
        <w:tc>
          <w:tcPr>
            <w:tcW w:w="3074" w:type="dxa"/>
            <w:tcBorders>
              <w:top w:val="nil"/>
              <w:left w:val="nil"/>
              <w:bottom w:val="nil"/>
            </w:tcBorders>
            <w:shd w:val="clear" w:color="auto" w:fill="auto"/>
            <w:tcMar>
              <w:left w:w="28" w:type="dxa"/>
              <w:right w:w="28" w:type="dxa"/>
            </w:tcMar>
            <w:vAlign w:val="center"/>
          </w:tcPr>
          <w:p w:rsidR="005B584E" w:rsidRPr="00B937AD" w:rsidRDefault="00F67A0D" w:rsidP="00B937AD">
            <w:pPr>
              <w:tabs>
                <w:tab w:val="left" w:pos="6480"/>
                <w:tab w:val="right" w:pos="10513"/>
              </w:tabs>
              <w:rPr>
                <w:sz w:val="18"/>
                <w:szCs w:val="18"/>
              </w:rPr>
            </w:pPr>
            <w:r w:rsidRPr="00B937AD">
              <w:rPr>
                <w:sz w:val="18"/>
                <w:szCs w:val="18"/>
              </w:rPr>
              <w:t>A</w:t>
            </w:r>
            <w:r w:rsidR="005B584E" w:rsidRPr="00B937AD">
              <w:rPr>
                <w:sz w:val="18"/>
                <w:szCs w:val="18"/>
              </w:rPr>
              <w:t>usmaß</w:t>
            </w:r>
          </w:p>
        </w:tc>
        <w:tc>
          <w:tcPr>
            <w:tcW w:w="7456" w:type="dxa"/>
            <w:shd w:val="clear" w:color="auto" w:fill="auto"/>
            <w:tcMar>
              <w:left w:w="57" w:type="dxa"/>
              <w:right w:w="57" w:type="dxa"/>
            </w:tcMar>
            <w:vAlign w:val="center"/>
          </w:tcPr>
          <w:p w:rsidR="005B584E" w:rsidRPr="00B937AD" w:rsidRDefault="004C09F5" w:rsidP="00B937AD">
            <w:pPr>
              <w:tabs>
                <w:tab w:val="left" w:pos="6480"/>
                <w:tab w:val="right" w:pos="10513"/>
              </w:tabs>
              <w:rPr>
                <w:sz w:val="28"/>
                <w:szCs w:val="28"/>
              </w:rPr>
            </w:pPr>
            <w:r w:rsidRPr="00B937AD">
              <w:rPr>
                <w:sz w:val="28"/>
                <w:szCs w:val="28"/>
              </w:rPr>
              <w:t xml:space="preserve">180 ECTS-Anrechnungspunkte </w:t>
            </w:r>
          </w:p>
        </w:tc>
      </w:tr>
    </w:tbl>
    <w:p w:rsidR="005B584E" w:rsidRPr="00CC491B" w:rsidRDefault="005B584E" w:rsidP="005B584E">
      <w:pPr>
        <w:tabs>
          <w:tab w:val="left" w:pos="6480"/>
          <w:tab w:val="right" w:pos="10513"/>
        </w:tabs>
        <w:rPr>
          <w:sz w:val="22"/>
          <w:szCs w:val="22"/>
        </w:rPr>
      </w:pPr>
    </w:p>
    <w:p w:rsidR="005B584E" w:rsidRPr="00CC491B" w:rsidRDefault="005B584E" w:rsidP="005B584E">
      <w:pPr>
        <w:tabs>
          <w:tab w:val="left" w:pos="6480"/>
          <w:tab w:val="right" w:pos="10513"/>
        </w:tabs>
        <w:rPr>
          <w:sz w:val="22"/>
          <w:szCs w:val="22"/>
        </w:rPr>
      </w:pP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6922"/>
      </w:tblGrid>
      <w:tr w:rsidR="005B584E" w:rsidRPr="00B937AD" w:rsidTr="00B937AD">
        <w:trPr>
          <w:trHeight w:val="567"/>
        </w:trPr>
        <w:tc>
          <w:tcPr>
            <w:tcW w:w="3074" w:type="dxa"/>
            <w:tcBorders>
              <w:top w:val="nil"/>
              <w:left w:val="nil"/>
              <w:bottom w:val="nil"/>
            </w:tcBorders>
            <w:shd w:val="clear" w:color="auto" w:fill="auto"/>
            <w:tcMar>
              <w:left w:w="28" w:type="dxa"/>
              <w:right w:w="28" w:type="dxa"/>
            </w:tcMar>
            <w:vAlign w:val="center"/>
          </w:tcPr>
          <w:p w:rsidR="005B584E" w:rsidRPr="00B937AD" w:rsidRDefault="005B584E" w:rsidP="00B937AD">
            <w:pPr>
              <w:tabs>
                <w:tab w:val="left" w:pos="6480"/>
                <w:tab w:val="right" w:pos="10513"/>
              </w:tabs>
              <w:rPr>
                <w:sz w:val="18"/>
                <w:szCs w:val="18"/>
              </w:rPr>
            </w:pPr>
            <w:r w:rsidRPr="00B937AD">
              <w:rPr>
                <w:sz w:val="18"/>
                <w:szCs w:val="18"/>
              </w:rPr>
              <w:t>Matrikelnummer</w:t>
            </w:r>
          </w:p>
        </w:tc>
        <w:tc>
          <w:tcPr>
            <w:tcW w:w="7456" w:type="dxa"/>
            <w:shd w:val="clear" w:color="auto" w:fill="auto"/>
            <w:tcMar>
              <w:left w:w="57" w:type="dxa"/>
              <w:right w:w="57" w:type="dxa"/>
            </w:tcMar>
            <w:vAlign w:val="center"/>
          </w:tcPr>
          <w:p w:rsidR="005B584E" w:rsidRPr="00B937AD" w:rsidRDefault="00D423B8" w:rsidP="00B937AD">
            <w:pPr>
              <w:tabs>
                <w:tab w:val="left" w:pos="6480"/>
                <w:tab w:val="right" w:pos="10513"/>
              </w:tabs>
              <w:rPr>
                <w:b/>
                <w:sz w:val="28"/>
                <w:szCs w:val="28"/>
              </w:rPr>
            </w:pPr>
            <w:r w:rsidRPr="00B937AD">
              <w:rPr>
                <w:b/>
                <w:sz w:val="28"/>
                <w:szCs w:val="28"/>
              </w:rPr>
              <w:fldChar w:fldCharType="begin">
                <w:ffData>
                  <w:name w:val="Text25"/>
                  <w:enabled/>
                  <w:calcOnExit w:val="0"/>
                  <w:textInput/>
                </w:ffData>
              </w:fldChar>
            </w:r>
            <w:bookmarkStart w:id="0" w:name="Text25"/>
            <w:r w:rsidRPr="00B937AD">
              <w:rPr>
                <w:b/>
                <w:sz w:val="28"/>
                <w:szCs w:val="28"/>
              </w:rPr>
              <w:instrText xml:space="preserve"> FORMTEXT </w:instrText>
            </w:r>
            <w:r w:rsidR="00114BBF" w:rsidRPr="00B937AD">
              <w:rPr>
                <w:b/>
                <w:sz w:val="28"/>
                <w:szCs w:val="28"/>
              </w:rPr>
            </w:r>
            <w:r w:rsidRPr="00B937AD">
              <w:rPr>
                <w:b/>
                <w:sz w:val="28"/>
                <w:szCs w:val="28"/>
              </w:rPr>
              <w:fldChar w:fldCharType="separate"/>
            </w:r>
            <w:bookmarkStart w:id="1" w:name="_GoBack"/>
            <w:r w:rsidRPr="00B937AD">
              <w:rPr>
                <w:b/>
                <w:noProof/>
                <w:sz w:val="28"/>
                <w:szCs w:val="28"/>
              </w:rPr>
              <w:t> </w:t>
            </w:r>
            <w:r w:rsidRPr="00B937AD">
              <w:rPr>
                <w:b/>
                <w:noProof/>
                <w:sz w:val="28"/>
                <w:szCs w:val="28"/>
              </w:rPr>
              <w:t> </w:t>
            </w:r>
            <w:r w:rsidRPr="00B937AD">
              <w:rPr>
                <w:b/>
                <w:noProof/>
                <w:sz w:val="28"/>
                <w:szCs w:val="28"/>
              </w:rPr>
              <w:t> </w:t>
            </w:r>
            <w:r w:rsidRPr="00B937AD">
              <w:rPr>
                <w:b/>
                <w:noProof/>
                <w:sz w:val="28"/>
                <w:szCs w:val="28"/>
              </w:rPr>
              <w:t> </w:t>
            </w:r>
            <w:r w:rsidRPr="00B937AD">
              <w:rPr>
                <w:b/>
                <w:noProof/>
                <w:sz w:val="28"/>
                <w:szCs w:val="28"/>
              </w:rPr>
              <w:t> </w:t>
            </w:r>
            <w:bookmarkEnd w:id="1"/>
            <w:r w:rsidRPr="00B937AD">
              <w:rPr>
                <w:b/>
                <w:sz w:val="28"/>
                <w:szCs w:val="28"/>
              </w:rPr>
              <w:fldChar w:fldCharType="end"/>
            </w:r>
            <w:bookmarkEnd w:id="0"/>
          </w:p>
        </w:tc>
      </w:tr>
      <w:tr w:rsidR="005B584E" w:rsidRPr="00B937AD" w:rsidTr="00B937AD">
        <w:trPr>
          <w:trHeight w:val="567"/>
        </w:trPr>
        <w:tc>
          <w:tcPr>
            <w:tcW w:w="3074" w:type="dxa"/>
            <w:tcBorders>
              <w:top w:val="nil"/>
              <w:left w:val="nil"/>
              <w:bottom w:val="nil"/>
            </w:tcBorders>
            <w:shd w:val="clear" w:color="auto" w:fill="auto"/>
            <w:tcMar>
              <w:left w:w="28" w:type="dxa"/>
              <w:right w:w="28" w:type="dxa"/>
            </w:tcMar>
            <w:vAlign w:val="center"/>
          </w:tcPr>
          <w:p w:rsidR="005B584E" w:rsidRPr="00B937AD" w:rsidRDefault="005B584E" w:rsidP="00B937AD">
            <w:pPr>
              <w:tabs>
                <w:tab w:val="left" w:pos="6480"/>
                <w:tab w:val="right" w:pos="10513"/>
              </w:tabs>
              <w:rPr>
                <w:sz w:val="18"/>
                <w:szCs w:val="18"/>
              </w:rPr>
            </w:pPr>
            <w:r w:rsidRPr="00B937AD">
              <w:rPr>
                <w:sz w:val="18"/>
                <w:szCs w:val="18"/>
              </w:rPr>
              <w:t>N</w:t>
            </w:r>
            <w:r w:rsidR="009C35F9" w:rsidRPr="00B937AD">
              <w:rPr>
                <w:sz w:val="18"/>
                <w:szCs w:val="18"/>
              </w:rPr>
              <w:t>achn</w:t>
            </w:r>
            <w:r w:rsidRPr="00B937AD">
              <w:rPr>
                <w:sz w:val="18"/>
                <w:szCs w:val="18"/>
              </w:rPr>
              <w:t>ame</w:t>
            </w:r>
          </w:p>
        </w:tc>
        <w:tc>
          <w:tcPr>
            <w:tcW w:w="7456" w:type="dxa"/>
            <w:shd w:val="clear" w:color="auto" w:fill="auto"/>
            <w:tcMar>
              <w:left w:w="57" w:type="dxa"/>
              <w:right w:w="57" w:type="dxa"/>
            </w:tcMar>
            <w:vAlign w:val="center"/>
          </w:tcPr>
          <w:p w:rsidR="005B584E" w:rsidRPr="00B937AD" w:rsidRDefault="00D423B8" w:rsidP="00B937AD">
            <w:pPr>
              <w:tabs>
                <w:tab w:val="left" w:pos="6480"/>
                <w:tab w:val="right" w:pos="10513"/>
              </w:tabs>
              <w:rPr>
                <w:b/>
                <w:sz w:val="28"/>
                <w:szCs w:val="28"/>
              </w:rPr>
            </w:pPr>
            <w:r w:rsidRPr="00B937AD">
              <w:rPr>
                <w:b/>
                <w:sz w:val="28"/>
                <w:szCs w:val="28"/>
              </w:rPr>
              <w:fldChar w:fldCharType="begin">
                <w:ffData>
                  <w:name w:val="Text26"/>
                  <w:enabled/>
                  <w:calcOnExit w:val="0"/>
                  <w:textInput/>
                </w:ffData>
              </w:fldChar>
            </w:r>
            <w:bookmarkStart w:id="2" w:name="Text26"/>
            <w:r w:rsidRPr="00B937AD">
              <w:rPr>
                <w:b/>
                <w:sz w:val="28"/>
                <w:szCs w:val="28"/>
              </w:rPr>
              <w:instrText xml:space="preserve"> FORMTEXT </w:instrText>
            </w:r>
            <w:r w:rsidR="00114BBF" w:rsidRPr="00B937AD">
              <w:rPr>
                <w:b/>
                <w:sz w:val="28"/>
                <w:szCs w:val="28"/>
              </w:rPr>
            </w:r>
            <w:r w:rsidRPr="00B937AD">
              <w:rPr>
                <w:b/>
                <w:sz w:val="28"/>
                <w:szCs w:val="28"/>
              </w:rPr>
              <w:fldChar w:fldCharType="separate"/>
            </w:r>
            <w:r w:rsidRPr="00B937AD">
              <w:rPr>
                <w:b/>
                <w:noProof/>
                <w:sz w:val="28"/>
                <w:szCs w:val="28"/>
              </w:rPr>
              <w:t> </w:t>
            </w:r>
            <w:r w:rsidRPr="00B937AD">
              <w:rPr>
                <w:b/>
                <w:noProof/>
                <w:sz w:val="28"/>
                <w:szCs w:val="28"/>
              </w:rPr>
              <w:t> </w:t>
            </w:r>
            <w:r w:rsidRPr="00B937AD">
              <w:rPr>
                <w:b/>
                <w:noProof/>
                <w:sz w:val="28"/>
                <w:szCs w:val="28"/>
              </w:rPr>
              <w:t> </w:t>
            </w:r>
            <w:r w:rsidRPr="00B937AD">
              <w:rPr>
                <w:b/>
                <w:noProof/>
                <w:sz w:val="28"/>
                <w:szCs w:val="28"/>
              </w:rPr>
              <w:t> </w:t>
            </w:r>
            <w:r w:rsidRPr="00B937AD">
              <w:rPr>
                <w:b/>
                <w:noProof/>
                <w:sz w:val="28"/>
                <w:szCs w:val="28"/>
              </w:rPr>
              <w:t> </w:t>
            </w:r>
            <w:r w:rsidRPr="00B937AD">
              <w:rPr>
                <w:b/>
                <w:sz w:val="28"/>
                <w:szCs w:val="28"/>
              </w:rPr>
              <w:fldChar w:fldCharType="end"/>
            </w:r>
            <w:bookmarkEnd w:id="2"/>
          </w:p>
        </w:tc>
      </w:tr>
      <w:tr w:rsidR="009C35F9" w:rsidRPr="00B937AD" w:rsidTr="00B937AD">
        <w:trPr>
          <w:trHeight w:val="567"/>
        </w:trPr>
        <w:tc>
          <w:tcPr>
            <w:tcW w:w="3074" w:type="dxa"/>
            <w:tcBorders>
              <w:top w:val="nil"/>
              <w:left w:val="nil"/>
              <w:bottom w:val="nil"/>
            </w:tcBorders>
            <w:shd w:val="clear" w:color="auto" w:fill="auto"/>
            <w:tcMar>
              <w:left w:w="28" w:type="dxa"/>
              <w:right w:w="28" w:type="dxa"/>
            </w:tcMar>
            <w:vAlign w:val="center"/>
          </w:tcPr>
          <w:p w:rsidR="009C35F9" w:rsidRPr="00B937AD" w:rsidRDefault="009C35F9" w:rsidP="00B937AD">
            <w:pPr>
              <w:tabs>
                <w:tab w:val="left" w:pos="6480"/>
                <w:tab w:val="right" w:pos="10513"/>
              </w:tabs>
              <w:rPr>
                <w:sz w:val="18"/>
                <w:szCs w:val="18"/>
              </w:rPr>
            </w:pPr>
            <w:r w:rsidRPr="00B937AD">
              <w:rPr>
                <w:sz w:val="18"/>
                <w:szCs w:val="18"/>
              </w:rPr>
              <w:t>Vorname</w:t>
            </w:r>
          </w:p>
        </w:tc>
        <w:tc>
          <w:tcPr>
            <w:tcW w:w="7456" w:type="dxa"/>
            <w:shd w:val="clear" w:color="auto" w:fill="auto"/>
            <w:tcMar>
              <w:left w:w="57" w:type="dxa"/>
              <w:right w:w="57" w:type="dxa"/>
            </w:tcMar>
            <w:vAlign w:val="center"/>
          </w:tcPr>
          <w:p w:rsidR="009C35F9" w:rsidRPr="00B937AD" w:rsidRDefault="00D423B8" w:rsidP="00B937AD">
            <w:pPr>
              <w:tabs>
                <w:tab w:val="left" w:pos="6480"/>
                <w:tab w:val="right" w:pos="10513"/>
              </w:tabs>
              <w:rPr>
                <w:sz w:val="28"/>
                <w:szCs w:val="28"/>
              </w:rPr>
            </w:pPr>
            <w:r w:rsidRPr="00B937AD">
              <w:rPr>
                <w:sz w:val="28"/>
                <w:szCs w:val="28"/>
              </w:rPr>
              <w:fldChar w:fldCharType="begin">
                <w:ffData>
                  <w:name w:val="Text27"/>
                  <w:enabled/>
                  <w:calcOnExit w:val="0"/>
                  <w:textInput/>
                </w:ffData>
              </w:fldChar>
            </w:r>
            <w:bookmarkStart w:id="3" w:name="Text27"/>
            <w:r w:rsidRPr="00B937AD">
              <w:rPr>
                <w:sz w:val="28"/>
                <w:szCs w:val="28"/>
              </w:rPr>
              <w:instrText xml:space="preserve"> FORMTEXT </w:instrText>
            </w:r>
            <w:r w:rsidR="00114BBF" w:rsidRPr="00B937AD">
              <w:rPr>
                <w:sz w:val="28"/>
                <w:szCs w:val="28"/>
              </w:rPr>
            </w:r>
            <w:r w:rsidRPr="00B937AD">
              <w:rPr>
                <w:sz w:val="28"/>
                <w:szCs w:val="28"/>
              </w:rPr>
              <w:fldChar w:fldCharType="separate"/>
            </w:r>
            <w:r w:rsidRPr="00B937AD">
              <w:rPr>
                <w:noProof/>
                <w:sz w:val="28"/>
                <w:szCs w:val="28"/>
              </w:rPr>
              <w:t> </w:t>
            </w:r>
            <w:r w:rsidRPr="00B937AD">
              <w:rPr>
                <w:noProof/>
                <w:sz w:val="28"/>
                <w:szCs w:val="28"/>
              </w:rPr>
              <w:t> </w:t>
            </w:r>
            <w:r w:rsidRPr="00B937AD">
              <w:rPr>
                <w:noProof/>
                <w:sz w:val="28"/>
                <w:szCs w:val="28"/>
              </w:rPr>
              <w:t> </w:t>
            </w:r>
            <w:r w:rsidRPr="00B937AD">
              <w:rPr>
                <w:noProof/>
                <w:sz w:val="28"/>
                <w:szCs w:val="28"/>
              </w:rPr>
              <w:t> </w:t>
            </w:r>
            <w:r w:rsidRPr="00B937AD">
              <w:rPr>
                <w:noProof/>
                <w:sz w:val="28"/>
                <w:szCs w:val="28"/>
              </w:rPr>
              <w:t> </w:t>
            </w:r>
            <w:r w:rsidRPr="00B937AD">
              <w:rPr>
                <w:sz w:val="28"/>
                <w:szCs w:val="28"/>
              </w:rPr>
              <w:fldChar w:fldCharType="end"/>
            </w:r>
            <w:bookmarkEnd w:id="3"/>
          </w:p>
        </w:tc>
      </w:tr>
      <w:tr w:rsidR="00EC0C21" w:rsidRPr="00B937AD" w:rsidTr="00B937AD">
        <w:trPr>
          <w:trHeight w:val="567"/>
        </w:trPr>
        <w:tc>
          <w:tcPr>
            <w:tcW w:w="3074" w:type="dxa"/>
            <w:tcBorders>
              <w:top w:val="nil"/>
              <w:left w:val="nil"/>
              <w:bottom w:val="nil"/>
            </w:tcBorders>
            <w:shd w:val="clear" w:color="auto" w:fill="auto"/>
            <w:tcMar>
              <w:left w:w="28" w:type="dxa"/>
              <w:right w:w="28" w:type="dxa"/>
            </w:tcMar>
            <w:vAlign w:val="center"/>
          </w:tcPr>
          <w:p w:rsidR="00EC0C21" w:rsidRPr="00B937AD" w:rsidRDefault="00EC0C21" w:rsidP="00B937AD">
            <w:pPr>
              <w:tabs>
                <w:tab w:val="left" w:pos="6480"/>
                <w:tab w:val="right" w:pos="10513"/>
              </w:tabs>
              <w:rPr>
                <w:sz w:val="18"/>
                <w:szCs w:val="18"/>
              </w:rPr>
            </w:pPr>
            <w:r w:rsidRPr="00B937AD">
              <w:rPr>
                <w:sz w:val="18"/>
                <w:szCs w:val="18"/>
              </w:rPr>
              <w:t>Geboren am</w:t>
            </w:r>
          </w:p>
        </w:tc>
        <w:tc>
          <w:tcPr>
            <w:tcW w:w="7456" w:type="dxa"/>
            <w:shd w:val="clear" w:color="auto" w:fill="auto"/>
            <w:tcMar>
              <w:left w:w="57" w:type="dxa"/>
              <w:right w:w="57" w:type="dxa"/>
            </w:tcMar>
            <w:vAlign w:val="center"/>
          </w:tcPr>
          <w:p w:rsidR="00EC0C21" w:rsidRPr="00B937AD" w:rsidRDefault="00D423B8" w:rsidP="00B937AD">
            <w:pPr>
              <w:tabs>
                <w:tab w:val="left" w:pos="6480"/>
                <w:tab w:val="right" w:pos="10513"/>
              </w:tabs>
              <w:rPr>
                <w:sz w:val="28"/>
                <w:szCs w:val="28"/>
              </w:rPr>
            </w:pPr>
            <w:r w:rsidRPr="00B937AD">
              <w:rPr>
                <w:sz w:val="28"/>
                <w:szCs w:val="28"/>
              </w:rPr>
              <w:fldChar w:fldCharType="begin">
                <w:ffData>
                  <w:name w:val="Text28"/>
                  <w:enabled/>
                  <w:calcOnExit w:val="0"/>
                  <w:textInput/>
                </w:ffData>
              </w:fldChar>
            </w:r>
            <w:bookmarkStart w:id="4" w:name="Text28"/>
            <w:r w:rsidRPr="00B937AD">
              <w:rPr>
                <w:sz w:val="28"/>
                <w:szCs w:val="28"/>
              </w:rPr>
              <w:instrText xml:space="preserve"> FORMTEXT </w:instrText>
            </w:r>
            <w:r w:rsidR="00114BBF" w:rsidRPr="00B937AD">
              <w:rPr>
                <w:sz w:val="28"/>
                <w:szCs w:val="28"/>
              </w:rPr>
            </w:r>
            <w:r w:rsidRPr="00B937AD">
              <w:rPr>
                <w:sz w:val="28"/>
                <w:szCs w:val="28"/>
              </w:rPr>
              <w:fldChar w:fldCharType="separate"/>
            </w:r>
            <w:r w:rsidRPr="00B937AD">
              <w:rPr>
                <w:noProof/>
                <w:sz w:val="28"/>
                <w:szCs w:val="28"/>
              </w:rPr>
              <w:t> </w:t>
            </w:r>
            <w:r w:rsidRPr="00B937AD">
              <w:rPr>
                <w:noProof/>
                <w:sz w:val="28"/>
                <w:szCs w:val="28"/>
              </w:rPr>
              <w:t> </w:t>
            </w:r>
            <w:r w:rsidRPr="00B937AD">
              <w:rPr>
                <w:noProof/>
                <w:sz w:val="28"/>
                <w:szCs w:val="28"/>
              </w:rPr>
              <w:t> </w:t>
            </w:r>
            <w:r w:rsidRPr="00B937AD">
              <w:rPr>
                <w:noProof/>
                <w:sz w:val="28"/>
                <w:szCs w:val="28"/>
              </w:rPr>
              <w:t> </w:t>
            </w:r>
            <w:r w:rsidRPr="00B937AD">
              <w:rPr>
                <w:noProof/>
                <w:sz w:val="28"/>
                <w:szCs w:val="28"/>
              </w:rPr>
              <w:t> </w:t>
            </w:r>
            <w:r w:rsidRPr="00B937AD">
              <w:rPr>
                <w:sz w:val="28"/>
                <w:szCs w:val="28"/>
              </w:rPr>
              <w:fldChar w:fldCharType="end"/>
            </w:r>
            <w:bookmarkEnd w:id="4"/>
          </w:p>
        </w:tc>
      </w:tr>
      <w:tr w:rsidR="00EC0C21" w:rsidRPr="00B937AD" w:rsidTr="00B937AD">
        <w:trPr>
          <w:trHeight w:val="567"/>
        </w:trPr>
        <w:tc>
          <w:tcPr>
            <w:tcW w:w="3074" w:type="dxa"/>
            <w:tcBorders>
              <w:top w:val="nil"/>
              <w:left w:val="nil"/>
              <w:bottom w:val="nil"/>
            </w:tcBorders>
            <w:shd w:val="clear" w:color="auto" w:fill="auto"/>
            <w:tcMar>
              <w:left w:w="28" w:type="dxa"/>
              <w:right w:w="28" w:type="dxa"/>
            </w:tcMar>
            <w:vAlign w:val="center"/>
          </w:tcPr>
          <w:p w:rsidR="00EC0C21" w:rsidRPr="00B937AD" w:rsidRDefault="00EC0C21" w:rsidP="00B937AD">
            <w:pPr>
              <w:tabs>
                <w:tab w:val="left" w:pos="6480"/>
                <w:tab w:val="right" w:pos="10513"/>
              </w:tabs>
              <w:rPr>
                <w:sz w:val="18"/>
                <w:szCs w:val="18"/>
              </w:rPr>
            </w:pPr>
            <w:r w:rsidRPr="00B937AD">
              <w:rPr>
                <w:sz w:val="18"/>
                <w:szCs w:val="18"/>
              </w:rPr>
              <w:t>Telefon</w:t>
            </w:r>
          </w:p>
        </w:tc>
        <w:tc>
          <w:tcPr>
            <w:tcW w:w="7456" w:type="dxa"/>
            <w:shd w:val="clear" w:color="auto" w:fill="auto"/>
            <w:tcMar>
              <w:left w:w="57" w:type="dxa"/>
              <w:right w:w="57" w:type="dxa"/>
            </w:tcMar>
            <w:vAlign w:val="center"/>
          </w:tcPr>
          <w:p w:rsidR="00EC0C21" w:rsidRPr="00B937AD" w:rsidRDefault="00D423B8" w:rsidP="00B937AD">
            <w:pPr>
              <w:tabs>
                <w:tab w:val="left" w:pos="6480"/>
                <w:tab w:val="right" w:pos="10513"/>
              </w:tabs>
              <w:rPr>
                <w:sz w:val="28"/>
                <w:szCs w:val="28"/>
              </w:rPr>
            </w:pPr>
            <w:r w:rsidRPr="00B937AD">
              <w:rPr>
                <w:sz w:val="28"/>
                <w:szCs w:val="28"/>
              </w:rPr>
              <w:fldChar w:fldCharType="begin">
                <w:ffData>
                  <w:name w:val="Text29"/>
                  <w:enabled/>
                  <w:calcOnExit w:val="0"/>
                  <w:textInput/>
                </w:ffData>
              </w:fldChar>
            </w:r>
            <w:bookmarkStart w:id="5" w:name="Text29"/>
            <w:r w:rsidRPr="00B937AD">
              <w:rPr>
                <w:sz w:val="28"/>
                <w:szCs w:val="28"/>
              </w:rPr>
              <w:instrText xml:space="preserve"> FORMTEXT </w:instrText>
            </w:r>
            <w:r w:rsidR="00114BBF" w:rsidRPr="00B937AD">
              <w:rPr>
                <w:sz w:val="28"/>
                <w:szCs w:val="28"/>
              </w:rPr>
            </w:r>
            <w:r w:rsidRPr="00B937AD">
              <w:rPr>
                <w:sz w:val="28"/>
                <w:szCs w:val="28"/>
              </w:rPr>
              <w:fldChar w:fldCharType="separate"/>
            </w:r>
            <w:r w:rsidRPr="00B937AD">
              <w:rPr>
                <w:noProof/>
                <w:sz w:val="28"/>
                <w:szCs w:val="28"/>
              </w:rPr>
              <w:t> </w:t>
            </w:r>
            <w:r w:rsidRPr="00B937AD">
              <w:rPr>
                <w:noProof/>
                <w:sz w:val="28"/>
                <w:szCs w:val="28"/>
              </w:rPr>
              <w:t> </w:t>
            </w:r>
            <w:r w:rsidRPr="00B937AD">
              <w:rPr>
                <w:noProof/>
                <w:sz w:val="28"/>
                <w:szCs w:val="28"/>
              </w:rPr>
              <w:t> </w:t>
            </w:r>
            <w:r w:rsidRPr="00B937AD">
              <w:rPr>
                <w:noProof/>
                <w:sz w:val="28"/>
                <w:szCs w:val="28"/>
              </w:rPr>
              <w:t> </w:t>
            </w:r>
            <w:r w:rsidRPr="00B937AD">
              <w:rPr>
                <w:noProof/>
                <w:sz w:val="28"/>
                <w:szCs w:val="28"/>
              </w:rPr>
              <w:t> </w:t>
            </w:r>
            <w:r w:rsidRPr="00B937AD">
              <w:rPr>
                <w:sz w:val="28"/>
                <w:szCs w:val="28"/>
              </w:rPr>
              <w:fldChar w:fldCharType="end"/>
            </w:r>
            <w:bookmarkEnd w:id="5"/>
          </w:p>
        </w:tc>
      </w:tr>
      <w:tr w:rsidR="00EC0C21" w:rsidRPr="00B937AD" w:rsidTr="00B937AD">
        <w:trPr>
          <w:trHeight w:val="567"/>
        </w:trPr>
        <w:tc>
          <w:tcPr>
            <w:tcW w:w="3074" w:type="dxa"/>
            <w:tcBorders>
              <w:top w:val="nil"/>
              <w:left w:val="nil"/>
              <w:bottom w:val="nil"/>
            </w:tcBorders>
            <w:shd w:val="clear" w:color="auto" w:fill="auto"/>
            <w:tcMar>
              <w:left w:w="28" w:type="dxa"/>
              <w:right w:w="28" w:type="dxa"/>
            </w:tcMar>
            <w:vAlign w:val="center"/>
          </w:tcPr>
          <w:p w:rsidR="00EC0C21" w:rsidRPr="00B937AD" w:rsidRDefault="00EC0C21" w:rsidP="00B937AD">
            <w:pPr>
              <w:tabs>
                <w:tab w:val="left" w:pos="6480"/>
                <w:tab w:val="right" w:pos="10513"/>
              </w:tabs>
              <w:rPr>
                <w:sz w:val="18"/>
                <w:szCs w:val="18"/>
              </w:rPr>
            </w:pPr>
            <w:r w:rsidRPr="00B937AD">
              <w:rPr>
                <w:sz w:val="18"/>
                <w:szCs w:val="18"/>
              </w:rPr>
              <w:t>E-Mail</w:t>
            </w:r>
          </w:p>
        </w:tc>
        <w:tc>
          <w:tcPr>
            <w:tcW w:w="7456" w:type="dxa"/>
            <w:shd w:val="clear" w:color="auto" w:fill="auto"/>
            <w:tcMar>
              <w:left w:w="57" w:type="dxa"/>
              <w:right w:w="57" w:type="dxa"/>
            </w:tcMar>
            <w:vAlign w:val="center"/>
          </w:tcPr>
          <w:p w:rsidR="00EC0C21" w:rsidRPr="00B937AD" w:rsidRDefault="00D423B8" w:rsidP="00B937AD">
            <w:pPr>
              <w:tabs>
                <w:tab w:val="left" w:pos="6480"/>
                <w:tab w:val="right" w:pos="10513"/>
              </w:tabs>
              <w:rPr>
                <w:sz w:val="28"/>
                <w:szCs w:val="28"/>
              </w:rPr>
            </w:pPr>
            <w:r w:rsidRPr="00B937AD">
              <w:rPr>
                <w:sz w:val="28"/>
                <w:szCs w:val="28"/>
              </w:rPr>
              <w:fldChar w:fldCharType="begin">
                <w:ffData>
                  <w:name w:val="Text30"/>
                  <w:enabled/>
                  <w:calcOnExit w:val="0"/>
                  <w:textInput/>
                </w:ffData>
              </w:fldChar>
            </w:r>
            <w:bookmarkStart w:id="6" w:name="Text30"/>
            <w:r w:rsidRPr="00B937AD">
              <w:rPr>
                <w:sz w:val="28"/>
                <w:szCs w:val="28"/>
              </w:rPr>
              <w:instrText xml:space="preserve"> FORMTEXT </w:instrText>
            </w:r>
            <w:r w:rsidR="00114BBF" w:rsidRPr="00B937AD">
              <w:rPr>
                <w:sz w:val="28"/>
                <w:szCs w:val="28"/>
              </w:rPr>
            </w:r>
            <w:r w:rsidRPr="00B937AD">
              <w:rPr>
                <w:sz w:val="28"/>
                <w:szCs w:val="28"/>
              </w:rPr>
              <w:fldChar w:fldCharType="separate"/>
            </w:r>
            <w:r w:rsidRPr="00B937AD">
              <w:rPr>
                <w:noProof/>
                <w:sz w:val="28"/>
                <w:szCs w:val="28"/>
              </w:rPr>
              <w:t> </w:t>
            </w:r>
            <w:r w:rsidRPr="00B937AD">
              <w:rPr>
                <w:noProof/>
                <w:sz w:val="28"/>
                <w:szCs w:val="28"/>
              </w:rPr>
              <w:t> </w:t>
            </w:r>
            <w:r w:rsidRPr="00B937AD">
              <w:rPr>
                <w:noProof/>
                <w:sz w:val="28"/>
                <w:szCs w:val="28"/>
              </w:rPr>
              <w:t> </w:t>
            </w:r>
            <w:r w:rsidRPr="00B937AD">
              <w:rPr>
                <w:noProof/>
                <w:sz w:val="28"/>
                <w:szCs w:val="28"/>
              </w:rPr>
              <w:t> </w:t>
            </w:r>
            <w:r w:rsidRPr="00B937AD">
              <w:rPr>
                <w:noProof/>
                <w:sz w:val="28"/>
                <w:szCs w:val="28"/>
              </w:rPr>
              <w:t> </w:t>
            </w:r>
            <w:r w:rsidRPr="00B937AD">
              <w:rPr>
                <w:sz w:val="28"/>
                <w:szCs w:val="28"/>
              </w:rPr>
              <w:fldChar w:fldCharType="end"/>
            </w:r>
            <w:bookmarkEnd w:id="6"/>
          </w:p>
        </w:tc>
      </w:tr>
    </w:tbl>
    <w:p w:rsidR="005B584E" w:rsidRDefault="005B584E" w:rsidP="005B584E">
      <w:pPr>
        <w:tabs>
          <w:tab w:val="left" w:pos="6480"/>
          <w:tab w:val="right" w:pos="10513"/>
        </w:tabs>
        <w:rPr>
          <w:sz w:val="22"/>
          <w:szCs w:val="22"/>
        </w:rPr>
      </w:pPr>
    </w:p>
    <w:p w:rsidR="005D5045" w:rsidRPr="00CC491B" w:rsidRDefault="005D5045" w:rsidP="005B584E">
      <w:pPr>
        <w:tabs>
          <w:tab w:val="left" w:pos="6480"/>
          <w:tab w:val="right" w:pos="10513"/>
        </w:tabs>
        <w:rPr>
          <w:sz w:val="22"/>
          <w:szCs w:val="22"/>
        </w:rPr>
      </w:pP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8"/>
        <w:gridCol w:w="6934"/>
      </w:tblGrid>
      <w:tr w:rsidR="005B584E" w:rsidRPr="00B937AD" w:rsidTr="00B937AD">
        <w:trPr>
          <w:trHeight w:val="567"/>
        </w:trPr>
        <w:tc>
          <w:tcPr>
            <w:tcW w:w="3074" w:type="dxa"/>
            <w:tcBorders>
              <w:top w:val="nil"/>
              <w:left w:val="nil"/>
              <w:bottom w:val="nil"/>
            </w:tcBorders>
            <w:shd w:val="clear" w:color="auto" w:fill="auto"/>
            <w:tcMar>
              <w:left w:w="28" w:type="dxa"/>
              <w:right w:w="28" w:type="dxa"/>
            </w:tcMar>
            <w:vAlign w:val="center"/>
          </w:tcPr>
          <w:p w:rsidR="005B584E" w:rsidRPr="00B937AD" w:rsidRDefault="005B584E" w:rsidP="00B937AD">
            <w:pPr>
              <w:tabs>
                <w:tab w:val="left" w:pos="6480"/>
                <w:tab w:val="right" w:pos="10513"/>
              </w:tabs>
              <w:rPr>
                <w:sz w:val="18"/>
                <w:szCs w:val="18"/>
              </w:rPr>
            </w:pPr>
            <w:r w:rsidRPr="00B937AD">
              <w:rPr>
                <w:sz w:val="18"/>
                <w:szCs w:val="18"/>
              </w:rPr>
              <w:t>Studienbeginn</w:t>
            </w:r>
          </w:p>
        </w:tc>
        <w:tc>
          <w:tcPr>
            <w:tcW w:w="7456" w:type="dxa"/>
            <w:shd w:val="clear" w:color="auto" w:fill="auto"/>
            <w:tcMar>
              <w:left w:w="57" w:type="dxa"/>
              <w:right w:w="57" w:type="dxa"/>
            </w:tcMar>
            <w:vAlign w:val="center"/>
          </w:tcPr>
          <w:p w:rsidR="005B584E" w:rsidRPr="00B937AD" w:rsidRDefault="00D423B8" w:rsidP="00B937AD">
            <w:pPr>
              <w:tabs>
                <w:tab w:val="left" w:pos="6480"/>
                <w:tab w:val="right" w:pos="10513"/>
              </w:tabs>
              <w:rPr>
                <w:sz w:val="28"/>
                <w:szCs w:val="28"/>
              </w:rPr>
            </w:pPr>
            <w:r w:rsidRPr="00B937AD">
              <w:rPr>
                <w:sz w:val="28"/>
                <w:szCs w:val="28"/>
              </w:rPr>
              <w:fldChar w:fldCharType="begin">
                <w:ffData>
                  <w:name w:val="Text31"/>
                  <w:enabled/>
                  <w:calcOnExit w:val="0"/>
                  <w:textInput/>
                </w:ffData>
              </w:fldChar>
            </w:r>
            <w:bookmarkStart w:id="7" w:name="Text31"/>
            <w:r w:rsidRPr="00B937AD">
              <w:rPr>
                <w:sz w:val="28"/>
                <w:szCs w:val="28"/>
              </w:rPr>
              <w:instrText xml:space="preserve"> FORMTEXT </w:instrText>
            </w:r>
            <w:r w:rsidR="00114BBF" w:rsidRPr="00B937AD">
              <w:rPr>
                <w:sz w:val="28"/>
                <w:szCs w:val="28"/>
              </w:rPr>
            </w:r>
            <w:r w:rsidRPr="00B937AD">
              <w:rPr>
                <w:sz w:val="28"/>
                <w:szCs w:val="28"/>
              </w:rPr>
              <w:fldChar w:fldCharType="separate"/>
            </w:r>
            <w:r w:rsidRPr="00B937AD">
              <w:rPr>
                <w:noProof/>
                <w:sz w:val="28"/>
                <w:szCs w:val="28"/>
              </w:rPr>
              <w:t> </w:t>
            </w:r>
            <w:r w:rsidRPr="00B937AD">
              <w:rPr>
                <w:noProof/>
                <w:sz w:val="28"/>
                <w:szCs w:val="28"/>
              </w:rPr>
              <w:t> </w:t>
            </w:r>
            <w:r w:rsidRPr="00B937AD">
              <w:rPr>
                <w:noProof/>
                <w:sz w:val="28"/>
                <w:szCs w:val="28"/>
              </w:rPr>
              <w:t> </w:t>
            </w:r>
            <w:r w:rsidRPr="00B937AD">
              <w:rPr>
                <w:noProof/>
                <w:sz w:val="28"/>
                <w:szCs w:val="28"/>
              </w:rPr>
              <w:t> </w:t>
            </w:r>
            <w:r w:rsidRPr="00B937AD">
              <w:rPr>
                <w:noProof/>
                <w:sz w:val="28"/>
                <w:szCs w:val="28"/>
              </w:rPr>
              <w:t> </w:t>
            </w:r>
            <w:r w:rsidRPr="00B937AD">
              <w:rPr>
                <w:sz w:val="28"/>
                <w:szCs w:val="28"/>
              </w:rPr>
              <w:fldChar w:fldCharType="end"/>
            </w:r>
            <w:bookmarkEnd w:id="7"/>
          </w:p>
        </w:tc>
      </w:tr>
      <w:tr w:rsidR="005B584E" w:rsidRPr="00B937AD" w:rsidTr="00B937AD">
        <w:trPr>
          <w:trHeight w:val="567"/>
        </w:trPr>
        <w:tc>
          <w:tcPr>
            <w:tcW w:w="3074" w:type="dxa"/>
            <w:tcBorders>
              <w:top w:val="nil"/>
              <w:left w:val="nil"/>
              <w:bottom w:val="nil"/>
            </w:tcBorders>
            <w:shd w:val="clear" w:color="auto" w:fill="auto"/>
            <w:tcMar>
              <w:left w:w="28" w:type="dxa"/>
              <w:right w:w="28" w:type="dxa"/>
            </w:tcMar>
            <w:vAlign w:val="center"/>
          </w:tcPr>
          <w:p w:rsidR="005B584E" w:rsidRPr="00B937AD" w:rsidRDefault="005B584E" w:rsidP="00B937AD">
            <w:pPr>
              <w:tabs>
                <w:tab w:val="left" w:pos="6480"/>
                <w:tab w:val="right" w:pos="10513"/>
              </w:tabs>
              <w:rPr>
                <w:sz w:val="18"/>
                <w:szCs w:val="18"/>
              </w:rPr>
            </w:pPr>
            <w:r w:rsidRPr="00B937AD">
              <w:rPr>
                <w:sz w:val="18"/>
                <w:szCs w:val="18"/>
              </w:rPr>
              <w:t>Datum der letzten Prüfung</w:t>
            </w:r>
          </w:p>
        </w:tc>
        <w:tc>
          <w:tcPr>
            <w:tcW w:w="7456" w:type="dxa"/>
            <w:shd w:val="clear" w:color="auto" w:fill="auto"/>
            <w:tcMar>
              <w:left w:w="57" w:type="dxa"/>
              <w:right w:w="57" w:type="dxa"/>
            </w:tcMar>
            <w:vAlign w:val="center"/>
          </w:tcPr>
          <w:p w:rsidR="005B584E" w:rsidRPr="00B937AD" w:rsidRDefault="00D423B8" w:rsidP="00B937AD">
            <w:pPr>
              <w:tabs>
                <w:tab w:val="left" w:pos="6480"/>
                <w:tab w:val="right" w:pos="10513"/>
              </w:tabs>
              <w:rPr>
                <w:sz w:val="28"/>
                <w:szCs w:val="28"/>
              </w:rPr>
            </w:pPr>
            <w:r w:rsidRPr="00B937AD">
              <w:rPr>
                <w:sz w:val="28"/>
                <w:szCs w:val="28"/>
              </w:rPr>
              <w:fldChar w:fldCharType="begin">
                <w:ffData>
                  <w:name w:val="Text32"/>
                  <w:enabled/>
                  <w:calcOnExit w:val="0"/>
                  <w:textInput/>
                </w:ffData>
              </w:fldChar>
            </w:r>
            <w:bookmarkStart w:id="8" w:name="Text32"/>
            <w:r w:rsidRPr="00B937AD">
              <w:rPr>
                <w:sz w:val="28"/>
                <w:szCs w:val="28"/>
              </w:rPr>
              <w:instrText xml:space="preserve"> FORMTEXT </w:instrText>
            </w:r>
            <w:r w:rsidR="00114BBF" w:rsidRPr="00B937AD">
              <w:rPr>
                <w:sz w:val="28"/>
                <w:szCs w:val="28"/>
              </w:rPr>
            </w:r>
            <w:r w:rsidRPr="00B937AD">
              <w:rPr>
                <w:sz w:val="28"/>
                <w:szCs w:val="28"/>
              </w:rPr>
              <w:fldChar w:fldCharType="separate"/>
            </w:r>
            <w:r w:rsidRPr="00B937AD">
              <w:rPr>
                <w:noProof/>
                <w:sz w:val="28"/>
                <w:szCs w:val="28"/>
              </w:rPr>
              <w:t> </w:t>
            </w:r>
            <w:r w:rsidRPr="00B937AD">
              <w:rPr>
                <w:noProof/>
                <w:sz w:val="28"/>
                <w:szCs w:val="28"/>
              </w:rPr>
              <w:t> </w:t>
            </w:r>
            <w:r w:rsidRPr="00B937AD">
              <w:rPr>
                <w:noProof/>
                <w:sz w:val="28"/>
                <w:szCs w:val="28"/>
              </w:rPr>
              <w:t> </w:t>
            </w:r>
            <w:r w:rsidRPr="00B937AD">
              <w:rPr>
                <w:noProof/>
                <w:sz w:val="28"/>
                <w:szCs w:val="28"/>
              </w:rPr>
              <w:t> </w:t>
            </w:r>
            <w:r w:rsidRPr="00B937AD">
              <w:rPr>
                <w:noProof/>
                <w:sz w:val="28"/>
                <w:szCs w:val="28"/>
              </w:rPr>
              <w:t> </w:t>
            </w:r>
            <w:r w:rsidRPr="00B937AD">
              <w:rPr>
                <w:sz w:val="28"/>
                <w:szCs w:val="28"/>
              </w:rPr>
              <w:fldChar w:fldCharType="end"/>
            </w:r>
            <w:bookmarkEnd w:id="8"/>
          </w:p>
        </w:tc>
      </w:tr>
    </w:tbl>
    <w:p w:rsidR="005B584E" w:rsidRPr="00B778BF" w:rsidRDefault="005B584E" w:rsidP="005B584E">
      <w:pPr>
        <w:tabs>
          <w:tab w:val="left" w:pos="6480"/>
          <w:tab w:val="right" w:pos="10513"/>
        </w:tabs>
        <w:jc w:val="both"/>
        <w:rPr>
          <w:sz w:val="22"/>
          <w:szCs w:val="22"/>
        </w:rPr>
      </w:pPr>
    </w:p>
    <w:p w:rsidR="007F6BED" w:rsidRPr="00B778BF" w:rsidRDefault="007F6BED" w:rsidP="005B584E">
      <w:pPr>
        <w:tabs>
          <w:tab w:val="left" w:pos="6480"/>
          <w:tab w:val="right" w:pos="10513"/>
        </w:tabs>
        <w:jc w:val="both"/>
        <w:rPr>
          <w:sz w:val="22"/>
          <w:szCs w:val="22"/>
        </w:rPr>
      </w:pPr>
    </w:p>
    <w:p w:rsidR="000E0BE2" w:rsidRDefault="000E0BE2" w:rsidP="000E0BE2">
      <w:pPr>
        <w:tabs>
          <w:tab w:val="left" w:pos="6480"/>
          <w:tab w:val="right" w:pos="10513"/>
        </w:tabs>
        <w:jc w:val="both"/>
        <w:rPr>
          <w:sz w:val="22"/>
          <w:szCs w:val="22"/>
        </w:rPr>
      </w:pPr>
    </w:p>
    <w:p w:rsidR="000E0BE2" w:rsidRDefault="000E0BE2" w:rsidP="000E0BE2">
      <w:pPr>
        <w:tabs>
          <w:tab w:val="left" w:pos="6480"/>
          <w:tab w:val="right" w:pos="10513"/>
        </w:tabs>
        <w:jc w:val="both"/>
        <w:rPr>
          <w:sz w:val="22"/>
          <w:szCs w:val="22"/>
        </w:rPr>
      </w:pPr>
    </w:p>
    <w:p w:rsidR="000E0BE2" w:rsidRPr="00316DA5" w:rsidRDefault="000E0BE2" w:rsidP="000E0BE2">
      <w:pPr>
        <w:tabs>
          <w:tab w:val="left" w:pos="6480"/>
          <w:tab w:val="right" w:pos="10513"/>
        </w:tabs>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7"/>
      </w:tblGrid>
      <w:tr w:rsidR="000E0BE2" w:rsidRPr="00B937AD" w:rsidTr="009C473A">
        <w:tc>
          <w:tcPr>
            <w:tcW w:w="5000" w:type="pct"/>
            <w:shd w:val="clear" w:color="auto" w:fill="auto"/>
          </w:tcPr>
          <w:p w:rsidR="000E0BE2" w:rsidRPr="00B937AD" w:rsidRDefault="000E0BE2" w:rsidP="00B937AD">
            <w:pPr>
              <w:tabs>
                <w:tab w:val="left" w:pos="3060"/>
                <w:tab w:val="left" w:pos="6480"/>
                <w:tab w:val="right" w:pos="10513"/>
              </w:tabs>
              <w:jc w:val="both"/>
              <w:rPr>
                <w:sz w:val="22"/>
                <w:szCs w:val="22"/>
              </w:rPr>
            </w:pPr>
          </w:p>
          <w:p w:rsidR="000E0BE2" w:rsidRPr="00B937AD" w:rsidRDefault="000E0BE2" w:rsidP="00B937AD">
            <w:pPr>
              <w:jc w:val="center"/>
              <w:rPr>
                <w:sz w:val="40"/>
                <w:szCs w:val="40"/>
                <w:lang w:val="de-AT"/>
              </w:rPr>
            </w:pPr>
            <w:r w:rsidRPr="00B937AD">
              <w:rPr>
                <w:sz w:val="40"/>
                <w:szCs w:val="40"/>
                <w:lang w:val="de-AT"/>
              </w:rPr>
              <w:t>Antrag auf Anerkennung von Prüfungen</w:t>
            </w:r>
          </w:p>
          <w:p w:rsidR="000E0BE2" w:rsidRPr="00B937AD" w:rsidRDefault="000E0BE2" w:rsidP="000B42BB">
            <w:pPr>
              <w:rPr>
                <w:sz w:val="18"/>
                <w:szCs w:val="18"/>
                <w:lang w:val="de-AT"/>
              </w:rPr>
            </w:pPr>
          </w:p>
          <w:p w:rsidR="000E0BE2" w:rsidRPr="00B937AD" w:rsidRDefault="000E0BE2" w:rsidP="000B42BB">
            <w:pPr>
              <w:rPr>
                <w:sz w:val="18"/>
                <w:szCs w:val="18"/>
                <w:lang w:val="de-AT"/>
              </w:rPr>
            </w:pPr>
          </w:p>
          <w:p w:rsidR="000E0BE2" w:rsidRPr="00B937AD" w:rsidRDefault="000E0BE2" w:rsidP="00B937AD">
            <w:pPr>
              <w:jc w:val="both"/>
              <w:rPr>
                <w:sz w:val="18"/>
                <w:szCs w:val="18"/>
                <w:lang w:val="de-AT"/>
              </w:rPr>
            </w:pPr>
            <w:r w:rsidRPr="00B937AD">
              <w:rPr>
                <w:sz w:val="18"/>
                <w:szCs w:val="18"/>
                <w:lang w:val="de-AT"/>
              </w:rPr>
              <w:t xml:space="preserve">Ich beantrage, die an der </w:t>
            </w:r>
            <w:bookmarkStart w:id="9" w:name="Text24"/>
            <w:r w:rsidR="00FC4ACF" w:rsidRPr="00B937AD">
              <w:rPr>
                <w:sz w:val="18"/>
                <w:szCs w:val="18"/>
                <w:lang w:val="de-AT"/>
              </w:rPr>
              <w:t>Universität</w:t>
            </w:r>
            <w:r w:rsidRPr="00B937AD">
              <w:rPr>
                <w:sz w:val="18"/>
                <w:szCs w:val="18"/>
                <w:lang w:val="de-AT"/>
              </w:rPr>
              <w:fldChar w:fldCharType="begin">
                <w:ffData>
                  <w:name w:val="Text24"/>
                  <w:enabled/>
                  <w:calcOnExit w:val="0"/>
                  <w:textInput>
                    <w:default w:val="........................................................................................."/>
                  </w:textInput>
                </w:ffData>
              </w:fldChar>
            </w:r>
            <w:r w:rsidRPr="00B937AD">
              <w:rPr>
                <w:sz w:val="18"/>
                <w:szCs w:val="18"/>
                <w:lang w:val="de-AT"/>
              </w:rPr>
              <w:instrText xml:space="preserve"> FORMTEXT </w:instrText>
            </w:r>
            <w:r w:rsidRPr="00B937AD">
              <w:rPr>
                <w:sz w:val="18"/>
                <w:szCs w:val="18"/>
                <w:lang w:val="de-AT"/>
              </w:rPr>
            </w:r>
            <w:r w:rsidRPr="00B937AD">
              <w:rPr>
                <w:sz w:val="18"/>
                <w:szCs w:val="18"/>
                <w:lang w:val="de-AT"/>
              </w:rPr>
              <w:fldChar w:fldCharType="separate"/>
            </w:r>
            <w:r w:rsidRPr="00B937AD">
              <w:rPr>
                <w:noProof/>
                <w:sz w:val="18"/>
                <w:szCs w:val="18"/>
                <w:lang w:val="de-AT"/>
              </w:rPr>
              <w:t>.........................................................................................</w:t>
            </w:r>
            <w:r w:rsidRPr="00B937AD">
              <w:rPr>
                <w:sz w:val="18"/>
                <w:szCs w:val="18"/>
                <w:lang w:val="de-AT"/>
              </w:rPr>
              <w:fldChar w:fldCharType="end"/>
            </w:r>
            <w:bookmarkEnd w:id="9"/>
            <w:r w:rsidRPr="00B937AD">
              <w:rPr>
                <w:sz w:val="18"/>
                <w:szCs w:val="18"/>
                <w:lang w:val="de-AT"/>
              </w:rPr>
              <w:t xml:space="preserve"> positiv beurteilten Prüfungen (</w:t>
            </w:r>
            <w:r w:rsidRPr="00B937AD">
              <w:rPr>
                <w:b/>
                <w:sz w:val="18"/>
                <w:szCs w:val="18"/>
                <w:lang w:val="de-AT"/>
              </w:rPr>
              <w:t>gekennzeichnet mit *</w:t>
            </w:r>
            <w:r w:rsidRPr="00B937AD">
              <w:rPr>
                <w:sz w:val="18"/>
                <w:szCs w:val="18"/>
                <w:lang w:val="de-AT"/>
              </w:rPr>
              <w:t xml:space="preserve">) als gleichwertig für das </w:t>
            </w:r>
            <w:r w:rsidR="006D2B67" w:rsidRPr="00B937AD">
              <w:rPr>
                <w:sz w:val="18"/>
                <w:szCs w:val="18"/>
                <w:lang w:val="de-AT"/>
              </w:rPr>
              <w:t xml:space="preserve">Bachelorstudium Sportmanagement </w:t>
            </w:r>
            <w:r w:rsidRPr="00B937AD">
              <w:rPr>
                <w:sz w:val="18"/>
                <w:szCs w:val="18"/>
                <w:lang w:val="de-AT"/>
              </w:rPr>
              <w:t xml:space="preserve">anzuerkennen. </w:t>
            </w:r>
          </w:p>
          <w:p w:rsidR="000E0BE2" w:rsidRPr="00B937AD" w:rsidRDefault="000E0BE2" w:rsidP="00B937AD">
            <w:pPr>
              <w:tabs>
                <w:tab w:val="left" w:pos="6480"/>
                <w:tab w:val="right" w:pos="10513"/>
              </w:tabs>
              <w:jc w:val="both"/>
              <w:rPr>
                <w:sz w:val="18"/>
                <w:szCs w:val="18"/>
              </w:rPr>
            </w:pPr>
          </w:p>
          <w:p w:rsidR="000E0BE2" w:rsidRPr="00B937AD" w:rsidRDefault="000E0BE2" w:rsidP="00B937AD">
            <w:pPr>
              <w:tabs>
                <w:tab w:val="left" w:pos="6480"/>
                <w:tab w:val="right" w:pos="10513"/>
              </w:tabs>
              <w:jc w:val="both"/>
              <w:rPr>
                <w:sz w:val="18"/>
                <w:szCs w:val="18"/>
              </w:rPr>
            </w:pPr>
          </w:p>
          <w:p w:rsidR="000E0BE2" w:rsidRPr="00B937AD" w:rsidRDefault="000E0BE2" w:rsidP="00B937AD">
            <w:pPr>
              <w:tabs>
                <w:tab w:val="left" w:pos="6480"/>
                <w:tab w:val="right" w:pos="10513"/>
              </w:tabs>
              <w:jc w:val="both"/>
              <w:rPr>
                <w:sz w:val="18"/>
                <w:szCs w:val="18"/>
              </w:rPr>
            </w:pPr>
          </w:p>
          <w:p w:rsidR="000E0BE2" w:rsidRPr="00B937AD" w:rsidRDefault="000E0BE2" w:rsidP="00B937AD">
            <w:pPr>
              <w:tabs>
                <w:tab w:val="center" w:pos="1440"/>
                <w:tab w:val="center" w:pos="7380"/>
                <w:tab w:val="right" w:pos="10513"/>
              </w:tabs>
              <w:jc w:val="both"/>
              <w:rPr>
                <w:sz w:val="18"/>
                <w:szCs w:val="18"/>
              </w:rPr>
            </w:pPr>
            <w:r w:rsidRPr="00B937AD">
              <w:rPr>
                <w:sz w:val="18"/>
                <w:szCs w:val="18"/>
              </w:rPr>
              <w:tab/>
              <w:t>…………………………….……..</w:t>
            </w:r>
            <w:r w:rsidRPr="00B937AD">
              <w:rPr>
                <w:sz w:val="18"/>
                <w:szCs w:val="18"/>
              </w:rPr>
              <w:tab/>
              <w:t>…………………………………………………..…….…………………..</w:t>
            </w:r>
          </w:p>
          <w:p w:rsidR="000E0BE2" w:rsidRPr="00B937AD" w:rsidRDefault="000E0BE2" w:rsidP="00B937AD">
            <w:pPr>
              <w:tabs>
                <w:tab w:val="center" w:pos="1440"/>
                <w:tab w:val="center" w:pos="7380"/>
                <w:tab w:val="right" w:pos="10513"/>
              </w:tabs>
              <w:jc w:val="both"/>
              <w:rPr>
                <w:sz w:val="18"/>
                <w:szCs w:val="18"/>
              </w:rPr>
            </w:pPr>
            <w:r w:rsidRPr="00B937AD">
              <w:rPr>
                <w:sz w:val="18"/>
                <w:szCs w:val="18"/>
              </w:rPr>
              <w:tab/>
              <w:t>Datum</w:t>
            </w:r>
            <w:r w:rsidRPr="00B937AD">
              <w:rPr>
                <w:sz w:val="18"/>
                <w:szCs w:val="18"/>
              </w:rPr>
              <w:tab/>
              <w:t>Antragssteller/in</w:t>
            </w:r>
          </w:p>
          <w:p w:rsidR="000E0BE2" w:rsidRPr="00B937AD" w:rsidRDefault="000E0BE2" w:rsidP="00B937AD">
            <w:pPr>
              <w:tabs>
                <w:tab w:val="left" w:pos="6480"/>
                <w:tab w:val="right" w:pos="10513"/>
              </w:tabs>
              <w:rPr>
                <w:sz w:val="22"/>
                <w:szCs w:val="22"/>
              </w:rPr>
            </w:pPr>
          </w:p>
        </w:tc>
      </w:tr>
    </w:tbl>
    <w:p w:rsidR="000E0BE2" w:rsidRDefault="000E0BE2" w:rsidP="000E0BE2">
      <w:pPr>
        <w:tabs>
          <w:tab w:val="left" w:pos="6480"/>
          <w:tab w:val="right" w:pos="10513"/>
        </w:tabs>
        <w:jc w:val="both"/>
        <w:rPr>
          <w:sz w:val="18"/>
          <w:szCs w:val="18"/>
        </w:rPr>
      </w:pPr>
    </w:p>
    <w:p w:rsidR="00073B49" w:rsidRPr="00CC491B" w:rsidRDefault="00073B49" w:rsidP="00073B49">
      <w:pPr>
        <w:tabs>
          <w:tab w:val="left" w:pos="6480"/>
          <w:tab w:val="right" w:pos="10513"/>
        </w:tabs>
        <w:rPr>
          <w:sz w:val="22"/>
          <w:szCs w:val="22"/>
        </w:rPr>
      </w:pPr>
    </w:p>
    <w:p w:rsidR="005B584E" w:rsidRPr="00014588" w:rsidRDefault="005B584E" w:rsidP="00073B49">
      <w:pPr>
        <w:tabs>
          <w:tab w:val="left" w:pos="3060"/>
          <w:tab w:val="left" w:pos="6480"/>
          <w:tab w:val="right" w:pos="10513"/>
        </w:tabs>
        <w:jc w:val="both"/>
        <w:rPr>
          <w:sz w:val="18"/>
          <w:szCs w:val="18"/>
        </w:rPr>
      </w:pPr>
    </w:p>
    <w:p w:rsidR="005B584E" w:rsidRDefault="005B584E" w:rsidP="005B584E">
      <w:pPr>
        <w:tabs>
          <w:tab w:val="left" w:pos="6480"/>
          <w:tab w:val="right" w:pos="10513"/>
        </w:tabs>
        <w:jc w:val="both"/>
        <w:rPr>
          <w:sz w:val="18"/>
          <w:szCs w:val="18"/>
        </w:rPr>
      </w:pPr>
    </w:p>
    <w:p w:rsidR="005B584E" w:rsidRPr="00083435" w:rsidRDefault="005641E0" w:rsidP="005641E0">
      <w:pPr>
        <w:pStyle w:val="Kopfzeile"/>
        <w:tabs>
          <w:tab w:val="clear" w:pos="4536"/>
          <w:tab w:val="clear" w:pos="9072"/>
          <w:tab w:val="left" w:pos="1980"/>
          <w:tab w:val="right" w:pos="10440"/>
        </w:tabs>
        <w:jc w:val="center"/>
        <w:outlineLvl w:val="0"/>
        <w:rPr>
          <w:sz w:val="22"/>
          <w:szCs w:val="22"/>
        </w:rPr>
      </w:pPr>
      <w:r>
        <w:rPr>
          <w:sz w:val="22"/>
          <w:szCs w:val="22"/>
        </w:rPr>
        <w:br w:type="page"/>
      </w:r>
    </w:p>
    <w:p w:rsidR="003A2A9B" w:rsidRPr="006854A7" w:rsidRDefault="003A2A9B" w:rsidP="00111E82">
      <w:pPr>
        <w:shd w:val="clear" w:color="auto" w:fill="E6E6E6"/>
        <w:tabs>
          <w:tab w:val="left" w:pos="5040"/>
          <w:tab w:val="right" w:pos="10513"/>
        </w:tabs>
        <w:jc w:val="both"/>
        <w:outlineLvl w:val="0"/>
        <w:rPr>
          <w:b/>
        </w:rPr>
      </w:pPr>
      <w:r w:rsidRPr="006854A7">
        <w:rPr>
          <w:b/>
        </w:rPr>
        <w:lastRenderedPageBreak/>
        <w:t>Ausfüllhilfe</w:t>
      </w:r>
    </w:p>
    <w:p w:rsidR="003A2A9B" w:rsidRPr="00083435" w:rsidRDefault="003A2A9B" w:rsidP="005D5045">
      <w:pPr>
        <w:tabs>
          <w:tab w:val="left" w:pos="3060"/>
          <w:tab w:val="left" w:pos="6480"/>
          <w:tab w:val="right" w:pos="10513"/>
        </w:tabs>
        <w:jc w:val="both"/>
        <w:rPr>
          <w:sz w:val="22"/>
          <w:szCs w:val="22"/>
        </w:rPr>
      </w:pPr>
    </w:p>
    <w:p w:rsidR="00B0335C" w:rsidRPr="00083435" w:rsidRDefault="00B0335C" w:rsidP="00111E82">
      <w:pPr>
        <w:pBdr>
          <w:bottom w:val="single" w:sz="4" w:space="1" w:color="auto"/>
        </w:pBdr>
        <w:tabs>
          <w:tab w:val="left" w:pos="3060"/>
          <w:tab w:val="left" w:pos="6480"/>
          <w:tab w:val="right" w:pos="10513"/>
        </w:tabs>
        <w:jc w:val="both"/>
        <w:outlineLvl w:val="0"/>
        <w:rPr>
          <w:sz w:val="22"/>
          <w:szCs w:val="22"/>
        </w:rPr>
      </w:pPr>
      <w:r w:rsidRPr="00083435">
        <w:rPr>
          <w:sz w:val="22"/>
          <w:szCs w:val="22"/>
        </w:rPr>
        <w:t>Felder</w:t>
      </w:r>
    </w:p>
    <w:p w:rsidR="00B0335C" w:rsidRPr="00083435" w:rsidRDefault="00B0335C" w:rsidP="00B0335C">
      <w:pPr>
        <w:tabs>
          <w:tab w:val="left" w:pos="2520"/>
          <w:tab w:val="left" w:pos="6480"/>
          <w:tab w:val="right" w:pos="10513"/>
        </w:tabs>
        <w:ind w:left="720"/>
        <w:jc w:val="both"/>
        <w:rPr>
          <w:sz w:val="22"/>
          <w:szCs w:val="22"/>
        </w:rPr>
      </w:pPr>
      <w:r w:rsidRPr="00083435">
        <w:rPr>
          <w:sz w:val="22"/>
          <w:szCs w:val="22"/>
        </w:rPr>
        <w:t>Lehrveranstaltung:</w:t>
      </w:r>
      <w:r w:rsidRPr="00083435">
        <w:rPr>
          <w:sz w:val="22"/>
          <w:szCs w:val="22"/>
        </w:rPr>
        <w:tab/>
        <w:t>Titel der Lehrveranstaltung</w:t>
      </w:r>
    </w:p>
    <w:p w:rsidR="004B17CB" w:rsidRPr="00083435" w:rsidRDefault="004B17CB" w:rsidP="004B17CB">
      <w:pPr>
        <w:tabs>
          <w:tab w:val="left" w:pos="2520"/>
          <w:tab w:val="left" w:pos="6480"/>
          <w:tab w:val="right" w:pos="10513"/>
        </w:tabs>
        <w:ind w:left="720"/>
        <w:jc w:val="both"/>
        <w:rPr>
          <w:sz w:val="22"/>
          <w:szCs w:val="22"/>
        </w:rPr>
      </w:pPr>
      <w:r w:rsidRPr="00083435">
        <w:rPr>
          <w:sz w:val="22"/>
          <w:szCs w:val="22"/>
        </w:rPr>
        <w:t>Typ:</w:t>
      </w:r>
      <w:r w:rsidRPr="00083435">
        <w:rPr>
          <w:sz w:val="22"/>
          <w:szCs w:val="22"/>
        </w:rPr>
        <w:tab/>
        <w:t>Lehrveranstaltungstyp</w:t>
      </w:r>
    </w:p>
    <w:p w:rsidR="004B17CB" w:rsidRPr="00083435" w:rsidRDefault="004B17CB" w:rsidP="004B17CB">
      <w:pPr>
        <w:tabs>
          <w:tab w:val="left" w:pos="2520"/>
          <w:tab w:val="left" w:pos="6480"/>
          <w:tab w:val="right" w:pos="10513"/>
        </w:tabs>
        <w:ind w:left="720"/>
        <w:jc w:val="both"/>
        <w:rPr>
          <w:sz w:val="22"/>
          <w:szCs w:val="22"/>
        </w:rPr>
      </w:pPr>
      <w:r w:rsidRPr="00083435">
        <w:rPr>
          <w:sz w:val="22"/>
          <w:szCs w:val="22"/>
        </w:rPr>
        <w:t>Sst.:</w:t>
      </w:r>
      <w:r w:rsidRPr="00083435">
        <w:rPr>
          <w:sz w:val="22"/>
          <w:szCs w:val="22"/>
        </w:rPr>
        <w:tab/>
        <w:t>Semesterstunden</w:t>
      </w:r>
    </w:p>
    <w:p w:rsidR="004B17CB" w:rsidRPr="00083435" w:rsidRDefault="004B17CB" w:rsidP="004B17CB">
      <w:pPr>
        <w:tabs>
          <w:tab w:val="left" w:pos="2520"/>
          <w:tab w:val="left" w:pos="6480"/>
          <w:tab w:val="right" w:pos="10513"/>
        </w:tabs>
        <w:ind w:left="720"/>
        <w:jc w:val="both"/>
        <w:rPr>
          <w:sz w:val="22"/>
          <w:szCs w:val="22"/>
        </w:rPr>
      </w:pPr>
      <w:r w:rsidRPr="00083435">
        <w:rPr>
          <w:sz w:val="22"/>
          <w:szCs w:val="22"/>
        </w:rPr>
        <w:t>ECTS:</w:t>
      </w:r>
      <w:r w:rsidRPr="00083435">
        <w:rPr>
          <w:sz w:val="22"/>
          <w:szCs w:val="22"/>
        </w:rPr>
        <w:tab/>
        <w:t>ECTS-Punkte (falls vorhanden)</w:t>
      </w:r>
    </w:p>
    <w:p w:rsidR="004B17CB" w:rsidRPr="00083435" w:rsidRDefault="004B17CB" w:rsidP="004B17CB">
      <w:pPr>
        <w:tabs>
          <w:tab w:val="left" w:pos="2520"/>
          <w:tab w:val="left" w:pos="6480"/>
          <w:tab w:val="right" w:pos="10513"/>
        </w:tabs>
        <w:ind w:left="720"/>
        <w:jc w:val="both"/>
        <w:rPr>
          <w:sz w:val="22"/>
          <w:szCs w:val="22"/>
        </w:rPr>
      </w:pPr>
      <w:r w:rsidRPr="00083435">
        <w:rPr>
          <w:sz w:val="22"/>
          <w:szCs w:val="22"/>
        </w:rPr>
        <w:t>Datum:</w:t>
      </w:r>
      <w:r w:rsidRPr="00083435">
        <w:rPr>
          <w:sz w:val="22"/>
          <w:szCs w:val="22"/>
        </w:rPr>
        <w:tab/>
        <w:t>Prüfungsdatum laut Lehrveranstaltungszeugnis</w:t>
      </w:r>
    </w:p>
    <w:p w:rsidR="004B17CB" w:rsidRPr="00083435" w:rsidRDefault="004B17CB" w:rsidP="004B17CB">
      <w:pPr>
        <w:tabs>
          <w:tab w:val="left" w:pos="2520"/>
          <w:tab w:val="left" w:pos="6480"/>
          <w:tab w:val="right" w:pos="10513"/>
        </w:tabs>
        <w:ind w:left="720"/>
        <w:jc w:val="both"/>
        <w:rPr>
          <w:sz w:val="22"/>
          <w:szCs w:val="22"/>
        </w:rPr>
      </w:pPr>
      <w:r w:rsidRPr="00083435">
        <w:rPr>
          <w:sz w:val="22"/>
          <w:szCs w:val="22"/>
        </w:rPr>
        <w:t>Beurt.</w:t>
      </w:r>
      <w:r w:rsidRPr="00083435">
        <w:rPr>
          <w:sz w:val="22"/>
          <w:szCs w:val="22"/>
        </w:rPr>
        <w:tab/>
        <w:t>Beurteilung (1, 2, 3, 4, 0)</w:t>
      </w:r>
    </w:p>
    <w:p w:rsidR="00B0335C" w:rsidRPr="00083435" w:rsidRDefault="00B0335C" w:rsidP="00B0335C">
      <w:pPr>
        <w:tabs>
          <w:tab w:val="left" w:pos="2520"/>
          <w:tab w:val="left" w:pos="6480"/>
          <w:tab w:val="right" w:pos="10513"/>
        </w:tabs>
        <w:ind w:left="720"/>
        <w:jc w:val="both"/>
        <w:rPr>
          <w:sz w:val="22"/>
          <w:szCs w:val="22"/>
        </w:rPr>
      </w:pPr>
      <w:r w:rsidRPr="00083435">
        <w:rPr>
          <w:sz w:val="22"/>
          <w:szCs w:val="22"/>
        </w:rPr>
        <w:t>PrüferIn:</w:t>
      </w:r>
      <w:r w:rsidRPr="00083435">
        <w:rPr>
          <w:sz w:val="22"/>
          <w:szCs w:val="22"/>
        </w:rPr>
        <w:tab/>
        <w:t>PrüferIn laut Lehrveranstaltungszeugnis</w:t>
      </w:r>
    </w:p>
    <w:p w:rsidR="00B0335C" w:rsidRPr="00083435" w:rsidRDefault="00B0335C" w:rsidP="00B0335C">
      <w:pPr>
        <w:tabs>
          <w:tab w:val="left" w:pos="3060"/>
          <w:tab w:val="left" w:pos="6480"/>
          <w:tab w:val="right" w:pos="10513"/>
        </w:tabs>
        <w:jc w:val="both"/>
        <w:rPr>
          <w:sz w:val="22"/>
          <w:szCs w:val="22"/>
        </w:rPr>
      </w:pPr>
    </w:p>
    <w:p w:rsidR="003A2A9B" w:rsidRPr="00083435" w:rsidRDefault="00C25639" w:rsidP="00C25639">
      <w:pPr>
        <w:numPr>
          <w:ilvl w:val="0"/>
          <w:numId w:val="3"/>
        </w:numPr>
        <w:tabs>
          <w:tab w:val="left" w:pos="3060"/>
          <w:tab w:val="left" w:pos="6480"/>
          <w:tab w:val="right" w:pos="10513"/>
        </w:tabs>
        <w:jc w:val="both"/>
        <w:rPr>
          <w:sz w:val="22"/>
          <w:szCs w:val="22"/>
        </w:rPr>
      </w:pPr>
      <w:r w:rsidRPr="00083435">
        <w:rPr>
          <w:sz w:val="22"/>
          <w:szCs w:val="22"/>
        </w:rPr>
        <w:t xml:space="preserve">Ordnen Sie bitte Ihre Lehrveranstaltungsprüfungen laut Studienplan den Prüfungsfächern zu und </w:t>
      </w:r>
      <w:r w:rsidR="000A4169" w:rsidRPr="00083435">
        <w:rPr>
          <w:sz w:val="22"/>
          <w:szCs w:val="22"/>
        </w:rPr>
        <w:t>tragen</w:t>
      </w:r>
      <w:r w:rsidRPr="00083435">
        <w:rPr>
          <w:sz w:val="22"/>
          <w:szCs w:val="22"/>
        </w:rPr>
        <w:t xml:space="preserve"> Sie die Prüfungsdaten möglichst vollständig in die vorgesehenen Felder ein.</w:t>
      </w:r>
    </w:p>
    <w:p w:rsidR="00436E81" w:rsidRPr="00083435" w:rsidRDefault="00436E81" w:rsidP="00C25639">
      <w:pPr>
        <w:numPr>
          <w:ilvl w:val="0"/>
          <w:numId w:val="3"/>
        </w:numPr>
        <w:tabs>
          <w:tab w:val="left" w:pos="3060"/>
          <w:tab w:val="left" w:pos="6480"/>
          <w:tab w:val="right" w:pos="10513"/>
        </w:tabs>
        <w:jc w:val="both"/>
        <w:rPr>
          <w:sz w:val="22"/>
          <w:szCs w:val="22"/>
        </w:rPr>
      </w:pPr>
      <w:r w:rsidRPr="00083435">
        <w:rPr>
          <w:sz w:val="22"/>
          <w:szCs w:val="22"/>
        </w:rPr>
        <w:t>Falls eine Lehrveranstaltungsprüfung keine Beurteilung oder die Beurteilungen „mit Erfolg teilgenommen“ bzw. „bestanden“ hat, tragen Sie bitte bei der Beurteilung die Ziffer „0“ ein.</w:t>
      </w:r>
    </w:p>
    <w:p w:rsidR="00083435" w:rsidRPr="00083435" w:rsidRDefault="00083435" w:rsidP="00083435">
      <w:pPr>
        <w:numPr>
          <w:ilvl w:val="0"/>
          <w:numId w:val="3"/>
        </w:numPr>
        <w:tabs>
          <w:tab w:val="left" w:pos="3060"/>
          <w:tab w:val="left" w:pos="6480"/>
          <w:tab w:val="right" w:pos="10513"/>
        </w:tabs>
        <w:jc w:val="both"/>
        <w:rPr>
          <w:sz w:val="22"/>
          <w:szCs w:val="22"/>
        </w:rPr>
      </w:pPr>
      <w:r w:rsidRPr="00083435">
        <w:rPr>
          <w:sz w:val="22"/>
          <w:szCs w:val="22"/>
        </w:rPr>
        <w:t>Bei Lehrveranstaltungen, die Ihnen durch einen Bescheid anerkannt wurden, tragen Sie bitte im Feld Prüfer „Bescheid“ ein.</w:t>
      </w:r>
      <w:r w:rsidR="00AD462B">
        <w:rPr>
          <w:sz w:val="22"/>
          <w:szCs w:val="22"/>
        </w:rPr>
        <w:t xml:space="preserve"> Füllen Sie in diesem Fall das Datumsfeld nicht aus.</w:t>
      </w:r>
    </w:p>
    <w:p w:rsidR="00CA1917" w:rsidRDefault="00CA1917" w:rsidP="00774501">
      <w:pPr>
        <w:tabs>
          <w:tab w:val="left" w:pos="3060"/>
          <w:tab w:val="left" w:pos="6480"/>
          <w:tab w:val="right" w:pos="10513"/>
        </w:tabs>
        <w:jc w:val="both"/>
        <w:rPr>
          <w:sz w:val="22"/>
          <w:szCs w:val="22"/>
        </w:rPr>
      </w:pPr>
    </w:p>
    <w:p w:rsidR="00E53184" w:rsidRPr="00083435" w:rsidRDefault="00E53184" w:rsidP="00E53184">
      <w:pPr>
        <w:numPr>
          <w:ilvl w:val="0"/>
          <w:numId w:val="3"/>
        </w:numPr>
        <w:tabs>
          <w:tab w:val="left" w:pos="3060"/>
          <w:tab w:val="left" w:pos="6480"/>
          <w:tab w:val="right" w:pos="10513"/>
        </w:tabs>
        <w:jc w:val="both"/>
        <w:rPr>
          <w:sz w:val="22"/>
          <w:szCs w:val="22"/>
        </w:rPr>
      </w:pPr>
      <w:r>
        <w:rPr>
          <w:sz w:val="22"/>
          <w:szCs w:val="22"/>
        </w:rPr>
        <w:t>Geben Sie alle Unterlagen im Prüfungsreferat Standort Innrain 52d ab.</w:t>
      </w:r>
    </w:p>
    <w:p w:rsidR="000E0BE2" w:rsidRDefault="000E0BE2" w:rsidP="000E0BE2">
      <w:pPr>
        <w:tabs>
          <w:tab w:val="left" w:pos="3060"/>
          <w:tab w:val="left" w:pos="6480"/>
          <w:tab w:val="right" w:pos="10513"/>
        </w:tabs>
        <w:jc w:val="both"/>
        <w:rPr>
          <w:sz w:val="22"/>
          <w:szCs w:val="22"/>
        </w:rPr>
      </w:pPr>
    </w:p>
    <w:p w:rsidR="000E0BE2" w:rsidRPr="00083435" w:rsidRDefault="000E0BE2" w:rsidP="000E0BE2">
      <w:pPr>
        <w:tabs>
          <w:tab w:val="left" w:pos="3060"/>
          <w:tab w:val="left" w:pos="6480"/>
          <w:tab w:val="right" w:pos="10513"/>
        </w:tabs>
        <w:jc w:val="both"/>
        <w:rPr>
          <w:sz w:val="22"/>
          <w:szCs w:val="22"/>
        </w:rPr>
      </w:pPr>
    </w:p>
    <w:p w:rsidR="000E0BE2" w:rsidRPr="006854A7" w:rsidRDefault="000E0BE2" w:rsidP="00111E82">
      <w:pPr>
        <w:shd w:val="clear" w:color="auto" w:fill="E6E6E6"/>
        <w:tabs>
          <w:tab w:val="left" w:pos="5040"/>
          <w:tab w:val="right" w:pos="10513"/>
        </w:tabs>
        <w:jc w:val="both"/>
        <w:outlineLvl w:val="0"/>
        <w:rPr>
          <w:b/>
        </w:rPr>
      </w:pPr>
      <w:r>
        <w:rPr>
          <w:b/>
        </w:rPr>
        <w:t>Anerkennung von Prüfungen</w:t>
      </w:r>
    </w:p>
    <w:p w:rsidR="000E0BE2" w:rsidRPr="00083435" w:rsidRDefault="000E0BE2" w:rsidP="000E0BE2">
      <w:pPr>
        <w:tabs>
          <w:tab w:val="left" w:pos="3060"/>
          <w:tab w:val="left" w:pos="6480"/>
          <w:tab w:val="right" w:pos="10513"/>
        </w:tabs>
        <w:jc w:val="both"/>
        <w:rPr>
          <w:sz w:val="22"/>
          <w:szCs w:val="22"/>
        </w:rPr>
      </w:pPr>
    </w:p>
    <w:p w:rsidR="000E0BE2" w:rsidRDefault="000E0BE2" w:rsidP="000E0BE2">
      <w:pPr>
        <w:tabs>
          <w:tab w:val="left" w:pos="3060"/>
          <w:tab w:val="left" w:pos="6480"/>
          <w:tab w:val="right" w:pos="10513"/>
        </w:tabs>
        <w:jc w:val="both"/>
        <w:rPr>
          <w:sz w:val="22"/>
          <w:szCs w:val="22"/>
        </w:rPr>
      </w:pPr>
      <w:r>
        <w:rPr>
          <w:sz w:val="22"/>
          <w:szCs w:val="22"/>
        </w:rPr>
        <w:t>Sie haben die Möglichkeit, mit diesem Prüfungsprotokoll Prüfungen anerkennen zu lassen, die Sie an einer anderen Universität bzw. im Rahmen einer anderen Studienrichtung abgelegt haben.</w:t>
      </w:r>
    </w:p>
    <w:p w:rsidR="000E0BE2" w:rsidRDefault="000E0BE2" w:rsidP="000E0BE2">
      <w:pPr>
        <w:tabs>
          <w:tab w:val="left" w:pos="3060"/>
          <w:tab w:val="left" w:pos="6480"/>
          <w:tab w:val="right" w:pos="10513"/>
        </w:tabs>
        <w:jc w:val="both"/>
        <w:rPr>
          <w:sz w:val="22"/>
          <w:szCs w:val="22"/>
        </w:rPr>
      </w:pPr>
    </w:p>
    <w:p w:rsidR="000E0BE2" w:rsidRDefault="000E0BE2" w:rsidP="000E0BE2">
      <w:pPr>
        <w:numPr>
          <w:ilvl w:val="0"/>
          <w:numId w:val="9"/>
        </w:numPr>
        <w:tabs>
          <w:tab w:val="left" w:pos="3060"/>
          <w:tab w:val="left" w:pos="6480"/>
          <w:tab w:val="right" w:pos="10513"/>
        </w:tabs>
        <w:jc w:val="both"/>
        <w:rPr>
          <w:sz w:val="22"/>
          <w:szCs w:val="22"/>
        </w:rPr>
      </w:pPr>
      <w:r>
        <w:rPr>
          <w:sz w:val="22"/>
          <w:szCs w:val="22"/>
        </w:rPr>
        <w:t>Tragen Sie bitte diese Prüfungen im Prüfungsprotokoll bei den Prüfungsfächern ein, für die Sie die Anerkennung beantragen.</w:t>
      </w:r>
    </w:p>
    <w:p w:rsidR="000E0BE2" w:rsidRDefault="000E0BE2" w:rsidP="000E0BE2">
      <w:pPr>
        <w:numPr>
          <w:ilvl w:val="0"/>
          <w:numId w:val="9"/>
        </w:numPr>
        <w:tabs>
          <w:tab w:val="left" w:pos="3060"/>
          <w:tab w:val="left" w:pos="6480"/>
          <w:tab w:val="right" w:pos="10513"/>
        </w:tabs>
        <w:jc w:val="both"/>
        <w:rPr>
          <w:sz w:val="22"/>
          <w:szCs w:val="22"/>
        </w:rPr>
      </w:pPr>
      <w:r>
        <w:rPr>
          <w:sz w:val="22"/>
          <w:szCs w:val="22"/>
        </w:rPr>
        <w:t>Markieren Sie diese Prüfungen mit einem Stern (*).</w:t>
      </w:r>
    </w:p>
    <w:p w:rsidR="000E0BE2" w:rsidRDefault="000E0BE2" w:rsidP="000E0BE2">
      <w:pPr>
        <w:numPr>
          <w:ilvl w:val="0"/>
          <w:numId w:val="9"/>
        </w:numPr>
        <w:tabs>
          <w:tab w:val="left" w:pos="3060"/>
          <w:tab w:val="left" w:pos="6480"/>
          <w:tab w:val="right" w:pos="10513"/>
        </w:tabs>
        <w:jc w:val="both"/>
        <w:rPr>
          <w:sz w:val="22"/>
          <w:szCs w:val="22"/>
        </w:rPr>
      </w:pPr>
      <w:r>
        <w:rPr>
          <w:sz w:val="22"/>
          <w:szCs w:val="22"/>
        </w:rPr>
        <w:t>Legen Sie die Originalzeugnisse bei.</w:t>
      </w:r>
    </w:p>
    <w:p w:rsidR="000E0BE2" w:rsidRDefault="00715A2D" w:rsidP="000E0BE2">
      <w:pPr>
        <w:tabs>
          <w:tab w:val="left" w:pos="3060"/>
          <w:tab w:val="left" w:pos="6480"/>
          <w:tab w:val="right" w:pos="10513"/>
        </w:tabs>
        <w:jc w:val="both"/>
        <w:rPr>
          <w:sz w:val="22"/>
          <w:szCs w:val="22"/>
        </w:rPr>
      </w:pPr>
      <w:r>
        <w:rPr>
          <w:sz w:val="22"/>
          <w:szCs w:val="22"/>
        </w:rPr>
        <w:br w:type="page"/>
      </w:r>
    </w:p>
    <w:p w:rsidR="00715A2D" w:rsidRPr="006854A7" w:rsidRDefault="00715A2D" w:rsidP="00715A2D">
      <w:pPr>
        <w:shd w:val="clear" w:color="auto" w:fill="E6E6E6"/>
        <w:tabs>
          <w:tab w:val="left" w:pos="5040"/>
          <w:tab w:val="right" w:pos="10513"/>
        </w:tabs>
        <w:jc w:val="both"/>
        <w:rPr>
          <w:b/>
        </w:rPr>
      </w:pPr>
      <w:r>
        <w:rPr>
          <w:b/>
        </w:rPr>
        <w:lastRenderedPageBreak/>
        <w:t>Hinweise</w:t>
      </w:r>
    </w:p>
    <w:p w:rsidR="00715A2D" w:rsidRDefault="00715A2D" w:rsidP="00715A2D">
      <w:pPr>
        <w:tabs>
          <w:tab w:val="left" w:pos="3060"/>
          <w:tab w:val="left" w:pos="6480"/>
          <w:tab w:val="right" w:pos="10513"/>
        </w:tabs>
        <w:jc w:val="both"/>
        <w:rPr>
          <w:sz w:val="22"/>
          <w:szCs w:val="22"/>
        </w:rPr>
      </w:pPr>
    </w:p>
    <w:p w:rsidR="00715A2D" w:rsidRDefault="00715A2D" w:rsidP="00715A2D">
      <w:pPr>
        <w:tabs>
          <w:tab w:val="left" w:pos="3060"/>
          <w:tab w:val="left" w:pos="6480"/>
          <w:tab w:val="right" w:pos="10513"/>
        </w:tabs>
        <w:jc w:val="both"/>
        <w:rPr>
          <w:sz w:val="22"/>
          <w:szCs w:val="22"/>
        </w:rPr>
      </w:pPr>
      <w:r>
        <w:rPr>
          <w:sz w:val="22"/>
          <w:szCs w:val="22"/>
        </w:rPr>
        <w:t xml:space="preserve">Es sind Pflichtmodule im Ausmaß von </w:t>
      </w:r>
      <w:r w:rsidR="00CA1586">
        <w:rPr>
          <w:sz w:val="22"/>
          <w:szCs w:val="22"/>
        </w:rPr>
        <w:t>152,5</w:t>
      </w:r>
      <w:r>
        <w:rPr>
          <w:sz w:val="22"/>
          <w:szCs w:val="22"/>
        </w:rPr>
        <w:t xml:space="preserve"> ECTS-AP zu absolvieren.</w:t>
      </w:r>
    </w:p>
    <w:p w:rsidR="00E50C8C" w:rsidRDefault="00E50C8C" w:rsidP="00715A2D">
      <w:pPr>
        <w:tabs>
          <w:tab w:val="left" w:pos="3060"/>
          <w:tab w:val="left" w:pos="6480"/>
          <w:tab w:val="right" w:pos="10513"/>
        </w:tabs>
        <w:jc w:val="both"/>
        <w:rPr>
          <w:sz w:val="22"/>
          <w:szCs w:val="22"/>
        </w:rPr>
      </w:pPr>
    </w:p>
    <w:p w:rsidR="00715A2D" w:rsidRDefault="00715A2D" w:rsidP="00715A2D">
      <w:pPr>
        <w:tabs>
          <w:tab w:val="left" w:pos="3060"/>
          <w:tab w:val="left" w:pos="6480"/>
          <w:tab w:val="right" w:pos="10513"/>
        </w:tabs>
        <w:jc w:val="both"/>
        <w:rPr>
          <w:sz w:val="22"/>
          <w:szCs w:val="22"/>
        </w:rPr>
      </w:pPr>
      <w:r>
        <w:rPr>
          <w:sz w:val="22"/>
          <w:szCs w:val="22"/>
        </w:rPr>
        <w:t xml:space="preserve">Es sind Wahlmodule im Ausmaß von </w:t>
      </w:r>
      <w:r w:rsidR="00774501">
        <w:rPr>
          <w:sz w:val="22"/>
          <w:szCs w:val="22"/>
        </w:rPr>
        <w:t>27,5</w:t>
      </w:r>
      <w:r>
        <w:rPr>
          <w:sz w:val="22"/>
          <w:szCs w:val="22"/>
        </w:rPr>
        <w:t xml:space="preserve"> ECTS-AP zu absolvieren:</w:t>
      </w:r>
    </w:p>
    <w:p w:rsidR="00715A2D" w:rsidRDefault="00715A2D" w:rsidP="00715A2D">
      <w:pPr>
        <w:tabs>
          <w:tab w:val="left" w:pos="3060"/>
          <w:tab w:val="left" w:pos="6480"/>
          <w:tab w:val="right" w:pos="10513"/>
        </w:tabs>
        <w:jc w:val="both"/>
        <w:rPr>
          <w:sz w:val="22"/>
          <w:szCs w:val="22"/>
        </w:rPr>
      </w:pPr>
    </w:p>
    <w:p w:rsidR="00715A2D" w:rsidRDefault="00715A2D" w:rsidP="00715A2D">
      <w:pPr>
        <w:tabs>
          <w:tab w:val="left" w:pos="3060"/>
          <w:tab w:val="left" w:pos="6480"/>
          <w:tab w:val="right" w:pos="10513"/>
        </w:tabs>
        <w:jc w:val="both"/>
        <w:rPr>
          <w:sz w:val="22"/>
          <w:szCs w:val="22"/>
        </w:rPr>
      </w:pPr>
      <w:r>
        <w:rPr>
          <w:sz w:val="22"/>
          <w:szCs w:val="22"/>
        </w:rPr>
        <w:t xml:space="preserve">Aus </w:t>
      </w:r>
      <w:r w:rsidR="00CA1586">
        <w:rPr>
          <w:sz w:val="22"/>
          <w:szCs w:val="22"/>
        </w:rPr>
        <w:t xml:space="preserve">dem </w:t>
      </w:r>
      <w:r>
        <w:rPr>
          <w:sz w:val="22"/>
          <w:szCs w:val="22"/>
        </w:rPr>
        <w:t xml:space="preserve">folgendem Katalog ist </w:t>
      </w:r>
      <w:r>
        <w:rPr>
          <w:sz w:val="22"/>
          <w:szCs w:val="22"/>
          <w:u w:val="single"/>
        </w:rPr>
        <w:t>ein</w:t>
      </w:r>
      <w:r w:rsidRPr="009B1271">
        <w:rPr>
          <w:sz w:val="22"/>
          <w:szCs w:val="22"/>
          <w:u w:val="single"/>
        </w:rPr>
        <w:t xml:space="preserve"> </w:t>
      </w:r>
      <w:r w:rsidR="00CA1586">
        <w:rPr>
          <w:sz w:val="22"/>
          <w:szCs w:val="22"/>
          <w:u w:val="single"/>
        </w:rPr>
        <w:t>Modul im Ausmaß von 5,0</w:t>
      </w:r>
      <w:r w:rsidRPr="00383F92">
        <w:rPr>
          <w:sz w:val="22"/>
          <w:szCs w:val="22"/>
          <w:u w:val="single"/>
        </w:rPr>
        <w:t xml:space="preserve"> ECTS-AP</w:t>
      </w:r>
      <w:r>
        <w:rPr>
          <w:sz w:val="22"/>
          <w:szCs w:val="22"/>
        </w:rPr>
        <w:t xml:space="preserve"> (Curriculum Bachelorst</w:t>
      </w:r>
      <w:r w:rsidR="00E50C8C">
        <w:rPr>
          <w:sz w:val="22"/>
          <w:szCs w:val="22"/>
        </w:rPr>
        <w:t xml:space="preserve">udium Wirtschaftswissenschaften – Management and Economics, </w:t>
      </w:r>
      <w:r>
        <w:rPr>
          <w:sz w:val="22"/>
          <w:szCs w:val="22"/>
        </w:rPr>
        <w:t>2007W) zu absolvieren:</w:t>
      </w:r>
    </w:p>
    <w:p w:rsidR="00715A2D" w:rsidRDefault="00715A2D" w:rsidP="00715A2D">
      <w:pPr>
        <w:tabs>
          <w:tab w:val="left" w:pos="3060"/>
          <w:tab w:val="left" w:pos="6480"/>
          <w:tab w:val="right" w:pos="10513"/>
        </w:tabs>
        <w:jc w:val="both"/>
        <w:rPr>
          <w:sz w:val="22"/>
          <w:szCs w:val="22"/>
        </w:rPr>
      </w:pPr>
    </w:p>
    <w:p w:rsidR="00715A2D" w:rsidRPr="00CA1586" w:rsidRDefault="00E50C8C" w:rsidP="00E50C8C">
      <w:pPr>
        <w:tabs>
          <w:tab w:val="left" w:pos="426"/>
          <w:tab w:val="left" w:pos="1701"/>
          <w:tab w:val="right" w:pos="9639"/>
        </w:tabs>
        <w:jc w:val="both"/>
        <w:rPr>
          <w:sz w:val="22"/>
          <w:szCs w:val="22"/>
        </w:rPr>
      </w:pPr>
      <w:r>
        <w:rPr>
          <w:sz w:val="22"/>
          <w:szCs w:val="22"/>
        </w:rPr>
        <w:tab/>
      </w:r>
      <w:r w:rsidR="00715A2D" w:rsidRPr="00CA1586">
        <w:rPr>
          <w:sz w:val="22"/>
          <w:szCs w:val="22"/>
        </w:rPr>
        <w:t xml:space="preserve">a) </w:t>
      </w:r>
      <w:r w:rsidR="00CA1586" w:rsidRPr="00CA1586">
        <w:rPr>
          <w:sz w:val="22"/>
          <w:szCs w:val="22"/>
          <w:lang w:val="de-AT" w:eastAsia="de-AT"/>
        </w:rPr>
        <w:t>Grundlagen des Managements: Investition und Finanzierung</w:t>
      </w:r>
      <w:r w:rsidR="00CA1586" w:rsidRPr="00CA1586">
        <w:rPr>
          <w:sz w:val="22"/>
          <w:szCs w:val="22"/>
        </w:rPr>
        <w:tab/>
        <w:t xml:space="preserve">5,0 </w:t>
      </w:r>
      <w:r w:rsidR="00715A2D" w:rsidRPr="00CA1586">
        <w:rPr>
          <w:sz w:val="22"/>
          <w:szCs w:val="22"/>
        </w:rPr>
        <w:t>ECTS-AP</w:t>
      </w:r>
    </w:p>
    <w:p w:rsidR="00715A2D" w:rsidRPr="00CA1586" w:rsidRDefault="00E50C8C" w:rsidP="00E50C8C">
      <w:pPr>
        <w:tabs>
          <w:tab w:val="left" w:pos="426"/>
          <w:tab w:val="left" w:pos="1701"/>
          <w:tab w:val="right" w:pos="9639"/>
        </w:tabs>
        <w:jc w:val="both"/>
        <w:rPr>
          <w:sz w:val="22"/>
          <w:szCs w:val="22"/>
        </w:rPr>
      </w:pPr>
      <w:r>
        <w:rPr>
          <w:sz w:val="22"/>
          <w:szCs w:val="22"/>
        </w:rPr>
        <w:tab/>
      </w:r>
      <w:r w:rsidR="00715A2D" w:rsidRPr="00CA1586">
        <w:rPr>
          <w:sz w:val="22"/>
          <w:szCs w:val="22"/>
        </w:rPr>
        <w:t xml:space="preserve">b) </w:t>
      </w:r>
      <w:r w:rsidR="00CA1586" w:rsidRPr="00CA1586">
        <w:rPr>
          <w:sz w:val="22"/>
          <w:szCs w:val="22"/>
          <w:lang w:val="de-AT" w:eastAsia="de-AT"/>
        </w:rPr>
        <w:t>Grundlagen des Managements: Management von Leistungsprozessen</w:t>
      </w:r>
      <w:r w:rsidR="00715A2D" w:rsidRPr="00CA1586">
        <w:rPr>
          <w:sz w:val="22"/>
          <w:szCs w:val="22"/>
        </w:rPr>
        <w:tab/>
      </w:r>
      <w:r w:rsidR="00CA1586" w:rsidRPr="00CA1586">
        <w:rPr>
          <w:sz w:val="22"/>
          <w:szCs w:val="22"/>
        </w:rPr>
        <w:t>5,0</w:t>
      </w:r>
      <w:r w:rsidR="00715A2D" w:rsidRPr="00CA1586">
        <w:rPr>
          <w:sz w:val="22"/>
          <w:szCs w:val="22"/>
        </w:rPr>
        <w:t xml:space="preserve"> ECTS-AP</w:t>
      </w:r>
    </w:p>
    <w:p w:rsidR="00715A2D" w:rsidRPr="00CA1586" w:rsidRDefault="00715A2D" w:rsidP="00715A2D">
      <w:pPr>
        <w:tabs>
          <w:tab w:val="left" w:pos="3060"/>
          <w:tab w:val="left" w:pos="6480"/>
          <w:tab w:val="right" w:pos="10513"/>
        </w:tabs>
        <w:jc w:val="both"/>
        <w:rPr>
          <w:sz w:val="22"/>
          <w:szCs w:val="22"/>
        </w:rPr>
      </w:pPr>
    </w:p>
    <w:p w:rsidR="00715A2D" w:rsidRDefault="00715A2D" w:rsidP="00715A2D">
      <w:pPr>
        <w:tabs>
          <w:tab w:val="left" w:pos="3060"/>
          <w:tab w:val="left" w:pos="6480"/>
          <w:tab w:val="right" w:pos="10513"/>
        </w:tabs>
        <w:jc w:val="both"/>
        <w:rPr>
          <w:sz w:val="22"/>
          <w:szCs w:val="22"/>
        </w:rPr>
      </w:pPr>
      <w:r>
        <w:rPr>
          <w:sz w:val="22"/>
          <w:szCs w:val="22"/>
        </w:rPr>
        <w:t xml:space="preserve">Aus </w:t>
      </w:r>
      <w:r w:rsidR="00CA1586">
        <w:rPr>
          <w:sz w:val="22"/>
          <w:szCs w:val="22"/>
        </w:rPr>
        <w:t xml:space="preserve">dem </w:t>
      </w:r>
      <w:r>
        <w:rPr>
          <w:sz w:val="22"/>
          <w:szCs w:val="22"/>
        </w:rPr>
        <w:t xml:space="preserve">folgendem Katalog ist </w:t>
      </w:r>
      <w:r>
        <w:rPr>
          <w:sz w:val="22"/>
          <w:szCs w:val="22"/>
          <w:u w:val="single"/>
        </w:rPr>
        <w:t>ein</w:t>
      </w:r>
      <w:r w:rsidRPr="009B1271">
        <w:rPr>
          <w:sz w:val="22"/>
          <w:szCs w:val="22"/>
          <w:u w:val="single"/>
        </w:rPr>
        <w:t xml:space="preserve"> </w:t>
      </w:r>
      <w:r w:rsidR="003B5E08">
        <w:rPr>
          <w:sz w:val="22"/>
          <w:szCs w:val="22"/>
          <w:u w:val="single"/>
        </w:rPr>
        <w:t xml:space="preserve">Modul – höchstens jedoch zwei Module - </w:t>
      </w:r>
      <w:r>
        <w:rPr>
          <w:sz w:val="22"/>
          <w:szCs w:val="22"/>
          <w:u w:val="single"/>
        </w:rPr>
        <w:t>im Ausmaß von 7,5</w:t>
      </w:r>
      <w:r w:rsidRPr="00383F92">
        <w:rPr>
          <w:sz w:val="22"/>
          <w:szCs w:val="22"/>
          <w:u w:val="single"/>
        </w:rPr>
        <w:t xml:space="preserve"> ECTS-AP</w:t>
      </w:r>
      <w:r>
        <w:rPr>
          <w:sz w:val="22"/>
          <w:szCs w:val="22"/>
        </w:rPr>
        <w:t xml:space="preserve"> (Curriculum Bachelorstudium Wirtschaftswissenschaften</w:t>
      </w:r>
      <w:r w:rsidR="00E50C8C">
        <w:rPr>
          <w:sz w:val="22"/>
          <w:szCs w:val="22"/>
        </w:rPr>
        <w:t xml:space="preserve"> – Management and Economics</w:t>
      </w:r>
      <w:r>
        <w:rPr>
          <w:sz w:val="22"/>
          <w:szCs w:val="22"/>
        </w:rPr>
        <w:t xml:space="preserve"> 2007W) zu absolvieren:</w:t>
      </w:r>
    </w:p>
    <w:p w:rsidR="00715A2D" w:rsidRDefault="00715A2D" w:rsidP="00DE7940">
      <w:pPr>
        <w:tabs>
          <w:tab w:val="left" w:pos="426"/>
          <w:tab w:val="left" w:pos="3060"/>
          <w:tab w:val="left" w:pos="6480"/>
          <w:tab w:val="right" w:pos="10513"/>
        </w:tabs>
        <w:jc w:val="both"/>
        <w:rPr>
          <w:sz w:val="22"/>
          <w:szCs w:val="22"/>
        </w:rPr>
      </w:pPr>
    </w:p>
    <w:p w:rsidR="00715A2D" w:rsidRDefault="00E50C8C" w:rsidP="00DE7940">
      <w:pPr>
        <w:tabs>
          <w:tab w:val="left" w:pos="426"/>
          <w:tab w:val="left" w:pos="1701"/>
          <w:tab w:val="right" w:pos="9639"/>
        </w:tabs>
        <w:jc w:val="both"/>
        <w:rPr>
          <w:sz w:val="22"/>
          <w:szCs w:val="22"/>
        </w:rPr>
      </w:pPr>
      <w:r>
        <w:rPr>
          <w:sz w:val="22"/>
          <w:szCs w:val="22"/>
        </w:rPr>
        <w:tab/>
      </w:r>
      <w:r w:rsidR="00715A2D">
        <w:rPr>
          <w:sz w:val="22"/>
          <w:szCs w:val="22"/>
        </w:rPr>
        <w:t xml:space="preserve">a) </w:t>
      </w:r>
      <w:r w:rsidR="00DE7940">
        <w:rPr>
          <w:sz w:val="22"/>
          <w:szCs w:val="22"/>
        </w:rPr>
        <w:tab/>
      </w:r>
      <w:r>
        <w:rPr>
          <w:sz w:val="22"/>
          <w:szCs w:val="22"/>
        </w:rPr>
        <w:t>SBWL Internationales Verwaltungsmanagement (Grundlagen</w:t>
      </w:r>
      <w:r w:rsidR="003B5E08">
        <w:rPr>
          <w:sz w:val="22"/>
          <w:szCs w:val="22"/>
        </w:rPr>
        <w:t>)</w:t>
      </w:r>
      <w:r w:rsidR="00715A2D">
        <w:rPr>
          <w:sz w:val="22"/>
          <w:szCs w:val="22"/>
        </w:rPr>
        <w:tab/>
      </w:r>
      <w:r w:rsidR="00E60893">
        <w:rPr>
          <w:sz w:val="22"/>
          <w:szCs w:val="22"/>
        </w:rPr>
        <w:t>7,5 ECTS-AP</w:t>
      </w:r>
    </w:p>
    <w:p w:rsidR="00B0335C" w:rsidRDefault="00E50C8C" w:rsidP="00DE7940">
      <w:pPr>
        <w:tabs>
          <w:tab w:val="left" w:pos="426"/>
          <w:tab w:val="left" w:pos="1701"/>
          <w:tab w:val="right" w:pos="9639"/>
        </w:tabs>
        <w:jc w:val="both"/>
        <w:rPr>
          <w:sz w:val="22"/>
          <w:szCs w:val="22"/>
        </w:rPr>
      </w:pPr>
      <w:r>
        <w:rPr>
          <w:sz w:val="22"/>
          <w:szCs w:val="22"/>
        </w:rPr>
        <w:tab/>
      </w:r>
      <w:r w:rsidR="00E60893">
        <w:rPr>
          <w:sz w:val="22"/>
          <w:szCs w:val="22"/>
        </w:rPr>
        <w:t xml:space="preserve">b) </w:t>
      </w:r>
      <w:r w:rsidR="00DE7940">
        <w:rPr>
          <w:sz w:val="22"/>
          <w:szCs w:val="22"/>
        </w:rPr>
        <w:tab/>
      </w:r>
      <w:r>
        <w:rPr>
          <w:sz w:val="22"/>
          <w:szCs w:val="22"/>
        </w:rPr>
        <w:t xml:space="preserve">SBWL Marketing </w:t>
      </w:r>
      <w:r w:rsidR="00E60893">
        <w:rPr>
          <w:sz w:val="22"/>
          <w:szCs w:val="22"/>
        </w:rPr>
        <w:t>(Grundlagen)</w:t>
      </w:r>
      <w:r w:rsidR="00715A2D">
        <w:rPr>
          <w:sz w:val="22"/>
          <w:szCs w:val="22"/>
        </w:rPr>
        <w:tab/>
      </w:r>
      <w:r w:rsidR="00E60893">
        <w:rPr>
          <w:sz w:val="22"/>
          <w:szCs w:val="22"/>
        </w:rPr>
        <w:t>7,5 ECTS-AP</w:t>
      </w:r>
    </w:p>
    <w:p w:rsidR="00E60893" w:rsidRDefault="00E50C8C" w:rsidP="00DE7940">
      <w:pPr>
        <w:tabs>
          <w:tab w:val="left" w:pos="426"/>
          <w:tab w:val="left" w:pos="1701"/>
          <w:tab w:val="right" w:pos="9639"/>
        </w:tabs>
        <w:jc w:val="both"/>
        <w:rPr>
          <w:sz w:val="22"/>
          <w:szCs w:val="22"/>
        </w:rPr>
      </w:pPr>
      <w:r>
        <w:rPr>
          <w:sz w:val="22"/>
          <w:szCs w:val="22"/>
        </w:rPr>
        <w:tab/>
      </w:r>
      <w:r w:rsidR="00E60893">
        <w:rPr>
          <w:sz w:val="22"/>
          <w:szCs w:val="22"/>
        </w:rPr>
        <w:t xml:space="preserve">c) </w:t>
      </w:r>
      <w:r w:rsidR="00DE7940">
        <w:rPr>
          <w:sz w:val="22"/>
          <w:szCs w:val="22"/>
        </w:rPr>
        <w:tab/>
      </w:r>
      <w:r>
        <w:rPr>
          <w:sz w:val="22"/>
          <w:szCs w:val="22"/>
        </w:rPr>
        <w:t>SBWL Dienstleitungs- und Tourismusmanagement</w:t>
      </w:r>
      <w:r w:rsidR="00E60893">
        <w:rPr>
          <w:sz w:val="22"/>
          <w:szCs w:val="22"/>
        </w:rPr>
        <w:t xml:space="preserve"> (Grundlagen)</w:t>
      </w:r>
      <w:r w:rsidR="00E60893">
        <w:rPr>
          <w:sz w:val="22"/>
          <w:szCs w:val="22"/>
        </w:rPr>
        <w:tab/>
        <w:t>7,5 ECTS-AP</w:t>
      </w:r>
    </w:p>
    <w:p w:rsidR="00E60893" w:rsidRDefault="00E50C8C" w:rsidP="00DE7940">
      <w:pPr>
        <w:tabs>
          <w:tab w:val="left" w:pos="426"/>
          <w:tab w:val="left" w:pos="1701"/>
          <w:tab w:val="right" w:pos="9639"/>
        </w:tabs>
        <w:jc w:val="both"/>
        <w:rPr>
          <w:sz w:val="22"/>
          <w:szCs w:val="22"/>
        </w:rPr>
      </w:pPr>
      <w:r>
        <w:rPr>
          <w:sz w:val="22"/>
          <w:szCs w:val="22"/>
        </w:rPr>
        <w:tab/>
      </w:r>
      <w:r w:rsidR="003B5E08">
        <w:rPr>
          <w:sz w:val="22"/>
          <w:szCs w:val="22"/>
        </w:rPr>
        <w:t>d</w:t>
      </w:r>
      <w:r w:rsidR="00E60893">
        <w:rPr>
          <w:sz w:val="22"/>
          <w:szCs w:val="22"/>
        </w:rPr>
        <w:t xml:space="preserve">) </w:t>
      </w:r>
      <w:r w:rsidR="00DE7940">
        <w:rPr>
          <w:sz w:val="22"/>
          <w:szCs w:val="22"/>
        </w:rPr>
        <w:tab/>
      </w:r>
      <w:r>
        <w:rPr>
          <w:sz w:val="22"/>
          <w:szCs w:val="22"/>
        </w:rPr>
        <w:t>SBWL Unternehmensführung</w:t>
      </w:r>
      <w:r w:rsidR="00E60893">
        <w:rPr>
          <w:sz w:val="22"/>
          <w:szCs w:val="22"/>
        </w:rPr>
        <w:t xml:space="preserve"> (Grundlagen)</w:t>
      </w:r>
      <w:r w:rsidR="00E60893">
        <w:rPr>
          <w:sz w:val="22"/>
          <w:szCs w:val="22"/>
        </w:rPr>
        <w:tab/>
        <w:t>7,5 ECTS-AP</w:t>
      </w:r>
    </w:p>
    <w:p w:rsidR="00DE7940" w:rsidRPr="009C473A" w:rsidRDefault="00DE7940" w:rsidP="00DE7940">
      <w:pPr>
        <w:tabs>
          <w:tab w:val="left" w:pos="426"/>
          <w:tab w:val="left" w:pos="1701"/>
          <w:tab w:val="right" w:pos="9639"/>
        </w:tabs>
        <w:jc w:val="both"/>
        <w:rPr>
          <w:sz w:val="22"/>
          <w:szCs w:val="22"/>
          <w:lang w:val="de-AT"/>
        </w:rPr>
      </w:pPr>
    </w:p>
    <w:p w:rsidR="00E50C8C" w:rsidRDefault="00E50C8C" w:rsidP="00E50C8C">
      <w:pPr>
        <w:tabs>
          <w:tab w:val="left" w:pos="3060"/>
          <w:tab w:val="left" w:pos="6480"/>
          <w:tab w:val="right" w:pos="10513"/>
        </w:tabs>
        <w:jc w:val="both"/>
        <w:rPr>
          <w:sz w:val="22"/>
          <w:szCs w:val="22"/>
        </w:rPr>
      </w:pPr>
      <w:r>
        <w:rPr>
          <w:sz w:val="22"/>
          <w:szCs w:val="22"/>
        </w:rPr>
        <w:t xml:space="preserve">Aus dem folgendem Katalog ist </w:t>
      </w:r>
      <w:r>
        <w:rPr>
          <w:sz w:val="22"/>
          <w:szCs w:val="22"/>
          <w:u w:val="single"/>
        </w:rPr>
        <w:t>ein</w:t>
      </w:r>
      <w:r w:rsidRPr="009B1271">
        <w:rPr>
          <w:sz w:val="22"/>
          <w:szCs w:val="22"/>
          <w:u w:val="single"/>
        </w:rPr>
        <w:t xml:space="preserve"> </w:t>
      </w:r>
      <w:r>
        <w:rPr>
          <w:sz w:val="22"/>
          <w:szCs w:val="22"/>
          <w:u w:val="single"/>
        </w:rPr>
        <w:t>Modul</w:t>
      </w:r>
      <w:r w:rsidR="003B5E08">
        <w:rPr>
          <w:sz w:val="22"/>
          <w:szCs w:val="22"/>
          <w:u w:val="single"/>
        </w:rPr>
        <w:t xml:space="preserve"> – höchstens jedoch zwei Module - </w:t>
      </w:r>
      <w:r>
        <w:rPr>
          <w:sz w:val="22"/>
          <w:szCs w:val="22"/>
          <w:u w:val="single"/>
        </w:rPr>
        <w:t xml:space="preserve"> im Ausmaß von 7,5</w:t>
      </w:r>
      <w:r w:rsidRPr="00383F92">
        <w:rPr>
          <w:sz w:val="22"/>
          <w:szCs w:val="22"/>
          <w:u w:val="single"/>
        </w:rPr>
        <w:t xml:space="preserve"> ECTS-AP</w:t>
      </w:r>
      <w:r>
        <w:rPr>
          <w:sz w:val="22"/>
          <w:szCs w:val="22"/>
        </w:rPr>
        <w:t xml:space="preserve"> (Curriculum Bachelorstudium Wirtschaftswissenschaften – Management and Economics 2007W) zu absolvieren:</w:t>
      </w:r>
    </w:p>
    <w:p w:rsidR="00E50C8C" w:rsidRDefault="00E50C8C" w:rsidP="00E50C8C">
      <w:pPr>
        <w:tabs>
          <w:tab w:val="left" w:pos="426"/>
          <w:tab w:val="left" w:pos="3060"/>
          <w:tab w:val="left" w:pos="6480"/>
          <w:tab w:val="right" w:pos="10513"/>
        </w:tabs>
        <w:jc w:val="both"/>
        <w:rPr>
          <w:sz w:val="22"/>
          <w:szCs w:val="22"/>
        </w:rPr>
      </w:pPr>
    </w:p>
    <w:p w:rsidR="00E50C8C" w:rsidRDefault="00E50C8C" w:rsidP="00E50C8C">
      <w:pPr>
        <w:tabs>
          <w:tab w:val="left" w:pos="426"/>
          <w:tab w:val="left" w:pos="1701"/>
          <w:tab w:val="right" w:pos="9639"/>
        </w:tabs>
        <w:jc w:val="both"/>
        <w:rPr>
          <w:sz w:val="22"/>
          <w:szCs w:val="22"/>
        </w:rPr>
      </w:pPr>
      <w:r>
        <w:rPr>
          <w:sz w:val="22"/>
          <w:szCs w:val="22"/>
        </w:rPr>
        <w:tab/>
        <w:t xml:space="preserve">a) </w:t>
      </w:r>
      <w:r>
        <w:rPr>
          <w:sz w:val="22"/>
          <w:szCs w:val="22"/>
        </w:rPr>
        <w:tab/>
        <w:t>Wirtschaftspolitik</w:t>
      </w:r>
      <w:r>
        <w:rPr>
          <w:sz w:val="22"/>
          <w:szCs w:val="22"/>
        </w:rPr>
        <w:tab/>
        <w:t>7,5 ECTS-AP</w:t>
      </w:r>
    </w:p>
    <w:p w:rsidR="00E50C8C" w:rsidRDefault="00E50C8C" w:rsidP="00E50C8C">
      <w:pPr>
        <w:tabs>
          <w:tab w:val="left" w:pos="426"/>
          <w:tab w:val="left" w:pos="1701"/>
          <w:tab w:val="right" w:pos="9639"/>
        </w:tabs>
        <w:jc w:val="both"/>
        <w:rPr>
          <w:sz w:val="22"/>
          <w:szCs w:val="22"/>
        </w:rPr>
      </w:pPr>
      <w:r>
        <w:rPr>
          <w:sz w:val="22"/>
          <w:szCs w:val="22"/>
        </w:rPr>
        <w:tab/>
        <w:t xml:space="preserve">b) </w:t>
      </w:r>
      <w:r>
        <w:rPr>
          <w:sz w:val="22"/>
          <w:szCs w:val="22"/>
        </w:rPr>
        <w:tab/>
        <w:t>SVWL Markt und Staat (Grundlagen)</w:t>
      </w:r>
      <w:r>
        <w:rPr>
          <w:sz w:val="22"/>
          <w:szCs w:val="22"/>
        </w:rPr>
        <w:tab/>
        <w:t>7,5 ECTS-AP</w:t>
      </w:r>
    </w:p>
    <w:p w:rsidR="00E50C8C" w:rsidRDefault="00E50C8C" w:rsidP="00E50C8C">
      <w:pPr>
        <w:tabs>
          <w:tab w:val="left" w:pos="426"/>
          <w:tab w:val="left" w:pos="1701"/>
          <w:tab w:val="right" w:pos="9639"/>
        </w:tabs>
        <w:jc w:val="both"/>
        <w:rPr>
          <w:sz w:val="22"/>
          <w:szCs w:val="22"/>
        </w:rPr>
      </w:pPr>
      <w:r>
        <w:rPr>
          <w:sz w:val="22"/>
          <w:szCs w:val="22"/>
        </w:rPr>
        <w:tab/>
        <w:t xml:space="preserve">c) </w:t>
      </w:r>
      <w:r>
        <w:rPr>
          <w:sz w:val="22"/>
          <w:szCs w:val="22"/>
        </w:rPr>
        <w:tab/>
        <w:t>Firmen, Märkte, Wettbewerb</w:t>
      </w:r>
      <w:r>
        <w:rPr>
          <w:sz w:val="22"/>
          <w:szCs w:val="22"/>
        </w:rPr>
        <w:tab/>
        <w:t>7,5 ECTS-AP</w:t>
      </w:r>
    </w:p>
    <w:p w:rsidR="00E50C8C" w:rsidRDefault="00E50C8C" w:rsidP="00E50C8C">
      <w:pPr>
        <w:tabs>
          <w:tab w:val="left" w:pos="426"/>
          <w:tab w:val="left" w:pos="1701"/>
          <w:tab w:val="right" w:pos="9639"/>
        </w:tabs>
        <w:jc w:val="both"/>
        <w:rPr>
          <w:sz w:val="22"/>
          <w:szCs w:val="22"/>
        </w:rPr>
      </w:pPr>
      <w:r>
        <w:rPr>
          <w:sz w:val="22"/>
          <w:szCs w:val="22"/>
        </w:rPr>
        <w:tab/>
        <w:t>d)</w:t>
      </w:r>
      <w:r>
        <w:rPr>
          <w:sz w:val="22"/>
          <w:szCs w:val="22"/>
        </w:rPr>
        <w:tab/>
        <w:t>Gesundheitsökonomik und soziale Sicherung</w:t>
      </w:r>
      <w:r>
        <w:rPr>
          <w:sz w:val="22"/>
          <w:szCs w:val="22"/>
        </w:rPr>
        <w:tab/>
        <w:t>7,5 ECTS-AP</w:t>
      </w:r>
    </w:p>
    <w:p w:rsidR="00E50C8C" w:rsidRDefault="00E50C8C" w:rsidP="00E50C8C">
      <w:pPr>
        <w:tabs>
          <w:tab w:val="left" w:pos="426"/>
          <w:tab w:val="left" w:pos="1701"/>
          <w:tab w:val="right" w:pos="9639"/>
        </w:tabs>
        <w:jc w:val="both"/>
        <w:rPr>
          <w:sz w:val="22"/>
          <w:szCs w:val="22"/>
        </w:rPr>
      </w:pPr>
      <w:r>
        <w:rPr>
          <w:sz w:val="22"/>
          <w:szCs w:val="22"/>
        </w:rPr>
        <w:tab/>
        <w:t xml:space="preserve">e) </w:t>
      </w:r>
      <w:r>
        <w:rPr>
          <w:sz w:val="22"/>
          <w:szCs w:val="22"/>
        </w:rPr>
        <w:tab/>
        <w:t>Umweltökonomik</w:t>
      </w:r>
      <w:r>
        <w:rPr>
          <w:sz w:val="22"/>
          <w:szCs w:val="22"/>
        </w:rPr>
        <w:tab/>
        <w:t>7,5 ECTS-AP</w:t>
      </w:r>
    </w:p>
    <w:p w:rsidR="00E50C8C" w:rsidRDefault="00E50C8C" w:rsidP="00E50C8C">
      <w:pPr>
        <w:tabs>
          <w:tab w:val="left" w:pos="426"/>
          <w:tab w:val="left" w:pos="1701"/>
          <w:tab w:val="right" w:pos="9639"/>
        </w:tabs>
        <w:jc w:val="both"/>
        <w:rPr>
          <w:sz w:val="22"/>
          <w:szCs w:val="22"/>
        </w:rPr>
      </w:pPr>
      <w:r>
        <w:rPr>
          <w:sz w:val="22"/>
          <w:szCs w:val="22"/>
        </w:rPr>
        <w:tab/>
        <w:t>f)</w:t>
      </w:r>
      <w:r>
        <w:rPr>
          <w:sz w:val="22"/>
          <w:szCs w:val="22"/>
        </w:rPr>
        <w:tab/>
        <w:t>Regionalökonomik</w:t>
      </w:r>
      <w:r>
        <w:rPr>
          <w:sz w:val="22"/>
          <w:szCs w:val="22"/>
        </w:rPr>
        <w:tab/>
        <w:t>7,5 ECTS-AP</w:t>
      </w:r>
    </w:p>
    <w:p w:rsidR="00E50C8C" w:rsidRDefault="00E50C8C" w:rsidP="00E50C8C">
      <w:pPr>
        <w:tabs>
          <w:tab w:val="left" w:pos="426"/>
          <w:tab w:val="left" w:pos="1701"/>
          <w:tab w:val="right" w:pos="9639"/>
        </w:tabs>
        <w:jc w:val="both"/>
        <w:rPr>
          <w:sz w:val="22"/>
          <w:szCs w:val="22"/>
        </w:rPr>
      </w:pPr>
      <w:r>
        <w:rPr>
          <w:sz w:val="22"/>
          <w:szCs w:val="22"/>
        </w:rPr>
        <w:tab/>
        <w:t>g)</w:t>
      </w:r>
      <w:r>
        <w:rPr>
          <w:sz w:val="22"/>
          <w:szCs w:val="22"/>
        </w:rPr>
        <w:tab/>
        <w:t>Managerial Economics</w:t>
      </w:r>
      <w:r>
        <w:rPr>
          <w:sz w:val="22"/>
          <w:szCs w:val="22"/>
        </w:rPr>
        <w:tab/>
        <w:t>7,5 ECTS-AP</w:t>
      </w:r>
    </w:p>
    <w:p w:rsidR="00E50C8C" w:rsidRDefault="00E50C8C" w:rsidP="00E50C8C">
      <w:pPr>
        <w:tabs>
          <w:tab w:val="left" w:pos="426"/>
          <w:tab w:val="left" w:pos="1701"/>
          <w:tab w:val="right" w:pos="9639"/>
        </w:tabs>
        <w:jc w:val="both"/>
        <w:rPr>
          <w:sz w:val="22"/>
          <w:szCs w:val="22"/>
        </w:rPr>
      </w:pPr>
      <w:r>
        <w:rPr>
          <w:sz w:val="22"/>
          <w:szCs w:val="22"/>
        </w:rPr>
        <w:tab/>
        <w:t>h)</w:t>
      </w:r>
      <w:r>
        <w:rPr>
          <w:sz w:val="22"/>
          <w:szCs w:val="22"/>
        </w:rPr>
        <w:tab/>
        <w:t>SVWL Verhaltens- und Experimentalökonomik (Grundlagen)</w:t>
      </w:r>
      <w:r w:rsidR="003B5E08">
        <w:rPr>
          <w:sz w:val="22"/>
          <w:szCs w:val="22"/>
        </w:rPr>
        <w:tab/>
        <w:t>7,5 ECTS-AP</w:t>
      </w:r>
      <w:r>
        <w:rPr>
          <w:sz w:val="22"/>
          <w:szCs w:val="22"/>
        </w:rPr>
        <w:tab/>
      </w:r>
      <w:r>
        <w:rPr>
          <w:sz w:val="22"/>
          <w:szCs w:val="22"/>
        </w:rPr>
        <w:tab/>
      </w:r>
    </w:p>
    <w:p w:rsidR="00156BA8" w:rsidRPr="009C473A" w:rsidRDefault="00156BA8" w:rsidP="00DE7940">
      <w:pPr>
        <w:tabs>
          <w:tab w:val="left" w:pos="426"/>
          <w:tab w:val="left" w:pos="1701"/>
          <w:tab w:val="right" w:pos="9639"/>
        </w:tabs>
        <w:jc w:val="both"/>
        <w:rPr>
          <w:sz w:val="22"/>
          <w:szCs w:val="22"/>
          <w:lang w:val="de-AT"/>
        </w:rPr>
      </w:pPr>
    </w:p>
    <w:p w:rsidR="00A03F05" w:rsidRDefault="00A03F05" w:rsidP="00FB04B4">
      <w:r>
        <w:br w:type="page"/>
      </w:r>
      <w:r w:rsidR="003F2736" w:rsidRPr="00A03F05">
        <w:rPr>
          <w:noProof/>
          <w:lang w:val="de-AT" w:eastAsia="de-AT"/>
        </w:rPr>
        <w:lastRenderedPageBreak/>
        <w:drawing>
          <wp:inline distT="0" distB="0" distL="0" distR="0">
            <wp:extent cx="5905500" cy="9191625"/>
            <wp:effectExtent l="0" t="0" r="0" b="0"/>
            <wp:docPr id="29" name="Picture 25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75"/>
                    <pic:cNvPicPr>
                      <a:picLocks noChangeAspect="1" noChangeArrowheads="1"/>
                    </pic:cNvPicPr>
                  </pic:nvPicPr>
                  <pic:blipFill>
                    <a:blip r:embed="rId8" cstate="print">
                      <a:extLst>
                        <a:ext uri="{28A0092B-C50C-407E-A947-70E740481C1C}">
                          <a14:useLocalDpi xmlns:a14="http://schemas.microsoft.com/office/drawing/2010/main" val="0"/>
                        </a:ext>
                      </a:extLst>
                    </a:blip>
                    <a:srcRect b="1843"/>
                    <a:stretch>
                      <a:fillRect/>
                    </a:stretch>
                  </pic:blipFill>
                  <pic:spPr bwMode="auto">
                    <a:xfrm>
                      <a:off x="0" y="0"/>
                      <a:ext cx="5905500" cy="9191625"/>
                    </a:xfrm>
                    <a:prstGeom prst="rect">
                      <a:avLst/>
                    </a:prstGeom>
                    <a:noFill/>
                    <a:ln>
                      <a:noFill/>
                    </a:ln>
                  </pic:spPr>
                </pic:pic>
              </a:graphicData>
            </a:graphic>
          </wp:inline>
        </w:drawing>
      </w:r>
    </w:p>
    <w:p w:rsidR="00A03F05" w:rsidRDefault="00A03F05" w:rsidP="00FB04B4">
      <w:pPr>
        <w:rPr>
          <w:noProof/>
          <w:lang w:val="de-AT" w:eastAsia="de-AT"/>
        </w:rPr>
      </w:pPr>
      <w:r>
        <w:rPr>
          <w:noProof/>
          <w:lang w:val="de-AT" w:eastAsia="de-AT"/>
        </w:rPr>
        <w:br w:type="page"/>
      </w:r>
    </w:p>
    <w:tbl>
      <w:tblPr>
        <w:tblpPr w:vertAnchor="text" w:horzAnchor="margin" w:tblpY="1"/>
        <w:tblOverlap w:val="never"/>
        <w:tblW w:w="9288" w:type="dxa"/>
        <w:tblCellMar>
          <w:top w:w="115" w:type="dxa"/>
          <w:left w:w="209" w:type="dxa"/>
          <w:right w:w="115" w:type="dxa"/>
        </w:tblCellMar>
        <w:tblLook w:val="04A0" w:firstRow="1" w:lastRow="0" w:firstColumn="1" w:lastColumn="0" w:noHBand="0" w:noVBand="1"/>
      </w:tblPr>
      <w:tblGrid>
        <w:gridCol w:w="3681"/>
        <w:gridCol w:w="1272"/>
        <w:gridCol w:w="3065"/>
        <w:gridCol w:w="1270"/>
      </w:tblGrid>
      <w:tr w:rsidR="00A03F05" w:rsidTr="00C3576F">
        <w:trPr>
          <w:trHeight w:val="379"/>
        </w:trPr>
        <w:tc>
          <w:tcPr>
            <w:tcW w:w="3681" w:type="dxa"/>
            <w:tcBorders>
              <w:top w:val="single" w:sz="6" w:space="0" w:color="000000"/>
              <w:left w:val="single" w:sz="6" w:space="0" w:color="000000"/>
              <w:bottom w:val="single" w:sz="6" w:space="0" w:color="000000"/>
              <w:right w:val="single" w:sz="6" w:space="0" w:color="000000"/>
            </w:tcBorders>
            <w:shd w:val="clear" w:color="auto" w:fill="auto"/>
          </w:tcPr>
          <w:p w:rsidR="00A03F05" w:rsidRPr="00C3576F" w:rsidRDefault="003F2736" w:rsidP="00C3576F">
            <w:pPr>
              <w:ind w:left="14"/>
              <w:rPr>
                <w:rFonts w:ascii="Calibri" w:hAnsi="Calibri"/>
                <w:sz w:val="22"/>
                <w:szCs w:val="22"/>
              </w:rPr>
            </w:pPr>
            <w:r w:rsidRPr="00C3576F">
              <w:rPr>
                <w:rFonts w:ascii="Calibri" w:hAnsi="Calibri"/>
                <w:noProof/>
                <w:sz w:val="22"/>
                <w:szCs w:val="22"/>
                <w:lang w:val="de-AT" w:eastAsia="de-AT"/>
              </w:rPr>
              <w:lastRenderedPageBreak/>
              <mc:AlternateContent>
                <mc:Choice Requires="wpg">
                  <w:drawing>
                    <wp:inline distT="0" distB="0" distL="0" distR="0">
                      <wp:extent cx="857885" cy="125095"/>
                      <wp:effectExtent l="0" t="0" r="0" b="0"/>
                      <wp:docPr id="253590" name="Group 253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885" cy="125095"/>
                                <a:chOff x="0" y="0"/>
                                <a:chExt cx="858012" cy="124968"/>
                              </a:xfrm>
                            </wpg:grpSpPr>
                            <wps:wsp>
                              <wps:cNvPr id="61236" name="Shape 61236"/>
                              <wps:cNvSpPr/>
                              <wps:spPr>
                                <a:xfrm>
                                  <a:off x="0" y="3048"/>
                                  <a:ext cx="60960" cy="94488"/>
                                </a:xfrm>
                                <a:custGeom>
                                  <a:avLst/>
                                  <a:gdLst/>
                                  <a:ahLst/>
                                  <a:cxnLst/>
                                  <a:rect l="0" t="0" r="0" b="0"/>
                                  <a:pathLst>
                                    <a:path w="60960" h="94488">
                                      <a:moveTo>
                                        <a:pt x="27432" y="0"/>
                                      </a:moveTo>
                                      <a:cubicBezTo>
                                        <a:pt x="32004" y="0"/>
                                        <a:pt x="38100" y="1524"/>
                                        <a:pt x="42672" y="3048"/>
                                      </a:cubicBezTo>
                                      <a:cubicBezTo>
                                        <a:pt x="45720" y="4572"/>
                                        <a:pt x="47244" y="4572"/>
                                        <a:pt x="48768" y="4572"/>
                                      </a:cubicBezTo>
                                      <a:cubicBezTo>
                                        <a:pt x="50292" y="4572"/>
                                        <a:pt x="50292" y="4572"/>
                                        <a:pt x="51816" y="4572"/>
                                      </a:cubicBezTo>
                                      <a:cubicBezTo>
                                        <a:pt x="51816" y="3048"/>
                                        <a:pt x="53340" y="3048"/>
                                        <a:pt x="53340" y="0"/>
                                      </a:cubicBezTo>
                                      <a:lnTo>
                                        <a:pt x="54864" y="0"/>
                                      </a:lnTo>
                                      <a:lnTo>
                                        <a:pt x="54864" y="32004"/>
                                      </a:lnTo>
                                      <a:lnTo>
                                        <a:pt x="53340" y="32004"/>
                                      </a:lnTo>
                                      <a:cubicBezTo>
                                        <a:pt x="53340" y="25908"/>
                                        <a:pt x="51816" y="21336"/>
                                        <a:pt x="48768" y="16764"/>
                                      </a:cubicBezTo>
                                      <a:cubicBezTo>
                                        <a:pt x="47244" y="13716"/>
                                        <a:pt x="44196" y="10668"/>
                                        <a:pt x="39624" y="9144"/>
                                      </a:cubicBezTo>
                                      <a:cubicBezTo>
                                        <a:pt x="36576" y="6096"/>
                                        <a:pt x="32004" y="4572"/>
                                        <a:pt x="28956" y="4572"/>
                                      </a:cubicBezTo>
                                      <a:cubicBezTo>
                                        <a:pt x="24384" y="4572"/>
                                        <a:pt x="19812" y="6096"/>
                                        <a:pt x="16764" y="9144"/>
                                      </a:cubicBezTo>
                                      <a:cubicBezTo>
                                        <a:pt x="13716" y="12192"/>
                                        <a:pt x="12192" y="15240"/>
                                        <a:pt x="12192" y="19812"/>
                                      </a:cubicBezTo>
                                      <a:cubicBezTo>
                                        <a:pt x="12192" y="22860"/>
                                        <a:pt x="13716" y="24384"/>
                                        <a:pt x="15240" y="27432"/>
                                      </a:cubicBezTo>
                                      <a:cubicBezTo>
                                        <a:pt x="18288" y="30480"/>
                                        <a:pt x="24384" y="35052"/>
                                        <a:pt x="33528" y="41148"/>
                                      </a:cubicBezTo>
                                      <a:cubicBezTo>
                                        <a:pt x="42672" y="45720"/>
                                        <a:pt x="48768" y="48768"/>
                                        <a:pt x="51816" y="51816"/>
                                      </a:cubicBezTo>
                                      <a:cubicBezTo>
                                        <a:pt x="54864" y="53340"/>
                                        <a:pt x="56388" y="56388"/>
                                        <a:pt x="57912" y="59436"/>
                                      </a:cubicBezTo>
                                      <a:cubicBezTo>
                                        <a:pt x="60960" y="62484"/>
                                        <a:pt x="60960" y="67056"/>
                                        <a:pt x="60960" y="70104"/>
                                      </a:cubicBezTo>
                                      <a:cubicBezTo>
                                        <a:pt x="60960" y="76200"/>
                                        <a:pt x="57912" y="82296"/>
                                        <a:pt x="53340" y="88392"/>
                                      </a:cubicBezTo>
                                      <a:cubicBezTo>
                                        <a:pt x="47244" y="92964"/>
                                        <a:pt x="41148" y="94488"/>
                                        <a:pt x="32004" y="94488"/>
                                      </a:cubicBezTo>
                                      <a:cubicBezTo>
                                        <a:pt x="28956" y="94488"/>
                                        <a:pt x="27432" y="94488"/>
                                        <a:pt x="24384" y="94488"/>
                                      </a:cubicBezTo>
                                      <a:cubicBezTo>
                                        <a:pt x="22860" y="94488"/>
                                        <a:pt x="19812" y="92964"/>
                                        <a:pt x="15240" y="92964"/>
                                      </a:cubicBezTo>
                                      <a:cubicBezTo>
                                        <a:pt x="10668" y="91440"/>
                                        <a:pt x="9144" y="89916"/>
                                        <a:pt x="7620" y="89916"/>
                                      </a:cubicBezTo>
                                      <a:cubicBezTo>
                                        <a:pt x="6096" y="89916"/>
                                        <a:pt x="4572" y="91440"/>
                                        <a:pt x="4572" y="91440"/>
                                      </a:cubicBezTo>
                                      <a:cubicBezTo>
                                        <a:pt x="4572" y="91440"/>
                                        <a:pt x="3048" y="92964"/>
                                        <a:pt x="3048" y="94488"/>
                                      </a:cubicBezTo>
                                      <a:lnTo>
                                        <a:pt x="1524" y="94488"/>
                                      </a:lnTo>
                                      <a:lnTo>
                                        <a:pt x="1524" y="62484"/>
                                      </a:lnTo>
                                      <a:lnTo>
                                        <a:pt x="3048" y="62484"/>
                                      </a:lnTo>
                                      <a:cubicBezTo>
                                        <a:pt x="4572" y="70104"/>
                                        <a:pt x="6096" y="74676"/>
                                        <a:pt x="7620" y="79248"/>
                                      </a:cubicBezTo>
                                      <a:cubicBezTo>
                                        <a:pt x="10668" y="82296"/>
                                        <a:pt x="13716" y="85344"/>
                                        <a:pt x="16764" y="86868"/>
                                      </a:cubicBezTo>
                                      <a:cubicBezTo>
                                        <a:pt x="21336" y="89916"/>
                                        <a:pt x="25908" y="89916"/>
                                        <a:pt x="30480" y="89916"/>
                                      </a:cubicBezTo>
                                      <a:cubicBezTo>
                                        <a:pt x="36576" y="89916"/>
                                        <a:pt x="41148" y="88392"/>
                                        <a:pt x="44196" y="86868"/>
                                      </a:cubicBezTo>
                                      <a:cubicBezTo>
                                        <a:pt x="47244" y="83820"/>
                                        <a:pt x="48768" y="79248"/>
                                        <a:pt x="48768" y="76200"/>
                                      </a:cubicBezTo>
                                      <a:cubicBezTo>
                                        <a:pt x="48768" y="73152"/>
                                        <a:pt x="48768" y="71628"/>
                                        <a:pt x="47244" y="68580"/>
                                      </a:cubicBezTo>
                                      <a:cubicBezTo>
                                        <a:pt x="45720" y="67056"/>
                                        <a:pt x="44196" y="64008"/>
                                        <a:pt x="41148" y="62484"/>
                                      </a:cubicBezTo>
                                      <a:cubicBezTo>
                                        <a:pt x="39624" y="60960"/>
                                        <a:pt x="35052" y="57912"/>
                                        <a:pt x="27432" y="53340"/>
                                      </a:cubicBezTo>
                                      <a:cubicBezTo>
                                        <a:pt x="19812" y="50292"/>
                                        <a:pt x="13716" y="45720"/>
                                        <a:pt x="10668" y="44196"/>
                                      </a:cubicBezTo>
                                      <a:cubicBezTo>
                                        <a:pt x="7620" y="41148"/>
                                        <a:pt x="4572" y="38100"/>
                                        <a:pt x="3048" y="35052"/>
                                      </a:cubicBezTo>
                                      <a:cubicBezTo>
                                        <a:pt x="1524" y="32004"/>
                                        <a:pt x="0" y="28956"/>
                                        <a:pt x="0" y="24384"/>
                                      </a:cubicBezTo>
                                      <a:cubicBezTo>
                                        <a:pt x="0" y="18288"/>
                                        <a:pt x="3048" y="12192"/>
                                        <a:pt x="7620" y="7620"/>
                                      </a:cubicBezTo>
                                      <a:cubicBezTo>
                                        <a:pt x="13716" y="3048"/>
                                        <a:pt x="19812" y="0"/>
                                        <a:pt x="27432" y="0"/>
                                      </a:cubicBezTo>
                                      <a:close/>
                                    </a:path>
                                  </a:pathLst>
                                </a:custGeom>
                                <a:solidFill>
                                  <a:srgbClr val="000000"/>
                                </a:solidFill>
                                <a:ln w="0" cap="flat">
                                  <a:noFill/>
                                  <a:miter lim="127000"/>
                                </a:ln>
                                <a:effectLst/>
                              </wps:spPr>
                              <wps:bodyPr/>
                            </wps:wsp>
                            <wps:wsp>
                              <wps:cNvPr id="61237" name="Shape 61237"/>
                              <wps:cNvSpPr/>
                              <wps:spPr>
                                <a:xfrm>
                                  <a:off x="70104" y="32004"/>
                                  <a:ext cx="36576" cy="92964"/>
                                </a:xfrm>
                                <a:custGeom>
                                  <a:avLst/>
                                  <a:gdLst/>
                                  <a:ahLst/>
                                  <a:cxnLst/>
                                  <a:rect l="0" t="0" r="0" b="0"/>
                                  <a:pathLst>
                                    <a:path w="36576" h="92964">
                                      <a:moveTo>
                                        <a:pt x="18288" y="0"/>
                                      </a:moveTo>
                                      <a:lnTo>
                                        <a:pt x="21336" y="0"/>
                                      </a:lnTo>
                                      <a:lnTo>
                                        <a:pt x="21336" y="15240"/>
                                      </a:lnTo>
                                      <a:cubicBezTo>
                                        <a:pt x="24384" y="9144"/>
                                        <a:pt x="27432" y="6096"/>
                                        <a:pt x="30480" y="3048"/>
                                      </a:cubicBezTo>
                                      <a:lnTo>
                                        <a:pt x="36576" y="1306"/>
                                      </a:lnTo>
                                      <a:lnTo>
                                        <a:pt x="36576" y="10015"/>
                                      </a:lnTo>
                                      <a:lnTo>
                                        <a:pt x="35052" y="9144"/>
                                      </a:lnTo>
                                      <a:cubicBezTo>
                                        <a:pt x="33528" y="9144"/>
                                        <a:pt x="32004" y="10668"/>
                                        <a:pt x="28956" y="10668"/>
                                      </a:cubicBezTo>
                                      <a:cubicBezTo>
                                        <a:pt x="27432" y="12192"/>
                                        <a:pt x="25908" y="15240"/>
                                        <a:pt x="21336" y="18288"/>
                                      </a:cubicBezTo>
                                      <a:lnTo>
                                        <a:pt x="21336" y="41148"/>
                                      </a:lnTo>
                                      <a:cubicBezTo>
                                        <a:pt x="21336" y="47244"/>
                                        <a:pt x="21336" y="50292"/>
                                        <a:pt x="21336" y="51816"/>
                                      </a:cubicBezTo>
                                      <a:cubicBezTo>
                                        <a:pt x="22860" y="54864"/>
                                        <a:pt x="24384" y="56388"/>
                                        <a:pt x="25908" y="57912"/>
                                      </a:cubicBezTo>
                                      <a:cubicBezTo>
                                        <a:pt x="28956" y="60960"/>
                                        <a:pt x="32004" y="60960"/>
                                        <a:pt x="35052" y="60960"/>
                                      </a:cubicBezTo>
                                      <a:lnTo>
                                        <a:pt x="36576" y="60389"/>
                                      </a:lnTo>
                                      <a:lnTo>
                                        <a:pt x="36576" y="65532"/>
                                      </a:lnTo>
                                      <a:lnTo>
                                        <a:pt x="27432" y="64008"/>
                                      </a:lnTo>
                                      <a:cubicBezTo>
                                        <a:pt x="25908" y="64008"/>
                                        <a:pt x="24384" y="62484"/>
                                        <a:pt x="21336" y="59436"/>
                                      </a:cubicBezTo>
                                      <a:lnTo>
                                        <a:pt x="21336" y="79248"/>
                                      </a:lnTo>
                                      <a:cubicBezTo>
                                        <a:pt x="21336" y="83820"/>
                                        <a:pt x="21336" y="86868"/>
                                        <a:pt x="22860" y="88392"/>
                                      </a:cubicBezTo>
                                      <a:cubicBezTo>
                                        <a:pt x="22860" y="89916"/>
                                        <a:pt x="22860" y="89916"/>
                                        <a:pt x="24384" y="91440"/>
                                      </a:cubicBezTo>
                                      <a:cubicBezTo>
                                        <a:pt x="25908" y="91440"/>
                                        <a:pt x="27432" y="91440"/>
                                        <a:pt x="30480" y="91440"/>
                                      </a:cubicBezTo>
                                      <a:lnTo>
                                        <a:pt x="30480" y="92964"/>
                                      </a:lnTo>
                                      <a:lnTo>
                                        <a:pt x="0" y="92964"/>
                                      </a:lnTo>
                                      <a:lnTo>
                                        <a:pt x="0" y="91440"/>
                                      </a:lnTo>
                                      <a:lnTo>
                                        <a:pt x="1524" y="91440"/>
                                      </a:lnTo>
                                      <a:cubicBezTo>
                                        <a:pt x="3048" y="91440"/>
                                        <a:pt x="6096" y="91440"/>
                                        <a:pt x="7620" y="91440"/>
                                      </a:cubicBezTo>
                                      <a:cubicBezTo>
                                        <a:pt x="7620" y="89916"/>
                                        <a:pt x="7620" y="89916"/>
                                        <a:pt x="9144" y="88392"/>
                                      </a:cubicBezTo>
                                      <a:cubicBezTo>
                                        <a:pt x="9144" y="86868"/>
                                        <a:pt x="9144" y="83820"/>
                                        <a:pt x="9144" y="79248"/>
                                      </a:cubicBezTo>
                                      <a:lnTo>
                                        <a:pt x="9144" y="19812"/>
                                      </a:lnTo>
                                      <a:cubicBezTo>
                                        <a:pt x="9144" y="16764"/>
                                        <a:pt x="9144" y="13716"/>
                                        <a:pt x="9144" y="12192"/>
                                      </a:cubicBezTo>
                                      <a:cubicBezTo>
                                        <a:pt x="9144" y="10668"/>
                                        <a:pt x="7620" y="10668"/>
                                        <a:pt x="7620" y="9144"/>
                                      </a:cubicBezTo>
                                      <a:cubicBezTo>
                                        <a:pt x="6096" y="9144"/>
                                        <a:pt x="6096" y="9144"/>
                                        <a:pt x="4572" y="9144"/>
                                      </a:cubicBezTo>
                                      <a:cubicBezTo>
                                        <a:pt x="3048" y="9144"/>
                                        <a:pt x="3048" y="9144"/>
                                        <a:pt x="1524" y="9144"/>
                                      </a:cubicBezTo>
                                      <a:lnTo>
                                        <a:pt x="0" y="7620"/>
                                      </a:lnTo>
                                      <a:lnTo>
                                        <a:pt x="18288" y="0"/>
                                      </a:lnTo>
                                      <a:close/>
                                    </a:path>
                                  </a:pathLst>
                                </a:custGeom>
                                <a:solidFill>
                                  <a:srgbClr val="000000"/>
                                </a:solidFill>
                                <a:ln w="0" cap="flat">
                                  <a:noFill/>
                                  <a:miter lim="127000"/>
                                </a:ln>
                                <a:effectLst/>
                              </wps:spPr>
                              <wps:bodyPr/>
                            </wps:wsp>
                            <wps:wsp>
                              <wps:cNvPr id="61238" name="Shape 61238"/>
                              <wps:cNvSpPr/>
                              <wps:spPr>
                                <a:xfrm>
                                  <a:off x="106680" y="32004"/>
                                  <a:ext cx="27432" cy="65532"/>
                                </a:xfrm>
                                <a:custGeom>
                                  <a:avLst/>
                                  <a:gdLst/>
                                  <a:ahLst/>
                                  <a:cxnLst/>
                                  <a:rect l="0" t="0" r="0" b="0"/>
                                  <a:pathLst>
                                    <a:path w="27432" h="65532">
                                      <a:moveTo>
                                        <a:pt x="4572" y="0"/>
                                      </a:moveTo>
                                      <a:cubicBezTo>
                                        <a:pt x="10668" y="0"/>
                                        <a:pt x="15240" y="3048"/>
                                        <a:pt x="19812" y="7620"/>
                                      </a:cubicBezTo>
                                      <a:cubicBezTo>
                                        <a:pt x="24384" y="13716"/>
                                        <a:pt x="27432" y="21336"/>
                                        <a:pt x="27432" y="30480"/>
                                      </a:cubicBezTo>
                                      <a:cubicBezTo>
                                        <a:pt x="27432" y="41148"/>
                                        <a:pt x="24384" y="50292"/>
                                        <a:pt x="18288" y="57912"/>
                                      </a:cubicBezTo>
                                      <a:cubicBezTo>
                                        <a:pt x="13716" y="64008"/>
                                        <a:pt x="7620" y="65532"/>
                                        <a:pt x="0" y="65532"/>
                                      </a:cubicBezTo>
                                      <a:lnTo>
                                        <a:pt x="0" y="65532"/>
                                      </a:lnTo>
                                      <a:lnTo>
                                        <a:pt x="0" y="60389"/>
                                      </a:lnTo>
                                      <a:lnTo>
                                        <a:pt x="10668" y="56388"/>
                                      </a:lnTo>
                                      <a:cubicBezTo>
                                        <a:pt x="13716" y="51816"/>
                                        <a:pt x="15240" y="45720"/>
                                        <a:pt x="15240" y="36576"/>
                                      </a:cubicBezTo>
                                      <a:cubicBezTo>
                                        <a:pt x="15240" y="27432"/>
                                        <a:pt x="13716" y="19812"/>
                                        <a:pt x="9144" y="15240"/>
                                      </a:cubicBezTo>
                                      <a:lnTo>
                                        <a:pt x="0" y="10015"/>
                                      </a:lnTo>
                                      <a:lnTo>
                                        <a:pt x="0" y="1306"/>
                                      </a:lnTo>
                                      <a:lnTo>
                                        <a:pt x="4572" y="0"/>
                                      </a:lnTo>
                                      <a:close/>
                                    </a:path>
                                  </a:pathLst>
                                </a:custGeom>
                                <a:solidFill>
                                  <a:srgbClr val="000000"/>
                                </a:solidFill>
                                <a:ln w="0" cap="flat">
                                  <a:noFill/>
                                  <a:miter lim="127000"/>
                                </a:ln>
                                <a:effectLst/>
                              </wps:spPr>
                              <wps:bodyPr/>
                            </wps:wsp>
                            <wps:wsp>
                              <wps:cNvPr id="61239" name="Shape 61239"/>
                              <wps:cNvSpPr/>
                              <wps:spPr>
                                <a:xfrm>
                                  <a:off x="143256" y="32233"/>
                                  <a:ext cx="29718" cy="65303"/>
                                </a:xfrm>
                                <a:custGeom>
                                  <a:avLst/>
                                  <a:gdLst/>
                                  <a:ahLst/>
                                  <a:cxnLst/>
                                  <a:rect l="0" t="0" r="0" b="0"/>
                                  <a:pathLst>
                                    <a:path w="29718" h="65303">
                                      <a:moveTo>
                                        <a:pt x="29718" y="0"/>
                                      </a:moveTo>
                                      <a:lnTo>
                                        <a:pt x="29718" y="5772"/>
                                      </a:lnTo>
                                      <a:lnTo>
                                        <a:pt x="27432" y="4343"/>
                                      </a:lnTo>
                                      <a:cubicBezTo>
                                        <a:pt x="25908" y="4343"/>
                                        <a:pt x="22860" y="5867"/>
                                        <a:pt x="19812" y="7391"/>
                                      </a:cubicBezTo>
                                      <a:cubicBezTo>
                                        <a:pt x="18288" y="8915"/>
                                        <a:pt x="15240" y="10439"/>
                                        <a:pt x="13716" y="15011"/>
                                      </a:cubicBezTo>
                                      <a:cubicBezTo>
                                        <a:pt x="12192" y="18059"/>
                                        <a:pt x="12192" y="22631"/>
                                        <a:pt x="12192" y="28727"/>
                                      </a:cubicBezTo>
                                      <a:cubicBezTo>
                                        <a:pt x="12192" y="37871"/>
                                        <a:pt x="13716" y="45491"/>
                                        <a:pt x="18288" y="51587"/>
                                      </a:cubicBezTo>
                                      <a:lnTo>
                                        <a:pt x="29718" y="59207"/>
                                      </a:lnTo>
                                      <a:lnTo>
                                        <a:pt x="29718" y="65151"/>
                                      </a:lnTo>
                                      <a:lnTo>
                                        <a:pt x="28956" y="65303"/>
                                      </a:lnTo>
                                      <a:cubicBezTo>
                                        <a:pt x="19812" y="65303"/>
                                        <a:pt x="12192" y="62255"/>
                                        <a:pt x="7620" y="54635"/>
                                      </a:cubicBezTo>
                                      <a:cubicBezTo>
                                        <a:pt x="3048" y="48539"/>
                                        <a:pt x="0" y="40919"/>
                                        <a:pt x="0" y="33299"/>
                                      </a:cubicBezTo>
                                      <a:cubicBezTo>
                                        <a:pt x="0" y="28727"/>
                                        <a:pt x="1524" y="22631"/>
                                        <a:pt x="4572" y="16535"/>
                                      </a:cubicBezTo>
                                      <a:cubicBezTo>
                                        <a:pt x="7620" y="11963"/>
                                        <a:pt x="10668" y="7391"/>
                                        <a:pt x="15240" y="4343"/>
                                      </a:cubicBezTo>
                                      <a:lnTo>
                                        <a:pt x="29718" y="0"/>
                                      </a:lnTo>
                                      <a:close/>
                                    </a:path>
                                  </a:pathLst>
                                </a:custGeom>
                                <a:solidFill>
                                  <a:srgbClr val="000000"/>
                                </a:solidFill>
                                <a:ln w="0" cap="flat">
                                  <a:noFill/>
                                  <a:miter lim="127000"/>
                                </a:ln>
                                <a:effectLst/>
                              </wps:spPr>
                              <wps:bodyPr/>
                            </wps:wsp>
                            <wps:wsp>
                              <wps:cNvPr id="61240" name="Shape 61240"/>
                              <wps:cNvSpPr/>
                              <wps:spPr>
                                <a:xfrm>
                                  <a:off x="172974" y="32004"/>
                                  <a:ext cx="29718" cy="65380"/>
                                </a:xfrm>
                                <a:custGeom>
                                  <a:avLst/>
                                  <a:gdLst/>
                                  <a:ahLst/>
                                  <a:cxnLst/>
                                  <a:rect l="0" t="0" r="0" b="0"/>
                                  <a:pathLst>
                                    <a:path w="29718" h="65380">
                                      <a:moveTo>
                                        <a:pt x="762" y="0"/>
                                      </a:moveTo>
                                      <a:cubicBezTo>
                                        <a:pt x="9906" y="0"/>
                                        <a:pt x="17526" y="4572"/>
                                        <a:pt x="22098" y="10668"/>
                                      </a:cubicBezTo>
                                      <a:cubicBezTo>
                                        <a:pt x="26670" y="16764"/>
                                        <a:pt x="29718" y="24384"/>
                                        <a:pt x="29718" y="32004"/>
                                      </a:cubicBezTo>
                                      <a:cubicBezTo>
                                        <a:pt x="29718" y="38100"/>
                                        <a:pt x="28194" y="42672"/>
                                        <a:pt x="25146" y="48768"/>
                                      </a:cubicBezTo>
                                      <a:cubicBezTo>
                                        <a:pt x="23622" y="54864"/>
                                        <a:pt x="19050" y="59436"/>
                                        <a:pt x="14478" y="62484"/>
                                      </a:cubicBezTo>
                                      <a:lnTo>
                                        <a:pt x="0" y="65380"/>
                                      </a:lnTo>
                                      <a:lnTo>
                                        <a:pt x="0" y="59436"/>
                                      </a:lnTo>
                                      <a:lnTo>
                                        <a:pt x="2286" y="60960"/>
                                      </a:lnTo>
                                      <a:cubicBezTo>
                                        <a:pt x="6858" y="60960"/>
                                        <a:pt x="9906" y="59436"/>
                                        <a:pt x="12954" y="56388"/>
                                      </a:cubicBezTo>
                                      <a:cubicBezTo>
                                        <a:pt x="16002" y="53340"/>
                                        <a:pt x="17526" y="45720"/>
                                        <a:pt x="17526" y="38100"/>
                                      </a:cubicBezTo>
                                      <a:cubicBezTo>
                                        <a:pt x="17526" y="25908"/>
                                        <a:pt x="14478" y="18288"/>
                                        <a:pt x="9906" y="12192"/>
                                      </a:cubicBezTo>
                                      <a:lnTo>
                                        <a:pt x="0" y="6001"/>
                                      </a:lnTo>
                                      <a:lnTo>
                                        <a:pt x="0" y="229"/>
                                      </a:lnTo>
                                      <a:lnTo>
                                        <a:pt x="762" y="0"/>
                                      </a:lnTo>
                                      <a:close/>
                                    </a:path>
                                  </a:pathLst>
                                </a:custGeom>
                                <a:solidFill>
                                  <a:srgbClr val="000000"/>
                                </a:solidFill>
                                <a:ln w="0" cap="flat">
                                  <a:noFill/>
                                  <a:miter lim="127000"/>
                                </a:ln>
                                <a:effectLst/>
                              </wps:spPr>
                              <wps:bodyPr/>
                            </wps:wsp>
                            <wps:wsp>
                              <wps:cNvPr id="61241" name="Shape 61241"/>
                              <wps:cNvSpPr/>
                              <wps:spPr>
                                <a:xfrm>
                                  <a:off x="210312" y="32004"/>
                                  <a:ext cx="44196" cy="64008"/>
                                </a:xfrm>
                                <a:custGeom>
                                  <a:avLst/>
                                  <a:gdLst/>
                                  <a:ahLst/>
                                  <a:cxnLst/>
                                  <a:rect l="0" t="0" r="0" b="0"/>
                                  <a:pathLst>
                                    <a:path w="44196" h="64008">
                                      <a:moveTo>
                                        <a:pt x="18288" y="0"/>
                                      </a:moveTo>
                                      <a:lnTo>
                                        <a:pt x="21336" y="0"/>
                                      </a:lnTo>
                                      <a:lnTo>
                                        <a:pt x="21336" y="16764"/>
                                      </a:lnTo>
                                      <a:cubicBezTo>
                                        <a:pt x="25908" y="6096"/>
                                        <a:pt x="30480" y="0"/>
                                        <a:pt x="36576" y="0"/>
                                      </a:cubicBezTo>
                                      <a:cubicBezTo>
                                        <a:pt x="38100" y="0"/>
                                        <a:pt x="39624" y="1524"/>
                                        <a:pt x="41148" y="3048"/>
                                      </a:cubicBezTo>
                                      <a:cubicBezTo>
                                        <a:pt x="42672" y="4572"/>
                                        <a:pt x="44196" y="6096"/>
                                        <a:pt x="44196" y="9144"/>
                                      </a:cubicBezTo>
                                      <a:cubicBezTo>
                                        <a:pt x="44196" y="10668"/>
                                        <a:pt x="44196" y="12192"/>
                                        <a:pt x="42672" y="13716"/>
                                      </a:cubicBezTo>
                                      <a:cubicBezTo>
                                        <a:pt x="41148" y="15240"/>
                                        <a:pt x="39624" y="15240"/>
                                        <a:pt x="39624" y="15240"/>
                                      </a:cubicBezTo>
                                      <a:cubicBezTo>
                                        <a:pt x="38100" y="15240"/>
                                        <a:pt x="36576" y="15240"/>
                                        <a:pt x="33528" y="12192"/>
                                      </a:cubicBezTo>
                                      <a:cubicBezTo>
                                        <a:pt x="32004" y="10668"/>
                                        <a:pt x="30480" y="9144"/>
                                        <a:pt x="30480" y="9144"/>
                                      </a:cubicBezTo>
                                      <a:cubicBezTo>
                                        <a:pt x="28956" y="9144"/>
                                        <a:pt x="27432" y="10668"/>
                                        <a:pt x="27432" y="10668"/>
                                      </a:cubicBezTo>
                                      <a:cubicBezTo>
                                        <a:pt x="25908" y="13716"/>
                                        <a:pt x="22860" y="16764"/>
                                        <a:pt x="21336" y="21336"/>
                                      </a:cubicBezTo>
                                      <a:lnTo>
                                        <a:pt x="21336" y="50292"/>
                                      </a:lnTo>
                                      <a:cubicBezTo>
                                        <a:pt x="21336" y="54864"/>
                                        <a:pt x="21336" y="56388"/>
                                        <a:pt x="22860" y="57912"/>
                                      </a:cubicBezTo>
                                      <a:cubicBezTo>
                                        <a:pt x="22860" y="59436"/>
                                        <a:pt x="24384" y="60960"/>
                                        <a:pt x="24384" y="60960"/>
                                      </a:cubicBezTo>
                                      <a:cubicBezTo>
                                        <a:pt x="25908" y="62484"/>
                                        <a:pt x="27432" y="62484"/>
                                        <a:pt x="30480" y="62484"/>
                                      </a:cubicBezTo>
                                      <a:lnTo>
                                        <a:pt x="30480" y="64008"/>
                                      </a:lnTo>
                                      <a:lnTo>
                                        <a:pt x="0" y="64008"/>
                                      </a:lnTo>
                                      <a:lnTo>
                                        <a:pt x="0" y="62484"/>
                                      </a:lnTo>
                                      <a:cubicBezTo>
                                        <a:pt x="3048" y="62484"/>
                                        <a:pt x="4572" y="62484"/>
                                        <a:pt x="6096" y="60960"/>
                                      </a:cubicBezTo>
                                      <a:cubicBezTo>
                                        <a:pt x="7620" y="60960"/>
                                        <a:pt x="7620" y="59436"/>
                                        <a:pt x="9144" y="57912"/>
                                      </a:cubicBezTo>
                                      <a:cubicBezTo>
                                        <a:pt x="9144" y="56388"/>
                                        <a:pt x="9144" y="54864"/>
                                        <a:pt x="9144" y="50292"/>
                                      </a:cubicBezTo>
                                      <a:lnTo>
                                        <a:pt x="9144" y="25908"/>
                                      </a:lnTo>
                                      <a:cubicBezTo>
                                        <a:pt x="9144" y="18288"/>
                                        <a:pt x="9144" y="13716"/>
                                        <a:pt x="9144" y="12192"/>
                                      </a:cubicBezTo>
                                      <a:cubicBezTo>
                                        <a:pt x="7620" y="12192"/>
                                        <a:pt x="7620" y="10668"/>
                                        <a:pt x="7620" y="9144"/>
                                      </a:cubicBezTo>
                                      <a:cubicBezTo>
                                        <a:pt x="6096" y="9144"/>
                                        <a:pt x="6096"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242" name="Shape 61242"/>
                              <wps:cNvSpPr/>
                              <wps:spPr>
                                <a:xfrm>
                                  <a:off x="256032" y="12192"/>
                                  <a:ext cx="38100" cy="85344"/>
                                </a:xfrm>
                                <a:custGeom>
                                  <a:avLst/>
                                  <a:gdLst/>
                                  <a:ahLst/>
                                  <a:cxnLst/>
                                  <a:rect l="0" t="0" r="0" b="0"/>
                                  <a:pathLst>
                                    <a:path w="38100" h="85344">
                                      <a:moveTo>
                                        <a:pt x="21336" y="0"/>
                                      </a:moveTo>
                                      <a:lnTo>
                                        <a:pt x="22860" y="0"/>
                                      </a:lnTo>
                                      <a:lnTo>
                                        <a:pt x="22860" y="21336"/>
                                      </a:lnTo>
                                      <a:lnTo>
                                        <a:pt x="36576" y="21336"/>
                                      </a:lnTo>
                                      <a:lnTo>
                                        <a:pt x="36576" y="25908"/>
                                      </a:lnTo>
                                      <a:lnTo>
                                        <a:pt x="22860" y="25908"/>
                                      </a:lnTo>
                                      <a:lnTo>
                                        <a:pt x="22860" y="68580"/>
                                      </a:lnTo>
                                      <a:cubicBezTo>
                                        <a:pt x="22860" y="71628"/>
                                        <a:pt x="22860" y="74676"/>
                                        <a:pt x="24384" y="76200"/>
                                      </a:cubicBezTo>
                                      <a:cubicBezTo>
                                        <a:pt x="24384" y="77724"/>
                                        <a:pt x="25908" y="77724"/>
                                        <a:pt x="27432" y="77724"/>
                                      </a:cubicBezTo>
                                      <a:cubicBezTo>
                                        <a:pt x="28956" y="77724"/>
                                        <a:pt x="30480" y="77724"/>
                                        <a:pt x="32004" y="77724"/>
                                      </a:cubicBezTo>
                                      <a:cubicBezTo>
                                        <a:pt x="32004" y="76200"/>
                                        <a:pt x="33528" y="74676"/>
                                        <a:pt x="35052" y="73152"/>
                                      </a:cubicBezTo>
                                      <a:lnTo>
                                        <a:pt x="38100" y="73152"/>
                                      </a:lnTo>
                                      <a:cubicBezTo>
                                        <a:pt x="35052" y="77724"/>
                                        <a:pt x="33528" y="80772"/>
                                        <a:pt x="30480" y="82296"/>
                                      </a:cubicBezTo>
                                      <a:cubicBezTo>
                                        <a:pt x="27432" y="85344"/>
                                        <a:pt x="24384" y="85344"/>
                                        <a:pt x="21336" y="85344"/>
                                      </a:cubicBezTo>
                                      <a:cubicBezTo>
                                        <a:pt x="19812" y="85344"/>
                                        <a:pt x="18288" y="85344"/>
                                        <a:pt x="15240" y="83820"/>
                                      </a:cubicBezTo>
                                      <a:cubicBezTo>
                                        <a:pt x="13716" y="83820"/>
                                        <a:pt x="12192" y="80772"/>
                                        <a:pt x="10668" y="79248"/>
                                      </a:cubicBezTo>
                                      <a:cubicBezTo>
                                        <a:pt x="10668" y="77724"/>
                                        <a:pt x="10668" y="73152"/>
                                        <a:pt x="10668" y="68580"/>
                                      </a:cubicBezTo>
                                      <a:lnTo>
                                        <a:pt x="10668" y="25908"/>
                                      </a:lnTo>
                                      <a:lnTo>
                                        <a:pt x="0" y="25908"/>
                                      </a:lnTo>
                                      <a:lnTo>
                                        <a:pt x="0" y="24384"/>
                                      </a:lnTo>
                                      <a:cubicBezTo>
                                        <a:pt x="1524" y="22860"/>
                                        <a:pt x="4572" y="21336"/>
                                        <a:pt x="7620" y="19812"/>
                                      </a:cubicBezTo>
                                      <a:cubicBezTo>
                                        <a:pt x="10668" y="16764"/>
                                        <a:pt x="13716" y="13716"/>
                                        <a:pt x="15240" y="10668"/>
                                      </a:cubicBezTo>
                                      <a:cubicBezTo>
                                        <a:pt x="16764" y="9144"/>
                                        <a:pt x="18288" y="6096"/>
                                        <a:pt x="21336" y="0"/>
                                      </a:cubicBezTo>
                                      <a:close/>
                                    </a:path>
                                  </a:pathLst>
                                </a:custGeom>
                                <a:solidFill>
                                  <a:srgbClr val="000000"/>
                                </a:solidFill>
                                <a:ln w="0" cap="flat">
                                  <a:noFill/>
                                  <a:miter lim="127000"/>
                                </a:ln>
                                <a:effectLst/>
                              </wps:spPr>
                              <wps:bodyPr/>
                            </wps:wsp>
                            <wps:wsp>
                              <wps:cNvPr id="61243" name="Shape 61243"/>
                              <wps:cNvSpPr/>
                              <wps:spPr>
                                <a:xfrm>
                                  <a:off x="298704" y="32233"/>
                                  <a:ext cx="29718" cy="65303"/>
                                </a:xfrm>
                                <a:custGeom>
                                  <a:avLst/>
                                  <a:gdLst/>
                                  <a:ahLst/>
                                  <a:cxnLst/>
                                  <a:rect l="0" t="0" r="0" b="0"/>
                                  <a:pathLst>
                                    <a:path w="29718" h="65303">
                                      <a:moveTo>
                                        <a:pt x="29718" y="0"/>
                                      </a:moveTo>
                                      <a:lnTo>
                                        <a:pt x="29718" y="5772"/>
                                      </a:lnTo>
                                      <a:lnTo>
                                        <a:pt x="27432" y="4343"/>
                                      </a:lnTo>
                                      <a:cubicBezTo>
                                        <a:pt x="25908" y="4343"/>
                                        <a:pt x="22860" y="5867"/>
                                        <a:pt x="19812" y="7391"/>
                                      </a:cubicBezTo>
                                      <a:cubicBezTo>
                                        <a:pt x="18288" y="8915"/>
                                        <a:pt x="16764" y="10439"/>
                                        <a:pt x="15240" y="15011"/>
                                      </a:cubicBezTo>
                                      <a:cubicBezTo>
                                        <a:pt x="13716" y="18059"/>
                                        <a:pt x="12192" y="22631"/>
                                        <a:pt x="12192" y="28727"/>
                                      </a:cubicBezTo>
                                      <a:cubicBezTo>
                                        <a:pt x="12192" y="37871"/>
                                        <a:pt x="13716" y="45491"/>
                                        <a:pt x="18288" y="51587"/>
                                      </a:cubicBezTo>
                                      <a:lnTo>
                                        <a:pt x="29718" y="59207"/>
                                      </a:lnTo>
                                      <a:lnTo>
                                        <a:pt x="29718" y="65151"/>
                                      </a:lnTo>
                                      <a:lnTo>
                                        <a:pt x="28956" y="65303"/>
                                      </a:lnTo>
                                      <a:cubicBezTo>
                                        <a:pt x="19812" y="65303"/>
                                        <a:pt x="12192" y="62255"/>
                                        <a:pt x="7620" y="54635"/>
                                      </a:cubicBezTo>
                                      <a:cubicBezTo>
                                        <a:pt x="3048" y="48539"/>
                                        <a:pt x="0" y="40919"/>
                                        <a:pt x="0" y="33299"/>
                                      </a:cubicBezTo>
                                      <a:cubicBezTo>
                                        <a:pt x="0" y="28727"/>
                                        <a:pt x="1524" y="22631"/>
                                        <a:pt x="4572" y="16535"/>
                                      </a:cubicBezTo>
                                      <a:cubicBezTo>
                                        <a:pt x="7620" y="11963"/>
                                        <a:pt x="10668" y="7391"/>
                                        <a:pt x="15240" y="4343"/>
                                      </a:cubicBezTo>
                                      <a:lnTo>
                                        <a:pt x="29718" y="0"/>
                                      </a:lnTo>
                                      <a:close/>
                                    </a:path>
                                  </a:pathLst>
                                </a:custGeom>
                                <a:solidFill>
                                  <a:srgbClr val="000000"/>
                                </a:solidFill>
                                <a:ln w="0" cap="flat">
                                  <a:noFill/>
                                  <a:miter lim="127000"/>
                                </a:ln>
                                <a:effectLst/>
                              </wps:spPr>
                              <wps:bodyPr/>
                            </wps:wsp>
                            <wps:wsp>
                              <wps:cNvPr id="61244" name="Shape 61244"/>
                              <wps:cNvSpPr/>
                              <wps:spPr>
                                <a:xfrm>
                                  <a:off x="309372" y="10668"/>
                                  <a:ext cx="15240" cy="15240"/>
                                </a:xfrm>
                                <a:custGeom>
                                  <a:avLst/>
                                  <a:gdLst/>
                                  <a:ahLst/>
                                  <a:cxnLst/>
                                  <a:rect l="0" t="0" r="0" b="0"/>
                                  <a:pathLst>
                                    <a:path w="15240" h="15240">
                                      <a:moveTo>
                                        <a:pt x="7620" y="0"/>
                                      </a:moveTo>
                                      <a:cubicBezTo>
                                        <a:pt x="9144" y="0"/>
                                        <a:pt x="12192" y="1524"/>
                                        <a:pt x="13716" y="3048"/>
                                      </a:cubicBezTo>
                                      <a:cubicBezTo>
                                        <a:pt x="15240" y="4572"/>
                                        <a:pt x="15240" y="6096"/>
                                        <a:pt x="15240" y="7620"/>
                                      </a:cubicBezTo>
                                      <a:cubicBezTo>
                                        <a:pt x="15240" y="10668"/>
                                        <a:pt x="15240" y="12192"/>
                                        <a:pt x="13716" y="13716"/>
                                      </a:cubicBezTo>
                                      <a:cubicBezTo>
                                        <a:pt x="12192" y="15240"/>
                                        <a:pt x="9144" y="15240"/>
                                        <a:pt x="7620" y="15240"/>
                                      </a:cubicBezTo>
                                      <a:cubicBezTo>
                                        <a:pt x="6096" y="15240"/>
                                        <a:pt x="4572" y="15240"/>
                                        <a:pt x="3048" y="13716"/>
                                      </a:cubicBezTo>
                                      <a:cubicBezTo>
                                        <a:pt x="1524" y="12192"/>
                                        <a:pt x="0" y="10668"/>
                                        <a:pt x="0" y="7620"/>
                                      </a:cubicBezTo>
                                      <a:cubicBezTo>
                                        <a:pt x="0" y="6096"/>
                                        <a:pt x="1524" y="4572"/>
                                        <a:pt x="3048" y="3048"/>
                                      </a:cubicBezTo>
                                      <a:cubicBezTo>
                                        <a:pt x="4572" y="1524"/>
                                        <a:pt x="6096" y="0"/>
                                        <a:pt x="7620" y="0"/>
                                      </a:cubicBezTo>
                                      <a:close/>
                                    </a:path>
                                  </a:pathLst>
                                </a:custGeom>
                                <a:solidFill>
                                  <a:srgbClr val="000000"/>
                                </a:solidFill>
                                <a:ln w="0" cap="flat">
                                  <a:noFill/>
                                  <a:miter lim="127000"/>
                                </a:ln>
                                <a:effectLst/>
                              </wps:spPr>
                              <wps:bodyPr/>
                            </wps:wsp>
                            <wps:wsp>
                              <wps:cNvPr id="61245" name="Shape 61245"/>
                              <wps:cNvSpPr/>
                              <wps:spPr>
                                <a:xfrm>
                                  <a:off x="328422" y="32004"/>
                                  <a:ext cx="29718" cy="65380"/>
                                </a:xfrm>
                                <a:custGeom>
                                  <a:avLst/>
                                  <a:gdLst/>
                                  <a:ahLst/>
                                  <a:cxnLst/>
                                  <a:rect l="0" t="0" r="0" b="0"/>
                                  <a:pathLst>
                                    <a:path w="29718" h="65380">
                                      <a:moveTo>
                                        <a:pt x="762" y="0"/>
                                      </a:moveTo>
                                      <a:cubicBezTo>
                                        <a:pt x="9906" y="0"/>
                                        <a:pt x="17526" y="4572"/>
                                        <a:pt x="22098" y="10668"/>
                                      </a:cubicBezTo>
                                      <a:cubicBezTo>
                                        <a:pt x="28194" y="16764"/>
                                        <a:pt x="29718" y="24384"/>
                                        <a:pt x="29718" y="32004"/>
                                      </a:cubicBezTo>
                                      <a:cubicBezTo>
                                        <a:pt x="29718" y="38100"/>
                                        <a:pt x="28194" y="42672"/>
                                        <a:pt x="25146" y="48768"/>
                                      </a:cubicBezTo>
                                      <a:cubicBezTo>
                                        <a:pt x="23622" y="54864"/>
                                        <a:pt x="19050" y="59436"/>
                                        <a:pt x="14478" y="62484"/>
                                      </a:cubicBezTo>
                                      <a:lnTo>
                                        <a:pt x="0" y="65380"/>
                                      </a:lnTo>
                                      <a:lnTo>
                                        <a:pt x="0" y="59436"/>
                                      </a:lnTo>
                                      <a:lnTo>
                                        <a:pt x="2286" y="60960"/>
                                      </a:lnTo>
                                      <a:cubicBezTo>
                                        <a:pt x="6858" y="60960"/>
                                        <a:pt x="9906" y="59436"/>
                                        <a:pt x="12954" y="56388"/>
                                      </a:cubicBezTo>
                                      <a:cubicBezTo>
                                        <a:pt x="16002" y="53340"/>
                                        <a:pt x="17526" y="45720"/>
                                        <a:pt x="17526" y="38100"/>
                                      </a:cubicBezTo>
                                      <a:cubicBezTo>
                                        <a:pt x="17526" y="25908"/>
                                        <a:pt x="16002" y="18288"/>
                                        <a:pt x="9906" y="12192"/>
                                      </a:cubicBezTo>
                                      <a:lnTo>
                                        <a:pt x="0" y="6001"/>
                                      </a:lnTo>
                                      <a:lnTo>
                                        <a:pt x="0" y="229"/>
                                      </a:lnTo>
                                      <a:lnTo>
                                        <a:pt x="762" y="0"/>
                                      </a:lnTo>
                                      <a:close/>
                                    </a:path>
                                  </a:pathLst>
                                </a:custGeom>
                                <a:solidFill>
                                  <a:srgbClr val="000000"/>
                                </a:solidFill>
                                <a:ln w="0" cap="flat">
                                  <a:noFill/>
                                  <a:miter lim="127000"/>
                                </a:ln>
                                <a:effectLst/>
                              </wps:spPr>
                              <wps:bodyPr/>
                            </wps:wsp>
                            <wps:wsp>
                              <wps:cNvPr id="61246" name="Shape 61246"/>
                              <wps:cNvSpPr/>
                              <wps:spPr>
                                <a:xfrm>
                                  <a:off x="333756" y="10668"/>
                                  <a:ext cx="15240" cy="15240"/>
                                </a:xfrm>
                                <a:custGeom>
                                  <a:avLst/>
                                  <a:gdLst/>
                                  <a:ahLst/>
                                  <a:cxnLst/>
                                  <a:rect l="0" t="0" r="0" b="0"/>
                                  <a:pathLst>
                                    <a:path w="15240" h="15240">
                                      <a:moveTo>
                                        <a:pt x="7620" y="0"/>
                                      </a:moveTo>
                                      <a:cubicBezTo>
                                        <a:pt x="9144" y="0"/>
                                        <a:pt x="12192" y="1524"/>
                                        <a:pt x="13716" y="3048"/>
                                      </a:cubicBezTo>
                                      <a:cubicBezTo>
                                        <a:pt x="15240" y="4572"/>
                                        <a:pt x="15240" y="6096"/>
                                        <a:pt x="15240" y="7620"/>
                                      </a:cubicBezTo>
                                      <a:cubicBezTo>
                                        <a:pt x="15240" y="10668"/>
                                        <a:pt x="15240" y="12192"/>
                                        <a:pt x="13716" y="13716"/>
                                      </a:cubicBezTo>
                                      <a:cubicBezTo>
                                        <a:pt x="12192" y="15240"/>
                                        <a:pt x="9144" y="15240"/>
                                        <a:pt x="7620" y="15240"/>
                                      </a:cubicBezTo>
                                      <a:cubicBezTo>
                                        <a:pt x="6096" y="15240"/>
                                        <a:pt x="4572" y="15240"/>
                                        <a:pt x="3048" y="13716"/>
                                      </a:cubicBezTo>
                                      <a:cubicBezTo>
                                        <a:pt x="1524" y="12192"/>
                                        <a:pt x="0" y="10668"/>
                                        <a:pt x="0" y="7620"/>
                                      </a:cubicBezTo>
                                      <a:cubicBezTo>
                                        <a:pt x="0" y="6096"/>
                                        <a:pt x="1524" y="4572"/>
                                        <a:pt x="3048" y="3048"/>
                                      </a:cubicBezTo>
                                      <a:cubicBezTo>
                                        <a:pt x="4572" y="1524"/>
                                        <a:pt x="6096" y="0"/>
                                        <a:pt x="7620" y="0"/>
                                      </a:cubicBezTo>
                                      <a:close/>
                                    </a:path>
                                  </a:pathLst>
                                </a:custGeom>
                                <a:solidFill>
                                  <a:srgbClr val="000000"/>
                                </a:solidFill>
                                <a:ln w="0" cap="flat">
                                  <a:noFill/>
                                  <a:miter lim="127000"/>
                                </a:ln>
                                <a:effectLst/>
                              </wps:spPr>
                              <wps:bodyPr/>
                            </wps:wsp>
                            <wps:wsp>
                              <wps:cNvPr id="61247" name="Shape 61247"/>
                              <wps:cNvSpPr/>
                              <wps:spPr>
                                <a:xfrm>
                                  <a:off x="387096" y="33528"/>
                                  <a:ext cx="45720" cy="62484"/>
                                </a:xfrm>
                                <a:custGeom>
                                  <a:avLst/>
                                  <a:gdLst/>
                                  <a:ahLst/>
                                  <a:cxnLst/>
                                  <a:rect l="0" t="0" r="0" b="0"/>
                                  <a:pathLst>
                                    <a:path w="45720" h="62484">
                                      <a:moveTo>
                                        <a:pt x="16764" y="0"/>
                                      </a:moveTo>
                                      <a:lnTo>
                                        <a:pt x="42672" y="0"/>
                                      </a:lnTo>
                                      <a:lnTo>
                                        <a:pt x="42672" y="1524"/>
                                      </a:lnTo>
                                      <a:cubicBezTo>
                                        <a:pt x="39624" y="1524"/>
                                        <a:pt x="36576" y="3048"/>
                                        <a:pt x="33528" y="3048"/>
                                      </a:cubicBezTo>
                                      <a:cubicBezTo>
                                        <a:pt x="30480" y="4572"/>
                                        <a:pt x="28956" y="6096"/>
                                        <a:pt x="25908" y="9144"/>
                                      </a:cubicBezTo>
                                      <a:lnTo>
                                        <a:pt x="10668" y="22860"/>
                                      </a:lnTo>
                                      <a:lnTo>
                                        <a:pt x="27432" y="44196"/>
                                      </a:lnTo>
                                      <a:cubicBezTo>
                                        <a:pt x="32004" y="50292"/>
                                        <a:pt x="35052" y="53340"/>
                                        <a:pt x="36576" y="54864"/>
                                      </a:cubicBezTo>
                                      <a:cubicBezTo>
                                        <a:pt x="38100" y="57912"/>
                                        <a:pt x="39624" y="59436"/>
                                        <a:pt x="41148" y="59436"/>
                                      </a:cubicBezTo>
                                      <a:cubicBezTo>
                                        <a:pt x="41148" y="59436"/>
                                        <a:pt x="42672" y="59436"/>
                                        <a:pt x="45720" y="59436"/>
                                      </a:cubicBezTo>
                                      <a:lnTo>
                                        <a:pt x="45720" y="62484"/>
                                      </a:lnTo>
                                      <a:lnTo>
                                        <a:pt x="16764" y="62484"/>
                                      </a:lnTo>
                                      <a:lnTo>
                                        <a:pt x="16764" y="60960"/>
                                      </a:lnTo>
                                      <a:cubicBezTo>
                                        <a:pt x="18288" y="60960"/>
                                        <a:pt x="19812" y="60960"/>
                                        <a:pt x="21336" y="60960"/>
                                      </a:cubicBezTo>
                                      <a:cubicBezTo>
                                        <a:pt x="21336" y="59436"/>
                                        <a:pt x="21336" y="59436"/>
                                        <a:pt x="21336" y="57912"/>
                                      </a:cubicBezTo>
                                      <a:cubicBezTo>
                                        <a:pt x="21336" y="57912"/>
                                        <a:pt x="21336" y="54864"/>
                                        <a:pt x="18288" y="53340"/>
                                      </a:cubicBezTo>
                                      <a:lnTo>
                                        <a:pt x="0" y="27432"/>
                                      </a:lnTo>
                                      <a:lnTo>
                                        <a:pt x="15240" y="13716"/>
                                      </a:lnTo>
                                      <a:cubicBezTo>
                                        <a:pt x="18288" y="10668"/>
                                        <a:pt x="21336" y="7620"/>
                                        <a:pt x="21336" y="7620"/>
                                      </a:cubicBezTo>
                                      <a:cubicBezTo>
                                        <a:pt x="21336" y="7620"/>
                                        <a:pt x="21336" y="6096"/>
                                        <a:pt x="21336" y="6096"/>
                                      </a:cubicBezTo>
                                      <a:cubicBezTo>
                                        <a:pt x="21336" y="4572"/>
                                        <a:pt x="21336" y="4572"/>
                                        <a:pt x="21336" y="3048"/>
                                      </a:cubicBezTo>
                                      <a:cubicBezTo>
                                        <a:pt x="19812" y="3048"/>
                                        <a:pt x="18288" y="1524"/>
                                        <a:pt x="16764" y="1524"/>
                                      </a:cubicBezTo>
                                      <a:lnTo>
                                        <a:pt x="16764" y="0"/>
                                      </a:lnTo>
                                      <a:close/>
                                    </a:path>
                                  </a:pathLst>
                                </a:custGeom>
                                <a:solidFill>
                                  <a:srgbClr val="000000"/>
                                </a:solidFill>
                                <a:ln w="0" cap="flat">
                                  <a:noFill/>
                                  <a:miter lim="127000"/>
                                </a:ln>
                                <a:effectLst/>
                              </wps:spPr>
                              <wps:bodyPr/>
                            </wps:wsp>
                            <wps:wsp>
                              <wps:cNvPr id="61248" name="Shape 61248"/>
                              <wps:cNvSpPr/>
                              <wps:spPr>
                                <a:xfrm>
                                  <a:off x="365760" y="0"/>
                                  <a:ext cx="30480" cy="96012"/>
                                </a:xfrm>
                                <a:custGeom>
                                  <a:avLst/>
                                  <a:gdLst/>
                                  <a:ahLst/>
                                  <a:cxnLst/>
                                  <a:rect l="0" t="0" r="0" b="0"/>
                                  <a:pathLst>
                                    <a:path w="30480" h="96012">
                                      <a:moveTo>
                                        <a:pt x="18288" y="0"/>
                                      </a:moveTo>
                                      <a:lnTo>
                                        <a:pt x="21336" y="0"/>
                                      </a:lnTo>
                                      <a:lnTo>
                                        <a:pt x="21336" y="60960"/>
                                      </a:lnTo>
                                      <a:lnTo>
                                        <a:pt x="21336" y="82296"/>
                                      </a:lnTo>
                                      <a:cubicBezTo>
                                        <a:pt x="21336" y="86868"/>
                                        <a:pt x="21336" y="89916"/>
                                        <a:pt x="21336" y="91440"/>
                                      </a:cubicBezTo>
                                      <a:cubicBezTo>
                                        <a:pt x="22860" y="92964"/>
                                        <a:pt x="22860" y="92964"/>
                                        <a:pt x="24384" y="94488"/>
                                      </a:cubicBezTo>
                                      <a:cubicBezTo>
                                        <a:pt x="25908" y="94488"/>
                                        <a:pt x="27432" y="94488"/>
                                        <a:pt x="30480" y="94488"/>
                                      </a:cubicBezTo>
                                      <a:lnTo>
                                        <a:pt x="30480" y="96012"/>
                                      </a:lnTo>
                                      <a:lnTo>
                                        <a:pt x="0" y="96012"/>
                                      </a:lnTo>
                                      <a:lnTo>
                                        <a:pt x="0" y="94488"/>
                                      </a:lnTo>
                                      <a:cubicBezTo>
                                        <a:pt x="3048" y="94488"/>
                                        <a:pt x="4572" y="94488"/>
                                        <a:pt x="6096" y="94488"/>
                                      </a:cubicBezTo>
                                      <a:cubicBezTo>
                                        <a:pt x="7620" y="92964"/>
                                        <a:pt x="7620" y="92964"/>
                                        <a:pt x="7620" y="91440"/>
                                      </a:cubicBezTo>
                                      <a:cubicBezTo>
                                        <a:pt x="9144" y="89916"/>
                                        <a:pt x="9144" y="86868"/>
                                        <a:pt x="9144" y="82296"/>
                                      </a:cubicBezTo>
                                      <a:lnTo>
                                        <a:pt x="9144" y="25908"/>
                                      </a:lnTo>
                                      <a:cubicBezTo>
                                        <a:pt x="9144" y="19812"/>
                                        <a:pt x="9144" y="15240"/>
                                        <a:pt x="9144" y="13716"/>
                                      </a:cubicBezTo>
                                      <a:cubicBezTo>
                                        <a:pt x="9144" y="10668"/>
                                        <a:pt x="7620" y="10668"/>
                                        <a:pt x="7620" y="9144"/>
                                      </a:cubicBezTo>
                                      <a:cubicBezTo>
                                        <a:pt x="6096" y="9144"/>
                                        <a:pt x="6096" y="9144"/>
                                        <a:pt x="4572"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249" name="Shape 61249"/>
                              <wps:cNvSpPr/>
                              <wps:spPr>
                                <a:xfrm>
                                  <a:off x="437388" y="32233"/>
                                  <a:ext cx="29718" cy="65160"/>
                                </a:xfrm>
                                <a:custGeom>
                                  <a:avLst/>
                                  <a:gdLst/>
                                  <a:ahLst/>
                                  <a:cxnLst/>
                                  <a:rect l="0" t="0" r="0" b="0"/>
                                  <a:pathLst>
                                    <a:path w="29718" h="65160">
                                      <a:moveTo>
                                        <a:pt x="29718" y="0"/>
                                      </a:moveTo>
                                      <a:lnTo>
                                        <a:pt x="29718" y="4820"/>
                                      </a:lnTo>
                                      <a:lnTo>
                                        <a:pt x="28956" y="4343"/>
                                      </a:lnTo>
                                      <a:cubicBezTo>
                                        <a:pt x="25908" y="4343"/>
                                        <a:pt x="22860" y="5867"/>
                                        <a:pt x="21336" y="7391"/>
                                      </a:cubicBezTo>
                                      <a:cubicBezTo>
                                        <a:pt x="18288" y="8915"/>
                                        <a:pt x="16764" y="10439"/>
                                        <a:pt x="15240" y="15011"/>
                                      </a:cubicBezTo>
                                      <a:cubicBezTo>
                                        <a:pt x="13716" y="18059"/>
                                        <a:pt x="12192" y="22631"/>
                                        <a:pt x="12192" y="28727"/>
                                      </a:cubicBezTo>
                                      <a:cubicBezTo>
                                        <a:pt x="12192" y="37871"/>
                                        <a:pt x="15240" y="45491"/>
                                        <a:pt x="18288" y="51587"/>
                                      </a:cubicBezTo>
                                      <a:lnTo>
                                        <a:pt x="29718" y="59207"/>
                                      </a:lnTo>
                                      <a:lnTo>
                                        <a:pt x="29718" y="65160"/>
                                      </a:lnTo>
                                      <a:lnTo>
                                        <a:pt x="17335" y="62827"/>
                                      </a:lnTo>
                                      <a:cubicBezTo>
                                        <a:pt x="13716" y="61112"/>
                                        <a:pt x="10668" y="58445"/>
                                        <a:pt x="7620" y="54635"/>
                                      </a:cubicBezTo>
                                      <a:cubicBezTo>
                                        <a:pt x="3048" y="48539"/>
                                        <a:pt x="0" y="40919"/>
                                        <a:pt x="0" y="33299"/>
                                      </a:cubicBezTo>
                                      <a:cubicBezTo>
                                        <a:pt x="0" y="28727"/>
                                        <a:pt x="1524" y="22631"/>
                                        <a:pt x="4572" y="16535"/>
                                      </a:cubicBezTo>
                                      <a:cubicBezTo>
                                        <a:pt x="7620" y="11963"/>
                                        <a:pt x="10668" y="7391"/>
                                        <a:pt x="15240" y="4343"/>
                                      </a:cubicBezTo>
                                      <a:lnTo>
                                        <a:pt x="29718" y="0"/>
                                      </a:lnTo>
                                      <a:close/>
                                    </a:path>
                                  </a:pathLst>
                                </a:custGeom>
                                <a:solidFill>
                                  <a:srgbClr val="000000"/>
                                </a:solidFill>
                                <a:ln w="0" cap="flat">
                                  <a:noFill/>
                                  <a:miter lim="127000"/>
                                </a:ln>
                                <a:effectLst/>
                              </wps:spPr>
                              <wps:bodyPr/>
                            </wps:wsp>
                            <wps:wsp>
                              <wps:cNvPr id="61250" name="Shape 61250"/>
                              <wps:cNvSpPr/>
                              <wps:spPr>
                                <a:xfrm>
                                  <a:off x="467106" y="32004"/>
                                  <a:ext cx="29718" cy="65532"/>
                                </a:xfrm>
                                <a:custGeom>
                                  <a:avLst/>
                                  <a:gdLst/>
                                  <a:ahLst/>
                                  <a:cxnLst/>
                                  <a:rect l="0" t="0" r="0" b="0"/>
                                  <a:pathLst>
                                    <a:path w="29718" h="65532">
                                      <a:moveTo>
                                        <a:pt x="762" y="0"/>
                                      </a:moveTo>
                                      <a:cubicBezTo>
                                        <a:pt x="9906" y="0"/>
                                        <a:pt x="17526" y="4572"/>
                                        <a:pt x="23622" y="10668"/>
                                      </a:cubicBezTo>
                                      <a:cubicBezTo>
                                        <a:pt x="28194" y="16764"/>
                                        <a:pt x="29718" y="24384"/>
                                        <a:pt x="29718" y="32004"/>
                                      </a:cubicBezTo>
                                      <a:cubicBezTo>
                                        <a:pt x="29718" y="38100"/>
                                        <a:pt x="29718" y="42672"/>
                                        <a:pt x="26670" y="48768"/>
                                      </a:cubicBezTo>
                                      <a:cubicBezTo>
                                        <a:pt x="23622" y="54864"/>
                                        <a:pt x="20574" y="59436"/>
                                        <a:pt x="16002" y="62484"/>
                                      </a:cubicBezTo>
                                      <a:cubicBezTo>
                                        <a:pt x="11430" y="64008"/>
                                        <a:pt x="5334" y="65532"/>
                                        <a:pt x="762" y="65532"/>
                                      </a:cubicBezTo>
                                      <a:lnTo>
                                        <a:pt x="0" y="65388"/>
                                      </a:lnTo>
                                      <a:lnTo>
                                        <a:pt x="0" y="59436"/>
                                      </a:lnTo>
                                      <a:lnTo>
                                        <a:pt x="2286" y="60960"/>
                                      </a:lnTo>
                                      <a:cubicBezTo>
                                        <a:pt x="6858" y="60960"/>
                                        <a:pt x="11430" y="59436"/>
                                        <a:pt x="14478" y="56388"/>
                                      </a:cubicBezTo>
                                      <a:cubicBezTo>
                                        <a:pt x="17526" y="53340"/>
                                        <a:pt x="17526" y="45720"/>
                                        <a:pt x="17526" y="38100"/>
                                      </a:cubicBezTo>
                                      <a:cubicBezTo>
                                        <a:pt x="17526" y="25908"/>
                                        <a:pt x="16002" y="18288"/>
                                        <a:pt x="11430" y="12192"/>
                                      </a:cubicBezTo>
                                      <a:lnTo>
                                        <a:pt x="0" y="5048"/>
                                      </a:lnTo>
                                      <a:lnTo>
                                        <a:pt x="0" y="229"/>
                                      </a:lnTo>
                                      <a:lnTo>
                                        <a:pt x="762" y="0"/>
                                      </a:lnTo>
                                      <a:close/>
                                    </a:path>
                                  </a:pathLst>
                                </a:custGeom>
                                <a:solidFill>
                                  <a:srgbClr val="000000"/>
                                </a:solidFill>
                                <a:ln w="0" cap="flat">
                                  <a:noFill/>
                                  <a:miter lim="127000"/>
                                </a:ln>
                                <a:effectLst/>
                              </wps:spPr>
                              <wps:bodyPr/>
                            </wps:wsp>
                            <wps:wsp>
                              <wps:cNvPr id="61251" name="Shape 61251"/>
                              <wps:cNvSpPr/>
                              <wps:spPr>
                                <a:xfrm>
                                  <a:off x="504444" y="32004"/>
                                  <a:ext cx="67056" cy="64008"/>
                                </a:xfrm>
                                <a:custGeom>
                                  <a:avLst/>
                                  <a:gdLst/>
                                  <a:ahLst/>
                                  <a:cxnLst/>
                                  <a:rect l="0" t="0" r="0" b="0"/>
                                  <a:pathLst>
                                    <a:path w="67056" h="64008">
                                      <a:moveTo>
                                        <a:pt x="18288" y="0"/>
                                      </a:moveTo>
                                      <a:lnTo>
                                        <a:pt x="21336" y="0"/>
                                      </a:lnTo>
                                      <a:lnTo>
                                        <a:pt x="21336" y="13716"/>
                                      </a:lnTo>
                                      <a:cubicBezTo>
                                        <a:pt x="28956" y="4572"/>
                                        <a:pt x="36576" y="0"/>
                                        <a:pt x="42672" y="0"/>
                                      </a:cubicBezTo>
                                      <a:cubicBezTo>
                                        <a:pt x="45720" y="0"/>
                                        <a:pt x="48768" y="1524"/>
                                        <a:pt x="51816" y="3048"/>
                                      </a:cubicBezTo>
                                      <a:cubicBezTo>
                                        <a:pt x="53340" y="4572"/>
                                        <a:pt x="54864" y="7620"/>
                                        <a:pt x="56388" y="12192"/>
                                      </a:cubicBezTo>
                                      <a:cubicBezTo>
                                        <a:pt x="57912" y="13716"/>
                                        <a:pt x="57912" y="18288"/>
                                        <a:pt x="57912" y="24384"/>
                                      </a:cubicBezTo>
                                      <a:lnTo>
                                        <a:pt x="57912" y="50292"/>
                                      </a:lnTo>
                                      <a:cubicBezTo>
                                        <a:pt x="57912" y="54864"/>
                                        <a:pt x="59436" y="57912"/>
                                        <a:pt x="59436" y="59436"/>
                                      </a:cubicBezTo>
                                      <a:cubicBezTo>
                                        <a:pt x="59436" y="60960"/>
                                        <a:pt x="60960" y="60960"/>
                                        <a:pt x="60960" y="62484"/>
                                      </a:cubicBezTo>
                                      <a:cubicBezTo>
                                        <a:pt x="62484" y="62484"/>
                                        <a:pt x="64008" y="62484"/>
                                        <a:pt x="67056" y="62484"/>
                                      </a:cubicBezTo>
                                      <a:lnTo>
                                        <a:pt x="67056" y="64008"/>
                                      </a:lnTo>
                                      <a:lnTo>
                                        <a:pt x="36576" y="64008"/>
                                      </a:lnTo>
                                      <a:lnTo>
                                        <a:pt x="36576" y="62484"/>
                                      </a:lnTo>
                                      <a:lnTo>
                                        <a:pt x="38100" y="62484"/>
                                      </a:lnTo>
                                      <a:cubicBezTo>
                                        <a:pt x="41148" y="62484"/>
                                        <a:pt x="42672" y="62484"/>
                                        <a:pt x="44196" y="62484"/>
                                      </a:cubicBezTo>
                                      <a:cubicBezTo>
                                        <a:pt x="44196" y="60960"/>
                                        <a:pt x="45720" y="59436"/>
                                        <a:pt x="45720" y="57912"/>
                                      </a:cubicBezTo>
                                      <a:cubicBezTo>
                                        <a:pt x="45720" y="56388"/>
                                        <a:pt x="45720" y="54864"/>
                                        <a:pt x="45720" y="50292"/>
                                      </a:cubicBezTo>
                                      <a:lnTo>
                                        <a:pt x="45720" y="24384"/>
                                      </a:lnTo>
                                      <a:cubicBezTo>
                                        <a:pt x="45720" y="18288"/>
                                        <a:pt x="45720" y="15240"/>
                                        <a:pt x="44196" y="12192"/>
                                      </a:cubicBezTo>
                                      <a:cubicBezTo>
                                        <a:pt x="42672" y="9144"/>
                                        <a:pt x="41148" y="7620"/>
                                        <a:pt x="36576" y="7620"/>
                                      </a:cubicBezTo>
                                      <a:cubicBezTo>
                                        <a:pt x="32004" y="7620"/>
                                        <a:pt x="27432" y="10668"/>
                                        <a:pt x="21336" y="16764"/>
                                      </a:cubicBezTo>
                                      <a:lnTo>
                                        <a:pt x="21336" y="50292"/>
                                      </a:lnTo>
                                      <a:cubicBezTo>
                                        <a:pt x="21336" y="54864"/>
                                        <a:pt x="22860" y="57912"/>
                                        <a:pt x="22860" y="59436"/>
                                      </a:cubicBezTo>
                                      <a:cubicBezTo>
                                        <a:pt x="22860" y="60960"/>
                                        <a:pt x="24384" y="60960"/>
                                        <a:pt x="24384" y="62484"/>
                                      </a:cubicBezTo>
                                      <a:cubicBezTo>
                                        <a:pt x="25908" y="62484"/>
                                        <a:pt x="27432" y="62484"/>
                                        <a:pt x="30480" y="62484"/>
                                      </a:cubicBezTo>
                                      <a:lnTo>
                                        <a:pt x="30480" y="64008"/>
                                      </a:lnTo>
                                      <a:lnTo>
                                        <a:pt x="0" y="64008"/>
                                      </a:lnTo>
                                      <a:lnTo>
                                        <a:pt x="0" y="62484"/>
                                      </a:lnTo>
                                      <a:lnTo>
                                        <a:pt x="1524" y="62484"/>
                                      </a:lnTo>
                                      <a:cubicBezTo>
                                        <a:pt x="4572" y="62484"/>
                                        <a:pt x="7620" y="62484"/>
                                        <a:pt x="7620" y="60960"/>
                                      </a:cubicBezTo>
                                      <a:cubicBezTo>
                                        <a:pt x="9144" y="59436"/>
                                        <a:pt x="9144" y="56388"/>
                                        <a:pt x="9144" y="50292"/>
                                      </a:cubicBezTo>
                                      <a:lnTo>
                                        <a:pt x="9144" y="25908"/>
                                      </a:lnTo>
                                      <a:cubicBezTo>
                                        <a:pt x="9144" y="19812"/>
                                        <a:pt x="9144" y="15240"/>
                                        <a:pt x="9144" y="13716"/>
                                      </a:cubicBezTo>
                                      <a:cubicBezTo>
                                        <a:pt x="9144" y="10668"/>
                                        <a:pt x="9144" y="10668"/>
                                        <a:pt x="7620" y="9144"/>
                                      </a:cubicBezTo>
                                      <a:cubicBezTo>
                                        <a:pt x="7620" y="9144"/>
                                        <a:pt x="6096" y="9144"/>
                                        <a:pt x="6096"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252" name="Shape 61252"/>
                              <wps:cNvSpPr/>
                              <wps:spPr>
                                <a:xfrm>
                                  <a:off x="577596" y="32233"/>
                                  <a:ext cx="29718" cy="65303"/>
                                </a:xfrm>
                                <a:custGeom>
                                  <a:avLst/>
                                  <a:gdLst/>
                                  <a:ahLst/>
                                  <a:cxnLst/>
                                  <a:rect l="0" t="0" r="0" b="0"/>
                                  <a:pathLst>
                                    <a:path w="29718" h="65303">
                                      <a:moveTo>
                                        <a:pt x="29718" y="0"/>
                                      </a:moveTo>
                                      <a:lnTo>
                                        <a:pt x="29718" y="5613"/>
                                      </a:lnTo>
                                      <a:lnTo>
                                        <a:pt x="27432" y="4343"/>
                                      </a:lnTo>
                                      <a:cubicBezTo>
                                        <a:pt x="25908" y="4343"/>
                                        <a:pt x="22860" y="5867"/>
                                        <a:pt x="21336" y="7391"/>
                                      </a:cubicBezTo>
                                      <a:cubicBezTo>
                                        <a:pt x="18288" y="8915"/>
                                        <a:pt x="16764" y="10439"/>
                                        <a:pt x="15240" y="15011"/>
                                      </a:cubicBezTo>
                                      <a:cubicBezTo>
                                        <a:pt x="13716" y="18059"/>
                                        <a:pt x="12192" y="22631"/>
                                        <a:pt x="12192" y="28727"/>
                                      </a:cubicBezTo>
                                      <a:cubicBezTo>
                                        <a:pt x="12192" y="37871"/>
                                        <a:pt x="13716" y="45491"/>
                                        <a:pt x="18288" y="51587"/>
                                      </a:cubicBezTo>
                                      <a:lnTo>
                                        <a:pt x="29718" y="59207"/>
                                      </a:lnTo>
                                      <a:lnTo>
                                        <a:pt x="29718" y="65151"/>
                                      </a:lnTo>
                                      <a:lnTo>
                                        <a:pt x="28956" y="65303"/>
                                      </a:lnTo>
                                      <a:cubicBezTo>
                                        <a:pt x="19812" y="65303"/>
                                        <a:pt x="12192" y="62255"/>
                                        <a:pt x="7620" y="54635"/>
                                      </a:cubicBezTo>
                                      <a:cubicBezTo>
                                        <a:pt x="3048" y="48539"/>
                                        <a:pt x="0" y="40919"/>
                                        <a:pt x="0" y="33299"/>
                                      </a:cubicBezTo>
                                      <a:cubicBezTo>
                                        <a:pt x="0" y="28727"/>
                                        <a:pt x="1524" y="22631"/>
                                        <a:pt x="4572" y="16535"/>
                                      </a:cubicBezTo>
                                      <a:cubicBezTo>
                                        <a:pt x="7620" y="11963"/>
                                        <a:pt x="10668" y="7391"/>
                                        <a:pt x="15240" y="4343"/>
                                      </a:cubicBezTo>
                                      <a:lnTo>
                                        <a:pt x="29718" y="0"/>
                                      </a:lnTo>
                                      <a:close/>
                                    </a:path>
                                  </a:pathLst>
                                </a:custGeom>
                                <a:solidFill>
                                  <a:srgbClr val="000000"/>
                                </a:solidFill>
                                <a:ln w="0" cap="flat">
                                  <a:noFill/>
                                  <a:miter lim="127000"/>
                                </a:ln>
                                <a:effectLst/>
                              </wps:spPr>
                              <wps:bodyPr/>
                            </wps:wsp>
                            <wps:wsp>
                              <wps:cNvPr id="61253" name="Shape 61253"/>
                              <wps:cNvSpPr/>
                              <wps:spPr>
                                <a:xfrm>
                                  <a:off x="607314" y="32004"/>
                                  <a:ext cx="29718" cy="65380"/>
                                </a:xfrm>
                                <a:custGeom>
                                  <a:avLst/>
                                  <a:gdLst/>
                                  <a:ahLst/>
                                  <a:cxnLst/>
                                  <a:rect l="0" t="0" r="0" b="0"/>
                                  <a:pathLst>
                                    <a:path w="29718" h="65380">
                                      <a:moveTo>
                                        <a:pt x="762" y="0"/>
                                      </a:moveTo>
                                      <a:cubicBezTo>
                                        <a:pt x="9906" y="0"/>
                                        <a:pt x="17526" y="4572"/>
                                        <a:pt x="23622" y="10668"/>
                                      </a:cubicBezTo>
                                      <a:cubicBezTo>
                                        <a:pt x="28194" y="16764"/>
                                        <a:pt x="29718" y="24384"/>
                                        <a:pt x="29718" y="32004"/>
                                      </a:cubicBezTo>
                                      <a:cubicBezTo>
                                        <a:pt x="29718" y="38100"/>
                                        <a:pt x="28194" y="42672"/>
                                        <a:pt x="26670" y="48768"/>
                                      </a:cubicBezTo>
                                      <a:cubicBezTo>
                                        <a:pt x="23622" y="54864"/>
                                        <a:pt x="20574" y="59436"/>
                                        <a:pt x="14478" y="62484"/>
                                      </a:cubicBezTo>
                                      <a:lnTo>
                                        <a:pt x="0" y="65380"/>
                                      </a:lnTo>
                                      <a:lnTo>
                                        <a:pt x="0" y="59436"/>
                                      </a:lnTo>
                                      <a:lnTo>
                                        <a:pt x="2286" y="60960"/>
                                      </a:lnTo>
                                      <a:cubicBezTo>
                                        <a:pt x="6858" y="60960"/>
                                        <a:pt x="11430" y="59436"/>
                                        <a:pt x="12954" y="56388"/>
                                      </a:cubicBezTo>
                                      <a:cubicBezTo>
                                        <a:pt x="16002" y="53340"/>
                                        <a:pt x="17526" y="45720"/>
                                        <a:pt x="17526" y="38100"/>
                                      </a:cubicBezTo>
                                      <a:cubicBezTo>
                                        <a:pt x="17526" y="25908"/>
                                        <a:pt x="16002" y="18288"/>
                                        <a:pt x="11430" y="12192"/>
                                      </a:cubicBezTo>
                                      <a:lnTo>
                                        <a:pt x="0" y="5842"/>
                                      </a:lnTo>
                                      <a:lnTo>
                                        <a:pt x="0" y="229"/>
                                      </a:lnTo>
                                      <a:lnTo>
                                        <a:pt x="762" y="0"/>
                                      </a:lnTo>
                                      <a:close/>
                                    </a:path>
                                  </a:pathLst>
                                </a:custGeom>
                                <a:solidFill>
                                  <a:srgbClr val="000000"/>
                                </a:solidFill>
                                <a:ln w="0" cap="flat">
                                  <a:noFill/>
                                  <a:miter lim="127000"/>
                                </a:ln>
                                <a:effectLst/>
                              </wps:spPr>
                              <wps:bodyPr/>
                            </wps:wsp>
                            <wps:wsp>
                              <wps:cNvPr id="61254" name="Shape 61254"/>
                              <wps:cNvSpPr/>
                              <wps:spPr>
                                <a:xfrm>
                                  <a:off x="644652" y="32004"/>
                                  <a:ext cx="103632" cy="64008"/>
                                </a:xfrm>
                                <a:custGeom>
                                  <a:avLst/>
                                  <a:gdLst/>
                                  <a:ahLst/>
                                  <a:cxnLst/>
                                  <a:rect l="0" t="0" r="0" b="0"/>
                                  <a:pathLst>
                                    <a:path w="103632" h="64008">
                                      <a:moveTo>
                                        <a:pt x="18288" y="0"/>
                                      </a:moveTo>
                                      <a:lnTo>
                                        <a:pt x="21336" y="0"/>
                                      </a:lnTo>
                                      <a:lnTo>
                                        <a:pt x="21336" y="13716"/>
                                      </a:lnTo>
                                      <a:cubicBezTo>
                                        <a:pt x="25908" y="9144"/>
                                        <a:pt x="28956" y="6096"/>
                                        <a:pt x="28956" y="6096"/>
                                      </a:cubicBezTo>
                                      <a:cubicBezTo>
                                        <a:pt x="32004" y="4572"/>
                                        <a:pt x="33528" y="3048"/>
                                        <a:pt x="35052" y="1524"/>
                                      </a:cubicBezTo>
                                      <a:cubicBezTo>
                                        <a:pt x="38100" y="1524"/>
                                        <a:pt x="39624" y="0"/>
                                        <a:pt x="42672" y="0"/>
                                      </a:cubicBezTo>
                                      <a:cubicBezTo>
                                        <a:pt x="45720" y="0"/>
                                        <a:pt x="50292" y="1524"/>
                                        <a:pt x="51816" y="4572"/>
                                      </a:cubicBezTo>
                                      <a:cubicBezTo>
                                        <a:pt x="54864" y="6096"/>
                                        <a:pt x="56388" y="9144"/>
                                        <a:pt x="57912" y="13716"/>
                                      </a:cubicBezTo>
                                      <a:cubicBezTo>
                                        <a:pt x="62484" y="7620"/>
                                        <a:pt x="65532" y="4572"/>
                                        <a:pt x="68580" y="3048"/>
                                      </a:cubicBezTo>
                                      <a:cubicBezTo>
                                        <a:pt x="71628" y="1524"/>
                                        <a:pt x="76200" y="0"/>
                                        <a:pt x="79248" y="0"/>
                                      </a:cubicBezTo>
                                      <a:cubicBezTo>
                                        <a:pt x="82296" y="0"/>
                                        <a:pt x="85344" y="1524"/>
                                        <a:pt x="86868" y="3048"/>
                                      </a:cubicBezTo>
                                      <a:cubicBezTo>
                                        <a:pt x="89916" y="4572"/>
                                        <a:pt x="91440" y="7620"/>
                                        <a:pt x="92964" y="12192"/>
                                      </a:cubicBezTo>
                                      <a:cubicBezTo>
                                        <a:pt x="94488" y="13716"/>
                                        <a:pt x="94488" y="18288"/>
                                        <a:pt x="94488" y="24384"/>
                                      </a:cubicBezTo>
                                      <a:lnTo>
                                        <a:pt x="94488" y="50292"/>
                                      </a:lnTo>
                                      <a:cubicBezTo>
                                        <a:pt x="94488" y="54864"/>
                                        <a:pt x="94488" y="57912"/>
                                        <a:pt x="96012" y="59436"/>
                                      </a:cubicBezTo>
                                      <a:cubicBezTo>
                                        <a:pt x="96012" y="60960"/>
                                        <a:pt x="97536" y="60960"/>
                                        <a:pt x="97536" y="62484"/>
                                      </a:cubicBezTo>
                                      <a:cubicBezTo>
                                        <a:pt x="99060" y="62484"/>
                                        <a:pt x="100584" y="62484"/>
                                        <a:pt x="103632" y="62484"/>
                                      </a:cubicBezTo>
                                      <a:lnTo>
                                        <a:pt x="103632" y="64008"/>
                                      </a:lnTo>
                                      <a:lnTo>
                                        <a:pt x="73152" y="64008"/>
                                      </a:lnTo>
                                      <a:lnTo>
                                        <a:pt x="73152" y="62484"/>
                                      </a:lnTo>
                                      <a:lnTo>
                                        <a:pt x="74676" y="62484"/>
                                      </a:lnTo>
                                      <a:cubicBezTo>
                                        <a:pt x="77724" y="62484"/>
                                        <a:pt x="79248" y="62484"/>
                                        <a:pt x="80772" y="60960"/>
                                      </a:cubicBezTo>
                                      <a:cubicBezTo>
                                        <a:pt x="80772" y="60960"/>
                                        <a:pt x="82296" y="59436"/>
                                        <a:pt x="82296" y="57912"/>
                                      </a:cubicBezTo>
                                      <a:cubicBezTo>
                                        <a:pt x="82296" y="56388"/>
                                        <a:pt x="82296" y="54864"/>
                                        <a:pt x="82296" y="50292"/>
                                      </a:cubicBezTo>
                                      <a:lnTo>
                                        <a:pt x="82296" y="24384"/>
                                      </a:lnTo>
                                      <a:cubicBezTo>
                                        <a:pt x="82296" y="18288"/>
                                        <a:pt x="82296" y="15240"/>
                                        <a:pt x="80772" y="12192"/>
                                      </a:cubicBezTo>
                                      <a:cubicBezTo>
                                        <a:pt x="79248" y="9144"/>
                                        <a:pt x="76200" y="7620"/>
                                        <a:pt x="73152" y="7620"/>
                                      </a:cubicBezTo>
                                      <a:cubicBezTo>
                                        <a:pt x="70104" y="7620"/>
                                        <a:pt x="68580" y="9144"/>
                                        <a:pt x="67056" y="10668"/>
                                      </a:cubicBezTo>
                                      <a:cubicBezTo>
                                        <a:pt x="64008" y="10668"/>
                                        <a:pt x="60960" y="13716"/>
                                        <a:pt x="57912" y="16764"/>
                                      </a:cubicBezTo>
                                      <a:lnTo>
                                        <a:pt x="57912" y="50292"/>
                                      </a:lnTo>
                                      <a:cubicBezTo>
                                        <a:pt x="57912" y="54864"/>
                                        <a:pt x="57912" y="57912"/>
                                        <a:pt x="59436" y="59436"/>
                                      </a:cubicBezTo>
                                      <a:cubicBezTo>
                                        <a:pt x="59436" y="60960"/>
                                        <a:pt x="59436" y="60960"/>
                                        <a:pt x="60960" y="62484"/>
                                      </a:cubicBezTo>
                                      <a:cubicBezTo>
                                        <a:pt x="62484" y="62484"/>
                                        <a:pt x="64008" y="62484"/>
                                        <a:pt x="67056" y="62484"/>
                                      </a:cubicBezTo>
                                      <a:lnTo>
                                        <a:pt x="67056" y="64008"/>
                                      </a:lnTo>
                                      <a:lnTo>
                                        <a:pt x="36576" y="64008"/>
                                      </a:lnTo>
                                      <a:lnTo>
                                        <a:pt x="36576" y="62484"/>
                                      </a:lnTo>
                                      <a:cubicBezTo>
                                        <a:pt x="39624" y="62484"/>
                                        <a:pt x="42672" y="62484"/>
                                        <a:pt x="42672" y="62484"/>
                                      </a:cubicBezTo>
                                      <a:cubicBezTo>
                                        <a:pt x="44196" y="60960"/>
                                        <a:pt x="45720" y="59436"/>
                                        <a:pt x="45720" y="57912"/>
                                      </a:cubicBezTo>
                                      <a:cubicBezTo>
                                        <a:pt x="45720" y="57912"/>
                                        <a:pt x="45720" y="54864"/>
                                        <a:pt x="45720" y="50292"/>
                                      </a:cubicBezTo>
                                      <a:lnTo>
                                        <a:pt x="45720" y="22860"/>
                                      </a:lnTo>
                                      <a:cubicBezTo>
                                        <a:pt x="45720" y="18288"/>
                                        <a:pt x="45720" y="15240"/>
                                        <a:pt x="44196" y="12192"/>
                                      </a:cubicBezTo>
                                      <a:cubicBezTo>
                                        <a:pt x="42672" y="9144"/>
                                        <a:pt x="39624" y="7620"/>
                                        <a:pt x="36576" y="7620"/>
                                      </a:cubicBezTo>
                                      <a:cubicBezTo>
                                        <a:pt x="33528" y="7620"/>
                                        <a:pt x="32004" y="9144"/>
                                        <a:pt x="28956" y="10668"/>
                                      </a:cubicBezTo>
                                      <a:cubicBezTo>
                                        <a:pt x="25908" y="12192"/>
                                        <a:pt x="22860" y="13716"/>
                                        <a:pt x="21336" y="16764"/>
                                      </a:cubicBezTo>
                                      <a:lnTo>
                                        <a:pt x="21336" y="50292"/>
                                      </a:lnTo>
                                      <a:cubicBezTo>
                                        <a:pt x="21336" y="54864"/>
                                        <a:pt x="21336" y="57912"/>
                                        <a:pt x="22860" y="59436"/>
                                      </a:cubicBezTo>
                                      <a:cubicBezTo>
                                        <a:pt x="22860" y="60960"/>
                                        <a:pt x="22860" y="60960"/>
                                        <a:pt x="24384" y="62484"/>
                                      </a:cubicBezTo>
                                      <a:cubicBezTo>
                                        <a:pt x="25908" y="62484"/>
                                        <a:pt x="27432" y="62484"/>
                                        <a:pt x="30480" y="62484"/>
                                      </a:cubicBezTo>
                                      <a:lnTo>
                                        <a:pt x="30480" y="64008"/>
                                      </a:lnTo>
                                      <a:lnTo>
                                        <a:pt x="0" y="64008"/>
                                      </a:lnTo>
                                      <a:lnTo>
                                        <a:pt x="0" y="62484"/>
                                      </a:lnTo>
                                      <a:cubicBezTo>
                                        <a:pt x="3048" y="62484"/>
                                        <a:pt x="4572" y="62484"/>
                                        <a:pt x="6096" y="62484"/>
                                      </a:cubicBezTo>
                                      <a:cubicBezTo>
                                        <a:pt x="7620" y="60960"/>
                                        <a:pt x="7620" y="60960"/>
                                        <a:pt x="9144" y="59436"/>
                                      </a:cubicBezTo>
                                      <a:cubicBezTo>
                                        <a:pt x="9144" y="57912"/>
                                        <a:pt x="9144" y="54864"/>
                                        <a:pt x="9144" y="50292"/>
                                      </a:cubicBezTo>
                                      <a:lnTo>
                                        <a:pt x="9144" y="25908"/>
                                      </a:lnTo>
                                      <a:cubicBezTo>
                                        <a:pt x="9144" y="19812"/>
                                        <a:pt x="9144" y="15240"/>
                                        <a:pt x="9144" y="12192"/>
                                      </a:cubicBezTo>
                                      <a:cubicBezTo>
                                        <a:pt x="9144" y="10668"/>
                                        <a:pt x="7620" y="10668"/>
                                        <a:pt x="7620" y="9144"/>
                                      </a:cubicBezTo>
                                      <a:cubicBezTo>
                                        <a:pt x="7620" y="9144"/>
                                        <a:pt x="6096" y="9144"/>
                                        <a:pt x="4572"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255" name="Shape 61255"/>
                              <wps:cNvSpPr/>
                              <wps:spPr>
                                <a:xfrm>
                                  <a:off x="757428" y="32004"/>
                                  <a:ext cx="30480" cy="64008"/>
                                </a:xfrm>
                                <a:custGeom>
                                  <a:avLst/>
                                  <a:gdLst/>
                                  <a:ahLst/>
                                  <a:cxnLst/>
                                  <a:rect l="0" t="0" r="0" b="0"/>
                                  <a:pathLst>
                                    <a:path w="30480" h="64008">
                                      <a:moveTo>
                                        <a:pt x="18288" y="0"/>
                                      </a:moveTo>
                                      <a:lnTo>
                                        <a:pt x="21336" y="0"/>
                                      </a:lnTo>
                                      <a:lnTo>
                                        <a:pt x="21336" y="50292"/>
                                      </a:lnTo>
                                      <a:cubicBezTo>
                                        <a:pt x="21336" y="54864"/>
                                        <a:pt x="21336" y="57912"/>
                                        <a:pt x="21336" y="59436"/>
                                      </a:cubicBezTo>
                                      <a:cubicBezTo>
                                        <a:pt x="22860" y="60960"/>
                                        <a:pt x="22860" y="60960"/>
                                        <a:pt x="24384" y="62484"/>
                                      </a:cubicBezTo>
                                      <a:cubicBezTo>
                                        <a:pt x="24384" y="62484"/>
                                        <a:pt x="27432" y="62484"/>
                                        <a:pt x="30480" y="62484"/>
                                      </a:cubicBezTo>
                                      <a:lnTo>
                                        <a:pt x="30480" y="64008"/>
                                      </a:lnTo>
                                      <a:lnTo>
                                        <a:pt x="0" y="64008"/>
                                      </a:lnTo>
                                      <a:lnTo>
                                        <a:pt x="0" y="62484"/>
                                      </a:lnTo>
                                      <a:cubicBezTo>
                                        <a:pt x="3048" y="62484"/>
                                        <a:pt x="4572" y="62484"/>
                                        <a:pt x="6096" y="62484"/>
                                      </a:cubicBezTo>
                                      <a:cubicBezTo>
                                        <a:pt x="6096" y="60960"/>
                                        <a:pt x="7620" y="60960"/>
                                        <a:pt x="7620" y="59436"/>
                                      </a:cubicBezTo>
                                      <a:cubicBezTo>
                                        <a:pt x="7620" y="57912"/>
                                        <a:pt x="9144" y="54864"/>
                                        <a:pt x="9144" y="50292"/>
                                      </a:cubicBezTo>
                                      <a:lnTo>
                                        <a:pt x="9144" y="25908"/>
                                      </a:lnTo>
                                      <a:cubicBezTo>
                                        <a:pt x="9144" y="19812"/>
                                        <a:pt x="9144" y="15240"/>
                                        <a:pt x="7620" y="12192"/>
                                      </a:cubicBezTo>
                                      <a:cubicBezTo>
                                        <a:pt x="7620" y="10668"/>
                                        <a:pt x="7620" y="10668"/>
                                        <a:pt x="6096" y="9144"/>
                                      </a:cubicBezTo>
                                      <a:cubicBezTo>
                                        <a:pt x="6096" y="9144"/>
                                        <a:pt x="6096"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256" name="Shape 61256"/>
                              <wps:cNvSpPr/>
                              <wps:spPr>
                                <a:xfrm>
                                  <a:off x="765048" y="0"/>
                                  <a:ext cx="15240" cy="15240"/>
                                </a:xfrm>
                                <a:custGeom>
                                  <a:avLst/>
                                  <a:gdLst/>
                                  <a:ahLst/>
                                  <a:cxnLst/>
                                  <a:rect l="0" t="0" r="0" b="0"/>
                                  <a:pathLst>
                                    <a:path w="15240" h="15240">
                                      <a:moveTo>
                                        <a:pt x="7620" y="0"/>
                                      </a:moveTo>
                                      <a:cubicBezTo>
                                        <a:pt x="9144" y="0"/>
                                        <a:pt x="10668" y="1524"/>
                                        <a:pt x="12192" y="3048"/>
                                      </a:cubicBezTo>
                                      <a:cubicBezTo>
                                        <a:pt x="13716" y="4572"/>
                                        <a:pt x="15240" y="6096"/>
                                        <a:pt x="15240" y="7620"/>
                                      </a:cubicBezTo>
                                      <a:cubicBezTo>
                                        <a:pt x="15240" y="10668"/>
                                        <a:pt x="13716" y="12192"/>
                                        <a:pt x="12192" y="13716"/>
                                      </a:cubicBezTo>
                                      <a:cubicBezTo>
                                        <a:pt x="10668" y="15240"/>
                                        <a:pt x="9144" y="15240"/>
                                        <a:pt x="7620" y="15240"/>
                                      </a:cubicBezTo>
                                      <a:cubicBezTo>
                                        <a:pt x="4572" y="15240"/>
                                        <a:pt x="3048" y="15240"/>
                                        <a:pt x="1524" y="13716"/>
                                      </a:cubicBezTo>
                                      <a:cubicBezTo>
                                        <a:pt x="0" y="12192"/>
                                        <a:pt x="0" y="10668"/>
                                        <a:pt x="0" y="7620"/>
                                      </a:cubicBezTo>
                                      <a:cubicBezTo>
                                        <a:pt x="0" y="6096"/>
                                        <a:pt x="0" y="4572"/>
                                        <a:pt x="1524" y="3048"/>
                                      </a:cubicBezTo>
                                      <a:cubicBezTo>
                                        <a:pt x="3048" y="1524"/>
                                        <a:pt x="4572" y="0"/>
                                        <a:pt x="7620" y="0"/>
                                      </a:cubicBezTo>
                                      <a:close/>
                                    </a:path>
                                  </a:pathLst>
                                </a:custGeom>
                                <a:solidFill>
                                  <a:srgbClr val="000000"/>
                                </a:solidFill>
                                <a:ln w="0" cap="flat">
                                  <a:noFill/>
                                  <a:miter lim="127000"/>
                                </a:ln>
                                <a:effectLst/>
                              </wps:spPr>
                              <wps:bodyPr/>
                            </wps:wsp>
                            <wps:wsp>
                              <wps:cNvPr id="61257" name="Shape 61257"/>
                              <wps:cNvSpPr/>
                              <wps:spPr>
                                <a:xfrm>
                                  <a:off x="812292" y="33528"/>
                                  <a:ext cx="45720" cy="62484"/>
                                </a:xfrm>
                                <a:custGeom>
                                  <a:avLst/>
                                  <a:gdLst/>
                                  <a:ahLst/>
                                  <a:cxnLst/>
                                  <a:rect l="0" t="0" r="0" b="0"/>
                                  <a:pathLst>
                                    <a:path w="45720" h="62484">
                                      <a:moveTo>
                                        <a:pt x="16764" y="0"/>
                                      </a:moveTo>
                                      <a:lnTo>
                                        <a:pt x="42672" y="0"/>
                                      </a:lnTo>
                                      <a:lnTo>
                                        <a:pt x="42672" y="1524"/>
                                      </a:lnTo>
                                      <a:cubicBezTo>
                                        <a:pt x="39624" y="1524"/>
                                        <a:pt x="36576" y="3048"/>
                                        <a:pt x="33528" y="3048"/>
                                      </a:cubicBezTo>
                                      <a:cubicBezTo>
                                        <a:pt x="32004" y="4572"/>
                                        <a:pt x="28956" y="6096"/>
                                        <a:pt x="25908" y="9144"/>
                                      </a:cubicBezTo>
                                      <a:lnTo>
                                        <a:pt x="10668" y="22860"/>
                                      </a:lnTo>
                                      <a:lnTo>
                                        <a:pt x="27432" y="44196"/>
                                      </a:lnTo>
                                      <a:cubicBezTo>
                                        <a:pt x="32004" y="50292"/>
                                        <a:pt x="35052" y="53340"/>
                                        <a:pt x="36576" y="54864"/>
                                      </a:cubicBezTo>
                                      <a:cubicBezTo>
                                        <a:pt x="38100" y="57912"/>
                                        <a:pt x="39624" y="59436"/>
                                        <a:pt x="41148" y="59436"/>
                                      </a:cubicBezTo>
                                      <a:cubicBezTo>
                                        <a:pt x="42672" y="59436"/>
                                        <a:pt x="44196" y="59436"/>
                                        <a:pt x="45720" y="59436"/>
                                      </a:cubicBezTo>
                                      <a:lnTo>
                                        <a:pt x="45720" y="62484"/>
                                      </a:lnTo>
                                      <a:lnTo>
                                        <a:pt x="18288" y="62484"/>
                                      </a:lnTo>
                                      <a:lnTo>
                                        <a:pt x="18288" y="60960"/>
                                      </a:lnTo>
                                      <a:cubicBezTo>
                                        <a:pt x="19812" y="60960"/>
                                        <a:pt x="19812" y="60960"/>
                                        <a:pt x="21336" y="60960"/>
                                      </a:cubicBezTo>
                                      <a:cubicBezTo>
                                        <a:pt x="21336" y="59436"/>
                                        <a:pt x="21336" y="59436"/>
                                        <a:pt x="21336" y="57912"/>
                                      </a:cubicBezTo>
                                      <a:cubicBezTo>
                                        <a:pt x="21336" y="57912"/>
                                        <a:pt x="21336" y="54864"/>
                                        <a:pt x="19812" y="53340"/>
                                      </a:cubicBezTo>
                                      <a:lnTo>
                                        <a:pt x="0" y="27432"/>
                                      </a:lnTo>
                                      <a:lnTo>
                                        <a:pt x="15240" y="13716"/>
                                      </a:lnTo>
                                      <a:cubicBezTo>
                                        <a:pt x="19812" y="10668"/>
                                        <a:pt x="21336" y="7620"/>
                                        <a:pt x="21336" y="7620"/>
                                      </a:cubicBezTo>
                                      <a:cubicBezTo>
                                        <a:pt x="22860" y="7620"/>
                                        <a:pt x="22860" y="6096"/>
                                        <a:pt x="22860" y="6096"/>
                                      </a:cubicBezTo>
                                      <a:cubicBezTo>
                                        <a:pt x="22860" y="4572"/>
                                        <a:pt x="21336" y="4572"/>
                                        <a:pt x="21336" y="3048"/>
                                      </a:cubicBezTo>
                                      <a:cubicBezTo>
                                        <a:pt x="19812" y="3048"/>
                                        <a:pt x="19812" y="1524"/>
                                        <a:pt x="16764" y="1524"/>
                                      </a:cubicBezTo>
                                      <a:lnTo>
                                        <a:pt x="16764" y="0"/>
                                      </a:lnTo>
                                      <a:close/>
                                    </a:path>
                                  </a:pathLst>
                                </a:custGeom>
                                <a:solidFill>
                                  <a:srgbClr val="000000"/>
                                </a:solidFill>
                                <a:ln w="0" cap="flat">
                                  <a:noFill/>
                                  <a:miter lim="127000"/>
                                </a:ln>
                                <a:effectLst/>
                              </wps:spPr>
                              <wps:bodyPr/>
                            </wps:wsp>
                            <wps:wsp>
                              <wps:cNvPr id="61258" name="Shape 61258"/>
                              <wps:cNvSpPr/>
                              <wps:spPr>
                                <a:xfrm>
                                  <a:off x="790956" y="0"/>
                                  <a:ext cx="30480" cy="96012"/>
                                </a:xfrm>
                                <a:custGeom>
                                  <a:avLst/>
                                  <a:gdLst/>
                                  <a:ahLst/>
                                  <a:cxnLst/>
                                  <a:rect l="0" t="0" r="0" b="0"/>
                                  <a:pathLst>
                                    <a:path w="30480" h="96012">
                                      <a:moveTo>
                                        <a:pt x="18288" y="0"/>
                                      </a:moveTo>
                                      <a:lnTo>
                                        <a:pt x="21336" y="0"/>
                                      </a:lnTo>
                                      <a:lnTo>
                                        <a:pt x="21336" y="60960"/>
                                      </a:lnTo>
                                      <a:lnTo>
                                        <a:pt x="21336" y="82296"/>
                                      </a:lnTo>
                                      <a:cubicBezTo>
                                        <a:pt x="21336" y="86868"/>
                                        <a:pt x="21336" y="89916"/>
                                        <a:pt x="22860" y="91440"/>
                                      </a:cubicBezTo>
                                      <a:cubicBezTo>
                                        <a:pt x="22860" y="92964"/>
                                        <a:pt x="24384" y="92964"/>
                                        <a:pt x="24384" y="94488"/>
                                      </a:cubicBezTo>
                                      <a:cubicBezTo>
                                        <a:pt x="25908" y="94488"/>
                                        <a:pt x="27432" y="94488"/>
                                        <a:pt x="30480" y="94488"/>
                                      </a:cubicBezTo>
                                      <a:lnTo>
                                        <a:pt x="30480" y="96012"/>
                                      </a:lnTo>
                                      <a:lnTo>
                                        <a:pt x="0" y="96012"/>
                                      </a:lnTo>
                                      <a:lnTo>
                                        <a:pt x="0" y="94488"/>
                                      </a:lnTo>
                                      <a:cubicBezTo>
                                        <a:pt x="3048" y="94488"/>
                                        <a:pt x="4572" y="94488"/>
                                        <a:pt x="6096" y="94488"/>
                                      </a:cubicBezTo>
                                      <a:cubicBezTo>
                                        <a:pt x="7620" y="92964"/>
                                        <a:pt x="7620" y="92964"/>
                                        <a:pt x="9144" y="91440"/>
                                      </a:cubicBezTo>
                                      <a:cubicBezTo>
                                        <a:pt x="9144" y="89916"/>
                                        <a:pt x="9144" y="86868"/>
                                        <a:pt x="9144" y="82296"/>
                                      </a:cubicBezTo>
                                      <a:lnTo>
                                        <a:pt x="9144" y="25908"/>
                                      </a:lnTo>
                                      <a:cubicBezTo>
                                        <a:pt x="9144" y="19812"/>
                                        <a:pt x="9144" y="15240"/>
                                        <a:pt x="9144" y="13716"/>
                                      </a:cubicBezTo>
                                      <a:cubicBezTo>
                                        <a:pt x="9144" y="10668"/>
                                        <a:pt x="7620" y="10668"/>
                                        <a:pt x="7620" y="9144"/>
                                      </a:cubicBezTo>
                                      <a:cubicBezTo>
                                        <a:pt x="7620" y="9144"/>
                                        <a:pt x="6096" y="9144"/>
                                        <a:pt x="4572"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g:wgp>
                        </a:graphicData>
                      </a:graphic>
                    </wp:inline>
                  </w:drawing>
                </mc:Choice>
                <mc:Fallback>
                  <w:pict>
                    <v:group w14:anchorId="2A729C3C" id="Group 253590" o:spid="_x0000_s1026" style="width:67.55pt;height:9.85pt;mso-position-horizontal-relative:char;mso-position-vertical-relative:line" coordsize="8580,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">
                      <v:shape id="Shape 61236" o:spid="_x0000_s1027" style="position:absolute;top:30;width:609;height:945;visibility:visible;mso-wrap-style:square;v-text-anchor:top" coordsize="6096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" path="m27432,v4572,,10668,1524,15240,3048c45720,4572,47244,4572,48768,4572v1524,,1524,,3048,c51816,3048,53340,3048,53340,r1524,l54864,32004r-1524,c53340,25908,51816,21336,48768,16764,47244,13716,44196,10668,39624,9144,36576,6096,32004,4572,28956,4572v-4572,,-9144,1524,-12192,4572c13716,12192,12192,15240,12192,19812v,3048,1524,4572,3048,7620c18288,30480,24384,35052,33528,41148v9144,4572,15240,7620,18288,10668c54864,53340,56388,56388,57912,59436v3048,3048,3048,7620,3048,10668c60960,76200,57912,82296,53340,88392v-6096,4572,-12192,6096,-21336,6096c28956,94488,27432,94488,24384,94488v-1524,,-4572,-1524,-9144,-1524c10668,91440,9144,89916,7620,89916v-1524,,-3048,1524,-3048,1524c4572,91440,3048,92964,3048,94488r-1524,l1524,62484r1524,c4572,70104,6096,74676,7620,79248v3048,3048,6096,6096,9144,7620c21336,89916,25908,89916,30480,89916v6096,,10668,-1524,13716,-3048c47244,83820,48768,79248,48768,76200v,-3048,,-4572,-1524,-7620c45720,67056,44196,64008,41148,62484,39624,60960,35052,57912,27432,53340,19812,50292,13716,45720,10668,44196,7620,41148,4572,38100,3048,35052,1524,32004,,28956,,24384,,18288,3048,12192,7620,7620,13716,3048,19812,,27432,xe" fillcolor="black" stroked="f" strokeweight="0">
                        <v:stroke miterlimit="83231f" joinstyle="miter"/>
                        <v:path arrowok="t" textboxrect="0,0,60960,94488"/>
                      </v:shape>
                      <v:shape id="Shape 61237" o:spid="_x0000_s1028" style="position:absolute;left:701;top:320;width:365;height:929;visibility:visible;mso-wrap-style:square;v-text-anchor:top" coordsize="3657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" path="m18288,r3048,l21336,15240c24384,9144,27432,6096,30480,3048l36576,1306r,8709l35052,9144v-1524,,-3048,1524,-6096,1524c27432,12192,25908,15240,21336,18288r,22860c21336,47244,21336,50292,21336,51816v1524,3048,3048,4572,4572,6096c28956,60960,32004,60960,35052,60960r1524,-571l36576,65532,27432,64008v-1524,,-3048,-1524,-6096,-4572l21336,79248v,4572,,7620,1524,9144c22860,89916,22860,89916,24384,91440v1524,,3048,,6096,l30480,92964,,92964,,91440r1524,c3048,91440,6096,91440,7620,91440v,-1524,,-1524,1524,-3048c9144,86868,9144,83820,9144,79248r,-59436c9144,16764,9144,13716,9144,12192v,-1524,-1524,-1524,-1524,-3048c6096,9144,6096,9144,4572,9144v-1524,,-1524,,-3048,l,7620,18288,xe" fillcolor="black" stroked="f" strokeweight="0">
                        <v:stroke miterlimit="83231f" joinstyle="miter"/>
                        <v:path arrowok="t" textboxrect="0,0,36576,92964"/>
                      </v:shape>
                      <v:shape id="Shape 61238" o:spid="_x0000_s1029" style="position:absolute;left:1066;top:320;width:275;height:655;visibility:visible;mso-wrap-style:square;v-text-anchor:top" coordsize="2743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" path="m4572,v6096,,10668,3048,15240,7620c24384,13716,27432,21336,27432,30480v,10668,-3048,19812,-9144,27432c13716,64008,7620,65532,,65532r,l,60389,10668,56388v3048,-4572,4572,-10668,4572,-19812c15240,27432,13716,19812,9144,15240l,10015,,1306,4572,xe" fillcolor="black" stroked="f" strokeweight="0">
                        <v:stroke miterlimit="83231f" joinstyle="miter"/>
                        <v:path arrowok="t" textboxrect="0,0,27432,65532"/>
                      </v:shape>
                      <v:shape id="Shape 61239" o:spid="_x0000_s1030" style="position:absolute;left:1432;top:322;width:297;height:653;visibility:visible;mso-wrap-style:square;v-text-anchor:top" coordsize="29718,6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" path="m29718,r,5772l27432,4343v-1524,,-4572,1524,-7620,3048c18288,8915,15240,10439,13716,15011v-1524,3048,-1524,7620,-1524,13716c12192,37871,13716,45491,18288,51587r11430,7620l29718,65151r-762,152c19812,65303,12192,62255,7620,54635,3048,48539,,40919,,33299,,28727,1524,22631,4572,16535,7620,11963,10668,7391,15240,4343l29718,xe" fillcolor="black" stroked="f" strokeweight="0">
                        <v:stroke miterlimit="83231f" joinstyle="miter"/>
                        <v:path arrowok="t" textboxrect="0,0,29718,65303"/>
                      </v:shape>
                      <v:shape id="Shape 61240" o:spid="_x0000_s1031" style="position:absolute;left:1729;top:320;width:297;height:653;visibility:visible;mso-wrap-style:square;v-text-anchor:top" coordsize="29718,6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" path="m762,c9906,,17526,4572,22098,10668v4572,6096,7620,13716,7620,21336c29718,38100,28194,42672,25146,48768,23622,54864,19050,59436,14478,62484l,65380,,59436r2286,1524c6858,60960,9906,59436,12954,56388v3048,-3048,4572,-10668,4572,-18288c17526,25908,14478,18288,9906,12192l,6001,,229,762,xe" fillcolor="black" stroked="f" strokeweight="0">
                        <v:stroke miterlimit="83231f" joinstyle="miter"/>
                        <v:path arrowok="t" textboxrect="0,0,29718,65380"/>
                      </v:shape>
                      <v:shape id="Shape 61241" o:spid="_x0000_s1032" style="position:absolute;left:2103;top:320;width:442;height:640;visibility:visible;mso-wrap-style:square;v-text-anchor:top" coordsize="4419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" path="m18288,r3048,l21336,16764c25908,6096,30480,,36576,v1524,,3048,1524,4572,3048c42672,4572,44196,6096,44196,9144v,1524,,3048,-1524,4572c41148,15240,39624,15240,39624,15240v-1524,,-3048,,-6096,-3048c32004,10668,30480,9144,30480,9144v-1524,,-3048,1524,-3048,1524c25908,13716,22860,16764,21336,21336r,28956c21336,54864,21336,56388,22860,57912v,1524,1524,3048,1524,3048c25908,62484,27432,62484,30480,62484r,1524l,64008,,62484v3048,,4572,,6096,-1524c7620,60960,7620,59436,9144,57912v,-1524,,-3048,,-7620l9144,25908v,-7620,,-12192,,-13716c7620,12192,7620,10668,7620,9144v-1524,,-1524,,-3048,c3048,9144,1524,9144,,9144l,7620,18288,xe" fillcolor="black" stroked="f" strokeweight="0">
                        <v:stroke miterlimit="83231f" joinstyle="miter"/>
                        <v:path arrowok="t" textboxrect="0,0,44196,64008"/>
                      </v:shape>
                      <v:shape id="Shape 61242" o:spid="_x0000_s1033" style="position:absolute;left:2560;top:121;width:381;height:854;visibility:visible;mso-wrap-style:square;v-text-anchor:top" coordsize="381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" path="m21336,r1524,l22860,21336r13716,l36576,25908r-13716,l22860,68580v,3048,,6096,1524,7620c24384,77724,25908,77724,27432,77724v1524,,3048,,4572,c32004,76200,33528,74676,35052,73152r3048,c35052,77724,33528,80772,30480,82296v-3048,3048,-6096,3048,-9144,3048c19812,85344,18288,85344,15240,83820v-1524,,-3048,-3048,-4572,-4572c10668,77724,10668,73152,10668,68580r,-42672l,25908,,24384c1524,22860,4572,21336,7620,19812v3048,-3048,6096,-6096,7620,-9144c16764,9144,18288,6096,21336,xe" fillcolor="black" stroked="f" strokeweight="0">
                        <v:stroke miterlimit="83231f" joinstyle="miter"/>
                        <v:path arrowok="t" textboxrect="0,0,38100,85344"/>
                      </v:shape>
                      <v:shape id="Shape 61243" o:spid="_x0000_s1034" style="position:absolute;left:2987;top:322;width:297;height:653;visibility:visible;mso-wrap-style:square;v-text-anchor:top" coordsize="29718,6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" path="m29718,r,5772l27432,4343v-1524,,-4572,1524,-7620,3048c18288,8915,16764,10439,15240,15011v-1524,3048,-3048,7620,-3048,13716c12192,37871,13716,45491,18288,51587r11430,7620l29718,65151r-762,152c19812,65303,12192,62255,7620,54635,3048,48539,,40919,,33299,,28727,1524,22631,4572,16535,7620,11963,10668,7391,15240,4343l29718,xe" fillcolor="black" stroked="f" strokeweight="0">
                        <v:stroke miterlimit="83231f" joinstyle="miter"/>
                        <v:path arrowok="t" textboxrect="0,0,29718,65303"/>
                      </v:shape>
                      <v:shape id="Shape 61244" o:spid="_x0000_s1035" style="position:absolute;left:3093;top:106;width:153;height:153;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" path="m7620,v1524,,4572,1524,6096,3048c15240,4572,15240,6096,15240,7620v,3048,,4572,-1524,6096c12192,15240,9144,15240,7620,15240v-1524,,-3048,,-4572,-1524c1524,12192,,10668,,7620,,6096,1524,4572,3048,3048,4572,1524,6096,,7620,xe" fillcolor="black" stroked="f" strokeweight="0">
                        <v:stroke miterlimit="83231f" joinstyle="miter"/>
                        <v:path arrowok="t" textboxrect="0,0,15240,15240"/>
                      </v:shape>
                      <v:shape id="Shape 61245" o:spid="_x0000_s1036" style="position:absolute;left:3284;top:320;width:297;height:653;visibility:visible;mso-wrap-style:square;v-text-anchor:top" coordsize="29718,6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" path="m762,c9906,,17526,4572,22098,10668v6096,6096,7620,13716,7620,21336c29718,38100,28194,42672,25146,48768,23622,54864,19050,59436,14478,62484l,65380,,59436r2286,1524c6858,60960,9906,59436,12954,56388v3048,-3048,4572,-10668,4572,-18288c17526,25908,16002,18288,9906,12192l,6001,,229,762,xe" fillcolor="black" stroked="f" strokeweight="0">
                        <v:stroke miterlimit="83231f" joinstyle="miter"/>
                        <v:path arrowok="t" textboxrect="0,0,29718,65380"/>
                      </v:shape>
                      <v:shape id="Shape 61246" o:spid="_x0000_s1037" style="position:absolute;left:3337;top:106;width:152;height:153;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" path="m7620,v1524,,4572,1524,6096,3048c15240,4572,15240,6096,15240,7620v,3048,,4572,-1524,6096c12192,15240,9144,15240,7620,15240v-1524,,-3048,,-4572,-1524c1524,12192,,10668,,7620,,6096,1524,4572,3048,3048,4572,1524,6096,,7620,xe" fillcolor="black" stroked="f" strokeweight="0">
                        <v:stroke miterlimit="83231f" joinstyle="miter"/>
                        <v:path arrowok="t" textboxrect="0,0,15240,15240"/>
                      </v:shape>
                      <v:shape id="Shape 61247" o:spid="_x0000_s1038" style="position:absolute;left:3870;top:335;width:458;height:625;visibility:visible;mso-wrap-style:square;v-text-anchor:top" coordsize="45720,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" path="m16764,l42672,r,1524c39624,1524,36576,3048,33528,3048,30480,4572,28956,6096,25908,9144l10668,22860,27432,44196v4572,6096,7620,9144,9144,10668c38100,57912,39624,59436,41148,59436v,,1524,,4572,l45720,62484r-28956,l16764,60960v1524,,3048,,4572,c21336,59436,21336,59436,21336,57912v,,,-3048,-3048,-4572l,27432,15240,13716v3048,-3048,6096,-6096,6096,-6096c21336,7620,21336,6096,21336,6096v,-1524,,-1524,,-3048c19812,3048,18288,1524,16764,1524l16764,xe" fillcolor="black" stroked="f" strokeweight="0">
                        <v:stroke miterlimit="83231f" joinstyle="miter"/>
                        <v:path arrowok="t" textboxrect="0,0,45720,62484"/>
                      </v:shape>
                      <v:shape id="Shape 61248" o:spid="_x0000_s1039" style="position:absolute;left:3657;width:305;height:960;visibility:visible;mso-wrap-style:square;v-text-anchor:top" coordsize="3048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" path="m18288,r3048,l21336,60960r,21336c21336,86868,21336,89916,21336,91440v1524,1524,1524,1524,3048,3048c25908,94488,27432,94488,30480,94488r,1524l,96012,,94488v3048,,4572,,6096,c7620,92964,7620,92964,7620,91440,9144,89916,9144,86868,9144,82296r,-56388c9144,19812,9144,15240,9144,13716v,-3048,-1524,-3048,-1524,-4572c6096,9144,6096,9144,4572,9144v,,-1524,,-3048,l,7620,18288,xe" fillcolor="black" stroked="f" strokeweight="0">
                        <v:stroke miterlimit="83231f" joinstyle="miter"/>
                        <v:path arrowok="t" textboxrect="0,0,30480,96012"/>
                      </v:shape>
                      <v:shape id="Shape 61249" o:spid="_x0000_s1040" style="position:absolute;left:4373;top:322;width:298;height:651;visibility:visible;mso-wrap-style:square;v-text-anchor:top" coordsize="29718,6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" path="m29718,r,4820l28956,4343v-3048,,-6096,1524,-7620,3048c18288,8915,16764,10439,15240,15011v-1524,3048,-3048,7620,-3048,13716c12192,37871,15240,45491,18288,51587r11430,7620l29718,65160,17335,62827c13716,61112,10668,58445,7620,54635,3048,48539,,40919,,33299,,28727,1524,22631,4572,16535,7620,11963,10668,7391,15240,4343l29718,xe" fillcolor="black" stroked="f" strokeweight="0">
                        <v:stroke miterlimit="83231f" joinstyle="miter"/>
                        <v:path arrowok="t" textboxrect="0,0,29718,65160"/>
                      </v:shape>
                      <v:shape id="Shape 61250" o:spid="_x0000_s1041" style="position:absolute;left:4671;top:320;width:297;height:655;visibility:visible;mso-wrap-style:square;v-text-anchor:top" coordsize="2971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" path="m762,c9906,,17526,4572,23622,10668v4572,6096,6096,13716,6096,21336c29718,38100,29718,42672,26670,48768,23622,54864,20574,59436,16002,62484,11430,64008,5334,65532,762,65532l,65388,,59436r2286,1524c6858,60960,11430,59436,14478,56388v3048,-3048,3048,-10668,3048,-18288c17526,25908,16002,18288,11430,12192l,5048,,229,762,xe" fillcolor="black" stroked="f" strokeweight="0">
                        <v:stroke miterlimit="83231f" joinstyle="miter"/>
                        <v:path arrowok="t" textboxrect="0,0,29718,65532"/>
                      </v:shape>
                      <v:shape id="Shape 61251" o:spid="_x0000_s1042" style="position:absolute;left:5044;top:320;width:671;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" path="m18288,r3048,l21336,13716c28956,4572,36576,,42672,v3048,,6096,1524,9144,3048c53340,4572,54864,7620,56388,12192v1524,1524,1524,6096,1524,12192l57912,50292v,4572,1524,7620,1524,9144c59436,60960,60960,60960,60960,62484v1524,,3048,,6096,l67056,64008r-30480,l36576,62484r1524,c41148,62484,42672,62484,44196,62484v,-1524,1524,-3048,1524,-4572c45720,56388,45720,54864,45720,50292r,-25908c45720,18288,45720,15240,44196,12192,42672,9144,41148,7620,36576,7620v-4572,,-9144,3048,-15240,9144l21336,50292v,4572,1524,7620,1524,9144c22860,60960,24384,60960,24384,62484v1524,,3048,,6096,l30480,64008,,64008,,62484r1524,c4572,62484,7620,62484,7620,60960,9144,59436,9144,56388,9144,50292r,-24384c9144,19812,9144,15240,9144,13716v,-3048,,-3048,-1524,-4572c7620,9144,6096,9144,6096,9144v-1524,,-3048,,-4572,l,7620,18288,xe" fillcolor="black" stroked="f" strokeweight="0">
                        <v:stroke miterlimit="83231f" joinstyle="miter"/>
                        <v:path arrowok="t" textboxrect="0,0,67056,64008"/>
                      </v:shape>
                      <v:shape id="Shape 61252" o:spid="_x0000_s1043" style="position:absolute;left:5775;top:322;width:298;height:653;visibility:visible;mso-wrap-style:square;v-text-anchor:top" coordsize="29718,6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" path="m29718,r,5613l27432,4343v-1524,,-4572,1524,-6096,3048c18288,8915,16764,10439,15240,15011v-1524,3048,-3048,7620,-3048,13716c12192,37871,13716,45491,18288,51587r11430,7620l29718,65151r-762,152c19812,65303,12192,62255,7620,54635,3048,48539,,40919,,33299,,28727,1524,22631,4572,16535,7620,11963,10668,7391,15240,4343l29718,xe" fillcolor="black" stroked="f" strokeweight="0">
                        <v:stroke miterlimit="83231f" joinstyle="miter"/>
                        <v:path arrowok="t" textboxrect="0,0,29718,65303"/>
                      </v:shape>
                      <v:shape id="Shape 61253" o:spid="_x0000_s1044" style="position:absolute;left:6073;top:320;width:297;height:653;visibility:visible;mso-wrap-style:square;v-text-anchor:top" coordsize="29718,6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" path="m762,c9906,,17526,4572,23622,10668v4572,6096,6096,13716,6096,21336c29718,38100,28194,42672,26670,48768,23622,54864,20574,59436,14478,62484l,65380,,59436r2286,1524c6858,60960,11430,59436,12954,56388v3048,-3048,4572,-10668,4572,-18288c17526,25908,16002,18288,11430,12192l,5842,,229,762,xe" fillcolor="black" stroked="f" strokeweight="0">
                        <v:stroke miterlimit="83231f" joinstyle="miter"/>
                        <v:path arrowok="t" textboxrect="0,0,29718,65380"/>
                      </v:shape>
                      <v:shape id="Shape 61254" o:spid="_x0000_s1045" style="position:absolute;left:6446;top:320;width:1036;height:640;visibility:visible;mso-wrap-style:square;v-text-anchor:top" coordsize="103632,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" path="m18288,r3048,l21336,13716c25908,9144,28956,6096,28956,6096,32004,4572,33528,3048,35052,1524,38100,1524,39624,,42672,v3048,,7620,1524,9144,4572c54864,6096,56388,9144,57912,13716,62484,7620,65532,4572,68580,3048,71628,1524,76200,,79248,v3048,,6096,1524,7620,3048c89916,4572,91440,7620,92964,12192v1524,1524,1524,6096,1524,12192l94488,50292v,4572,,7620,1524,9144c96012,60960,97536,60960,97536,62484v1524,,3048,,6096,l103632,64008r-30480,l73152,62484r1524,c77724,62484,79248,62484,80772,60960v,,1524,-1524,1524,-3048c82296,56388,82296,54864,82296,50292r,-25908c82296,18288,82296,15240,80772,12192,79248,9144,76200,7620,73152,7620v-3048,,-4572,1524,-6096,3048c64008,10668,60960,13716,57912,16764r,33528c57912,54864,57912,57912,59436,59436v,1524,,1524,1524,3048c62484,62484,64008,62484,67056,62484r,1524l36576,64008r,-1524c39624,62484,42672,62484,42672,62484v1524,-1524,3048,-3048,3048,-4572c45720,57912,45720,54864,45720,50292r,-27432c45720,18288,45720,15240,44196,12192,42672,9144,39624,7620,36576,7620v-3048,,-4572,1524,-7620,3048c25908,12192,22860,13716,21336,16764r,33528c21336,54864,21336,57912,22860,59436v,1524,,1524,1524,3048c25908,62484,27432,62484,30480,62484r,1524l,64008,,62484v3048,,4572,,6096,c7620,60960,7620,60960,9144,59436v,-1524,,-4572,,-9144l9144,25908v,-6096,,-10668,,-13716c9144,10668,7620,10668,7620,9144v,,-1524,,-3048,c4572,9144,3048,9144,1524,9144l,7620,18288,xe" fillcolor="black" stroked="f" strokeweight="0">
                        <v:stroke miterlimit="83231f" joinstyle="miter"/>
                        <v:path arrowok="t" textboxrect="0,0,103632,64008"/>
                      </v:shape>
                      <v:shape id="Shape 61255" o:spid="_x0000_s1046" style="position:absolute;left:7574;top:320;width:305;height:640;visibility:visible;mso-wrap-style:square;v-text-anchor:top" coordsize="30480,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" path="m18288,r3048,l21336,50292v,4572,,7620,,9144c22860,60960,22860,60960,24384,62484v,,3048,,6096,l30480,64008,,64008,,62484v3048,,4572,,6096,c6096,60960,7620,60960,7620,59436v,-1524,1524,-4572,1524,-9144l9144,25908v,-6096,,-10668,-1524,-13716c7620,10668,7620,10668,6096,9144v,,,,-1524,c3048,9144,1524,9144,,9144l,7620,18288,xe" fillcolor="black" stroked="f" strokeweight="0">
                        <v:stroke miterlimit="83231f" joinstyle="miter"/>
                        <v:path arrowok="t" textboxrect="0,0,30480,64008"/>
                      </v:shape>
                      <v:shape id="Shape 61256" o:spid="_x0000_s1047" style="position:absolute;left:7650;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" path="m7620,v1524,,3048,1524,4572,3048c13716,4572,15240,6096,15240,7620v,3048,-1524,4572,-3048,6096c10668,15240,9144,15240,7620,15240v-3048,,-4572,,-6096,-1524c,12192,,10668,,7620,,6096,,4572,1524,3048,3048,1524,4572,,7620,xe" fillcolor="black" stroked="f" strokeweight="0">
                        <v:stroke miterlimit="83231f" joinstyle="miter"/>
                        <v:path arrowok="t" textboxrect="0,0,15240,15240"/>
                      </v:shape>
                      <v:shape id="Shape 61257" o:spid="_x0000_s1048" style="position:absolute;left:8122;top:335;width:458;height:625;visibility:visible;mso-wrap-style:square;v-text-anchor:top" coordsize="45720,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" path="m16764,l42672,r,1524c39624,1524,36576,3048,33528,3048,32004,4572,28956,6096,25908,9144l10668,22860,27432,44196v4572,6096,7620,9144,9144,10668c38100,57912,39624,59436,41148,59436v1524,,3048,,4572,l45720,62484r-27432,l18288,60960v1524,,1524,,3048,c21336,59436,21336,59436,21336,57912v,,,-3048,-1524,-4572l,27432,15240,13716v4572,-3048,6096,-6096,6096,-6096c22860,7620,22860,6096,22860,6096v,-1524,-1524,-1524,-1524,-3048c19812,3048,19812,1524,16764,1524l16764,xe" fillcolor="black" stroked="f" strokeweight="0">
                        <v:stroke miterlimit="83231f" joinstyle="miter"/>
                        <v:path arrowok="t" textboxrect="0,0,45720,62484"/>
                      </v:shape>
                      <v:shape id="Shape 61258" o:spid="_x0000_s1049" style="position:absolute;left:7909;width:305;height:960;visibility:visible;mso-wrap-style:square;v-text-anchor:top" coordsize="3048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" path="m18288,r3048,l21336,60960r,21336c21336,86868,21336,89916,22860,91440v,1524,1524,1524,1524,3048c25908,94488,27432,94488,30480,94488r,1524l,96012,,94488v3048,,4572,,6096,c7620,92964,7620,92964,9144,91440v,-1524,,-4572,,-9144l9144,25908v,-6096,,-10668,,-12192c9144,10668,7620,10668,7620,9144v,,-1524,,-3048,c4572,9144,3048,9144,1524,9144l,7620,18288,xe" fillcolor="black" stroked="f" strokeweight="0">
                        <v:stroke miterlimit="83231f" joinstyle="miter"/>
                        <v:path arrowok="t" textboxrect="0,0,30480,96012"/>
                      </v:shape>
                      <w10:anchorlock/>
                    </v:group>
                  </w:pict>
                </mc:Fallback>
              </mc:AlternateContent>
            </w:r>
          </w:p>
        </w:tc>
        <w:tc>
          <w:tcPr>
            <w:tcW w:w="1272" w:type="dxa"/>
            <w:tcBorders>
              <w:top w:val="single" w:sz="6" w:space="0" w:color="000000"/>
              <w:left w:val="single" w:sz="6" w:space="0" w:color="000000"/>
              <w:bottom w:val="single" w:sz="6" w:space="0" w:color="000000"/>
              <w:right w:val="single" w:sz="6" w:space="0" w:color="000000"/>
            </w:tcBorders>
            <w:shd w:val="clear" w:color="auto" w:fill="auto"/>
          </w:tcPr>
          <w:p w:rsidR="00A03F05" w:rsidRPr="00C3576F" w:rsidRDefault="003F2736" w:rsidP="00C3576F">
            <w:pPr>
              <w:ind w:left="5"/>
              <w:rPr>
                <w:rFonts w:ascii="Calibri" w:hAnsi="Calibri"/>
                <w:sz w:val="22"/>
                <w:szCs w:val="22"/>
              </w:rPr>
            </w:pPr>
            <w:r w:rsidRPr="00C3576F">
              <w:rPr>
                <w:rFonts w:ascii="Calibri" w:hAnsi="Calibri"/>
                <w:noProof/>
                <w:sz w:val="22"/>
                <w:szCs w:val="22"/>
                <w:lang w:val="de-AT" w:eastAsia="de-AT"/>
              </w:rPr>
              <mc:AlternateContent>
                <mc:Choice Requires="wpg">
                  <w:drawing>
                    <wp:inline distT="0" distB="0" distL="0" distR="0">
                      <wp:extent cx="269875" cy="118745"/>
                      <wp:effectExtent l="0" t="0" r="0" b="0"/>
                      <wp:docPr id="253598" name="Group 253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 cy="118745"/>
                                <a:chOff x="0" y="0"/>
                                <a:chExt cx="269748" cy="118872"/>
                              </a:xfrm>
                            </wpg:grpSpPr>
                            <wps:wsp>
                              <wps:cNvPr id="61259" name="Shape 61259"/>
                              <wps:cNvSpPr/>
                              <wps:spPr>
                                <a:xfrm>
                                  <a:off x="0" y="31976"/>
                                  <a:ext cx="22098" cy="39653"/>
                                </a:xfrm>
                                <a:custGeom>
                                  <a:avLst/>
                                  <a:gdLst/>
                                  <a:ahLst/>
                                  <a:cxnLst/>
                                  <a:rect l="0" t="0" r="0" b="0"/>
                                  <a:pathLst>
                                    <a:path w="22098" h="39653">
                                      <a:moveTo>
                                        <a:pt x="22098" y="0"/>
                                      </a:moveTo>
                                      <a:lnTo>
                                        <a:pt x="22098" y="7648"/>
                                      </a:lnTo>
                                      <a:lnTo>
                                        <a:pt x="6096" y="32033"/>
                                      </a:lnTo>
                                      <a:lnTo>
                                        <a:pt x="22098" y="32033"/>
                                      </a:lnTo>
                                      <a:lnTo>
                                        <a:pt x="22098" y="39653"/>
                                      </a:lnTo>
                                      <a:lnTo>
                                        <a:pt x="0" y="39653"/>
                                      </a:lnTo>
                                      <a:lnTo>
                                        <a:pt x="0" y="33557"/>
                                      </a:lnTo>
                                      <a:lnTo>
                                        <a:pt x="22098" y="0"/>
                                      </a:lnTo>
                                      <a:close/>
                                    </a:path>
                                  </a:pathLst>
                                </a:custGeom>
                                <a:solidFill>
                                  <a:srgbClr val="000000"/>
                                </a:solidFill>
                                <a:ln w="0" cap="flat">
                                  <a:noFill/>
                                  <a:miter lim="127000"/>
                                </a:ln>
                                <a:effectLst/>
                              </wps:spPr>
                              <wps:bodyPr/>
                            </wps:wsp>
                            <wps:wsp>
                              <wps:cNvPr id="61260" name="Shape 61260"/>
                              <wps:cNvSpPr/>
                              <wps:spPr>
                                <a:xfrm>
                                  <a:off x="22098" y="3048"/>
                                  <a:ext cx="38862" cy="92964"/>
                                </a:xfrm>
                                <a:custGeom>
                                  <a:avLst/>
                                  <a:gdLst/>
                                  <a:ahLst/>
                                  <a:cxnLst/>
                                  <a:rect l="0" t="0" r="0" b="0"/>
                                  <a:pathLst>
                                    <a:path w="38862" h="92964">
                                      <a:moveTo>
                                        <a:pt x="19050" y="0"/>
                                      </a:moveTo>
                                      <a:lnTo>
                                        <a:pt x="26670" y="0"/>
                                      </a:lnTo>
                                      <a:lnTo>
                                        <a:pt x="26670" y="60960"/>
                                      </a:lnTo>
                                      <a:lnTo>
                                        <a:pt x="38862" y="60960"/>
                                      </a:lnTo>
                                      <a:lnTo>
                                        <a:pt x="38862" y="68580"/>
                                      </a:lnTo>
                                      <a:lnTo>
                                        <a:pt x="26670" y="68580"/>
                                      </a:lnTo>
                                      <a:lnTo>
                                        <a:pt x="26670" y="92964"/>
                                      </a:lnTo>
                                      <a:lnTo>
                                        <a:pt x="16002" y="92964"/>
                                      </a:lnTo>
                                      <a:lnTo>
                                        <a:pt x="16002" y="68580"/>
                                      </a:lnTo>
                                      <a:lnTo>
                                        <a:pt x="0" y="68580"/>
                                      </a:lnTo>
                                      <a:lnTo>
                                        <a:pt x="0" y="60960"/>
                                      </a:lnTo>
                                      <a:lnTo>
                                        <a:pt x="16002" y="60960"/>
                                      </a:lnTo>
                                      <a:lnTo>
                                        <a:pt x="16002" y="12192"/>
                                      </a:lnTo>
                                      <a:lnTo>
                                        <a:pt x="0" y="36576"/>
                                      </a:lnTo>
                                      <a:lnTo>
                                        <a:pt x="0" y="28927"/>
                                      </a:lnTo>
                                      <a:lnTo>
                                        <a:pt x="19050" y="0"/>
                                      </a:lnTo>
                                      <a:close/>
                                    </a:path>
                                  </a:pathLst>
                                </a:custGeom>
                                <a:solidFill>
                                  <a:srgbClr val="000000"/>
                                </a:solidFill>
                                <a:ln w="0" cap="flat">
                                  <a:noFill/>
                                  <a:miter lim="127000"/>
                                </a:ln>
                                <a:effectLst/>
                              </wps:spPr>
                              <wps:bodyPr/>
                            </wps:wsp>
                            <wps:wsp>
                              <wps:cNvPr id="61261" name="Shape 61261"/>
                              <wps:cNvSpPr/>
                              <wps:spPr>
                                <a:xfrm>
                                  <a:off x="67056" y="0"/>
                                  <a:ext cx="39624" cy="97536"/>
                                </a:xfrm>
                                <a:custGeom>
                                  <a:avLst/>
                                  <a:gdLst/>
                                  <a:ahLst/>
                                  <a:cxnLst/>
                                  <a:rect l="0" t="0" r="0" b="0"/>
                                  <a:pathLst>
                                    <a:path w="39624" h="97536">
                                      <a:moveTo>
                                        <a:pt x="33528" y="0"/>
                                      </a:moveTo>
                                      <a:lnTo>
                                        <a:pt x="39624" y="0"/>
                                      </a:lnTo>
                                      <a:lnTo>
                                        <a:pt x="6096" y="97536"/>
                                      </a:lnTo>
                                      <a:lnTo>
                                        <a:pt x="0" y="97536"/>
                                      </a:lnTo>
                                      <a:lnTo>
                                        <a:pt x="33528" y="0"/>
                                      </a:lnTo>
                                      <a:close/>
                                    </a:path>
                                  </a:pathLst>
                                </a:custGeom>
                                <a:solidFill>
                                  <a:srgbClr val="000000"/>
                                </a:solidFill>
                                <a:ln w="0" cap="flat">
                                  <a:noFill/>
                                  <a:miter lim="127000"/>
                                </a:ln>
                                <a:effectLst/>
                              </wps:spPr>
                              <wps:bodyPr/>
                            </wps:wsp>
                            <wps:wsp>
                              <wps:cNvPr id="61262" name="Shape 61262"/>
                              <wps:cNvSpPr/>
                              <wps:spPr>
                                <a:xfrm>
                                  <a:off x="111252" y="4572"/>
                                  <a:ext cx="56388" cy="92964"/>
                                </a:xfrm>
                                <a:custGeom>
                                  <a:avLst/>
                                  <a:gdLst/>
                                  <a:ahLst/>
                                  <a:cxnLst/>
                                  <a:rect l="0" t="0" r="0" b="0"/>
                                  <a:pathLst>
                                    <a:path w="56388" h="92964">
                                      <a:moveTo>
                                        <a:pt x="9144" y="0"/>
                                      </a:moveTo>
                                      <a:lnTo>
                                        <a:pt x="56388" y="0"/>
                                      </a:lnTo>
                                      <a:lnTo>
                                        <a:pt x="56388" y="3048"/>
                                      </a:lnTo>
                                      <a:lnTo>
                                        <a:pt x="25908" y="92964"/>
                                      </a:lnTo>
                                      <a:lnTo>
                                        <a:pt x="18288" y="92964"/>
                                      </a:lnTo>
                                      <a:lnTo>
                                        <a:pt x="45720" y="10668"/>
                                      </a:lnTo>
                                      <a:lnTo>
                                        <a:pt x="21336" y="10668"/>
                                      </a:lnTo>
                                      <a:cubicBezTo>
                                        <a:pt x="16764" y="10668"/>
                                        <a:pt x="13716" y="12192"/>
                                        <a:pt x="10668" y="13716"/>
                                      </a:cubicBezTo>
                                      <a:cubicBezTo>
                                        <a:pt x="7620" y="15240"/>
                                        <a:pt x="4572" y="18288"/>
                                        <a:pt x="1524" y="22860"/>
                                      </a:cubicBezTo>
                                      <a:lnTo>
                                        <a:pt x="0" y="21336"/>
                                      </a:lnTo>
                                      <a:lnTo>
                                        <a:pt x="9144" y="0"/>
                                      </a:lnTo>
                                      <a:close/>
                                    </a:path>
                                  </a:pathLst>
                                </a:custGeom>
                                <a:solidFill>
                                  <a:srgbClr val="000000"/>
                                </a:solidFill>
                                <a:ln w="0" cap="flat">
                                  <a:noFill/>
                                  <a:miter lim="127000"/>
                                </a:ln>
                                <a:effectLst/>
                              </wps:spPr>
                              <wps:bodyPr/>
                            </wps:wsp>
                            <wps:wsp>
                              <wps:cNvPr id="61263" name="Shape 61263"/>
                              <wps:cNvSpPr/>
                              <wps:spPr>
                                <a:xfrm>
                                  <a:off x="181356" y="82296"/>
                                  <a:ext cx="21336" cy="36576"/>
                                </a:xfrm>
                                <a:custGeom>
                                  <a:avLst/>
                                  <a:gdLst/>
                                  <a:ahLst/>
                                  <a:cxnLst/>
                                  <a:rect l="0" t="0" r="0" b="0"/>
                                  <a:pathLst>
                                    <a:path w="21336" h="36576">
                                      <a:moveTo>
                                        <a:pt x="9144" y="0"/>
                                      </a:moveTo>
                                      <a:cubicBezTo>
                                        <a:pt x="12192" y="0"/>
                                        <a:pt x="15240" y="1524"/>
                                        <a:pt x="18288" y="4572"/>
                                      </a:cubicBezTo>
                                      <a:cubicBezTo>
                                        <a:pt x="19812" y="7620"/>
                                        <a:pt x="21336" y="10668"/>
                                        <a:pt x="21336" y="15240"/>
                                      </a:cubicBezTo>
                                      <a:cubicBezTo>
                                        <a:pt x="21336" y="19812"/>
                                        <a:pt x="19812" y="24384"/>
                                        <a:pt x="16764" y="27432"/>
                                      </a:cubicBezTo>
                                      <a:cubicBezTo>
                                        <a:pt x="12192" y="32004"/>
                                        <a:pt x="7620" y="35052"/>
                                        <a:pt x="0" y="36576"/>
                                      </a:cubicBezTo>
                                      <a:lnTo>
                                        <a:pt x="0" y="33528"/>
                                      </a:lnTo>
                                      <a:cubicBezTo>
                                        <a:pt x="6096" y="32004"/>
                                        <a:pt x="9144" y="30480"/>
                                        <a:pt x="12192" y="27432"/>
                                      </a:cubicBezTo>
                                      <a:cubicBezTo>
                                        <a:pt x="15240" y="24384"/>
                                        <a:pt x="16764" y="19812"/>
                                        <a:pt x="16764" y="16764"/>
                                      </a:cubicBezTo>
                                      <a:cubicBezTo>
                                        <a:pt x="16764" y="15240"/>
                                        <a:pt x="16764" y="15240"/>
                                        <a:pt x="16764" y="15240"/>
                                      </a:cubicBezTo>
                                      <a:cubicBezTo>
                                        <a:pt x="15240" y="13716"/>
                                        <a:pt x="15240" y="13716"/>
                                        <a:pt x="15240" y="13716"/>
                                      </a:cubicBezTo>
                                      <a:cubicBezTo>
                                        <a:pt x="13716" y="13716"/>
                                        <a:pt x="13716" y="13716"/>
                                        <a:pt x="10668" y="15240"/>
                                      </a:cubicBezTo>
                                      <a:cubicBezTo>
                                        <a:pt x="10668" y="15240"/>
                                        <a:pt x="9144" y="15240"/>
                                        <a:pt x="7620" y="15240"/>
                                      </a:cubicBezTo>
                                      <a:cubicBezTo>
                                        <a:pt x="6096" y="15240"/>
                                        <a:pt x="3048" y="15240"/>
                                        <a:pt x="1524" y="13716"/>
                                      </a:cubicBezTo>
                                      <a:cubicBezTo>
                                        <a:pt x="1524" y="12192"/>
                                        <a:pt x="0" y="10668"/>
                                        <a:pt x="0" y="9144"/>
                                      </a:cubicBezTo>
                                      <a:cubicBezTo>
                                        <a:pt x="0" y="6096"/>
                                        <a:pt x="1524" y="4572"/>
                                        <a:pt x="3048" y="3048"/>
                                      </a:cubicBezTo>
                                      <a:cubicBezTo>
                                        <a:pt x="4572" y="1524"/>
                                        <a:pt x="6096" y="0"/>
                                        <a:pt x="9144" y="0"/>
                                      </a:cubicBezTo>
                                      <a:close/>
                                    </a:path>
                                  </a:pathLst>
                                </a:custGeom>
                                <a:solidFill>
                                  <a:srgbClr val="000000"/>
                                </a:solidFill>
                                <a:ln w="0" cap="flat">
                                  <a:noFill/>
                                  <a:miter lim="127000"/>
                                </a:ln>
                                <a:effectLst/>
                              </wps:spPr>
                              <wps:bodyPr/>
                            </wps:wsp>
                            <wps:wsp>
                              <wps:cNvPr id="61264" name="Shape 61264"/>
                              <wps:cNvSpPr/>
                              <wps:spPr>
                                <a:xfrm>
                                  <a:off x="217932" y="4572"/>
                                  <a:ext cx="51816" cy="92964"/>
                                </a:xfrm>
                                <a:custGeom>
                                  <a:avLst/>
                                  <a:gdLst/>
                                  <a:ahLst/>
                                  <a:cxnLst/>
                                  <a:rect l="0" t="0" r="0" b="0"/>
                                  <a:pathLst>
                                    <a:path w="51816" h="92964">
                                      <a:moveTo>
                                        <a:pt x="19812" y="0"/>
                                      </a:moveTo>
                                      <a:lnTo>
                                        <a:pt x="51816" y="0"/>
                                      </a:lnTo>
                                      <a:lnTo>
                                        <a:pt x="47244" y="10668"/>
                                      </a:lnTo>
                                      <a:lnTo>
                                        <a:pt x="18288" y="10668"/>
                                      </a:lnTo>
                                      <a:lnTo>
                                        <a:pt x="12192" y="24384"/>
                                      </a:lnTo>
                                      <a:cubicBezTo>
                                        <a:pt x="24384" y="27432"/>
                                        <a:pt x="35052" y="30480"/>
                                        <a:pt x="41148" y="38100"/>
                                      </a:cubicBezTo>
                                      <a:cubicBezTo>
                                        <a:pt x="47244" y="44196"/>
                                        <a:pt x="50292" y="51816"/>
                                        <a:pt x="50292" y="59436"/>
                                      </a:cubicBezTo>
                                      <a:cubicBezTo>
                                        <a:pt x="50292" y="64008"/>
                                        <a:pt x="48768" y="68580"/>
                                        <a:pt x="47244" y="73152"/>
                                      </a:cubicBezTo>
                                      <a:cubicBezTo>
                                        <a:pt x="45720" y="76200"/>
                                        <a:pt x="42672" y="80772"/>
                                        <a:pt x="39624" y="83820"/>
                                      </a:cubicBezTo>
                                      <a:cubicBezTo>
                                        <a:pt x="38100" y="85344"/>
                                        <a:pt x="33528" y="88392"/>
                                        <a:pt x="30480" y="89916"/>
                                      </a:cubicBezTo>
                                      <a:cubicBezTo>
                                        <a:pt x="25908" y="92964"/>
                                        <a:pt x="19812" y="92964"/>
                                        <a:pt x="15240" y="92964"/>
                                      </a:cubicBezTo>
                                      <a:cubicBezTo>
                                        <a:pt x="10668" y="92964"/>
                                        <a:pt x="6096" y="92964"/>
                                        <a:pt x="3048" y="91440"/>
                                      </a:cubicBezTo>
                                      <a:cubicBezTo>
                                        <a:pt x="1524" y="88392"/>
                                        <a:pt x="0" y="86868"/>
                                        <a:pt x="0" y="85344"/>
                                      </a:cubicBezTo>
                                      <a:cubicBezTo>
                                        <a:pt x="0" y="83820"/>
                                        <a:pt x="0" y="82296"/>
                                        <a:pt x="1524" y="80772"/>
                                      </a:cubicBezTo>
                                      <a:cubicBezTo>
                                        <a:pt x="3048" y="80772"/>
                                        <a:pt x="4572" y="79248"/>
                                        <a:pt x="6096" y="79248"/>
                                      </a:cubicBezTo>
                                      <a:cubicBezTo>
                                        <a:pt x="7620" y="79248"/>
                                        <a:pt x="7620" y="80772"/>
                                        <a:pt x="9144" y="80772"/>
                                      </a:cubicBezTo>
                                      <a:cubicBezTo>
                                        <a:pt x="10668" y="80772"/>
                                        <a:pt x="12192" y="82296"/>
                                        <a:pt x="13716" y="83820"/>
                                      </a:cubicBezTo>
                                      <a:cubicBezTo>
                                        <a:pt x="16764" y="85344"/>
                                        <a:pt x="19812" y="86868"/>
                                        <a:pt x="22860" y="85344"/>
                                      </a:cubicBezTo>
                                      <a:cubicBezTo>
                                        <a:pt x="28956" y="85344"/>
                                        <a:pt x="32004" y="83820"/>
                                        <a:pt x="36576" y="80772"/>
                                      </a:cubicBezTo>
                                      <a:cubicBezTo>
                                        <a:pt x="39624" y="76200"/>
                                        <a:pt x="41148" y="71628"/>
                                        <a:pt x="41148" y="65532"/>
                                      </a:cubicBezTo>
                                      <a:cubicBezTo>
                                        <a:pt x="41148" y="59436"/>
                                        <a:pt x="39624" y="54864"/>
                                        <a:pt x="36576" y="50292"/>
                                      </a:cubicBezTo>
                                      <a:cubicBezTo>
                                        <a:pt x="33528" y="45720"/>
                                        <a:pt x="27432" y="41148"/>
                                        <a:pt x="21336" y="39624"/>
                                      </a:cubicBezTo>
                                      <a:cubicBezTo>
                                        <a:pt x="16764" y="36576"/>
                                        <a:pt x="10668" y="36576"/>
                                        <a:pt x="1524" y="35052"/>
                                      </a:cubicBezTo>
                                      <a:lnTo>
                                        <a:pt x="19812" y="0"/>
                                      </a:lnTo>
                                      <a:close/>
                                    </a:path>
                                  </a:pathLst>
                                </a:custGeom>
                                <a:solidFill>
                                  <a:srgbClr val="000000"/>
                                </a:solidFill>
                                <a:ln w="0" cap="flat">
                                  <a:noFill/>
                                  <a:miter lim="127000"/>
                                </a:ln>
                                <a:effectLst/>
                              </wps:spPr>
                              <wps:bodyPr/>
                            </wps:wsp>
                          </wpg:wgp>
                        </a:graphicData>
                      </a:graphic>
                    </wp:inline>
                  </w:drawing>
                </mc:Choice>
                <mc:Fallback>
                  <w:pict>
                    <v:group w14:anchorId="767D61CF" id="Group 253598" o:spid="_x0000_s1026" style="width:21.25pt;height:9.35pt;mso-position-horizontal-relative:char;mso-position-vertical-relative:line" coordsize="269748,11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">
                      <v:shape id="Shape 61259" o:spid="_x0000_s1027" style="position:absolute;top:31976;width:22098;height:39653;visibility:visible;mso-wrap-style:square;v-text-anchor:top" coordsize="22098,39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" path="m22098,r,7648l6096,32033r16002,l22098,39653,,39653,,33557,22098,xe" fillcolor="black" stroked="f" strokeweight="0">
                        <v:stroke miterlimit="83231f" joinstyle="miter"/>
                        <v:path arrowok="t" textboxrect="0,0,22098,39653"/>
                      </v:shape>
                      <v:shape id="Shape 61260" o:spid="_x0000_s1028" style="position:absolute;left:22098;top:3048;width:38862;height:92964;visibility:visible;mso-wrap-style:square;v-text-anchor:top" coordsize="38862,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" path="m19050,r7620,l26670,60960r12192,l38862,68580r-12192,l26670,92964r-10668,l16002,68580,,68580,,60960r16002,l16002,12192,,36576,,28927,19050,xe" fillcolor="black" stroked="f" strokeweight="0">
                        <v:stroke miterlimit="83231f" joinstyle="miter"/>
                        <v:path arrowok="t" textboxrect="0,0,38862,92964"/>
                      </v:shape>
                      <v:shape id="Shape 61261" o:spid="_x0000_s1029" style="position:absolute;left:67056;width:39624;height:97536;visibility:visible;mso-wrap-style:square;v-text-anchor:top" coordsize="3962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" path="m33528,r6096,l6096,97536,,97536,33528,xe" fillcolor="black" stroked="f" strokeweight="0">
                        <v:stroke miterlimit="83231f" joinstyle="miter"/>
                        <v:path arrowok="t" textboxrect="0,0,39624,97536"/>
                      </v:shape>
                      <v:shape id="Shape 61262" o:spid="_x0000_s1030" style="position:absolute;left:111252;top:4572;width:56388;height:92964;visibility:visible;mso-wrap-style:square;v-text-anchor:top" coordsize="56388,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" path="m9144,l56388,r,3048l25908,92964r-7620,l45720,10668r-24384,c16764,10668,13716,12192,10668,13716,7620,15240,4572,18288,1524,22860l,21336,9144,xe" fillcolor="black" stroked="f" strokeweight="0">
                        <v:stroke miterlimit="83231f" joinstyle="miter"/>
                        <v:path arrowok="t" textboxrect="0,0,56388,92964"/>
                      </v:shape>
                      <v:shape id="Shape 61263" o:spid="_x0000_s1031" style="position:absolute;left:181356;top:82296;width:21336;height:36576;visibility:visible;mso-wrap-style:square;v-text-anchor:top" coordsize="2133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" path="m9144,v3048,,6096,1524,9144,4572c19812,7620,21336,10668,21336,15240v,4572,-1524,9144,-4572,12192c12192,32004,7620,35052,,36576l,33528c6096,32004,9144,30480,12192,27432v3048,-3048,4572,-7620,4572,-10668c16764,15240,16764,15240,16764,15240,15240,13716,15240,13716,15240,13716v-1524,,-1524,,-4572,1524c10668,15240,9144,15240,7620,15240v-1524,,-4572,,-6096,-1524c1524,12192,,10668,,9144,,6096,1524,4572,3048,3048,4572,1524,6096,,9144,xe" fillcolor="black" stroked="f" strokeweight="0">
                        <v:stroke miterlimit="83231f" joinstyle="miter"/>
                        <v:path arrowok="t" textboxrect="0,0,21336,36576"/>
                      </v:shape>
                      <v:shape id="Shape 61264" o:spid="_x0000_s1032" style="position:absolute;left:217932;top:4572;width:51816;height:92964;visibility:visible;mso-wrap-style:square;v-text-anchor:top" coordsize="5181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" path="m19812,l51816,,47244,10668r-28956,l12192,24384v12192,3048,22860,6096,28956,13716c47244,44196,50292,51816,50292,59436v,4572,-1524,9144,-3048,13716c45720,76200,42672,80772,39624,83820v-1524,1524,-6096,4572,-9144,6096c25908,92964,19812,92964,15240,92964v-4572,,-9144,,-12192,-1524c1524,88392,,86868,,85344,,83820,,82296,1524,80772v1524,,3048,-1524,4572,-1524c7620,79248,7620,80772,9144,80772v1524,,3048,1524,4572,3048c16764,85344,19812,86868,22860,85344v6096,,9144,-1524,13716,-4572c39624,76200,41148,71628,41148,65532v,-6096,-1524,-10668,-4572,-15240c33528,45720,27432,41148,21336,39624,16764,36576,10668,36576,1524,35052l19812,xe" fillcolor="black" stroked="f" strokeweight="0">
                        <v:stroke miterlimit="83231f" joinstyle="miter"/>
                        <v:path arrowok="t" textboxrect="0,0,51816,92964"/>
                      </v:shape>
                      <w10:anchorlock/>
                    </v:group>
                  </w:pict>
                </mc:Fallback>
              </mc:AlternateContent>
            </w:r>
          </w:p>
        </w:tc>
        <w:tc>
          <w:tcPr>
            <w:tcW w:w="3065" w:type="dxa"/>
            <w:tcBorders>
              <w:top w:val="single" w:sz="6" w:space="0" w:color="000000"/>
              <w:left w:val="single" w:sz="6" w:space="0" w:color="000000"/>
              <w:bottom w:val="single" w:sz="6" w:space="0" w:color="000000"/>
              <w:right w:val="single" w:sz="6" w:space="0" w:color="000000"/>
            </w:tcBorders>
            <w:shd w:val="clear" w:color="auto" w:fill="auto"/>
          </w:tcPr>
          <w:p w:rsidR="00A03F05" w:rsidRPr="00C3576F" w:rsidRDefault="003F2736" w:rsidP="00C3576F">
            <w:pPr>
              <w:ind w:left="2"/>
              <w:rPr>
                <w:rFonts w:ascii="Calibri" w:hAnsi="Calibri"/>
                <w:sz w:val="22"/>
                <w:szCs w:val="22"/>
              </w:rPr>
            </w:pPr>
            <w:r w:rsidRPr="00C3576F">
              <w:rPr>
                <w:rFonts w:ascii="Calibri" w:hAnsi="Calibri"/>
                <w:noProof/>
                <w:sz w:val="22"/>
                <w:szCs w:val="22"/>
                <w:lang w:val="de-AT" w:eastAsia="de-AT"/>
              </w:rPr>
              <mc:AlternateContent>
                <mc:Choice Requires="wpg">
                  <w:drawing>
                    <wp:inline distT="0" distB="0" distL="0" distR="0">
                      <wp:extent cx="1619885" cy="125095"/>
                      <wp:effectExtent l="0" t="0" r="0" b="0"/>
                      <wp:docPr id="253603" name="Group 253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885" cy="125095"/>
                                <a:chOff x="0" y="0"/>
                                <a:chExt cx="1620012" cy="124968"/>
                              </a:xfrm>
                            </wpg:grpSpPr>
                            <wps:wsp>
                              <wps:cNvPr id="61265" name="Shape 61265"/>
                              <wps:cNvSpPr/>
                              <wps:spPr>
                                <a:xfrm>
                                  <a:off x="0" y="4572"/>
                                  <a:ext cx="70104" cy="91440"/>
                                </a:xfrm>
                                <a:custGeom>
                                  <a:avLst/>
                                  <a:gdLst/>
                                  <a:ahLst/>
                                  <a:cxnLst/>
                                  <a:rect l="0" t="0" r="0" b="0"/>
                                  <a:pathLst>
                                    <a:path w="70104" h="91440">
                                      <a:moveTo>
                                        <a:pt x="0" y="0"/>
                                      </a:moveTo>
                                      <a:lnTo>
                                        <a:pt x="68580" y="0"/>
                                      </a:lnTo>
                                      <a:lnTo>
                                        <a:pt x="70104" y="19812"/>
                                      </a:lnTo>
                                      <a:lnTo>
                                        <a:pt x="67056" y="19812"/>
                                      </a:lnTo>
                                      <a:cubicBezTo>
                                        <a:pt x="65532" y="16764"/>
                                        <a:pt x="64008" y="13716"/>
                                        <a:pt x="62484" y="10668"/>
                                      </a:cubicBezTo>
                                      <a:cubicBezTo>
                                        <a:pt x="60960" y="9144"/>
                                        <a:pt x="59436" y="7620"/>
                                        <a:pt x="56388" y="6096"/>
                                      </a:cubicBezTo>
                                      <a:cubicBezTo>
                                        <a:pt x="54864" y="6096"/>
                                        <a:pt x="51816" y="4572"/>
                                        <a:pt x="47244" y="4572"/>
                                      </a:cubicBezTo>
                                      <a:lnTo>
                                        <a:pt x="27432" y="4572"/>
                                      </a:lnTo>
                                      <a:lnTo>
                                        <a:pt x="27432" y="42672"/>
                                      </a:lnTo>
                                      <a:lnTo>
                                        <a:pt x="41148" y="42672"/>
                                      </a:lnTo>
                                      <a:cubicBezTo>
                                        <a:pt x="45720" y="42672"/>
                                        <a:pt x="48768" y="42672"/>
                                        <a:pt x="51816" y="41148"/>
                                      </a:cubicBezTo>
                                      <a:cubicBezTo>
                                        <a:pt x="53340" y="38100"/>
                                        <a:pt x="54864" y="35052"/>
                                        <a:pt x="56388" y="28956"/>
                                      </a:cubicBezTo>
                                      <a:lnTo>
                                        <a:pt x="57912" y="28956"/>
                                      </a:lnTo>
                                      <a:lnTo>
                                        <a:pt x="57912" y="60960"/>
                                      </a:lnTo>
                                      <a:lnTo>
                                        <a:pt x="56388" y="60960"/>
                                      </a:lnTo>
                                      <a:cubicBezTo>
                                        <a:pt x="54864" y="57912"/>
                                        <a:pt x="54864" y="54864"/>
                                        <a:pt x="53340" y="53340"/>
                                      </a:cubicBezTo>
                                      <a:cubicBezTo>
                                        <a:pt x="53340" y="51816"/>
                                        <a:pt x="51816" y="50292"/>
                                        <a:pt x="48768" y="48768"/>
                                      </a:cubicBezTo>
                                      <a:cubicBezTo>
                                        <a:pt x="47244" y="48768"/>
                                        <a:pt x="44196" y="47244"/>
                                        <a:pt x="41148" y="47244"/>
                                      </a:cubicBezTo>
                                      <a:lnTo>
                                        <a:pt x="27432" y="47244"/>
                                      </a:lnTo>
                                      <a:lnTo>
                                        <a:pt x="27432" y="74676"/>
                                      </a:lnTo>
                                      <a:cubicBezTo>
                                        <a:pt x="27432" y="80772"/>
                                        <a:pt x="27432" y="83820"/>
                                        <a:pt x="27432" y="85344"/>
                                      </a:cubicBezTo>
                                      <a:cubicBezTo>
                                        <a:pt x="27432" y="86868"/>
                                        <a:pt x="28956" y="88392"/>
                                        <a:pt x="30480" y="88392"/>
                                      </a:cubicBezTo>
                                      <a:cubicBezTo>
                                        <a:pt x="32004" y="89916"/>
                                        <a:pt x="35052" y="89916"/>
                                        <a:pt x="36576" y="89916"/>
                                      </a:cubicBezTo>
                                      <a:lnTo>
                                        <a:pt x="41148" y="89916"/>
                                      </a:lnTo>
                                      <a:lnTo>
                                        <a:pt x="41148" y="91440"/>
                                      </a:lnTo>
                                      <a:lnTo>
                                        <a:pt x="0" y="91440"/>
                                      </a:lnTo>
                                      <a:lnTo>
                                        <a:pt x="0" y="89916"/>
                                      </a:lnTo>
                                      <a:lnTo>
                                        <a:pt x="3048" y="89916"/>
                                      </a:lnTo>
                                      <a:cubicBezTo>
                                        <a:pt x="6096" y="89916"/>
                                        <a:pt x="9144" y="89916"/>
                                        <a:pt x="10668" y="86868"/>
                                      </a:cubicBezTo>
                                      <a:cubicBezTo>
                                        <a:pt x="12192" y="85344"/>
                                        <a:pt x="13716" y="80772"/>
                                        <a:pt x="13716" y="74676"/>
                                      </a:cubicBezTo>
                                      <a:lnTo>
                                        <a:pt x="13716" y="16764"/>
                                      </a:lnTo>
                                      <a:cubicBezTo>
                                        <a:pt x="13716" y="12192"/>
                                        <a:pt x="12192" y="9144"/>
                                        <a:pt x="12192" y="7620"/>
                                      </a:cubicBezTo>
                                      <a:cubicBezTo>
                                        <a:pt x="12192" y="6096"/>
                                        <a:pt x="10668" y="4572"/>
                                        <a:pt x="9144" y="4572"/>
                                      </a:cubicBezTo>
                                      <a:cubicBezTo>
                                        <a:pt x="7620" y="3048"/>
                                        <a:pt x="4572" y="1524"/>
                                        <a:pt x="3048" y="1524"/>
                                      </a:cubicBezTo>
                                      <a:lnTo>
                                        <a:pt x="0" y="1524"/>
                                      </a:lnTo>
                                      <a:lnTo>
                                        <a:pt x="0" y="0"/>
                                      </a:lnTo>
                                      <a:close/>
                                    </a:path>
                                  </a:pathLst>
                                </a:custGeom>
                                <a:solidFill>
                                  <a:srgbClr val="000000"/>
                                </a:solidFill>
                                <a:ln w="0" cap="flat">
                                  <a:noFill/>
                                  <a:miter lim="127000"/>
                                </a:ln>
                                <a:effectLst/>
                              </wps:spPr>
                              <wps:bodyPr/>
                            </wps:wsp>
                            <wps:wsp>
                              <wps:cNvPr id="61266" name="Shape 61266"/>
                              <wps:cNvSpPr/>
                              <wps:spPr>
                                <a:xfrm>
                                  <a:off x="76200" y="32004"/>
                                  <a:ext cx="44196" cy="64008"/>
                                </a:xfrm>
                                <a:custGeom>
                                  <a:avLst/>
                                  <a:gdLst/>
                                  <a:ahLst/>
                                  <a:cxnLst/>
                                  <a:rect l="0" t="0" r="0" b="0"/>
                                  <a:pathLst>
                                    <a:path w="44196" h="64008">
                                      <a:moveTo>
                                        <a:pt x="19812" y="0"/>
                                      </a:moveTo>
                                      <a:lnTo>
                                        <a:pt x="21336" y="0"/>
                                      </a:lnTo>
                                      <a:lnTo>
                                        <a:pt x="21336" y="16764"/>
                                      </a:lnTo>
                                      <a:cubicBezTo>
                                        <a:pt x="27432" y="6096"/>
                                        <a:pt x="32004" y="0"/>
                                        <a:pt x="36576" y="0"/>
                                      </a:cubicBezTo>
                                      <a:cubicBezTo>
                                        <a:pt x="39624" y="0"/>
                                        <a:pt x="41148" y="1524"/>
                                        <a:pt x="42672" y="3048"/>
                                      </a:cubicBezTo>
                                      <a:cubicBezTo>
                                        <a:pt x="44196" y="4572"/>
                                        <a:pt x="44196" y="6096"/>
                                        <a:pt x="44196" y="9144"/>
                                      </a:cubicBezTo>
                                      <a:cubicBezTo>
                                        <a:pt x="44196" y="10668"/>
                                        <a:pt x="44196" y="12192"/>
                                        <a:pt x="42672" y="13716"/>
                                      </a:cubicBezTo>
                                      <a:cubicBezTo>
                                        <a:pt x="42672" y="15240"/>
                                        <a:pt x="41148" y="15240"/>
                                        <a:pt x="39624" y="15240"/>
                                      </a:cubicBezTo>
                                      <a:cubicBezTo>
                                        <a:pt x="38100" y="15240"/>
                                        <a:pt x="36576" y="15240"/>
                                        <a:pt x="35052" y="12192"/>
                                      </a:cubicBezTo>
                                      <a:cubicBezTo>
                                        <a:pt x="33528" y="10668"/>
                                        <a:pt x="32004" y="9144"/>
                                        <a:pt x="30480" y="9144"/>
                                      </a:cubicBezTo>
                                      <a:cubicBezTo>
                                        <a:pt x="30480" y="9144"/>
                                        <a:pt x="28956" y="10668"/>
                                        <a:pt x="27432" y="10668"/>
                                      </a:cubicBezTo>
                                      <a:cubicBezTo>
                                        <a:pt x="25908" y="13716"/>
                                        <a:pt x="24384" y="16764"/>
                                        <a:pt x="21336" y="21336"/>
                                      </a:cubicBezTo>
                                      <a:lnTo>
                                        <a:pt x="21336" y="50292"/>
                                      </a:lnTo>
                                      <a:cubicBezTo>
                                        <a:pt x="21336" y="54864"/>
                                        <a:pt x="22860" y="56388"/>
                                        <a:pt x="22860" y="57912"/>
                                      </a:cubicBezTo>
                                      <a:cubicBezTo>
                                        <a:pt x="24384" y="59436"/>
                                        <a:pt x="24384" y="60960"/>
                                        <a:pt x="25908" y="60960"/>
                                      </a:cubicBezTo>
                                      <a:cubicBezTo>
                                        <a:pt x="27432" y="62484"/>
                                        <a:pt x="28956" y="62484"/>
                                        <a:pt x="30480" y="62484"/>
                                      </a:cubicBezTo>
                                      <a:lnTo>
                                        <a:pt x="30480" y="64008"/>
                                      </a:lnTo>
                                      <a:lnTo>
                                        <a:pt x="0" y="64008"/>
                                      </a:lnTo>
                                      <a:lnTo>
                                        <a:pt x="0" y="62484"/>
                                      </a:lnTo>
                                      <a:cubicBezTo>
                                        <a:pt x="3048" y="62484"/>
                                        <a:pt x="6096" y="62484"/>
                                        <a:pt x="7620" y="60960"/>
                                      </a:cubicBezTo>
                                      <a:cubicBezTo>
                                        <a:pt x="9144" y="60960"/>
                                        <a:pt x="9144" y="59436"/>
                                        <a:pt x="9144" y="57912"/>
                                      </a:cubicBezTo>
                                      <a:cubicBezTo>
                                        <a:pt x="9144" y="56388"/>
                                        <a:pt x="9144" y="54864"/>
                                        <a:pt x="9144" y="50292"/>
                                      </a:cubicBezTo>
                                      <a:lnTo>
                                        <a:pt x="9144" y="25908"/>
                                      </a:lnTo>
                                      <a:cubicBezTo>
                                        <a:pt x="9144" y="18288"/>
                                        <a:pt x="9144" y="13716"/>
                                        <a:pt x="9144" y="12192"/>
                                      </a:cubicBezTo>
                                      <a:cubicBezTo>
                                        <a:pt x="9144" y="12192"/>
                                        <a:pt x="9144" y="10668"/>
                                        <a:pt x="7620" y="9144"/>
                                      </a:cubicBezTo>
                                      <a:cubicBezTo>
                                        <a:pt x="7620" y="9144"/>
                                        <a:pt x="6096" y="9144"/>
                                        <a:pt x="6096" y="9144"/>
                                      </a:cubicBezTo>
                                      <a:cubicBezTo>
                                        <a:pt x="4572" y="9144"/>
                                        <a:pt x="3048" y="9144"/>
                                        <a:pt x="1524" y="9144"/>
                                      </a:cubicBezTo>
                                      <a:lnTo>
                                        <a:pt x="0" y="7620"/>
                                      </a:lnTo>
                                      <a:lnTo>
                                        <a:pt x="19812" y="0"/>
                                      </a:lnTo>
                                      <a:close/>
                                    </a:path>
                                  </a:pathLst>
                                </a:custGeom>
                                <a:solidFill>
                                  <a:srgbClr val="000000"/>
                                </a:solidFill>
                                <a:ln w="0" cap="flat">
                                  <a:noFill/>
                                  <a:miter lim="127000"/>
                                </a:ln>
                                <a:effectLst/>
                              </wps:spPr>
                              <wps:bodyPr/>
                            </wps:wsp>
                            <wps:wsp>
                              <wps:cNvPr id="61267" name="Shape 61267"/>
                              <wps:cNvSpPr/>
                              <wps:spPr>
                                <a:xfrm>
                                  <a:off x="126492" y="34290"/>
                                  <a:ext cx="23622" cy="62692"/>
                                </a:xfrm>
                                <a:custGeom>
                                  <a:avLst/>
                                  <a:gdLst/>
                                  <a:ahLst/>
                                  <a:cxnLst/>
                                  <a:rect l="0" t="0" r="0" b="0"/>
                                  <a:pathLst>
                                    <a:path w="23622" h="62692">
                                      <a:moveTo>
                                        <a:pt x="23622" y="0"/>
                                      </a:moveTo>
                                      <a:lnTo>
                                        <a:pt x="23622" y="2667"/>
                                      </a:lnTo>
                                      <a:lnTo>
                                        <a:pt x="15240" y="6858"/>
                                      </a:lnTo>
                                      <a:cubicBezTo>
                                        <a:pt x="12192" y="9906"/>
                                        <a:pt x="9144" y="14478"/>
                                        <a:pt x="9144" y="19050"/>
                                      </a:cubicBezTo>
                                      <a:lnTo>
                                        <a:pt x="23622" y="19050"/>
                                      </a:lnTo>
                                      <a:lnTo>
                                        <a:pt x="23622" y="23622"/>
                                      </a:lnTo>
                                      <a:lnTo>
                                        <a:pt x="9144" y="23622"/>
                                      </a:lnTo>
                                      <a:cubicBezTo>
                                        <a:pt x="9144" y="32766"/>
                                        <a:pt x="12192" y="38862"/>
                                        <a:pt x="16764" y="44958"/>
                                      </a:cubicBezTo>
                                      <a:lnTo>
                                        <a:pt x="23622" y="47702"/>
                                      </a:lnTo>
                                      <a:lnTo>
                                        <a:pt x="23622" y="62692"/>
                                      </a:lnTo>
                                      <a:lnTo>
                                        <a:pt x="16954" y="61722"/>
                                      </a:lnTo>
                                      <a:cubicBezTo>
                                        <a:pt x="13716" y="60579"/>
                                        <a:pt x="10668" y="58674"/>
                                        <a:pt x="7620" y="55626"/>
                                      </a:cubicBezTo>
                                      <a:cubicBezTo>
                                        <a:pt x="3048" y="49530"/>
                                        <a:pt x="0" y="41910"/>
                                        <a:pt x="0" y="31242"/>
                                      </a:cubicBezTo>
                                      <a:cubicBezTo>
                                        <a:pt x="0" y="22098"/>
                                        <a:pt x="3048" y="12954"/>
                                        <a:pt x="7620" y="6858"/>
                                      </a:cubicBezTo>
                                      <a:lnTo>
                                        <a:pt x="23622" y="0"/>
                                      </a:lnTo>
                                      <a:close/>
                                    </a:path>
                                  </a:pathLst>
                                </a:custGeom>
                                <a:solidFill>
                                  <a:srgbClr val="000000"/>
                                </a:solidFill>
                                <a:ln w="0" cap="flat">
                                  <a:noFill/>
                                  <a:miter lim="127000"/>
                                </a:ln>
                                <a:effectLst/>
                              </wps:spPr>
                              <wps:bodyPr/>
                            </wps:wsp>
                            <wps:wsp>
                              <wps:cNvPr id="61268" name="Shape 61268"/>
                              <wps:cNvSpPr/>
                              <wps:spPr>
                                <a:xfrm>
                                  <a:off x="150114" y="71628"/>
                                  <a:ext cx="28194" cy="25908"/>
                                </a:xfrm>
                                <a:custGeom>
                                  <a:avLst/>
                                  <a:gdLst/>
                                  <a:ahLst/>
                                  <a:cxnLst/>
                                  <a:rect l="0" t="0" r="0" b="0"/>
                                  <a:pathLst>
                                    <a:path w="28194" h="25908">
                                      <a:moveTo>
                                        <a:pt x="26670" y="0"/>
                                      </a:moveTo>
                                      <a:lnTo>
                                        <a:pt x="28194" y="1524"/>
                                      </a:lnTo>
                                      <a:cubicBezTo>
                                        <a:pt x="26670" y="9144"/>
                                        <a:pt x="25146" y="13716"/>
                                        <a:pt x="20574" y="19812"/>
                                      </a:cubicBezTo>
                                      <a:cubicBezTo>
                                        <a:pt x="16002" y="24384"/>
                                        <a:pt x="9906" y="25908"/>
                                        <a:pt x="3809" y="25908"/>
                                      </a:cubicBezTo>
                                      <a:lnTo>
                                        <a:pt x="0" y="25354"/>
                                      </a:lnTo>
                                      <a:lnTo>
                                        <a:pt x="0" y="10363"/>
                                      </a:lnTo>
                                      <a:lnTo>
                                        <a:pt x="8382" y="13716"/>
                                      </a:lnTo>
                                      <a:cubicBezTo>
                                        <a:pt x="12953" y="13716"/>
                                        <a:pt x="16002" y="13716"/>
                                        <a:pt x="19050" y="12192"/>
                                      </a:cubicBezTo>
                                      <a:cubicBezTo>
                                        <a:pt x="22097" y="9144"/>
                                        <a:pt x="25146" y="6096"/>
                                        <a:pt x="26670" y="0"/>
                                      </a:cubicBezTo>
                                      <a:close/>
                                    </a:path>
                                  </a:pathLst>
                                </a:custGeom>
                                <a:solidFill>
                                  <a:srgbClr val="000000"/>
                                </a:solidFill>
                                <a:ln w="0" cap="flat">
                                  <a:noFill/>
                                  <a:miter lim="127000"/>
                                </a:ln>
                                <a:effectLst/>
                              </wps:spPr>
                              <wps:bodyPr/>
                            </wps:wsp>
                            <wps:wsp>
                              <wps:cNvPr id="61269" name="Shape 61269"/>
                              <wps:cNvSpPr/>
                              <wps:spPr>
                                <a:xfrm>
                                  <a:off x="150114" y="32004"/>
                                  <a:ext cx="28194" cy="25908"/>
                                </a:xfrm>
                                <a:custGeom>
                                  <a:avLst/>
                                  <a:gdLst/>
                                  <a:ahLst/>
                                  <a:cxnLst/>
                                  <a:rect l="0" t="0" r="0" b="0"/>
                                  <a:pathLst>
                                    <a:path w="28194" h="25908">
                                      <a:moveTo>
                                        <a:pt x="5334" y="0"/>
                                      </a:moveTo>
                                      <a:cubicBezTo>
                                        <a:pt x="11430" y="0"/>
                                        <a:pt x="17526" y="3048"/>
                                        <a:pt x="22097" y="7620"/>
                                      </a:cubicBezTo>
                                      <a:cubicBezTo>
                                        <a:pt x="26670" y="12192"/>
                                        <a:pt x="28194" y="18288"/>
                                        <a:pt x="28194" y="25908"/>
                                      </a:cubicBezTo>
                                      <a:lnTo>
                                        <a:pt x="0" y="25908"/>
                                      </a:lnTo>
                                      <a:lnTo>
                                        <a:pt x="0" y="21336"/>
                                      </a:lnTo>
                                      <a:lnTo>
                                        <a:pt x="14478" y="21336"/>
                                      </a:lnTo>
                                      <a:cubicBezTo>
                                        <a:pt x="14478" y="18288"/>
                                        <a:pt x="14478" y="15240"/>
                                        <a:pt x="12953" y="13716"/>
                                      </a:cubicBezTo>
                                      <a:cubicBezTo>
                                        <a:pt x="11430" y="10668"/>
                                        <a:pt x="9906" y="9144"/>
                                        <a:pt x="8382" y="7620"/>
                                      </a:cubicBezTo>
                                      <a:cubicBezTo>
                                        <a:pt x="5334" y="6096"/>
                                        <a:pt x="3809" y="4572"/>
                                        <a:pt x="762" y="4572"/>
                                      </a:cubicBezTo>
                                      <a:lnTo>
                                        <a:pt x="0" y="4953"/>
                                      </a:lnTo>
                                      <a:lnTo>
                                        <a:pt x="0" y="2286"/>
                                      </a:lnTo>
                                      <a:lnTo>
                                        <a:pt x="5334" y="0"/>
                                      </a:lnTo>
                                      <a:close/>
                                    </a:path>
                                  </a:pathLst>
                                </a:custGeom>
                                <a:solidFill>
                                  <a:srgbClr val="000000"/>
                                </a:solidFill>
                                <a:ln w="0" cap="flat">
                                  <a:noFill/>
                                  <a:miter lim="127000"/>
                                </a:ln>
                                <a:effectLst/>
                              </wps:spPr>
                              <wps:bodyPr/>
                            </wps:wsp>
                            <wps:wsp>
                              <wps:cNvPr id="61270" name="Shape 61270"/>
                              <wps:cNvSpPr/>
                              <wps:spPr>
                                <a:xfrm>
                                  <a:off x="190500" y="32004"/>
                                  <a:ext cx="30480" cy="64008"/>
                                </a:xfrm>
                                <a:custGeom>
                                  <a:avLst/>
                                  <a:gdLst/>
                                  <a:ahLst/>
                                  <a:cxnLst/>
                                  <a:rect l="0" t="0" r="0" b="0"/>
                                  <a:pathLst>
                                    <a:path w="30480" h="64008">
                                      <a:moveTo>
                                        <a:pt x="18288" y="0"/>
                                      </a:moveTo>
                                      <a:lnTo>
                                        <a:pt x="21336" y="0"/>
                                      </a:lnTo>
                                      <a:lnTo>
                                        <a:pt x="21336" y="50292"/>
                                      </a:lnTo>
                                      <a:cubicBezTo>
                                        <a:pt x="21336" y="54864"/>
                                        <a:pt x="21336" y="57912"/>
                                        <a:pt x="21336" y="59436"/>
                                      </a:cubicBezTo>
                                      <a:cubicBezTo>
                                        <a:pt x="22860" y="60960"/>
                                        <a:pt x="22860" y="60960"/>
                                        <a:pt x="24384" y="62484"/>
                                      </a:cubicBezTo>
                                      <a:cubicBezTo>
                                        <a:pt x="25908" y="62484"/>
                                        <a:pt x="27432" y="62484"/>
                                        <a:pt x="30480" y="62484"/>
                                      </a:cubicBezTo>
                                      <a:lnTo>
                                        <a:pt x="30480" y="64008"/>
                                      </a:lnTo>
                                      <a:lnTo>
                                        <a:pt x="0" y="64008"/>
                                      </a:lnTo>
                                      <a:lnTo>
                                        <a:pt x="0" y="62484"/>
                                      </a:lnTo>
                                      <a:cubicBezTo>
                                        <a:pt x="3048" y="62484"/>
                                        <a:pt x="4572" y="62484"/>
                                        <a:pt x="6096" y="62484"/>
                                      </a:cubicBezTo>
                                      <a:cubicBezTo>
                                        <a:pt x="6096" y="60960"/>
                                        <a:pt x="7620" y="60960"/>
                                        <a:pt x="7620" y="59436"/>
                                      </a:cubicBezTo>
                                      <a:cubicBezTo>
                                        <a:pt x="9144" y="57912"/>
                                        <a:pt x="9144" y="54864"/>
                                        <a:pt x="9144" y="50292"/>
                                      </a:cubicBezTo>
                                      <a:lnTo>
                                        <a:pt x="9144" y="25908"/>
                                      </a:lnTo>
                                      <a:cubicBezTo>
                                        <a:pt x="9144" y="19812"/>
                                        <a:pt x="9144" y="15240"/>
                                        <a:pt x="9144" y="12192"/>
                                      </a:cubicBezTo>
                                      <a:cubicBezTo>
                                        <a:pt x="7620" y="10668"/>
                                        <a:pt x="7620" y="10668"/>
                                        <a:pt x="7620" y="9144"/>
                                      </a:cubicBezTo>
                                      <a:cubicBezTo>
                                        <a:pt x="6096" y="9144"/>
                                        <a:pt x="6096"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271" name="Shape 61271"/>
                              <wps:cNvSpPr/>
                              <wps:spPr>
                                <a:xfrm>
                                  <a:off x="198120" y="0"/>
                                  <a:ext cx="15240" cy="15240"/>
                                </a:xfrm>
                                <a:custGeom>
                                  <a:avLst/>
                                  <a:gdLst/>
                                  <a:ahLst/>
                                  <a:cxnLst/>
                                  <a:rect l="0" t="0" r="0" b="0"/>
                                  <a:pathLst>
                                    <a:path w="15240" h="15240">
                                      <a:moveTo>
                                        <a:pt x="7620" y="0"/>
                                      </a:moveTo>
                                      <a:cubicBezTo>
                                        <a:pt x="9144" y="0"/>
                                        <a:pt x="10668" y="1524"/>
                                        <a:pt x="12192" y="3048"/>
                                      </a:cubicBezTo>
                                      <a:cubicBezTo>
                                        <a:pt x="13716" y="4572"/>
                                        <a:pt x="15240" y="6096"/>
                                        <a:pt x="15240" y="7620"/>
                                      </a:cubicBezTo>
                                      <a:cubicBezTo>
                                        <a:pt x="15240" y="10668"/>
                                        <a:pt x="13716" y="12192"/>
                                        <a:pt x="12192" y="13716"/>
                                      </a:cubicBezTo>
                                      <a:cubicBezTo>
                                        <a:pt x="10668" y="15240"/>
                                        <a:pt x="9144" y="15240"/>
                                        <a:pt x="7620" y="15240"/>
                                      </a:cubicBezTo>
                                      <a:cubicBezTo>
                                        <a:pt x="6096" y="15240"/>
                                        <a:pt x="3048" y="15240"/>
                                        <a:pt x="1524" y="13716"/>
                                      </a:cubicBezTo>
                                      <a:cubicBezTo>
                                        <a:pt x="0" y="12192"/>
                                        <a:pt x="0" y="10668"/>
                                        <a:pt x="0" y="7620"/>
                                      </a:cubicBezTo>
                                      <a:cubicBezTo>
                                        <a:pt x="0" y="6096"/>
                                        <a:pt x="0" y="4572"/>
                                        <a:pt x="1524" y="3048"/>
                                      </a:cubicBezTo>
                                      <a:cubicBezTo>
                                        <a:pt x="3048" y="1524"/>
                                        <a:pt x="4572" y="0"/>
                                        <a:pt x="7620" y="0"/>
                                      </a:cubicBezTo>
                                      <a:close/>
                                    </a:path>
                                  </a:pathLst>
                                </a:custGeom>
                                <a:solidFill>
                                  <a:srgbClr val="000000"/>
                                </a:solidFill>
                                <a:ln w="0" cap="flat">
                                  <a:noFill/>
                                  <a:miter lim="127000"/>
                                </a:ln>
                                <a:effectLst/>
                              </wps:spPr>
                              <wps:bodyPr/>
                            </wps:wsp>
                            <wps:wsp>
                              <wps:cNvPr id="61272" name="Shape 61272"/>
                              <wps:cNvSpPr/>
                              <wps:spPr>
                                <a:xfrm>
                                  <a:off x="225552" y="33528"/>
                                  <a:ext cx="56388" cy="62484"/>
                                </a:xfrm>
                                <a:custGeom>
                                  <a:avLst/>
                                  <a:gdLst/>
                                  <a:ahLst/>
                                  <a:cxnLst/>
                                  <a:rect l="0" t="0" r="0" b="0"/>
                                  <a:pathLst>
                                    <a:path w="56388" h="62484">
                                      <a:moveTo>
                                        <a:pt x="4572" y="0"/>
                                      </a:moveTo>
                                      <a:lnTo>
                                        <a:pt x="56388" y="0"/>
                                      </a:lnTo>
                                      <a:lnTo>
                                        <a:pt x="56388" y="3048"/>
                                      </a:lnTo>
                                      <a:lnTo>
                                        <a:pt x="16764" y="57912"/>
                                      </a:lnTo>
                                      <a:lnTo>
                                        <a:pt x="38100" y="57912"/>
                                      </a:lnTo>
                                      <a:cubicBezTo>
                                        <a:pt x="44196" y="57912"/>
                                        <a:pt x="47244" y="57912"/>
                                        <a:pt x="48768" y="57912"/>
                                      </a:cubicBezTo>
                                      <a:cubicBezTo>
                                        <a:pt x="50292" y="56388"/>
                                        <a:pt x="51816" y="54864"/>
                                        <a:pt x="53340" y="53340"/>
                                      </a:cubicBezTo>
                                      <a:cubicBezTo>
                                        <a:pt x="54864" y="51816"/>
                                        <a:pt x="54864" y="48768"/>
                                        <a:pt x="54864" y="42672"/>
                                      </a:cubicBezTo>
                                      <a:lnTo>
                                        <a:pt x="56388" y="42672"/>
                                      </a:lnTo>
                                      <a:lnTo>
                                        <a:pt x="56388" y="62484"/>
                                      </a:lnTo>
                                      <a:lnTo>
                                        <a:pt x="0" y="62484"/>
                                      </a:lnTo>
                                      <a:lnTo>
                                        <a:pt x="0" y="60960"/>
                                      </a:lnTo>
                                      <a:lnTo>
                                        <a:pt x="41148" y="4572"/>
                                      </a:lnTo>
                                      <a:lnTo>
                                        <a:pt x="21336" y="4572"/>
                                      </a:lnTo>
                                      <a:cubicBezTo>
                                        <a:pt x="16764" y="4572"/>
                                        <a:pt x="13716" y="6096"/>
                                        <a:pt x="12192" y="6096"/>
                                      </a:cubicBezTo>
                                      <a:cubicBezTo>
                                        <a:pt x="10668" y="6096"/>
                                        <a:pt x="10668" y="7620"/>
                                        <a:pt x="9144" y="9144"/>
                                      </a:cubicBezTo>
                                      <a:cubicBezTo>
                                        <a:pt x="7620" y="10668"/>
                                        <a:pt x="7620" y="13716"/>
                                        <a:pt x="6096" y="16764"/>
                                      </a:cubicBezTo>
                                      <a:lnTo>
                                        <a:pt x="4572" y="16764"/>
                                      </a:lnTo>
                                      <a:lnTo>
                                        <a:pt x="4572" y="0"/>
                                      </a:lnTo>
                                      <a:close/>
                                    </a:path>
                                  </a:pathLst>
                                </a:custGeom>
                                <a:solidFill>
                                  <a:srgbClr val="000000"/>
                                </a:solidFill>
                                <a:ln w="0" cap="flat">
                                  <a:noFill/>
                                  <a:miter lim="127000"/>
                                </a:ln>
                                <a:effectLst/>
                              </wps:spPr>
                              <wps:bodyPr/>
                            </wps:wsp>
                            <wps:wsp>
                              <wps:cNvPr id="61273" name="Shape 61273"/>
                              <wps:cNvSpPr/>
                              <wps:spPr>
                                <a:xfrm>
                                  <a:off x="289561" y="34290"/>
                                  <a:ext cx="23622" cy="62692"/>
                                </a:xfrm>
                                <a:custGeom>
                                  <a:avLst/>
                                  <a:gdLst/>
                                  <a:ahLst/>
                                  <a:cxnLst/>
                                  <a:rect l="0" t="0" r="0" b="0"/>
                                  <a:pathLst>
                                    <a:path w="23622" h="62692">
                                      <a:moveTo>
                                        <a:pt x="23622" y="0"/>
                                      </a:moveTo>
                                      <a:lnTo>
                                        <a:pt x="23622" y="2667"/>
                                      </a:lnTo>
                                      <a:lnTo>
                                        <a:pt x="15240" y="6858"/>
                                      </a:lnTo>
                                      <a:cubicBezTo>
                                        <a:pt x="12192" y="9906"/>
                                        <a:pt x="10668" y="14478"/>
                                        <a:pt x="9144" y="19050"/>
                                      </a:cubicBezTo>
                                      <a:lnTo>
                                        <a:pt x="23622" y="19050"/>
                                      </a:lnTo>
                                      <a:lnTo>
                                        <a:pt x="23622" y="23622"/>
                                      </a:lnTo>
                                      <a:lnTo>
                                        <a:pt x="9144" y="23622"/>
                                      </a:lnTo>
                                      <a:cubicBezTo>
                                        <a:pt x="9144" y="32766"/>
                                        <a:pt x="12192" y="38862"/>
                                        <a:pt x="16764" y="44958"/>
                                      </a:cubicBezTo>
                                      <a:lnTo>
                                        <a:pt x="23622" y="47702"/>
                                      </a:lnTo>
                                      <a:lnTo>
                                        <a:pt x="23622" y="62692"/>
                                      </a:lnTo>
                                      <a:lnTo>
                                        <a:pt x="16954" y="61722"/>
                                      </a:lnTo>
                                      <a:cubicBezTo>
                                        <a:pt x="13716" y="60579"/>
                                        <a:pt x="10668" y="58674"/>
                                        <a:pt x="7620" y="55626"/>
                                      </a:cubicBezTo>
                                      <a:cubicBezTo>
                                        <a:pt x="3048" y="49530"/>
                                        <a:pt x="0" y="41910"/>
                                        <a:pt x="0" y="31242"/>
                                      </a:cubicBezTo>
                                      <a:cubicBezTo>
                                        <a:pt x="0" y="22098"/>
                                        <a:pt x="3048" y="12954"/>
                                        <a:pt x="7620" y="6858"/>
                                      </a:cubicBezTo>
                                      <a:lnTo>
                                        <a:pt x="23622" y="0"/>
                                      </a:lnTo>
                                      <a:close/>
                                    </a:path>
                                  </a:pathLst>
                                </a:custGeom>
                                <a:solidFill>
                                  <a:srgbClr val="000000"/>
                                </a:solidFill>
                                <a:ln w="0" cap="flat">
                                  <a:noFill/>
                                  <a:miter lim="127000"/>
                                </a:ln>
                                <a:effectLst/>
                              </wps:spPr>
                              <wps:bodyPr/>
                            </wps:wsp>
                            <wps:wsp>
                              <wps:cNvPr id="61274" name="Shape 61274"/>
                              <wps:cNvSpPr/>
                              <wps:spPr>
                                <a:xfrm>
                                  <a:off x="313183" y="71628"/>
                                  <a:ext cx="28194" cy="25908"/>
                                </a:xfrm>
                                <a:custGeom>
                                  <a:avLst/>
                                  <a:gdLst/>
                                  <a:ahLst/>
                                  <a:cxnLst/>
                                  <a:rect l="0" t="0" r="0" b="0"/>
                                  <a:pathLst>
                                    <a:path w="28194" h="25908">
                                      <a:moveTo>
                                        <a:pt x="26670" y="0"/>
                                      </a:moveTo>
                                      <a:lnTo>
                                        <a:pt x="28194" y="1524"/>
                                      </a:lnTo>
                                      <a:cubicBezTo>
                                        <a:pt x="28194" y="9144"/>
                                        <a:pt x="25146" y="13716"/>
                                        <a:pt x="20574" y="19812"/>
                                      </a:cubicBezTo>
                                      <a:cubicBezTo>
                                        <a:pt x="16002" y="24384"/>
                                        <a:pt x="9906" y="25908"/>
                                        <a:pt x="3809" y="25908"/>
                                      </a:cubicBezTo>
                                      <a:lnTo>
                                        <a:pt x="0" y="25354"/>
                                      </a:lnTo>
                                      <a:lnTo>
                                        <a:pt x="0" y="10363"/>
                                      </a:lnTo>
                                      <a:lnTo>
                                        <a:pt x="8382" y="13716"/>
                                      </a:lnTo>
                                      <a:cubicBezTo>
                                        <a:pt x="12953" y="13716"/>
                                        <a:pt x="16002" y="13716"/>
                                        <a:pt x="19050" y="12192"/>
                                      </a:cubicBezTo>
                                      <a:cubicBezTo>
                                        <a:pt x="22097" y="9144"/>
                                        <a:pt x="25146" y="6096"/>
                                        <a:pt x="26670" y="0"/>
                                      </a:cubicBezTo>
                                      <a:close/>
                                    </a:path>
                                  </a:pathLst>
                                </a:custGeom>
                                <a:solidFill>
                                  <a:srgbClr val="000000"/>
                                </a:solidFill>
                                <a:ln w="0" cap="flat">
                                  <a:noFill/>
                                  <a:miter lim="127000"/>
                                </a:ln>
                                <a:effectLst/>
                              </wps:spPr>
                              <wps:bodyPr/>
                            </wps:wsp>
                            <wps:wsp>
                              <wps:cNvPr id="61275" name="Shape 61275"/>
                              <wps:cNvSpPr/>
                              <wps:spPr>
                                <a:xfrm>
                                  <a:off x="313183" y="32004"/>
                                  <a:ext cx="28194" cy="25908"/>
                                </a:xfrm>
                                <a:custGeom>
                                  <a:avLst/>
                                  <a:gdLst/>
                                  <a:ahLst/>
                                  <a:cxnLst/>
                                  <a:rect l="0" t="0" r="0" b="0"/>
                                  <a:pathLst>
                                    <a:path w="28194" h="25908">
                                      <a:moveTo>
                                        <a:pt x="5334" y="0"/>
                                      </a:moveTo>
                                      <a:cubicBezTo>
                                        <a:pt x="11430" y="0"/>
                                        <a:pt x="17526" y="3048"/>
                                        <a:pt x="22097" y="7620"/>
                                      </a:cubicBezTo>
                                      <a:cubicBezTo>
                                        <a:pt x="26670" y="12192"/>
                                        <a:pt x="28194" y="18288"/>
                                        <a:pt x="28194" y="25908"/>
                                      </a:cubicBezTo>
                                      <a:lnTo>
                                        <a:pt x="0" y="25908"/>
                                      </a:lnTo>
                                      <a:lnTo>
                                        <a:pt x="0" y="21336"/>
                                      </a:lnTo>
                                      <a:lnTo>
                                        <a:pt x="14478" y="21336"/>
                                      </a:lnTo>
                                      <a:cubicBezTo>
                                        <a:pt x="14478" y="18288"/>
                                        <a:pt x="14478" y="15240"/>
                                        <a:pt x="12953" y="13716"/>
                                      </a:cubicBezTo>
                                      <a:cubicBezTo>
                                        <a:pt x="12953" y="10668"/>
                                        <a:pt x="9906" y="9144"/>
                                        <a:pt x="8382" y="7620"/>
                                      </a:cubicBezTo>
                                      <a:cubicBezTo>
                                        <a:pt x="5334" y="6096"/>
                                        <a:pt x="3809" y="4572"/>
                                        <a:pt x="762" y="4572"/>
                                      </a:cubicBezTo>
                                      <a:lnTo>
                                        <a:pt x="0" y="4953"/>
                                      </a:lnTo>
                                      <a:lnTo>
                                        <a:pt x="0" y="2286"/>
                                      </a:lnTo>
                                      <a:lnTo>
                                        <a:pt x="5334" y="0"/>
                                      </a:lnTo>
                                      <a:close/>
                                    </a:path>
                                  </a:pathLst>
                                </a:custGeom>
                                <a:solidFill>
                                  <a:srgbClr val="000000"/>
                                </a:solidFill>
                                <a:ln w="0" cap="flat">
                                  <a:noFill/>
                                  <a:miter lim="127000"/>
                                </a:ln>
                                <a:effectLst/>
                              </wps:spPr>
                              <wps:bodyPr/>
                            </wps:wsp>
                            <wps:wsp>
                              <wps:cNvPr id="61276" name="Shape 61276"/>
                              <wps:cNvSpPr/>
                              <wps:spPr>
                                <a:xfrm>
                                  <a:off x="353568" y="32004"/>
                                  <a:ext cx="30480" cy="64008"/>
                                </a:xfrm>
                                <a:custGeom>
                                  <a:avLst/>
                                  <a:gdLst/>
                                  <a:ahLst/>
                                  <a:cxnLst/>
                                  <a:rect l="0" t="0" r="0" b="0"/>
                                  <a:pathLst>
                                    <a:path w="30480" h="64008">
                                      <a:moveTo>
                                        <a:pt x="18288" y="0"/>
                                      </a:moveTo>
                                      <a:lnTo>
                                        <a:pt x="21336" y="0"/>
                                      </a:lnTo>
                                      <a:lnTo>
                                        <a:pt x="21336" y="50292"/>
                                      </a:lnTo>
                                      <a:cubicBezTo>
                                        <a:pt x="21336" y="54864"/>
                                        <a:pt x="21336" y="57912"/>
                                        <a:pt x="22860" y="59436"/>
                                      </a:cubicBezTo>
                                      <a:cubicBezTo>
                                        <a:pt x="22860" y="60960"/>
                                        <a:pt x="22860" y="60960"/>
                                        <a:pt x="24384" y="62484"/>
                                      </a:cubicBezTo>
                                      <a:cubicBezTo>
                                        <a:pt x="25908" y="62484"/>
                                        <a:pt x="27432" y="62484"/>
                                        <a:pt x="30480" y="62484"/>
                                      </a:cubicBezTo>
                                      <a:lnTo>
                                        <a:pt x="30480" y="64008"/>
                                      </a:lnTo>
                                      <a:lnTo>
                                        <a:pt x="0" y="64008"/>
                                      </a:lnTo>
                                      <a:lnTo>
                                        <a:pt x="0" y="62484"/>
                                      </a:lnTo>
                                      <a:cubicBezTo>
                                        <a:pt x="3048" y="62484"/>
                                        <a:pt x="4572" y="62484"/>
                                        <a:pt x="6096" y="62484"/>
                                      </a:cubicBezTo>
                                      <a:cubicBezTo>
                                        <a:pt x="7620" y="60960"/>
                                        <a:pt x="7620" y="60960"/>
                                        <a:pt x="7620" y="59436"/>
                                      </a:cubicBezTo>
                                      <a:cubicBezTo>
                                        <a:pt x="9144" y="57912"/>
                                        <a:pt x="9144" y="54864"/>
                                        <a:pt x="9144" y="50292"/>
                                      </a:cubicBezTo>
                                      <a:lnTo>
                                        <a:pt x="9144" y="25908"/>
                                      </a:lnTo>
                                      <a:cubicBezTo>
                                        <a:pt x="9144" y="19812"/>
                                        <a:pt x="9144" y="15240"/>
                                        <a:pt x="9144" y="12192"/>
                                      </a:cubicBezTo>
                                      <a:cubicBezTo>
                                        <a:pt x="7620" y="10668"/>
                                        <a:pt x="7620" y="10668"/>
                                        <a:pt x="7620" y="9144"/>
                                      </a:cubicBezTo>
                                      <a:cubicBezTo>
                                        <a:pt x="6096" y="9144"/>
                                        <a:pt x="6096" y="9144"/>
                                        <a:pt x="4572" y="9144"/>
                                      </a:cubicBezTo>
                                      <a:cubicBezTo>
                                        <a:pt x="3048" y="9144"/>
                                        <a:pt x="3048" y="9144"/>
                                        <a:pt x="1524" y="9144"/>
                                      </a:cubicBezTo>
                                      <a:lnTo>
                                        <a:pt x="0" y="7620"/>
                                      </a:lnTo>
                                      <a:lnTo>
                                        <a:pt x="18288" y="0"/>
                                      </a:lnTo>
                                      <a:close/>
                                    </a:path>
                                  </a:pathLst>
                                </a:custGeom>
                                <a:solidFill>
                                  <a:srgbClr val="000000"/>
                                </a:solidFill>
                                <a:ln w="0" cap="flat">
                                  <a:noFill/>
                                  <a:miter lim="127000"/>
                                </a:ln>
                                <a:effectLst/>
                              </wps:spPr>
                              <wps:bodyPr/>
                            </wps:wsp>
                            <wps:wsp>
                              <wps:cNvPr id="61277" name="Shape 61277"/>
                              <wps:cNvSpPr/>
                              <wps:spPr>
                                <a:xfrm>
                                  <a:off x="361188" y="0"/>
                                  <a:ext cx="15240" cy="15240"/>
                                </a:xfrm>
                                <a:custGeom>
                                  <a:avLst/>
                                  <a:gdLst/>
                                  <a:ahLst/>
                                  <a:cxnLst/>
                                  <a:rect l="0" t="0" r="0" b="0"/>
                                  <a:pathLst>
                                    <a:path w="15240" h="15240">
                                      <a:moveTo>
                                        <a:pt x="7620" y="0"/>
                                      </a:moveTo>
                                      <a:cubicBezTo>
                                        <a:pt x="9144" y="0"/>
                                        <a:pt x="12192" y="1524"/>
                                        <a:pt x="13716" y="3048"/>
                                      </a:cubicBezTo>
                                      <a:cubicBezTo>
                                        <a:pt x="15240" y="4572"/>
                                        <a:pt x="15240" y="6096"/>
                                        <a:pt x="15240" y="7620"/>
                                      </a:cubicBezTo>
                                      <a:cubicBezTo>
                                        <a:pt x="15240" y="10668"/>
                                        <a:pt x="15240" y="12192"/>
                                        <a:pt x="13716" y="13716"/>
                                      </a:cubicBezTo>
                                      <a:cubicBezTo>
                                        <a:pt x="12192" y="15240"/>
                                        <a:pt x="9144" y="15240"/>
                                        <a:pt x="7620" y="15240"/>
                                      </a:cubicBezTo>
                                      <a:cubicBezTo>
                                        <a:pt x="6096" y="15240"/>
                                        <a:pt x="3048" y="15240"/>
                                        <a:pt x="1524" y="13716"/>
                                      </a:cubicBezTo>
                                      <a:cubicBezTo>
                                        <a:pt x="0" y="12192"/>
                                        <a:pt x="0" y="10668"/>
                                        <a:pt x="0" y="7620"/>
                                      </a:cubicBezTo>
                                      <a:cubicBezTo>
                                        <a:pt x="0" y="6096"/>
                                        <a:pt x="0" y="4572"/>
                                        <a:pt x="1524" y="3048"/>
                                      </a:cubicBezTo>
                                      <a:cubicBezTo>
                                        <a:pt x="3048" y="1524"/>
                                        <a:pt x="6096" y="0"/>
                                        <a:pt x="7620" y="0"/>
                                      </a:cubicBezTo>
                                      <a:close/>
                                    </a:path>
                                  </a:pathLst>
                                </a:custGeom>
                                <a:solidFill>
                                  <a:srgbClr val="000000"/>
                                </a:solidFill>
                                <a:ln w="0" cap="flat">
                                  <a:noFill/>
                                  <a:miter lim="127000"/>
                                </a:ln>
                                <a:effectLst/>
                              </wps:spPr>
                              <wps:bodyPr/>
                            </wps:wsp>
                            <wps:wsp>
                              <wps:cNvPr id="61278" name="Shape 61278"/>
                              <wps:cNvSpPr/>
                              <wps:spPr>
                                <a:xfrm>
                                  <a:off x="387097" y="12192"/>
                                  <a:ext cx="38100" cy="85344"/>
                                </a:xfrm>
                                <a:custGeom>
                                  <a:avLst/>
                                  <a:gdLst/>
                                  <a:ahLst/>
                                  <a:cxnLst/>
                                  <a:rect l="0" t="0" r="0" b="0"/>
                                  <a:pathLst>
                                    <a:path w="38100" h="85344">
                                      <a:moveTo>
                                        <a:pt x="21336" y="0"/>
                                      </a:moveTo>
                                      <a:lnTo>
                                        <a:pt x="22860" y="0"/>
                                      </a:lnTo>
                                      <a:lnTo>
                                        <a:pt x="22860" y="21336"/>
                                      </a:lnTo>
                                      <a:lnTo>
                                        <a:pt x="36576" y="21336"/>
                                      </a:lnTo>
                                      <a:lnTo>
                                        <a:pt x="36576" y="25908"/>
                                      </a:lnTo>
                                      <a:lnTo>
                                        <a:pt x="22860" y="25908"/>
                                      </a:lnTo>
                                      <a:lnTo>
                                        <a:pt x="22860" y="68580"/>
                                      </a:lnTo>
                                      <a:cubicBezTo>
                                        <a:pt x="22860" y="71628"/>
                                        <a:pt x="22860" y="74676"/>
                                        <a:pt x="24384" y="76200"/>
                                      </a:cubicBezTo>
                                      <a:cubicBezTo>
                                        <a:pt x="24384" y="77724"/>
                                        <a:pt x="25908" y="77724"/>
                                        <a:pt x="27432" y="77724"/>
                                      </a:cubicBezTo>
                                      <a:cubicBezTo>
                                        <a:pt x="28956" y="77724"/>
                                        <a:pt x="30480" y="77724"/>
                                        <a:pt x="32004" y="77724"/>
                                      </a:cubicBezTo>
                                      <a:cubicBezTo>
                                        <a:pt x="32004" y="76200"/>
                                        <a:pt x="33528" y="74676"/>
                                        <a:pt x="35052" y="73152"/>
                                      </a:cubicBezTo>
                                      <a:lnTo>
                                        <a:pt x="38100" y="73152"/>
                                      </a:lnTo>
                                      <a:cubicBezTo>
                                        <a:pt x="36576" y="77724"/>
                                        <a:pt x="33528" y="80772"/>
                                        <a:pt x="30480" y="82296"/>
                                      </a:cubicBezTo>
                                      <a:cubicBezTo>
                                        <a:pt x="27432" y="85344"/>
                                        <a:pt x="24384" y="85344"/>
                                        <a:pt x="21336" y="85344"/>
                                      </a:cubicBezTo>
                                      <a:cubicBezTo>
                                        <a:pt x="19812" y="85344"/>
                                        <a:pt x="18288" y="85344"/>
                                        <a:pt x="15240" y="83820"/>
                                      </a:cubicBezTo>
                                      <a:cubicBezTo>
                                        <a:pt x="13716" y="83820"/>
                                        <a:pt x="12192" y="80772"/>
                                        <a:pt x="10668" y="79248"/>
                                      </a:cubicBezTo>
                                      <a:cubicBezTo>
                                        <a:pt x="10668" y="77724"/>
                                        <a:pt x="10668" y="73152"/>
                                        <a:pt x="10668" y="68580"/>
                                      </a:cubicBezTo>
                                      <a:lnTo>
                                        <a:pt x="10668" y="25908"/>
                                      </a:lnTo>
                                      <a:lnTo>
                                        <a:pt x="0" y="25908"/>
                                      </a:lnTo>
                                      <a:lnTo>
                                        <a:pt x="0" y="24384"/>
                                      </a:lnTo>
                                      <a:cubicBezTo>
                                        <a:pt x="1524" y="22860"/>
                                        <a:pt x="4572" y="21336"/>
                                        <a:pt x="7620" y="19812"/>
                                      </a:cubicBezTo>
                                      <a:cubicBezTo>
                                        <a:pt x="10668" y="16764"/>
                                        <a:pt x="13716" y="13716"/>
                                        <a:pt x="15240" y="10668"/>
                                      </a:cubicBezTo>
                                      <a:cubicBezTo>
                                        <a:pt x="16764" y="9144"/>
                                        <a:pt x="18288" y="6096"/>
                                        <a:pt x="21336" y="0"/>
                                      </a:cubicBezTo>
                                      <a:close/>
                                    </a:path>
                                  </a:pathLst>
                                </a:custGeom>
                                <a:solidFill>
                                  <a:srgbClr val="000000"/>
                                </a:solidFill>
                                <a:ln w="0" cap="flat">
                                  <a:noFill/>
                                  <a:miter lim="127000"/>
                                </a:ln>
                                <a:effectLst/>
                              </wps:spPr>
                              <wps:bodyPr/>
                            </wps:wsp>
                            <wps:wsp>
                              <wps:cNvPr id="255400" name="Shape 255400"/>
                              <wps:cNvSpPr/>
                              <wps:spPr>
                                <a:xfrm>
                                  <a:off x="429768" y="59436"/>
                                  <a:ext cx="36576" cy="12192"/>
                                </a:xfrm>
                                <a:custGeom>
                                  <a:avLst/>
                                  <a:gdLst/>
                                  <a:ahLst/>
                                  <a:cxnLst/>
                                  <a:rect l="0" t="0" r="0" b="0"/>
                                  <a:pathLst>
                                    <a:path w="36576" h="12192">
                                      <a:moveTo>
                                        <a:pt x="0" y="0"/>
                                      </a:moveTo>
                                      <a:lnTo>
                                        <a:pt x="36576" y="0"/>
                                      </a:lnTo>
                                      <a:lnTo>
                                        <a:pt x="36576" y="12192"/>
                                      </a:lnTo>
                                      <a:lnTo>
                                        <a:pt x="0" y="12192"/>
                                      </a:lnTo>
                                      <a:lnTo>
                                        <a:pt x="0" y="0"/>
                                      </a:lnTo>
                                    </a:path>
                                  </a:pathLst>
                                </a:custGeom>
                                <a:solidFill>
                                  <a:srgbClr val="000000"/>
                                </a:solidFill>
                                <a:ln w="0" cap="flat">
                                  <a:noFill/>
                                  <a:miter lim="127000"/>
                                </a:ln>
                                <a:effectLst/>
                              </wps:spPr>
                              <wps:bodyPr/>
                            </wps:wsp>
                            <wps:wsp>
                              <wps:cNvPr id="61280" name="Shape 61280"/>
                              <wps:cNvSpPr/>
                              <wps:spPr>
                                <a:xfrm>
                                  <a:off x="509016" y="33528"/>
                                  <a:ext cx="67056" cy="64008"/>
                                </a:xfrm>
                                <a:custGeom>
                                  <a:avLst/>
                                  <a:gdLst/>
                                  <a:ahLst/>
                                  <a:cxnLst/>
                                  <a:rect l="0" t="0" r="0" b="0"/>
                                  <a:pathLst>
                                    <a:path w="67056" h="64008">
                                      <a:moveTo>
                                        <a:pt x="0" y="0"/>
                                      </a:moveTo>
                                      <a:lnTo>
                                        <a:pt x="21336" y="0"/>
                                      </a:lnTo>
                                      <a:lnTo>
                                        <a:pt x="21336" y="42672"/>
                                      </a:lnTo>
                                      <a:cubicBezTo>
                                        <a:pt x="21336" y="48768"/>
                                        <a:pt x="21336" y="51816"/>
                                        <a:pt x="24384" y="54864"/>
                                      </a:cubicBezTo>
                                      <a:cubicBezTo>
                                        <a:pt x="25908" y="56388"/>
                                        <a:pt x="27432" y="56388"/>
                                        <a:pt x="30480" y="56388"/>
                                      </a:cubicBezTo>
                                      <a:cubicBezTo>
                                        <a:pt x="32004" y="56388"/>
                                        <a:pt x="35052" y="56388"/>
                                        <a:pt x="36576" y="54864"/>
                                      </a:cubicBezTo>
                                      <a:cubicBezTo>
                                        <a:pt x="39624" y="53340"/>
                                        <a:pt x="42672" y="51816"/>
                                        <a:pt x="45720" y="48768"/>
                                      </a:cubicBezTo>
                                      <a:lnTo>
                                        <a:pt x="45720" y="12192"/>
                                      </a:lnTo>
                                      <a:cubicBezTo>
                                        <a:pt x="45720" y="9144"/>
                                        <a:pt x="44196" y="6096"/>
                                        <a:pt x="44196" y="4572"/>
                                      </a:cubicBezTo>
                                      <a:cubicBezTo>
                                        <a:pt x="42672" y="3048"/>
                                        <a:pt x="39624" y="3048"/>
                                        <a:pt x="36576" y="1524"/>
                                      </a:cubicBezTo>
                                      <a:lnTo>
                                        <a:pt x="36576" y="0"/>
                                      </a:lnTo>
                                      <a:lnTo>
                                        <a:pt x="57912" y="0"/>
                                      </a:lnTo>
                                      <a:lnTo>
                                        <a:pt x="57912" y="38100"/>
                                      </a:lnTo>
                                      <a:cubicBezTo>
                                        <a:pt x="57912" y="45720"/>
                                        <a:pt x="57912" y="50292"/>
                                        <a:pt x="57912" y="51816"/>
                                      </a:cubicBezTo>
                                      <a:cubicBezTo>
                                        <a:pt x="57912" y="53340"/>
                                        <a:pt x="59436" y="54864"/>
                                        <a:pt x="59436" y="56388"/>
                                      </a:cubicBezTo>
                                      <a:cubicBezTo>
                                        <a:pt x="59436" y="56388"/>
                                        <a:pt x="60960" y="56388"/>
                                        <a:pt x="62484" y="56388"/>
                                      </a:cubicBezTo>
                                      <a:cubicBezTo>
                                        <a:pt x="62484" y="56388"/>
                                        <a:pt x="64008" y="56388"/>
                                        <a:pt x="65532" y="54864"/>
                                      </a:cubicBezTo>
                                      <a:lnTo>
                                        <a:pt x="67056" y="56388"/>
                                      </a:lnTo>
                                      <a:lnTo>
                                        <a:pt x="48768" y="64008"/>
                                      </a:lnTo>
                                      <a:lnTo>
                                        <a:pt x="45720" y="64008"/>
                                      </a:lnTo>
                                      <a:lnTo>
                                        <a:pt x="45720" y="51816"/>
                                      </a:lnTo>
                                      <a:cubicBezTo>
                                        <a:pt x="39624" y="57912"/>
                                        <a:pt x="36576" y="60960"/>
                                        <a:pt x="33528" y="62484"/>
                                      </a:cubicBezTo>
                                      <a:cubicBezTo>
                                        <a:pt x="30480" y="64008"/>
                                        <a:pt x="27432" y="64008"/>
                                        <a:pt x="24384" y="64008"/>
                                      </a:cubicBezTo>
                                      <a:cubicBezTo>
                                        <a:pt x="21336" y="64008"/>
                                        <a:pt x="18288" y="64008"/>
                                        <a:pt x="15240" y="60960"/>
                                      </a:cubicBezTo>
                                      <a:cubicBezTo>
                                        <a:pt x="13716" y="59436"/>
                                        <a:pt x="10668" y="56388"/>
                                        <a:pt x="10668" y="53340"/>
                                      </a:cubicBezTo>
                                      <a:cubicBezTo>
                                        <a:pt x="9144" y="50292"/>
                                        <a:pt x="9144" y="45720"/>
                                        <a:pt x="9144" y="41148"/>
                                      </a:cubicBezTo>
                                      <a:lnTo>
                                        <a:pt x="9144" y="12192"/>
                                      </a:lnTo>
                                      <a:cubicBezTo>
                                        <a:pt x="9144" y="9144"/>
                                        <a:pt x="9144" y="7620"/>
                                        <a:pt x="7620" y="6096"/>
                                      </a:cubicBezTo>
                                      <a:cubicBezTo>
                                        <a:pt x="7620" y="4572"/>
                                        <a:pt x="6096" y="4572"/>
                                        <a:pt x="6096" y="3048"/>
                                      </a:cubicBezTo>
                                      <a:cubicBezTo>
                                        <a:pt x="4572" y="3048"/>
                                        <a:pt x="3048" y="1524"/>
                                        <a:pt x="0" y="1524"/>
                                      </a:cubicBezTo>
                                      <a:lnTo>
                                        <a:pt x="0" y="0"/>
                                      </a:lnTo>
                                      <a:close/>
                                    </a:path>
                                  </a:pathLst>
                                </a:custGeom>
                                <a:solidFill>
                                  <a:srgbClr val="000000"/>
                                </a:solidFill>
                                <a:ln w="0" cap="flat">
                                  <a:noFill/>
                                  <a:miter lim="127000"/>
                                </a:ln>
                                <a:effectLst/>
                              </wps:spPr>
                              <wps:bodyPr/>
                            </wps:wsp>
                            <wps:wsp>
                              <wps:cNvPr id="61281" name="Shape 61281"/>
                              <wps:cNvSpPr/>
                              <wps:spPr>
                                <a:xfrm>
                                  <a:off x="579120" y="32004"/>
                                  <a:ext cx="67056" cy="64008"/>
                                </a:xfrm>
                                <a:custGeom>
                                  <a:avLst/>
                                  <a:gdLst/>
                                  <a:ahLst/>
                                  <a:cxnLst/>
                                  <a:rect l="0" t="0" r="0" b="0"/>
                                  <a:pathLst>
                                    <a:path w="67056" h="64008">
                                      <a:moveTo>
                                        <a:pt x="18288" y="0"/>
                                      </a:moveTo>
                                      <a:lnTo>
                                        <a:pt x="21336" y="0"/>
                                      </a:lnTo>
                                      <a:lnTo>
                                        <a:pt x="21336" y="13716"/>
                                      </a:lnTo>
                                      <a:cubicBezTo>
                                        <a:pt x="27432" y="4572"/>
                                        <a:pt x="35052" y="0"/>
                                        <a:pt x="41148" y="0"/>
                                      </a:cubicBezTo>
                                      <a:cubicBezTo>
                                        <a:pt x="44196" y="0"/>
                                        <a:pt x="47244" y="1524"/>
                                        <a:pt x="50292" y="3048"/>
                                      </a:cubicBezTo>
                                      <a:cubicBezTo>
                                        <a:pt x="53340" y="4572"/>
                                        <a:pt x="54864" y="7620"/>
                                        <a:pt x="56388" y="12192"/>
                                      </a:cubicBezTo>
                                      <a:cubicBezTo>
                                        <a:pt x="56388" y="13716"/>
                                        <a:pt x="57912" y="18288"/>
                                        <a:pt x="57912" y="24384"/>
                                      </a:cubicBezTo>
                                      <a:lnTo>
                                        <a:pt x="57912" y="50292"/>
                                      </a:lnTo>
                                      <a:cubicBezTo>
                                        <a:pt x="57912" y="54864"/>
                                        <a:pt x="57912" y="57912"/>
                                        <a:pt x="57912" y="59436"/>
                                      </a:cubicBezTo>
                                      <a:cubicBezTo>
                                        <a:pt x="59436" y="60960"/>
                                        <a:pt x="59436" y="60960"/>
                                        <a:pt x="60960" y="62484"/>
                                      </a:cubicBezTo>
                                      <a:cubicBezTo>
                                        <a:pt x="60960" y="62484"/>
                                        <a:pt x="64008" y="62484"/>
                                        <a:pt x="67056" y="62484"/>
                                      </a:cubicBezTo>
                                      <a:lnTo>
                                        <a:pt x="67056" y="64008"/>
                                      </a:lnTo>
                                      <a:lnTo>
                                        <a:pt x="36576" y="64008"/>
                                      </a:lnTo>
                                      <a:lnTo>
                                        <a:pt x="36576" y="62484"/>
                                      </a:lnTo>
                                      <a:cubicBezTo>
                                        <a:pt x="39624" y="62484"/>
                                        <a:pt x="41148" y="62484"/>
                                        <a:pt x="42672" y="62484"/>
                                      </a:cubicBezTo>
                                      <a:cubicBezTo>
                                        <a:pt x="44196" y="60960"/>
                                        <a:pt x="44196" y="59436"/>
                                        <a:pt x="45720" y="57912"/>
                                      </a:cubicBezTo>
                                      <a:cubicBezTo>
                                        <a:pt x="45720" y="56388"/>
                                        <a:pt x="45720" y="54864"/>
                                        <a:pt x="45720" y="50292"/>
                                      </a:cubicBezTo>
                                      <a:lnTo>
                                        <a:pt x="45720" y="24384"/>
                                      </a:lnTo>
                                      <a:cubicBezTo>
                                        <a:pt x="45720" y="18288"/>
                                        <a:pt x="44196" y="15240"/>
                                        <a:pt x="42672" y="12192"/>
                                      </a:cubicBezTo>
                                      <a:cubicBezTo>
                                        <a:pt x="41148" y="9144"/>
                                        <a:pt x="39624" y="7620"/>
                                        <a:pt x="36576" y="7620"/>
                                      </a:cubicBezTo>
                                      <a:cubicBezTo>
                                        <a:pt x="30480" y="7620"/>
                                        <a:pt x="25908" y="10668"/>
                                        <a:pt x="21336" y="16764"/>
                                      </a:cubicBezTo>
                                      <a:lnTo>
                                        <a:pt x="21336" y="50292"/>
                                      </a:lnTo>
                                      <a:cubicBezTo>
                                        <a:pt x="21336" y="54864"/>
                                        <a:pt x="21336" y="57912"/>
                                        <a:pt x="21336" y="59436"/>
                                      </a:cubicBezTo>
                                      <a:cubicBezTo>
                                        <a:pt x="21336" y="60960"/>
                                        <a:pt x="22860" y="60960"/>
                                        <a:pt x="24384" y="62484"/>
                                      </a:cubicBezTo>
                                      <a:cubicBezTo>
                                        <a:pt x="24384" y="62484"/>
                                        <a:pt x="27432" y="62484"/>
                                        <a:pt x="30480" y="62484"/>
                                      </a:cubicBezTo>
                                      <a:lnTo>
                                        <a:pt x="30480" y="64008"/>
                                      </a:lnTo>
                                      <a:lnTo>
                                        <a:pt x="0" y="64008"/>
                                      </a:lnTo>
                                      <a:lnTo>
                                        <a:pt x="0" y="62484"/>
                                      </a:lnTo>
                                      <a:lnTo>
                                        <a:pt x="1524" y="62484"/>
                                      </a:lnTo>
                                      <a:cubicBezTo>
                                        <a:pt x="4572" y="62484"/>
                                        <a:pt x="6096" y="62484"/>
                                        <a:pt x="7620" y="60960"/>
                                      </a:cubicBezTo>
                                      <a:cubicBezTo>
                                        <a:pt x="7620" y="59436"/>
                                        <a:pt x="9144" y="56388"/>
                                        <a:pt x="9144" y="50292"/>
                                      </a:cubicBezTo>
                                      <a:lnTo>
                                        <a:pt x="9144" y="25908"/>
                                      </a:lnTo>
                                      <a:cubicBezTo>
                                        <a:pt x="9144" y="19812"/>
                                        <a:pt x="9144" y="15240"/>
                                        <a:pt x="7620" y="13716"/>
                                      </a:cubicBezTo>
                                      <a:cubicBezTo>
                                        <a:pt x="7620" y="10668"/>
                                        <a:pt x="7620" y="10668"/>
                                        <a:pt x="6096" y="9144"/>
                                      </a:cubicBezTo>
                                      <a:cubicBezTo>
                                        <a:pt x="6096" y="9144"/>
                                        <a:pt x="6096"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282" name="Shape 61282"/>
                              <wps:cNvSpPr/>
                              <wps:spPr>
                                <a:xfrm>
                                  <a:off x="652272" y="32422"/>
                                  <a:ext cx="27432" cy="65114"/>
                                </a:xfrm>
                                <a:custGeom>
                                  <a:avLst/>
                                  <a:gdLst/>
                                  <a:ahLst/>
                                  <a:cxnLst/>
                                  <a:rect l="0" t="0" r="0" b="0"/>
                                  <a:pathLst>
                                    <a:path w="27432" h="65114">
                                      <a:moveTo>
                                        <a:pt x="27432" y="0"/>
                                      </a:moveTo>
                                      <a:lnTo>
                                        <a:pt x="27432" y="4154"/>
                                      </a:lnTo>
                                      <a:cubicBezTo>
                                        <a:pt x="24384" y="4154"/>
                                        <a:pt x="21336" y="7202"/>
                                        <a:pt x="18288" y="10250"/>
                                      </a:cubicBezTo>
                                      <a:cubicBezTo>
                                        <a:pt x="13716" y="14822"/>
                                        <a:pt x="12192" y="20918"/>
                                        <a:pt x="12192" y="30062"/>
                                      </a:cubicBezTo>
                                      <a:cubicBezTo>
                                        <a:pt x="12192" y="39206"/>
                                        <a:pt x="13716" y="46826"/>
                                        <a:pt x="16764" y="51398"/>
                                      </a:cubicBezTo>
                                      <a:lnTo>
                                        <a:pt x="27432" y="56139"/>
                                      </a:lnTo>
                                      <a:lnTo>
                                        <a:pt x="27432" y="64606"/>
                                      </a:lnTo>
                                      <a:lnTo>
                                        <a:pt x="24384" y="65114"/>
                                      </a:lnTo>
                                      <a:cubicBezTo>
                                        <a:pt x="16764" y="65114"/>
                                        <a:pt x="12192" y="63590"/>
                                        <a:pt x="6096" y="57494"/>
                                      </a:cubicBezTo>
                                      <a:cubicBezTo>
                                        <a:pt x="1524" y="51398"/>
                                        <a:pt x="0" y="43778"/>
                                        <a:pt x="0" y="36158"/>
                                      </a:cubicBezTo>
                                      <a:cubicBezTo>
                                        <a:pt x="0" y="27014"/>
                                        <a:pt x="1524" y="17870"/>
                                        <a:pt x="7620" y="11774"/>
                                      </a:cubicBezTo>
                                      <a:cubicBezTo>
                                        <a:pt x="10668" y="7964"/>
                                        <a:pt x="13716" y="4916"/>
                                        <a:pt x="17145" y="2821"/>
                                      </a:cubicBezTo>
                                      <a:lnTo>
                                        <a:pt x="27432" y="0"/>
                                      </a:lnTo>
                                      <a:close/>
                                    </a:path>
                                  </a:pathLst>
                                </a:custGeom>
                                <a:solidFill>
                                  <a:srgbClr val="000000"/>
                                </a:solidFill>
                                <a:ln w="0" cap="flat">
                                  <a:noFill/>
                                  <a:miter lim="127000"/>
                                </a:ln>
                                <a:effectLst/>
                              </wps:spPr>
                              <wps:bodyPr/>
                            </wps:wsp>
                            <wps:wsp>
                              <wps:cNvPr id="61283" name="Shape 61283"/>
                              <wps:cNvSpPr/>
                              <wps:spPr>
                                <a:xfrm>
                                  <a:off x="679704" y="0"/>
                                  <a:ext cx="36576" cy="97536"/>
                                </a:xfrm>
                                <a:custGeom>
                                  <a:avLst/>
                                  <a:gdLst/>
                                  <a:ahLst/>
                                  <a:cxnLst/>
                                  <a:rect l="0" t="0" r="0" b="0"/>
                                  <a:pathLst>
                                    <a:path w="36576" h="97536">
                                      <a:moveTo>
                                        <a:pt x="24384" y="0"/>
                                      </a:moveTo>
                                      <a:lnTo>
                                        <a:pt x="27432" y="0"/>
                                      </a:lnTo>
                                      <a:lnTo>
                                        <a:pt x="27432" y="71628"/>
                                      </a:lnTo>
                                      <a:cubicBezTo>
                                        <a:pt x="27432" y="79248"/>
                                        <a:pt x="27432" y="83820"/>
                                        <a:pt x="27432" y="85344"/>
                                      </a:cubicBezTo>
                                      <a:cubicBezTo>
                                        <a:pt x="27432" y="86868"/>
                                        <a:pt x="27432" y="88392"/>
                                        <a:pt x="28956" y="89916"/>
                                      </a:cubicBezTo>
                                      <a:cubicBezTo>
                                        <a:pt x="28956" y="89916"/>
                                        <a:pt x="30480" y="89916"/>
                                        <a:pt x="30480" y="89916"/>
                                      </a:cubicBezTo>
                                      <a:cubicBezTo>
                                        <a:pt x="32004" y="89916"/>
                                        <a:pt x="33528" y="89916"/>
                                        <a:pt x="35052" y="88392"/>
                                      </a:cubicBezTo>
                                      <a:lnTo>
                                        <a:pt x="36576" y="89916"/>
                                      </a:lnTo>
                                      <a:lnTo>
                                        <a:pt x="18288" y="97536"/>
                                      </a:lnTo>
                                      <a:lnTo>
                                        <a:pt x="15240" y="97536"/>
                                      </a:lnTo>
                                      <a:lnTo>
                                        <a:pt x="15240" y="88392"/>
                                      </a:lnTo>
                                      <a:cubicBezTo>
                                        <a:pt x="12192" y="91440"/>
                                        <a:pt x="9144" y="94488"/>
                                        <a:pt x="6096" y="96012"/>
                                      </a:cubicBezTo>
                                      <a:lnTo>
                                        <a:pt x="0" y="97028"/>
                                      </a:lnTo>
                                      <a:lnTo>
                                        <a:pt x="0" y="88561"/>
                                      </a:lnTo>
                                      <a:lnTo>
                                        <a:pt x="3048" y="89916"/>
                                      </a:lnTo>
                                      <a:cubicBezTo>
                                        <a:pt x="7620" y="89916"/>
                                        <a:pt x="10668" y="88392"/>
                                        <a:pt x="15240" y="83820"/>
                                      </a:cubicBezTo>
                                      <a:lnTo>
                                        <a:pt x="15240" y="53340"/>
                                      </a:lnTo>
                                      <a:cubicBezTo>
                                        <a:pt x="13716" y="50292"/>
                                        <a:pt x="13716" y="47244"/>
                                        <a:pt x="12192" y="44196"/>
                                      </a:cubicBezTo>
                                      <a:cubicBezTo>
                                        <a:pt x="10668" y="42672"/>
                                        <a:pt x="9144" y="41148"/>
                                        <a:pt x="7620" y="39624"/>
                                      </a:cubicBezTo>
                                      <a:cubicBezTo>
                                        <a:pt x="4572" y="38100"/>
                                        <a:pt x="3048" y="36576"/>
                                        <a:pt x="0" y="36576"/>
                                      </a:cubicBezTo>
                                      <a:lnTo>
                                        <a:pt x="0" y="32422"/>
                                      </a:lnTo>
                                      <a:lnTo>
                                        <a:pt x="1524" y="32004"/>
                                      </a:lnTo>
                                      <a:cubicBezTo>
                                        <a:pt x="6096" y="32004"/>
                                        <a:pt x="10668" y="35052"/>
                                        <a:pt x="15240" y="39624"/>
                                      </a:cubicBezTo>
                                      <a:lnTo>
                                        <a:pt x="15240" y="25908"/>
                                      </a:lnTo>
                                      <a:cubicBezTo>
                                        <a:pt x="15240" y="19812"/>
                                        <a:pt x="13716" y="15240"/>
                                        <a:pt x="13716" y="13716"/>
                                      </a:cubicBezTo>
                                      <a:cubicBezTo>
                                        <a:pt x="13716" y="10668"/>
                                        <a:pt x="13716" y="10668"/>
                                        <a:pt x="12192" y="9144"/>
                                      </a:cubicBezTo>
                                      <a:cubicBezTo>
                                        <a:pt x="12192" y="9144"/>
                                        <a:pt x="10668" y="9144"/>
                                        <a:pt x="10668" y="9144"/>
                                      </a:cubicBezTo>
                                      <a:cubicBezTo>
                                        <a:pt x="9144" y="9144"/>
                                        <a:pt x="7620" y="9144"/>
                                        <a:pt x="6096" y="9144"/>
                                      </a:cubicBezTo>
                                      <a:lnTo>
                                        <a:pt x="6096" y="7620"/>
                                      </a:lnTo>
                                      <a:lnTo>
                                        <a:pt x="24384" y="0"/>
                                      </a:lnTo>
                                      <a:close/>
                                    </a:path>
                                  </a:pathLst>
                                </a:custGeom>
                                <a:solidFill>
                                  <a:srgbClr val="000000"/>
                                </a:solidFill>
                                <a:ln w="0" cap="flat">
                                  <a:noFill/>
                                  <a:miter lim="127000"/>
                                </a:ln>
                                <a:effectLst/>
                              </wps:spPr>
                              <wps:bodyPr/>
                            </wps:wsp>
                            <wps:wsp>
                              <wps:cNvPr id="61284" name="Shape 61284"/>
                              <wps:cNvSpPr/>
                              <wps:spPr>
                                <a:xfrm>
                                  <a:off x="760476" y="3048"/>
                                  <a:ext cx="60960" cy="94488"/>
                                </a:xfrm>
                                <a:custGeom>
                                  <a:avLst/>
                                  <a:gdLst/>
                                  <a:ahLst/>
                                  <a:cxnLst/>
                                  <a:rect l="0" t="0" r="0" b="0"/>
                                  <a:pathLst>
                                    <a:path w="60960" h="94488">
                                      <a:moveTo>
                                        <a:pt x="27432" y="0"/>
                                      </a:moveTo>
                                      <a:cubicBezTo>
                                        <a:pt x="33528" y="0"/>
                                        <a:pt x="38100" y="1524"/>
                                        <a:pt x="44196" y="3048"/>
                                      </a:cubicBezTo>
                                      <a:cubicBezTo>
                                        <a:pt x="45720" y="4572"/>
                                        <a:pt x="48768" y="4572"/>
                                        <a:pt x="48768" y="4572"/>
                                      </a:cubicBezTo>
                                      <a:cubicBezTo>
                                        <a:pt x="50292" y="4572"/>
                                        <a:pt x="51816" y="4572"/>
                                        <a:pt x="51816" y="4572"/>
                                      </a:cubicBezTo>
                                      <a:cubicBezTo>
                                        <a:pt x="53340" y="3048"/>
                                        <a:pt x="53340" y="3048"/>
                                        <a:pt x="53340" y="0"/>
                                      </a:cubicBezTo>
                                      <a:lnTo>
                                        <a:pt x="54864" y="0"/>
                                      </a:lnTo>
                                      <a:lnTo>
                                        <a:pt x="54864" y="32004"/>
                                      </a:lnTo>
                                      <a:lnTo>
                                        <a:pt x="53340" y="32004"/>
                                      </a:lnTo>
                                      <a:cubicBezTo>
                                        <a:pt x="53340" y="25908"/>
                                        <a:pt x="51816" y="21336"/>
                                        <a:pt x="50292" y="16764"/>
                                      </a:cubicBezTo>
                                      <a:cubicBezTo>
                                        <a:pt x="47244" y="13716"/>
                                        <a:pt x="44196" y="10668"/>
                                        <a:pt x="41148" y="9144"/>
                                      </a:cubicBezTo>
                                      <a:cubicBezTo>
                                        <a:pt x="36576" y="6096"/>
                                        <a:pt x="33528" y="4572"/>
                                        <a:pt x="28956" y="4572"/>
                                      </a:cubicBezTo>
                                      <a:cubicBezTo>
                                        <a:pt x="24384" y="4572"/>
                                        <a:pt x="19812" y="6096"/>
                                        <a:pt x="16764" y="9144"/>
                                      </a:cubicBezTo>
                                      <a:cubicBezTo>
                                        <a:pt x="13716" y="12192"/>
                                        <a:pt x="12192" y="15240"/>
                                        <a:pt x="12192" y="19812"/>
                                      </a:cubicBezTo>
                                      <a:cubicBezTo>
                                        <a:pt x="12192" y="22860"/>
                                        <a:pt x="13716" y="24384"/>
                                        <a:pt x="15240" y="27432"/>
                                      </a:cubicBezTo>
                                      <a:cubicBezTo>
                                        <a:pt x="18288" y="30480"/>
                                        <a:pt x="24384" y="35052"/>
                                        <a:pt x="35052" y="41148"/>
                                      </a:cubicBezTo>
                                      <a:cubicBezTo>
                                        <a:pt x="42672" y="45720"/>
                                        <a:pt x="48768" y="48768"/>
                                        <a:pt x="51816" y="51816"/>
                                      </a:cubicBezTo>
                                      <a:cubicBezTo>
                                        <a:pt x="54864" y="53340"/>
                                        <a:pt x="57912" y="56388"/>
                                        <a:pt x="59436" y="59436"/>
                                      </a:cubicBezTo>
                                      <a:cubicBezTo>
                                        <a:pt x="60960" y="62484"/>
                                        <a:pt x="60960" y="67056"/>
                                        <a:pt x="60960" y="70104"/>
                                      </a:cubicBezTo>
                                      <a:cubicBezTo>
                                        <a:pt x="60960" y="76200"/>
                                        <a:pt x="59436" y="82296"/>
                                        <a:pt x="53340" y="88392"/>
                                      </a:cubicBezTo>
                                      <a:cubicBezTo>
                                        <a:pt x="48768" y="92964"/>
                                        <a:pt x="41148" y="94488"/>
                                        <a:pt x="32004" y="94488"/>
                                      </a:cubicBezTo>
                                      <a:cubicBezTo>
                                        <a:pt x="30480" y="94488"/>
                                        <a:pt x="27432" y="94488"/>
                                        <a:pt x="24384" y="94488"/>
                                      </a:cubicBezTo>
                                      <a:cubicBezTo>
                                        <a:pt x="24384" y="94488"/>
                                        <a:pt x="21336" y="92964"/>
                                        <a:pt x="16764" y="92964"/>
                                      </a:cubicBezTo>
                                      <a:cubicBezTo>
                                        <a:pt x="12192" y="91440"/>
                                        <a:pt x="9144" y="89916"/>
                                        <a:pt x="7620" y="89916"/>
                                      </a:cubicBezTo>
                                      <a:cubicBezTo>
                                        <a:pt x="6096" y="89916"/>
                                        <a:pt x="6096" y="91440"/>
                                        <a:pt x="4572" y="91440"/>
                                      </a:cubicBezTo>
                                      <a:cubicBezTo>
                                        <a:pt x="4572" y="91440"/>
                                        <a:pt x="4572" y="92964"/>
                                        <a:pt x="3048" y="94488"/>
                                      </a:cubicBezTo>
                                      <a:lnTo>
                                        <a:pt x="1524" y="94488"/>
                                      </a:lnTo>
                                      <a:lnTo>
                                        <a:pt x="1524" y="62484"/>
                                      </a:lnTo>
                                      <a:lnTo>
                                        <a:pt x="3048" y="62484"/>
                                      </a:lnTo>
                                      <a:cubicBezTo>
                                        <a:pt x="4572" y="70104"/>
                                        <a:pt x="6096" y="74676"/>
                                        <a:pt x="9144" y="79248"/>
                                      </a:cubicBezTo>
                                      <a:cubicBezTo>
                                        <a:pt x="10668" y="82296"/>
                                        <a:pt x="13716" y="85344"/>
                                        <a:pt x="18288" y="86868"/>
                                      </a:cubicBezTo>
                                      <a:cubicBezTo>
                                        <a:pt x="21336" y="89916"/>
                                        <a:pt x="25908" y="89916"/>
                                        <a:pt x="30480" y="89916"/>
                                      </a:cubicBezTo>
                                      <a:cubicBezTo>
                                        <a:pt x="36576" y="89916"/>
                                        <a:pt x="41148" y="88392"/>
                                        <a:pt x="44196" y="86868"/>
                                      </a:cubicBezTo>
                                      <a:cubicBezTo>
                                        <a:pt x="47244" y="83820"/>
                                        <a:pt x="48768" y="79248"/>
                                        <a:pt x="48768" y="76200"/>
                                      </a:cubicBezTo>
                                      <a:cubicBezTo>
                                        <a:pt x="48768" y="73152"/>
                                        <a:pt x="48768" y="71628"/>
                                        <a:pt x="47244" y="68580"/>
                                      </a:cubicBezTo>
                                      <a:cubicBezTo>
                                        <a:pt x="47244" y="67056"/>
                                        <a:pt x="44196" y="64008"/>
                                        <a:pt x="42672" y="62484"/>
                                      </a:cubicBezTo>
                                      <a:cubicBezTo>
                                        <a:pt x="41148" y="60960"/>
                                        <a:pt x="35052" y="57912"/>
                                        <a:pt x="27432" y="53340"/>
                                      </a:cubicBezTo>
                                      <a:cubicBezTo>
                                        <a:pt x="19812" y="50292"/>
                                        <a:pt x="15240" y="45720"/>
                                        <a:pt x="12192" y="44196"/>
                                      </a:cubicBezTo>
                                      <a:cubicBezTo>
                                        <a:pt x="7620" y="41148"/>
                                        <a:pt x="4572" y="38100"/>
                                        <a:pt x="3048" y="35052"/>
                                      </a:cubicBezTo>
                                      <a:cubicBezTo>
                                        <a:pt x="1524" y="32004"/>
                                        <a:pt x="0" y="28956"/>
                                        <a:pt x="0" y="24384"/>
                                      </a:cubicBezTo>
                                      <a:cubicBezTo>
                                        <a:pt x="0" y="18288"/>
                                        <a:pt x="3048" y="12192"/>
                                        <a:pt x="9144" y="7620"/>
                                      </a:cubicBezTo>
                                      <a:cubicBezTo>
                                        <a:pt x="13716" y="3048"/>
                                        <a:pt x="19812" y="0"/>
                                        <a:pt x="27432" y="0"/>
                                      </a:cubicBezTo>
                                      <a:close/>
                                    </a:path>
                                  </a:pathLst>
                                </a:custGeom>
                                <a:solidFill>
                                  <a:srgbClr val="000000"/>
                                </a:solidFill>
                                <a:ln w="0" cap="flat">
                                  <a:noFill/>
                                  <a:miter lim="127000"/>
                                </a:ln>
                                <a:effectLst/>
                              </wps:spPr>
                              <wps:bodyPr/>
                            </wps:wsp>
                            <wps:wsp>
                              <wps:cNvPr id="61285" name="Shape 61285"/>
                              <wps:cNvSpPr/>
                              <wps:spPr>
                                <a:xfrm>
                                  <a:off x="830581" y="32004"/>
                                  <a:ext cx="36576" cy="92964"/>
                                </a:xfrm>
                                <a:custGeom>
                                  <a:avLst/>
                                  <a:gdLst/>
                                  <a:ahLst/>
                                  <a:cxnLst/>
                                  <a:rect l="0" t="0" r="0" b="0"/>
                                  <a:pathLst>
                                    <a:path w="36576" h="92964">
                                      <a:moveTo>
                                        <a:pt x="19812" y="0"/>
                                      </a:moveTo>
                                      <a:lnTo>
                                        <a:pt x="21336" y="0"/>
                                      </a:lnTo>
                                      <a:lnTo>
                                        <a:pt x="21336" y="15240"/>
                                      </a:lnTo>
                                      <a:cubicBezTo>
                                        <a:pt x="25908" y="9144"/>
                                        <a:pt x="28956" y="6096"/>
                                        <a:pt x="32004" y="3048"/>
                                      </a:cubicBezTo>
                                      <a:lnTo>
                                        <a:pt x="36576" y="1524"/>
                                      </a:lnTo>
                                      <a:lnTo>
                                        <a:pt x="36576" y="9144"/>
                                      </a:lnTo>
                                      <a:cubicBezTo>
                                        <a:pt x="33528" y="9144"/>
                                        <a:pt x="32004" y="10668"/>
                                        <a:pt x="30480" y="10668"/>
                                      </a:cubicBezTo>
                                      <a:cubicBezTo>
                                        <a:pt x="28956" y="12192"/>
                                        <a:pt x="25908" y="15240"/>
                                        <a:pt x="21336" y="18288"/>
                                      </a:cubicBezTo>
                                      <a:lnTo>
                                        <a:pt x="21336" y="41148"/>
                                      </a:lnTo>
                                      <a:cubicBezTo>
                                        <a:pt x="21336" y="47244"/>
                                        <a:pt x="22860" y="50292"/>
                                        <a:pt x="22860" y="51816"/>
                                      </a:cubicBezTo>
                                      <a:cubicBezTo>
                                        <a:pt x="22860" y="54864"/>
                                        <a:pt x="24384" y="56388"/>
                                        <a:pt x="27432" y="57912"/>
                                      </a:cubicBezTo>
                                      <a:cubicBezTo>
                                        <a:pt x="28956" y="60960"/>
                                        <a:pt x="32004" y="60960"/>
                                        <a:pt x="36576" y="60960"/>
                                      </a:cubicBezTo>
                                      <a:lnTo>
                                        <a:pt x="36576" y="65532"/>
                                      </a:lnTo>
                                      <a:cubicBezTo>
                                        <a:pt x="33528" y="65532"/>
                                        <a:pt x="30480" y="65532"/>
                                        <a:pt x="27432" y="64008"/>
                                      </a:cubicBezTo>
                                      <a:cubicBezTo>
                                        <a:pt x="25908" y="64008"/>
                                        <a:pt x="24384" y="62484"/>
                                        <a:pt x="21336" y="59436"/>
                                      </a:cubicBezTo>
                                      <a:lnTo>
                                        <a:pt x="21336" y="79248"/>
                                      </a:lnTo>
                                      <a:cubicBezTo>
                                        <a:pt x="21336" y="83820"/>
                                        <a:pt x="22860" y="86868"/>
                                        <a:pt x="22860" y="88392"/>
                                      </a:cubicBezTo>
                                      <a:cubicBezTo>
                                        <a:pt x="22860" y="89916"/>
                                        <a:pt x="24384" y="89916"/>
                                        <a:pt x="24384" y="91440"/>
                                      </a:cubicBezTo>
                                      <a:cubicBezTo>
                                        <a:pt x="25908" y="91440"/>
                                        <a:pt x="28956" y="91440"/>
                                        <a:pt x="30480" y="91440"/>
                                      </a:cubicBezTo>
                                      <a:lnTo>
                                        <a:pt x="30480" y="92964"/>
                                      </a:lnTo>
                                      <a:lnTo>
                                        <a:pt x="0" y="92964"/>
                                      </a:lnTo>
                                      <a:lnTo>
                                        <a:pt x="0" y="91440"/>
                                      </a:lnTo>
                                      <a:lnTo>
                                        <a:pt x="1524" y="91440"/>
                                      </a:lnTo>
                                      <a:cubicBezTo>
                                        <a:pt x="4572" y="91440"/>
                                        <a:pt x="6096" y="91440"/>
                                        <a:pt x="7620" y="91440"/>
                                      </a:cubicBezTo>
                                      <a:cubicBezTo>
                                        <a:pt x="7620" y="89916"/>
                                        <a:pt x="9144" y="89916"/>
                                        <a:pt x="9144" y="88392"/>
                                      </a:cubicBezTo>
                                      <a:cubicBezTo>
                                        <a:pt x="9144" y="86868"/>
                                        <a:pt x="9144" y="83820"/>
                                        <a:pt x="9144" y="79248"/>
                                      </a:cubicBezTo>
                                      <a:lnTo>
                                        <a:pt x="9144" y="19812"/>
                                      </a:lnTo>
                                      <a:cubicBezTo>
                                        <a:pt x="9144" y="16764"/>
                                        <a:pt x="9144" y="13716"/>
                                        <a:pt x="9144" y="12192"/>
                                      </a:cubicBezTo>
                                      <a:cubicBezTo>
                                        <a:pt x="9144" y="10668"/>
                                        <a:pt x="9144" y="10668"/>
                                        <a:pt x="7620" y="9144"/>
                                      </a:cubicBezTo>
                                      <a:cubicBezTo>
                                        <a:pt x="7620" y="9144"/>
                                        <a:pt x="6096" y="9144"/>
                                        <a:pt x="4572" y="9144"/>
                                      </a:cubicBezTo>
                                      <a:cubicBezTo>
                                        <a:pt x="4572" y="9144"/>
                                        <a:pt x="3048" y="9144"/>
                                        <a:pt x="1524" y="9144"/>
                                      </a:cubicBezTo>
                                      <a:lnTo>
                                        <a:pt x="0" y="7620"/>
                                      </a:lnTo>
                                      <a:lnTo>
                                        <a:pt x="19812" y="0"/>
                                      </a:lnTo>
                                      <a:close/>
                                    </a:path>
                                  </a:pathLst>
                                </a:custGeom>
                                <a:solidFill>
                                  <a:srgbClr val="000000"/>
                                </a:solidFill>
                                <a:ln w="0" cap="flat">
                                  <a:noFill/>
                                  <a:miter lim="127000"/>
                                </a:ln>
                                <a:effectLst/>
                              </wps:spPr>
                              <wps:bodyPr/>
                            </wps:wsp>
                            <wps:wsp>
                              <wps:cNvPr id="61286" name="Shape 61286"/>
                              <wps:cNvSpPr/>
                              <wps:spPr>
                                <a:xfrm>
                                  <a:off x="867157" y="32004"/>
                                  <a:ext cx="27432" cy="65532"/>
                                </a:xfrm>
                                <a:custGeom>
                                  <a:avLst/>
                                  <a:gdLst/>
                                  <a:ahLst/>
                                  <a:cxnLst/>
                                  <a:rect l="0" t="0" r="0" b="0"/>
                                  <a:pathLst>
                                    <a:path w="27432" h="65532">
                                      <a:moveTo>
                                        <a:pt x="4572" y="0"/>
                                      </a:moveTo>
                                      <a:cubicBezTo>
                                        <a:pt x="10668" y="0"/>
                                        <a:pt x="16764" y="3048"/>
                                        <a:pt x="21336" y="7620"/>
                                      </a:cubicBezTo>
                                      <a:cubicBezTo>
                                        <a:pt x="25908" y="13716"/>
                                        <a:pt x="27432" y="21336"/>
                                        <a:pt x="27432" y="30480"/>
                                      </a:cubicBezTo>
                                      <a:cubicBezTo>
                                        <a:pt x="27432" y="41148"/>
                                        <a:pt x="24384" y="50292"/>
                                        <a:pt x="19812" y="57912"/>
                                      </a:cubicBezTo>
                                      <a:cubicBezTo>
                                        <a:pt x="13716" y="64008"/>
                                        <a:pt x="7620" y="65532"/>
                                        <a:pt x="0" y="65532"/>
                                      </a:cubicBezTo>
                                      <a:lnTo>
                                        <a:pt x="0" y="60960"/>
                                      </a:lnTo>
                                      <a:cubicBezTo>
                                        <a:pt x="4572" y="60960"/>
                                        <a:pt x="7620" y="59436"/>
                                        <a:pt x="10668" y="56388"/>
                                      </a:cubicBezTo>
                                      <a:cubicBezTo>
                                        <a:pt x="13716" y="51816"/>
                                        <a:pt x="15240" y="45720"/>
                                        <a:pt x="15240" y="36576"/>
                                      </a:cubicBezTo>
                                      <a:cubicBezTo>
                                        <a:pt x="15240" y="27432"/>
                                        <a:pt x="13716" y="19812"/>
                                        <a:pt x="9144" y="15240"/>
                                      </a:cubicBezTo>
                                      <a:cubicBezTo>
                                        <a:pt x="7620" y="12192"/>
                                        <a:pt x="3048" y="9144"/>
                                        <a:pt x="0" y="9144"/>
                                      </a:cubicBezTo>
                                      <a:lnTo>
                                        <a:pt x="0" y="1524"/>
                                      </a:lnTo>
                                      <a:lnTo>
                                        <a:pt x="4572" y="0"/>
                                      </a:lnTo>
                                      <a:close/>
                                    </a:path>
                                  </a:pathLst>
                                </a:custGeom>
                                <a:solidFill>
                                  <a:srgbClr val="000000"/>
                                </a:solidFill>
                                <a:ln w="0" cap="flat">
                                  <a:noFill/>
                                  <a:miter lim="127000"/>
                                </a:ln>
                                <a:effectLst/>
                              </wps:spPr>
                              <wps:bodyPr/>
                            </wps:wsp>
                            <wps:wsp>
                              <wps:cNvPr id="61287" name="Shape 61287"/>
                              <wps:cNvSpPr/>
                              <wps:spPr>
                                <a:xfrm>
                                  <a:off x="903732" y="32233"/>
                                  <a:ext cx="29718" cy="65303"/>
                                </a:xfrm>
                                <a:custGeom>
                                  <a:avLst/>
                                  <a:gdLst/>
                                  <a:ahLst/>
                                  <a:cxnLst/>
                                  <a:rect l="0" t="0" r="0" b="0"/>
                                  <a:pathLst>
                                    <a:path w="29718" h="65303">
                                      <a:moveTo>
                                        <a:pt x="29718" y="0"/>
                                      </a:moveTo>
                                      <a:lnTo>
                                        <a:pt x="29718" y="4820"/>
                                      </a:lnTo>
                                      <a:lnTo>
                                        <a:pt x="28956" y="4343"/>
                                      </a:lnTo>
                                      <a:cubicBezTo>
                                        <a:pt x="25908" y="4343"/>
                                        <a:pt x="22860" y="5867"/>
                                        <a:pt x="21336" y="7391"/>
                                      </a:cubicBezTo>
                                      <a:cubicBezTo>
                                        <a:pt x="18288" y="8915"/>
                                        <a:pt x="16764" y="10439"/>
                                        <a:pt x="15240" y="15011"/>
                                      </a:cubicBezTo>
                                      <a:cubicBezTo>
                                        <a:pt x="13716" y="18059"/>
                                        <a:pt x="12192" y="22631"/>
                                        <a:pt x="12192" y="28727"/>
                                      </a:cubicBezTo>
                                      <a:cubicBezTo>
                                        <a:pt x="12192" y="37871"/>
                                        <a:pt x="15240" y="45491"/>
                                        <a:pt x="18288" y="51587"/>
                                      </a:cubicBezTo>
                                      <a:lnTo>
                                        <a:pt x="29718" y="59208"/>
                                      </a:lnTo>
                                      <a:lnTo>
                                        <a:pt x="29718" y="65165"/>
                                      </a:lnTo>
                                      <a:lnTo>
                                        <a:pt x="28956" y="65303"/>
                                      </a:lnTo>
                                      <a:cubicBezTo>
                                        <a:pt x="19812" y="65303"/>
                                        <a:pt x="13716" y="62255"/>
                                        <a:pt x="7620" y="54635"/>
                                      </a:cubicBezTo>
                                      <a:cubicBezTo>
                                        <a:pt x="3048" y="48539"/>
                                        <a:pt x="0" y="40919"/>
                                        <a:pt x="0" y="33299"/>
                                      </a:cubicBezTo>
                                      <a:cubicBezTo>
                                        <a:pt x="0" y="28727"/>
                                        <a:pt x="1524" y="22631"/>
                                        <a:pt x="4572" y="16535"/>
                                      </a:cubicBezTo>
                                      <a:cubicBezTo>
                                        <a:pt x="7620" y="11963"/>
                                        <a:pt x="10668" y="7391"/>
                                        <a:pt x="15240" y="4343"/>
                                      </a:cubicBezTo>
                                      <a:lnTo>
                                        <a:pt x="29718" y="0"/>
                                      </a:lnTo>
                                      <a:close/>
                                    </a:path>
                                  </a:pathLst>
                                </a:custGeom>
                                <a:solidFill>
                                  <a:srgbClr val="000000"/>
                                </a:solidFill>
                                <a:ln w="0" cap="flat">
                                  <a:noFill/>
                                  <a:miter lim="127000"/>
                                </a:ln>
                                <a:effectLst/>
                              </wps:spPr>
                              <wps:bodyPr/>
                            </wps:wsp>
                            <wps:wsp>
                              <wps:cNvPr id="61288" name="Shape 61288"/>
                              <wps:cNvSpPr/>
                              <wps:spPr>
                                <a:xfrm>
                                  <a:off x="933450" y="32004"/>
                                  <a:ext cx="29718" cy="65393"/>
                                </a:xfrm>
                                <a:custGeom>
                                  <a:avLst/>
                                  <a:gdLst/>
                                  <a:ahLst/>
                                  <a:cxnLst/>
                                  <a:rect l="0" t="0" r="0" b="0"/>
                                  <a:pathLst>
                                    <a:path w="29718" h="65393">
                                      <a:moveTo>
                                        <a:pt x="762" y="0"/>
                                      </a:moveTo>
                                      <a:cubicBezTo>
                                        <a:pt x="9906" y="0"/>
                                        <a:pt x="17526" y="4572"/>
                                        <a:pt x="23622" y="10668"/>
                                      </a:cubicBezTo>
                                      <a:cubicBezTo>
                                        <a:pt x="28194" y="16764"/>
                                        <a:pt x="29718" y="24384"/>
                                        <a:pt x="29718" y="32004"/>
                                      </a:cubicBezTo>
                                      <a:cubicBezTo>
                                        <a:pt x="29718" y="38100"/>
                                        <a:pt x="29718" y="42672"/>
                                        <a:pt x="26670" y="48768"/>
                                      </a:cubicBezTo>
                                      <a:cubicBezTo>
                                        <a:pt x="23622" y="54864"/>
                                        <a:pt x="20574" y="59436"/>
                                        <a:pt x="16002" y="62484"/>
                                      </a:cubicBezTo>
                                      <a:lnTo>
                                        <a:pt x="0" y="65393"/>
                                      </a:lnTo>
                                      <a:lnTo>
                                        <a:pt x="0" y="59436"/>
                                      </a:lnTo>
                                      <a:lnTo>
                                        <a:pt x="2286" y="60960"/>
                                      </a:lnTo>
                                      <a:cubicBezTo>
                                        <a:pt x="6858" y="60960"/>
                                        <a:pt x="11430" y="59436"/>
                                        <a:pt x="14478" y="56388"/>
                                      </a:cubicBezTo>
                                      <a:cubicBezTo>
                                        <a:pt x="16002" y="53340"/>
                                        <a:pt x="17526" y="45720"/>
                                        <a:pt x="17526" y="38100"/>
                                      </a:cubicBezTo>
                                      <a:cubicBezTo>
                                        <a:pt x="17526" y="25908"/>
                                        <a:pt x="16002" y="18288"/>
                                        <a:pt x="11430" y="12192"/>
                                      </a:cubicBezTo>
                                      <a:lnTo>
                                        <a:pt x="0" y="5048"/>
                                      </a:lnTo>
                                      <a:lnTo>
                                        <a:pt x="0" y="229"/>
                                      </a:lnTo>
                                      <a:lnTo>
                                        <a:pt x="762" y="0"/>
                                      </a:lnTo>
                                      <a:close/>
                                    </a:path>
                                  </a:pathLst>
                                </a:custGeom>
                                <a:solidFill>
                                  <a:srgbClr val="000000"/>
                                </a:solidFill>
                                <a:ln w="0" cap="flat">
                                  <a:noFill/>
                                  <a:miter lim="127000"/>
                                </a:ln>
                                <a:effectLst/>
                              </wps:spPr>
                              <wps:bodyPr/>
                            </wps:wsp>
                            <wps:wsp>
                              <wps:cNvPr id="61289" name="Shape 61289"/>
                              <wps:cNvSpPr/>
                              <wps:spPr>
                                <a:xfrm>
                                  <a:off x="970788" y="32004"/>
                                  <a:ext cx="44196" cy="64008"/>
                                </a:xfrm>
                                <a:custGeom>
                                  <a:avLst/>
                                  <a:gdLst/>
                                  <a:ahLst/>
                                  <a:cxnLst/>
                                  <a:rect l="0" t="0" r="0" b="0"/>
                                  <a:pathLst>
                                    <a:path w="44196" h="64008">
                                      <a:moveTo>
                                        <a:pt x="18288" y="0"/>
                                      </a:moveTo>
                                      <a:lnTo>
                                        <a:pt x="21336" y="0"/>
                                      </a:lnTo>
                                      <a:lnTo>
                                        <a:pt x="21336" y="16764"/>
                                      </a:lnTo>
                                      <a:cubicBezTo>
                                        <a:pt x="25908" y="6096"/>
                                        <a:pt x="32004" y="0"/>
                                        <a:pt x="36576" y="0"/>
                                      </a:cubicBezTo>
                                      <a:cubicBezTo>
                                        <a:pt x="39624" y="0"/>
                                        <a:pt x="41148" y="1524"/>
                                        <a:pt x="42672" y="3048"/>
                                      </a:cubicBezTo>
                                      <a:cubicBezTo>
                                        <a:pt x="44196" y="4572"/>
                                        <a:pt x="44196" y="6096"/>
                                        <a:pt x="44196" y="9144"/>
                                      </a:cubicBezTo>
                                      <a:cubicBezTo>
                                        <a:pt x="44196" y="10668"/>
                                        <a:pt x="44196" y="12192"/>
                                        <a:pt x="42672" y="13716"/>
                                      </a:cubicBezTo>
                                      <a:cubicBezTo>
                                        <a:pt x="42672" y="15240"/>
                                        <a:pt x="41148" y="15240"/>
                                        <a:pt x="39624" y="15240"/>
                                      </a:cubicBezTo>
                                      <a:cubicBezTo>
                                        <a:pt x="38100" y="15240"/>
                                        <a:pt x="36576" y="15240"/>
                                        <a:pt x="35052" y="12192"/>
                                      </a:cubicBezTo>
                                      <a:cubicBezTo>
                                        <a:pt x="32004" y="10668"/>
                                        <a:pt x="32004" y="9144"/>
                                        <a:pt x="30480" y="9144"/>
                                      </a:cubicBezTo>
                                      <a:cubicBezTo>
                                        <a:pt x="28956" y="9144"/>
                                        <a:pt x="28956" y="10668"/>
                                        <a:pt x="27432" y="10668"/>
                                      </a:cubicBezTo>
                                      <a:cubicBezTo>
                                        <a:pt x="25908" y="13716"/>
                                        <a:pt x="24384" y="16764"/>
                                        <a:pt x="21336" y="21336"/>
                                      </a:cubicBezTo>
                                      <a:lnTo>
                                        <a:pt x="21336" y="50292"/>
                                      </a:lnTo>
                                      <a:cubicBezTo>
                                        <a:pt x="21336" y="54864"/>
                                        <a:pt x="22860" y="56388"/>
                                        <a:pt x="22860" y="57912"/>
                                      </a:cubicBezTo>
                                      <a:cubicBezTo>
                                        <a:pt x="22860" y="59436"/>
                                        <a:pt x="24384" y="60960"/>
                                        <a:pt x="25908" y="60960"/>
                                      </a:cubicBezTo>
                                      <a:cubicBezTo>
                                        <a:pt x="27432" y="62484"/>
                                        <a:pt x="28956" y="62484"/>
                                        <a:pt x="30480" y="62484"/>
                                      </a:cubicBezTo>
                                      <a:lnTo>
                                        <a:pt x="30480" y="64008"/>
                                      </a:lnTo>
                                      <a:lnTo>
                                        <a:pt x="0" y="64008"/>
                                      </a:lnTo>
                                      <a:lnTo>
                                        <a:pt x="0" y="62484"/>
                                      </a:lnTo>
                                      <a:cubicBezTo>
                                        <a:pt x="3048" y="62484"/>
                                        <a:pt x="6096" y="62484"/>
                                        <a:pt x="7620" y="60960"/>
                                      </a:cubicBezTo>
                                      <a:cubicBezTo>
                                        <a:pt x="7620" y="60960"/>
                                        <a:pt x="9144" y="59436"/>
                                        <a:pt x="9144" y="57912"/>
                                      </a:cubicBezTo>
                                      <a:cubicBezTo>
                                        <a:pt x="9144" y="56388"/>
                                        <a:pt x="9144" y="54864"/>
                                        <a:pt x="9144" y="50292"/>
                                      </a:cubicBezTo>
                                      <a:lnTo>
                                        <a:pt x="9144" y="25908"/>
                                      </a:lnTo>
                                      <a:cubicBezTo>
                                        <a:pt x="9144" y="18288"/>
                                        <a:pt x="9144" y="13716"/>
                                        <a:pt x="9144" y="12192"/>
                                      </a:cubicBezTo>
                                      <a:cubicBezTo>
                                        <a:pt x="9144" y="12192"/>
                                        <a:pt x="9144" y="10668"/>
                                        <a:pt x="7620" y="9144"/>
                                      </a:cubicBezTo>
                                      <a:cubicBezTo>
                                        <a:pt x="7620" y="9144"/>
                                        <a:pt x="6096" y="9144"/>
                                        <a:pt x="4572"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290" name="Shape 61290"/>
                              <wps:cNvSpPr/>
                              <wps:spPr>
                                <a:xfrm>
                                  <a:off x="1016508" y="12192"/>
                                  <a:ext cx="38100" cy="85344"/>
                                </a:xfrm>
                                <a:custGeom>
                                  <a:avLst/>
                                  <a:gdLst/>
                                  <a:ahLst/>
                                  <a:cxnLst/>
                                  <a:rect l="0" t="0" r="0" b="0"/>
                                  <a:pathLst>
                                    <a:path w="38100" h="85344">
                                      <a:moveTo>
                                        <a:pt x="21336" y="0"/>
                                      </a:moveTo>
                                      <a:lnTo>
                                        <a:pt x="22860" y="0"/>
                                      </a:lnTo>
                                      <a:lnTo>
                                        <a:pt x="22860" y="21336"/>
                                      </a:lnTo>
                                      <a:lnTo>
                                        <a:pt x="36576" y="21336"/>
                                      </a:lnTo>
                                      <a:lnTo>
                                        <a:pt x="36576" y="25908"/>
                                      </a:lnTo>
                                      <a:lnTo>
                                        <a:pt x="22860" y="25908"/>
                                      </a:lnTo>
                                      <a:lnTo>
                                        <a:pt x="22860" y="68580"/>
                                      </a:lnTo>
                                      <a:cubicBezTo>
                                        <a:pt x="22860" y="71628"/>
                                        <a:pt x="22860" y="74676"/>
                                        <a:pt x="24384" y="76200"/>
                                      </a:cubicBezTo>
                                      <a:cubicBezTo>
                                        <a:pt x="25908" y="77724"/>
                                        <a:pt x="25908" y="77724"/>
                                        <a:pt x="27432" y="77724"/>
                                      </a:cubicBezTo>
                                      <a:cubicBezTo>
                                        <a:pt x="28956" y="77724"/>
                                        <a:pt x="30480" y="77724"/>
                                        <a:pt x="32004" y="77724"/>
                                      </a:cubicBezTo>
                                      <a:cubicBezTo>
                                        <a:pt x="33528" y="76200"/>
                                        <a:pt x="33528" y="74676"/>
                                        <a:pt x="35052" y="73152"/>
                                      </a:cubicBezTo>
                                      <a:lnTo>
                                        <a:pt x="38100" y="73152"/>
                                      </a:lnTo>
                                      <a:cubicBezTo>
                                        <a:pt x="36576" y="77724"/>
                                        <a:pt x="33528" y="80772"/>
                                        <a:pt x="32004" y="82296"/>
                                      </a:cubicBezTo>
                                      <a:cubicBezTo>
                                        <a:pt x="28956" y="85344"/>
                                        <a:pt x="25908" y="85344"/>
                                        <a:pt x="22860" y="85344"/>
                                      </a:cubicBezTo>
                                      <a:cubicBezTo>
                                        <a:pt x="19812" y="85344"/>
                                        <a:pt x="18288" y="85344"/>
                                        <a:pt x="16764" y="83820"/>
                                      </a:cubicBezTo>
                                      <a:cubicBezTo>
                                        <a:pt x="13716" y="83820"/>
                                        <a:pt x="12192" y="80772"/>
                                        <a:pt x="12192" y="79248"/>
                                      </a:cubicBezTo>
                                      <a:cubicBezTo>
                                        <a:pt x="10668" y="77724"/>
                                        <a:pt x="10668" y="73152"/>
                                        <a:pt x="10668" y="68580"/>
                                      </a:cubicBezTo>
                                      <a:lnTo>
                                        <a:pt x="10668" y="25908"/>
                                      </a:lnTo>
                                      <a:lnTo>
                                        <a:pt x="0" y="25908"/>
                                      </a:lnTo>
                                      <a:lnTo>
                                        <a:pt x="0" y="24384"/>
                                      </a:lnTo>
                                      <a:cubicBezTo>
                                        <a:pt x="3048" y="22860"/>
                                        <a:pt x="6096" y="21336"/>
                                        <a:pt x="7620" y="19812"/>
                                      </a:cubicBezTo>
                                      <a:cubicBezTo>
                                        <a:pt x="10668" y="16764"/>
                                        <a:pt x="13716" y="13716"/>
                                        <a:pt x="16764" y="10668"/>
                                      </a:cubicBezTo>
                                      <a:cubicBezTo>
                                        <a:pt x="16764" y="9144"/>
                                        <a:pt x="18288" y="6096"/>
                                        <a:pt x="21336" y="0"/>
                                      </a:cubicBezTo>
                                      <a:close/>
                                    </a:path>
                                  </a:pathLst>
                                </a:custGeom>
                                <a:solidFill>
                                  <a:srgbClr val="000000"/>
                                </a:solidFill>
                                <a:ln w="0" cap="flat">
                                  <a:noFill/>
                                  <a:miter lim="127000"/>
                                </a:ln>
                                <a:effectLst/>
                              </wps:spPr>
                              <wps:bodyPr/>
                            </wps:wsp>
                            <wps:wsp>
                              <wps:cNvPr id="61291" name="Shape 61291"/>
                              <wps:cNvSpPr/>
                              <wps:spPr>
                                <a:xfrm>
                                  <a:off x="1059180" y="32233"/>
                                  <a:ext cx="29718" cy="65160"/>
                                </a:xfrm>
                                <a:custGeom>
                                  <a:avLst/>
                                  <a:gdLst/>
                                  <a:ahLst/>
                                  <a:cxnLst/>
                                  <a:rect l="0" t="0" r="0" b="0"/>
                                  <a:pathLst>
                                    <a:path w="29718" h="65160">
                                      <a:moveTo>
                                        <a:pt x="29718" y="0"/>
                                      </a:moveTo>
                                      <a:lnTo>
                                        <a:pt x="29718" y="4820"/>
                                      </a:lnTo>
                                      <a:lnTo>
                                        <a:pt x="28956" y="4343"/>
                                      </a:lnTo>
                                      <a:cubicBezTo>
                                        <a:pt x="25908" y="4343"/>
                                        <a:pt x="22860" y="5867"/>
                                        <a:pt x="21336" y="7391"/>
                                      </a:cubicBezTo>
                                      <a:cubicBezTo>
                                        <a:pt x="18288" y="8915"/>
                                        <a:pt x="16764" y="10439"/>
                                        <a:pt x="15240" y="15011"/>
                                      </a:cubicBezTo>
                                      <a:cubicBezTo>
                                        <a:pt x="13716" y="18059"/>
                                        <a:pt x="12192" y="22631"/>
                                        <a:pt x="12192" y="28727"/>
                                      </a:cubicBezTo>
                                      <a:cubicBezTo>
                                        <a:pt x="12192" y="37871"/>
                                        <a:pt x="15240" y="45491"/>
                                        <a:pt x="18288" y="51587"/>
                                      </a:cubicBezTo>
                                      <a:lnTo>
                                        <a:pt x="29718" y="59207"/>
                                      </a:lnTo>
                                      <a:lnTo>
                                        <a:pt x="29718" y="65160"/>
                                      </a:lnTo>
                                      <a:lnTo>
                                        <a:pt x="17336" y="62827"/>
                                      </a:lnTo>
                                      <a:cubicBezTo>
                                        <a:pt x="13716" y="61112"/>
                                        <a:pt x="10668" y="58445"/>
                                        <a:pt x="7620" y="54635"/>
                                      </a:cubicBezTo>
                                      <a:cubicBezTo>
                                        <a:pt x="3048" y="48539"/>
                                        <a:pt x="0" y="40919"/>
                                        <a:pt x="0" y="33299"/>
                                      </a:cubicBezTo>
                                      <a:cubicBezTo>
                                        <a:pt x="0" y="28727"/>
                                        <a:pt x="1524" y="22631"/>
                                        <a:pt x="4572" y="16535"/>
                                      </a:cubicBezTo>
                                      <a:cubicBezTo>
                                        <a:pt x="7620" y="11963"/>
                                        <a:pt x="10668" y="7391"/>
                                        <a:pt x="15240" y="4343"/>
                                      </a:cubicBezTo>
                                      <a:lnTo>
                                        <a:pt x="29718" y="0"/>
                                      </a:lnTo>
                                      <a:close/>
                                    </a:path>
                                  </a:pathLst>
                                </a:custGeom>
                                <a:solidFill>
                                  <a:srgbClr val="000000"/>
                                </a:solidFill>
                                <a:ln w="0" cap="flat">
                                  <a:noFill/>
                                  <a:miter lim="127000"/>
                                </a:ln>
                                <a:effectLst/>
                              </wps:spPr>
                              <wps:bodyPr/>
                            </wps:wsp>
                            <wps:wsp>
                              <wps:cNvPr id="61292" name="Shape 61292"/>
                              <wps:cNvSpPr/>
                              <wps:spPr>
                                <a:xfrm>
                                  <a:off x="1069849" y="10668"/>
                                  <a:ext cx="15240" cy="15240"/>
                                </a:xfrm>
                                <a:custGeom>
                                  <a:avLst/>
                                  <a:gdLst/>
                                  <a:ahLst/>
                                  <a:cxnLst/>
                                  <a:rect l="0" t="0" r="0" b="0"/>
                                  <a:pathLst>
                                    <a:path w="15240" h="15240">
                                      <a:moveTo>
                                        <a:pt x="7620" y="0"/>
                                      </a:moveTo>
                                      <a:cubicBezTo>
                                        <a:pt x="10668" y="0"/>
                                        <a:pt x="12192" y="1524"/>
                                        <a:pt x="13716" y="3048"/>
                                      </a:cubicBezTo>
                                      <a:cubicBezTo>
                                        <a:pt x="15240" y="4572"/>
                                        <a:pt x="15240" y="6096"/>
                                        <a:pt x="15240" y="7620"/>
                                      </a:cubicBezTo>
                                      <a:cubicBezTo>
                                        <a:pt x="15240" y="10668"/>
                                        <a:pt x="15240" y="12192"/>
                                        <a:pt x="13716" y="13716"/>
                                      </a:cubicBezTo>
                                      <a:cubicBezTo>
                                        <a:pt x="12192" y="15240"/>
                                        <a:pt x="10668" y="15240"/>
                                        <a:pt x="7620" y="15240"/>
                                      </a:cubicBezTo>
                                      <a:cubicBezTo>
                                        <a:pt x="6096" y="15240"/>
                                        <a:pt x="4572" y="15240"/>
                                        <a:pt x="3048" y="13716"/>
                                      </a:cubicBezTo>
                                      <a:cubicBezTo>
                                        <a:pt x="1524" y="12192"/>
                                        <a:pt x="0" y="10668"/>
                                        <a:pt x="0" y="7620"/>
                                      </a:cubicBezTo>
                                      <a:cubicBezTo>
                                        <a:pt x="0" y="6096"/>
                                        <a:pt x="1524" y="4572"/>
                                        <a:pt x="3048" y="3048"/>
                                      </a:cubicBezTo>
                                      <a:cubicBezTo>
                                        <a:pt x="4572" y="1524"/>
                                        <a:pt x="6096" y="0"/>
                                        <a:pt x="7620" y="0"/>
                                      </a:cubicBezTo>
                                      <a:close/>
                                    </a:path>
                                  </a:pathLst>
                                </a:custGeom>
                                <a:solidFill>
                                  <a:srgbClr val="000000"/>
                                </a:solidFill>
                                <a:ln w="0" cap="flat">
                                  <a:noFill/>
                                  <a:miter lim="127000"/>
                                </a:ln>
                                <a:effectLst/>
                              </wps:spPr>
                              <wps:bodyPr/>
                            </wps:wsp>
                            <wps:wsp>
                              <wps:cNvPr id="61293" name="Shape 61293"/>
                              <wps:cNvSpPr/>
                              <wps:spPr>
                                <a:xfrm>
                                  <a:off x="1088898" y="32004"/>
                                  <a:ext cx="29718" cy="65532"/>
                                </a:xfrm>
                                <a:custGeom>
                                  <a:avLst/>
                                  <a:gdLst/>
                                  <a:ahLst/>
                                  <a:cxnLst/>
                                  <a:rect l="0" t="0" r="0" b="0"/>
                                  <a:pathLst>
                                    <a:path w="29718" h="65532">
                                      <a:moveTo>
                                        <a:pt x="762" y="0"/>
                                      </a:moveTo>
                                      <a:cubicBezTo>
                                        <a:pt x="9906" y="0"/>
                                        <a:pt x="17526" y="4572"/>
                                        <a:pt x="23622" y="10668"/>
                                      </a:cubicBezTo>
                                      <a:cubicBezTo>
                                        <a:pt x="28194" y="16764"/>
                                        <a:pt x="29718" y="24384"/>
                                        <a:pt x="29718" y="32004"/>
                                      </a:cubicBezTo>
                                      <a:cubicBezTo>
                                        <a:pt x="29718" y="38100"/>
                                        <a:pt x="29718" y="42672"/>
                                        <a:pt x="26670" y="48768"/>
                                      </a:cubicBezTo>
                                      <a:cubicBezTo>
                                        <a:pt x="23622" y="54864"/>
                                        <a:pt x="20574" y="59436"/>
                                        <a:pt x="16002" y="62484"/>
                                      </a:cubicBezTo>
                                      <a:cubicBezTo>
                                        <a:pt x="11430" y="64008"/>
                                        <a:pt x="5334" y="65532"/>
                                        <a:pt x="762" y="65532"/>
                                      </a:cubicBezTo>
                                      <a:lnTo>
                                        <a:pt x="0" y="65388"/>
                                      </a:lnTo>
                                      <a:lnTo>
                                        <a:pt x="0" y="59436"/>
                                      </a:lnTo>
                                      <a:lnTo>
                                        <a:pt x="2286" y="60960"/>
                                      </a:lnTo>
                                      <a:cubicBezTo>
                                        <a:pt x="6858" y="60960"/>
                                        <a:pt x="11430" y="59436"/>
                                        <a:pt x="14478" y="56388"/>
                                      </a:cubicBezTo>
                                      <a:cubicBezTo>
                                        <a:pt x="17526" y="53340"/>
                                        <a:pt x="17526" y="45720"/>
                                        <a:pt x="17526" y="38100"/>
                                      </a:cubicBezTo>
                                      <a:cubicBezTo>
                                        <a:pt x="17526" y="25908"/>
                                        <a:pt x="16002" y="18288"/>
                                        <a:pt x="11430" y="12192"/>
                                      </a:cubicBezTo>
                                      <a:lnTo>
                                        <a:pt x="0" y="5048"/>
                                      </a:lnTo>
                                      <a:lnTo>
                                        <a:pt x="0" y="229"/>
                                      </a:lnTo>
                                      <a:lnTo>
                                        <a:pt x="762" y="0"/>
                                      </a:lnTo>
                                      <a:close/>
                                    </a:path>
                                  </a:pathLst>
                                </a:custGeom>
                                <a:solidFill>
                                  <a:srgbClr val="000000"/>
                                </a:solidFill>
                                <a:ln w="0" cap="flat">
                                  <a:noFill/>
                                  <a:miter lim="127000"/>
                                </a:ln>
                                <a:effectLst/>
                              </wps:spPr>
                              <wps:bodyPr/>
                            </wps:wsp>
                            <wps:wsp>
                              <wps:cNvPr id="61294" name="Shape 61294"/>
                              <wps:cNvSpPr/>
                              <wps:spPr>
                                <a:xfrm>
                                  <a:off x="1094232" y="10668"/>
                                  <a:ext cx="15240" cy="15240"/>
                                </a:xfrm>
                                <a:custGeom>
                                  <a:avLst/>
                                  <a:gdLst/>
                                  <a:ahLst/>
                                  <a:cxnLst/>
                                  <a:rect l="0" t="0" r="0" b="0"/>
                                  <a:pathLst>
                                    <a:path w="15240" h="15240">
                                      <a:moveTo>
                                        <a:pt x="7620" y="0"/>
                                      </a:moveTo>
                                      <a:cubicBezTo>
                                        <a:pt x="10668" y="0"/>
                                        <a:pt x="12192" y="1524"/>
                                        <a:pt x="13716" y="3048"/>
                                      </a:cubicBezTo>
                                      <a:cubicBezTo>
                                        <a:pt x="15240" y="4572"/>
                                        <a:pt x="15240" y="6096"/>
                                        <a:pt x="15240" y="7620"/>
                                      </a:cubicBezTo>
                                      <a:cubicBezTo>
                                        <a:pt x="15240" y="10668"/>
                                        <a:pt x="15240" y="12192"/>
                                        <a:pt x="13716" y="13716"/>
                                      </a:cubicBezTo>
                                      <a:cubicBezTo>
                                        <a:pt x="12192" y="15240"/>
                                        <a:pt x="10668" y="15240"/>
                                        <a:pt x="7620" y="15240"/>
                                      </a:cubicBezTo>
                                      <a:cubicBezTo>
                                        <a:pt x="6096" y="15240"/>
                                        <a:pt x="4572" y="15240"/>
                                        <a:pt x="3048" y="13716"/>
                                      </a:cubicBezTo>
                                      <a:cubicBezTo>
                                        <a:pt x="1524" y="12192"/>
                                        <a:pt x="0" y="10668"/>
                                        <a:pt x="0" y="7620"/>
                                      </a:cubicBezTo>
                                      <a:cubicBezTo>
                                        <a:pt x="0" y="6096"/>
                                        <a:pt x="1524" y="4572"/>
                                        <a:pt x="3048" y="3048"/>
                                      </a:cubicBezTo>
                                      <a:cubicBezTo>
                                        <a:pt x="4572" y="1524"/>
                                        <a:pt x="6096" y="0"/>
                                        <a:pt x="7620" y="0"/>
                                      </a:cubicBezTo>
                                      <a:close/>
                                    </a:path>
                                  </a:pathLst>
                                </a:custGeom>
                                <a:solidFill>
                                  <a:srgbClr val="000000"/>
                                </a:solidFill>
                                <a:ln w="0" cap="flat">
                                  <a:noFill/>
                                  <a:miter lim="127000"/>
                                </a:ln>
                                <a:effectLst/>
                              </wps:spPr>
                              <wps:bodyPr/>
                            </wps:wsp>
                            <wps:wsp>
                              <wps:cNvPr id="61295" name="Shape 61295"/>
                              <wps:cNvSpPr/>
                              <wps:spPr>
                                <a:xfrm>
                                  <a:off x="1147572" y="33528"/>
                                  <a:ext cx="45720" cy="62484"/>
                                </a:xfrm>
                                <a:custGeom>
                                  <a:avLst/>
                                  <a:gdLst/>
                                  <a:ahLst/>
                                  <a:cxnLst/>
                                  <a:rect l="0" t="0" r="0" b="0"/>
                                  <a:pathLst>
                                    <a:path w="45720" h="62484">
                                      <a:moveTo>
                                        <a:pt x="18288" y="0"/>
                                      </a:moveTo>
                                      <a:lnTo>
                                        <a:pt x="42672" y="0"/>
                                      </a:lnTo>
                                      <a:lnTo>
                                        <a:pt x="42672" y="1524"/>
                                      </a:lnTo>
                                      <a:cubicBezTo>
                                        <a:pt x="39624" y="1524"/>
                                        <a:pt x="36576" y="3048"/>
                                        <a:pt x="33528" y="3048"/>
                                      </a:cubicBezTo>
                                      <a:cubicBezTo>
                                        <a:pt x="32004" y="4572"/>
                                        <a:pt x="28956" y="6096"/>
                                        <a:pt x="25908" y="9144"/>
                                      </a:cubicBezTo>
                                      <a:lnTo>
                                        <a:pt x="10668" y="22860"/>
                                      </a:lnTo>
                                      <a:lnTo>
                                        <a:pt x="28956" y="44196"/>
                                      </a:lnTo>
                                      <a:cubicBezTo>
                                        <a:pt x="32004" y="50292"/>
                                        <a:pt x="35052" y="53340"/>
                                        <a:pt x="36576" y="54864"/>
                                      </a:cubicBezTo>
                                      <a:cubicBezTo>
                                        <a:pt x="38100" y="57912"/>
                                        <a:pt x="39624" y="59436"/>
                                        <a:pt x="41148" y="59436"/>
                                      </a:cubicBezTo>
                                      <a:cubicBezTo>
                                        <a:pt x="42672" y="59436"/>
                                        <a:pt x="44196" y="59436"/>
                                        <a:pt x="45720" y="59436"/>
                                      </a:cubicBezTo>
                                      <a:lnTo>
                                        <a:pt x="45720" y="62484"/>
                                      </a:lnTo>
                                      <a:lnTo>
                                        <a:pt x="18288" y="62484"/>
                                      </a:lnTo>
                                      <a:lnTo>
                                        <a:pt x="18288" y="60960"/>
                                      </a:lnTo>
                                      <a:cubicBezTo>
                                        <a:pt x="19812" y="60960"/>
                                        <a:pt x="21336" y="60960"/>
                                        <a:pt x="21336" y="60960"/>
                                      </a:cubicBezTo>
                                      <a:cubicBezTo>
                                        <a:pt x="21336" y="59436"/>
                                        <a:pt x="22860" y="59436"/>
                                        <a:pt x="22860" y="57912"/>
                                      </a:cubicBezTo>
                                      <a:cubicBezTo>
                                        <a:pt x="22860" y="57912"/>
                                        <a:pt x="21336" y="54864"/>
                                        <a:pt x="19812" y="53340"/>
                                      </a:cubicBezTo>
                                      <a:lnTo>
                                        <a:pt x="0" y="27432"/>
                                      </a:lnTo>
                                      <a:lnTo>
                                        <a:pt x="16764" y="13716"/>
                                      </a:lnTo>
                                      <a:cubicBezTo>
                                        <a:pt x="19812" y="10668"/>
                                        <a:pt x="21336" y="7620"/>
                                        <a:pt x="21336" y="7620"/>
                                      </a:cubicBezTo>
                                      <a:cubicBezTo>
                                        <a:pt x="22860" y="7620"/>
                                        <a:pt x="22860" y="6096"/>
                                        <a:pt x="22860" y="6096"/>
                                      </a:cubicBezTo>
                                      <a:cubicBezTo>
                                        <a:pt x="22860" y="4572"/>
                                        <a:pt x="22860" y="4572"/>
                                        <a:pt x="21336" y="3048"/>
                                      </a:cubicBezTo>
                                      <a:cubicBezTo>
                                        <a:pt x="21336" y="3048"/>
                                        <a:pt x="19812" y="1524"/>
                                        <a:pt x="18288" y="1524"/>
                                      </a:cubicBezTo>
                                      <a:lnTo>
                                        <a:pt x="18288" y="0"/>
                                      </a:lnTo>
                                      <a:close/>
                                    </a:path>
                                  </a:pathLst>
                                </a:custGeom>
                                <a:solidFill>
                                  <a:srgbClr val="000000"/>
                                </a:solidFill>
                                <a:ln w="0" cap="flat">
                                  <a:noFill/>
                                  <a:miter lim="127000"/>
                                </a:ln>
                                <a:effectLst/>
                              </wps:spPr>
                              <wps:bodyPr/>
                            </wps:wsp>
                            <wps:wsp>
                              <wps:cNvPr id="61296" name="Shape 61296"/>
                              <wps:cNvSpPr/>
                              <wps:spPr>
                                <a:xfrm>
                                  <a:off x="1126236" y="0"/>
                                  <a:ext cx="30480" cy="96012"/>
                                </a:xfrm>
                                <a:custGeom>
                                  <a:avLst/>
                                  <a:gdLst/>
                                  <a:ahLst/>
                                  <a:cxnLst/>
                                  <a:rect l="0" t="0" r="0" b="0"/>
                                  <a:pathLst>
                                    <a:path w="30480" h="96012">
                                      <a:moveTo>
                                        <a:pt x="18288" y="0"/>
                                      </a:moveTo>
                                      <a:lnTo>
                                        <a:pt x="21336" y="0"/>
                                      </a:lnTo>
                                      <a:lnTo>
                                        <a:pt x="21336" y="60960"/>
                                      </a:lnTo>
                                      <a:lnTo>
                                        <a:pt x="21336" y="82296"/>
                                      </a:lnTo>
                                      <a:cubicBezTo>
                                        <a:pt x="21336" y="86868"/>
                                        <a:pt x="22860" y="89916"/>
                                        <a:pt x="22860" y="91440"/>
                                      </a:cubicBezTo>
                                      <a:cubicBezTo>
                                        <a:pt x="22860" y="92964"/>
                                        <a:pt x="24384" y="92964"/>
                                        <a:pt x="24384" y="94488"/>
                                      </a:cubicBezTo>
                                      <a:cubicBezTo>
                                        <a:pt x="25908" y="94488"/>
                                        <a:pt x="27432" y="94488"/>
                                        <a:pt x="30480" y="94488"/>
                                      </a:cubicBezTo>
                                      <a:lnTo>
                                        <a:pt x="30480" y="96012"/>
                                      </a:lnTo>
                                      <a:lnTo>
                                        <a:pt x="0" y="96012"/>
                                      </a:lnTo>
                                      <a:lnTo>
                                        <a:pt x="0" y="94488"/>
                                      </a:lnTo>
                                      <a:cubicBezTo>
                                        <a:pt x="3048" y="94488"/>
                                        <a:pt x="6096" y="94488"/>
                                        <a:pt x="7620" y="94488"/>
                                      </a:cubicBezTo>
                                      <a:cubicBezTo>
                                        <a:pt x="7620" y="92964"/>
                                        <a:pt x="7620" y="92964"/>
                                        <a:pt x="9144" y="91440"/>
                                      </a:cubicBezTo>
                                      <a:cubicBezTo>
                                        <a:pt x="9144" y="89916"/>
                                        <a:pt x="9144" y="86868"/>
                                        <a:pt x="9144" y="82296"/>
                                      </a:cubicBezTo>
                                      <a:lnTo>
                                        <a:pt x="9144" y="25908"/>
                                      </a:lnTo>
                                      <a:cubicBezTo>
                                        <a:pt x="9144" y="19812"/>
                                        <a:pt x="9144" y="15240"/>
                                        <a:pt x="9144" y="13716"/>
                                      </a:cubicBezTo>
                                      <a:cubicBezTo>
                                        <a:pt x="9144" y="10668"/>
                                        <a:pt x="9144" y="10668"/>
                                        <a:pt x="7620" y="9144"/>
                                      </a:cubicBezTo>
                                      <a:cubicBezTo>
                                        <a:pt x="7620" y="9144"/>
                                        <a:pt x="6096" y="9144"/>
                                        <a:pt x="6096"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297" name="Shape 61297"/>
                              <wps:cNvSpPr/>
                              <wps:spPr>
                                <a:xfrm>
                                  <a:off x="1199388" y="32004"/>
                                  <a:ext cx="29718" cy="65532"/>
                                </a:xfrm>
                                <a:custGeom>
                                  <a:avLst/>
                                  <a:gdLst/>
                                  <a:ahLst/>
                                  <a:cxnLst/>
                                  <a:rect l="0" t="0" r="0" b="0"/>
                                  <a:pathLst>
                                    <a:path w="29718" h="65532">
                                      <a:moveTo>
                                        <a:pt x="28956" y="0"/>
                                      </a:moveTo>
                                      <a:lnTo>
                                        <a:pt x="29718" y="177"/>
                                      </a:lnTo>
                                      <a:lnTo>
                                        <a:pt x="29718" y="6001"/>
                                      </a:lnTo>
                                      <a:lnTo>
                                        <a:pt x="27432" y="4572"/>
                                      </a:lnTo>
                                      <a:cubicBezTo>
                                        <a:pt x="24384" y="4572"/>
                                        <a:pt x="22860" y="6096"/>
                                        <a:pt x="19812" y="7620"/>
                                      </a:cubicBezTo>
                                      <a:cubicBezTo>
                                        <a:pt x="18288" y="9144"/>
                                        <a:pt x="15240" y="10668"/>
                                        <a:pt x="13716" y="15240"/>
                                      </a:cubicBezTo>
                                      <a:cubicBezTo>
                                        <a:pt x="12192" y="18288"/>
                                        <a:pt x="12192" y="22860"/>
                                        <a:pt x="12192" y="28956"/>
                                      </a:cubicBezTo>
                                      <a:cubicBezTo>
                                        <a:pt x="12192" y="38100"/>
                                        <a:pt x="13716" y="45720"/>
                                        <a:pt x="16764" y="51816"/>
                                      </a:cubicBezTo>
                                      <a:lnTo>
                                        <a:pt x="29718" y="59588"/>
                                      </a:lnTo>
                                      <a:lnTo>
                                        <a:pt x="29718" y="65380"/>
                                      </a:lnTo>
                                      <a:lnTo>
                                        <a:pt x="28956" y="65532"/>
                                      </a:lnTo>
                                      <a:cubicBezTo>
                                        <a:pt x="19812" y="65532"/>
                                        <a:pt x="12192" y="62484"/>
                                        <a:pt x="6096" y="54864"/>
                                      </a:cubicBezTo>
                                      <a:cubicBezTo>
                                        <a:pt x="1524" y="48768"/>
                                        <a:pt x="0" y="41148"/>
                                        <a:pt x="0" y="33528"/>
                                      </a:cubicBezTo>
                                      <a:cubicBezTo>
                                        <a:pt x="0" y="28956"/>
                                        <a:pt x="1524" y="22860"/>
                                        <a:pt x="4572" y="16764"/>
                                      </a:cubicBezTo>
                                      <a:cubicBezTo>
                                        <a:pt x="6096" y="12192"/>
                                        <a:pt x="10668" y="7620"/>
                                        <a:pt x="15240" y="4572"/>
                                      </a:cubicBezTo>
                                      <a:cubicBezTo>
                                        <a:pt x="19812" y="1524"/>
                                        <a:pt x="24384" y="0"/>
                                        <a:pt x="28956" y="0"/>
                                      </a:cubicBezTo>
                                      <a:close/>
                                    </a:path>
                                  </a:pathLst>
                                </a:custGeom>
                                <a:solidFill>
                                  <a:srgbClr val="000000"/>
                                </a:solidFill>
                                <a:ln w="0" cap="flat">
                                  <a:noFill/>
                                  <a:miter lim="127000"/>
                                </a:ln>
                                <a:effectLst/>
                              </wps:spPr>
                              <wps:bodyPr/>
                            </wps:wsp>
                            <wps:wsp>
                              <wps:cNvPr id="61298" name="Shape 61298"/>
                              <wps:cNvSpPr/>
                              <wps:spPr>
                                <a:xfrm>
                                  <a:off x="1229106" y="32181"/>
                                  <a:ext cx="29718" cy="65203"/>
                                </a:xfrm>
                                <a:custGeom>
                                  <a:avLst/>
                                  <a:gdLst/>
                                  <a:ahLst/>
                                  <a:cxnLst/>
                                  <a:rect l="0" t="0" r="0" b="0"/>
                                  <a:pathLst>
                                    <a:path w="29718" h="65203">
                                      <a:moveTo>
                                        <a:pt x="0" y="0"/>
                                      </a:moveTo>
                                      <a:lnTo>
                                        <a:pt x="12383" y="2871"/>
                                      </a:lnTo>
                                      <a:cubicBezTo>
                                        <a:pt x="16002" y="4776"/>
                                        <a:pt x="19050" y="7443"/>
                                        <a:pt x="22098" y="10491"/>
                                      </a:cubicBezTo>
                                      <a:cubicBezTo>
                                        <a:pt x="26670" y="16587"/>
                                        <a:pt x="29718" y="24207"/>
                                        <a:pt x="29718" y="31827"/>
                                      </a:cubicBezTo>
                                      <a:cubicBezTo>
                                        <a:pt x="29718" y="37923"/>
                                        <a:pt x="28194" y="42495"/>
                                        <a:pt x="25146" y="48591"/>
                                      </a:cubicBezTo>
                                      <a:cubicBezTo>
                                        <a:pt x="23622" y="54687"/>
                                        <a:pt x="19050" y="59259"/>
                                        <a:pt x="14478" y="62307"/>
                                      </a:cubicBezTo>
                                      <a:lnTo>
                                        <a:pt x="0" y="65203"/>
                                      </a:lnTo>
                                      <a:lnTo>
                                        <a:pt x="0" y="59412"/>
                                      </a:lnTo>
                                      <a:lnTo>
                                        <a:pt x="2286" y="60783"/>
                                      </a:lnTo>
                                      <a:cubicBezTo>
                                        <a:pt x="6858" y="60783"/>
                                        <a:pt x="9906" y="59259"/>
                                        <a:pt x="12954" y="56211"/>
                                      </a:cubicBezTo>
                                      <a:cubicBezTo>
                                        <a:pt x="16002" y="53163"/>
                                        <a:pt x="17526" y="45543"/>
                                        <a:pt x="17526" y="37923"/>
                                      </a:cubicBezTo>
                                      <a:cubicBezTo>
                                        <a:pt x="17526" y="25731"/>
                                        <a:pt x="14478" y="18111"/>
                                        <a:pt x="9906" y="12015"/>
                                      </a:cubicBezTo>
                                      <a:lnTo>
                                        <a:pt x="0" y="5824"/>
                                      </a:lnTo>
                                      <a:lnTo>
                                        <a:pt x="0" y="0"/>
                                      </a:lnTo>
                                      <a:close/>
                                    </a:path>
                                  </a:pathLst>
                                </a:custGeom>
                                <a:solidFill>
                                  <a:srgbClr val="000000"/>
                                </a:solidFill>
                                <a:ln w="0" cap="flat">
                                  <a:noFill/>
                                  <a:miter lim="127000"/>
                                </a:ln>
                                <a:effectLst/>
                              </wps:spPr>
                              <wps:bodyPr/>
                            </wps:wsp>
                            <wps:wsp>
                              <wps:cNvPr id="61299" name="Shape 61299"/>
                              <wps:cNvSpPr/>
                              <wps:spPr>
                                <a:xfrm>
                                  <a:off x="1266444" y="32004"/>
                                  <a:ext cx="67056" cy="64008"/>
                                </a:xfrm>
                                <a:custGeom>
                                  <a:avLst/>
                                  <a:gdLst/>
                                  <a:ahLst/>
                                  <a:cxnLst/>
                                  <a:rect l="0" t="0" r="0" b="0"/>
                                  <a:pathLst>
                                    <a:path w="67056" h="64008">
                                      <a:moveTo>
                                        <a:pt x="18288" y="0"/>
                                      </a:moveTo>
                                      <a:lnTo>
                                        <a:pt x="21336" y="0"/>
                                      </a:lnTo>
                                      <a:lnTo>
                                        <a:pt x="21336" y="13716"/>
                                      </a:lnTo>
                                      <a:cubicBezTo>
                                        <a:pt x="27432" y="4572"/>
                                        <a:pt x="35052" y="0"/>
                                        <a:pt x="41148" y="0"/>
                                      </a:cubicBezTo>
                                      <a:cubicBezTo>
                                        <a:pt x="45720" y="0"/>
                                        <a:pt x="47244" y="1524"/>
                                        <a:pt x="50292" y="3048"/>
                                      </a:cubicBezTo>
                                      <a:cubicBezTo>
                                        <a:pt x="53340" y="4572"/>
                                        <a:pt x="54864" y="7620"/>
                                        <a:pt x="56388" y="12192"/>
                                      </a:cubicBezTo>
                                      <a:cubicBezTo>
                                        <a:pt x="56388" y="13716"/>
                                        <a:pt x="57912" y="18288"/>
                                        <a:pt x="57912" y="24384"/>
                                      </a:cubicBezTo>
                                      <a:lnTo>
                                        <a:pt x="57912" y="50292"/>
                                      </a:lnTo>
                                      <a:cubicBezTo>
                                        <a:pt x="57912" y="54864"/>
                                        <a:pt x="57912" y="57912"/>
                                        <a:pt x="57912" y="59436"/>
                                      </a:cubicBezTo>
                                      <a:cubicBezTo>
                                        <a:pt x="59436" y="60960"/>
                                        <a:pt x="59436" y="60960"/>
                                        <a:pt x="60960" y="62484"/>
                                      </a:cubicBezTo>
                                      <a:cubicBezTo>
                                        <a:pt x="62484" y="62484"/>
                                        <a:pt x="64008" y="62484"/>
                                        <a:pt x="67056" y="62484"/>
                                      </a:cubicBezTo>
                                      <a:lnTo>
                                        <a:pt x="67056" y="64008"/>
                                      </a:lnTo>
                                      <a:lnTo>
                                        <a:pt x="36576" y="64008"/>
                                      </a:lnTo>
                                      <a:lnTo>
                                        <a:pt x="36576" y="62484"/>
                                      </a:lnTo>
                                      <a:lnTo>
                                        <a:pt x="38100" y="62484"/>
                                      </a:lnTo>
                                      <a:cubicBezTo>
                                        <a:pt x="39624" y="62484"/>
                                        <a:pt x="41148" y="62484"/>
                                        <a:pt x="42672" y="62484"/>
                                      </a:cubicBezTo>
                                      <a:cubicBezTo>
                                        <a:pt x="44196" y="60960"/>
                                        <a:pt x="44196" y="59436"/>
                                        <a:pt x="45720" y="57912"/>
                                      </a:cubicBezTo>
                                      <a:cubicBezTo>
                                        <a:pt x="45720" y="56388"/>
                                        <a:pt x="45720" y="54864"/>
                                        <a:pt x="45720" y="50292"/>
                                      </a:cubicBezTo>
                                      <a:lnTo>
                                        <a:pt x="45720" y="24384"/>
                                      </a:lnTo>
                                      <a:cubicBezTo>
                                        <a:pt x="45720" y="18288"/>
                                        <a:pt x="44196" y="15240"/>
                                        <a:pt x="42672" y="12192"/>
                                      </a:cubicBezTo>
                                      <a:cubicBezTo>
                                        <a:pt x="41148" y="9144"/>
                                        <a:pt x="39624" y="7620"/>
                                        <a:pt x="36576" y="7620"/>
                                      </a:cubicBezTo>
                                      <a:cubicBezTo>
                                        <a:pt x="30480" y="7620"/>
                                        <a:pt x="25908" y="10668"/>
                                        <a:pt x="21336" y="16764"/>
                                      </a:cubicBezTo>
                                      <a:lnTo>
                                        <a:pt x="21336" y="50292"/>
                                      </a:lnTo>
                                      <a:cubicBezTo>
                                        <a:pt x="21336" y="54864"/>
                                        <a:pt x="21336" y="57912"/>
                                        <a:pt x="21336" y="59436"/>
                                      </a:cubicBezTo>
                                      <a:cubicBezTo>
                                        <a:pt x="22860" y="60960"/>
                                        <a:pt x="22860" y="60960"/>
                                        <a:pt x="24384" y="62484"/>
                                      </a:cubicBezTo>
                                      <a:cubicBezTo>
                                        <a:pt x="24384" y="62484"/>
                                        <a:pt x="27432" y="62484"/>
                                        <a:pt x="30480" y="62484"/>
                                      </a:cubicBezTo>
                                      <a:lnTo>
                                        <a:pt x="30480" y="64008"/>
                                      </a:lnTo>
                                      <a:lnTo>
                                        <a:pt x="0" y="64008"/>
                                      </a:lnTo>
                                      <a:lnTo>
                                        <a:pt x="0" y="62484"/>
                                      </a:lnTo>
                                      <a:lnTo>
                                        <a:pt x="1524" y="62484"/>
                                      </a:lnTo>
                                      <a:cubicBezTo>
                                        <a:pt x="4572" y="62484"/>
                                        <a:pt x="6096" y="62484"/>
                                        <a:pt x="7620" y="60960"/>
                                      </a:cubicBezTo>
                                      <a:cubicBezTo>
                                        <a:pt x="7620" y="59436"/>
                                        <a:pt x="9144" y="56388"/>
                                        <a:pt x="9144" y="50292"/>
                                      </a:cubicBezTo>
                                      <a:lnTo>
                                        <a:pt x="9144" y="25908"/>
                                      </a:lnTo>
                                      <a:cubicBezTo>
                                        <a:pt x="9144" y="19812"/>
                                        <a:pt x="9144" y="15240"/>
                                        <a:pt x="7620" y="13716"/>
                                      </a:cubicBezTo>
                                      <a:cubicBezTo>
                                        <a:pt x="7620" y="10668"/>
                                        <a:pt x="7620" y="10668"/>
                                        <a:pt x="7620" y="9144"/>
                                      </a:cubicBezTo>
                                      <a:cubicBezTo>
                                        <a:pt x="6096" y="9144"/>
                                        <a:pt x="6096"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300" name="Shape 61300"/>
                              <wps:cNvSpPr/>
                              <wps:spPr>
                                <a:xfrm>
                                  <a:off x="1339596" y="32004"/>
                                  <a:ext cx="29718" cy="65532"/>
                                </a:xfrm>
                                <a:custGeom>
                                  <a:avLst/>
                                  <a:gdLst/>
                                  <a:ahLst/>
                                  <a:cxnLst/>
                                  <a:rect l="0" t="0" r="0" b="0"/>
                                  <a:pathLst>
                                    <a:path w="29718" h="65532">
                                      <a:moveTo>
                                        <a:pt x="28956" y="0"/>
                                      </a:moveTo>
                                      <a:lnTo>
                                        <a:pt x="29718" y="185"/>
                                      </a:lnTo>
                                      <a:lnTo>
                                        <a:pt x="29718" y="6001"/>
                                      </a:lnTo>
                                      <a:lnTo>
                                        <a:pt x="27432" y="4572"/>
                                      </a:lnTo>
                                      <a:cubicBezTo>
                                        <a:pt x="24384" y="4572"/>
                                        <a:pt x="22860" y="6096"/>
                                        <a:pt x="19812" y="7620"/>
                                      </a:cubicBezTo>
                                      <a:cubicBezTo>
                                        <a:pt x="16764" y="9144"/>
                                        <a:pt x="15240" y="10668"/>
                                        <a:pt x="13716" y="15240"/>
                                      </a:cubicBezTo>
                                      <a:cubicBezTo>
                                        <a:pt x="12192" y="18288"/>
                                        <a:pt x="12192" y="22860"/>
                                        <a:pt x="12192" y="28956"/>
                                      </a:cubicBezTo>
                                      <a:cubicBezTo>
                                        <a:pt x="12192" y="38100"/>
                                        <a:pt x="13716" y="45720"/>
                                        <a:pt x="16764" y="51816"/>
                                      </a:cubicBezTo>
                                      <a:lnTo>
                                        <a:pt x="29718" y="59589"/>
                                      </a:lnTo>
                                      <a:lnTo>
                                        <a:pt x="29718" y="65380"/>
                                      </a:lnTo>
                                      <a:lnTo>
                                        <a:pt x="28956" y="65532"/>
                                      </a:lnTo>
                                      <a:cubicBezTo>
                                        <a:pt x="19812" y="65532"/>
                                        <a:pt x="12192" y="62484"/>
                                        <a:pt x="6096" y="54864"/>
                                      </a:cubicBezTo>
                                      <a:cubicBezTo>
                                        <a:pt x="1524" y="48768"/>
                                        <a:pt x="0" y="41148"/>
                                        <a:pt x="0" y="33528"/>
                                      </a:cubicBezTo>
                                      <a:cubicBezTo>
                                        <a:pt x="0" y="28956"/>
                                        <a:pt x="1524" y="22860"/>
                                        <a:pt x="3048" y="16764"/>
                                      </a:cubicBezTo>
                                      <a:cubicBezTo>
                                        <a:pt x="6096" y="12192"/>
                                        <a:pt x="10668" y="7620"/>
                                        <a:pt x="15240" y="4572"/>
                                      </a:cubicBezTo>
                                      <a:cubicBezTo>
                                        <a:pt x="19812" y="1524"/>
                                        <a:pt x="24384" y="0"/>
                                        <a:pt x="28956" y="0"/>
                                      </a:cubicBezTo>
                                      <a:close/>
                                    </a:path>
                                  </a:pathLst>
                                </a:custGeom>
                                <a:solidFill>
                                  <a:srgbClr val="000000"/>
                                </a:solidFill>
                                <a:ln w="0" cap="flat">
                                  <a:noFill/>
                                  <a:miter lim="127000"/>
                                </a:ln>
                                <a:effectLst/>
                              </wps:spPr>
                              <wps:bodyPr/>
                            </wps:wsp>
                            <wps:wsp>
                              <wps:cNvPr id="61301" name="Shape 61301"/>
                              <wps:cNvSpPr/>
                              <wps:spPr>
                                <a:xfrm>
                                  <a:off x="1369315" y="32189"/>
                                  <a:ext cx="29718" cy="65195"/>
                                </a:xfrm>
                                <a:custGeom>
                                  <a:avLst/>
                                  <a:gdLst/>
                                  <a:ahLst/>
                                  <a:cxnLst/>
                                  <a:rect l="0" t="0" r="0" b="0"/>
                                  <a:pathLst>
                                    <a:path w="29718" h="65195">
                                      <a:moveTo>
                                        <a:pt x="0" y="0"/>
                                      </a:moveTo>
                                      <a:lnTo>
                                        <a:pt x="11811" y="2863"/>
                                      </a:lnTo>
                                      <a:cubicBezTo>
                                        <a:pt x="15621" y="4768"/>
                                        <a:pt x="19050" y="7435"/>
                                        <a:pt x="22098" y="10483"/>
                                      </a:cubicBezTo>
                                      <a:cubicBezTo>
                                        <a:pt x="26670" y="16579"/>
                                        <a:pt x="29718" y="24199"/>
                                        <a:pt x="29718" y="31819"/>
                                      </a:cubicBezTo>
                                      <a:cubicBezTo>
                                        <a:pt x="29718" y="37915"/>
                                        <a:pt x="28194" y="42487"/>
                                        <a:pt x="25146" y="48583"/>
                                      </a:cubicBezTo>
                                      <a:cubicBezTo>
                                        <a:pt x="22098" y="54679"/>
                                        <a:pt x="19050" y="59251"/>
                                        <a:pt x="14478" y="62299"/>
                                      </a:cubicBezTo>
                                      <a:lnTo>
                                        <a:pt x="0" y="65195"/>
                                      </a:lnTo>
                                      <a:lnTo>
                                        <a:pt x="0" y="59404"/>
                                      </a:lnTo>
                                      <a:lnTo>
                                        <a:pt x="2286" y="60775"/>
                                      </a:lnTo>
                                      <a:cubicBezTo>
                                        <a:pt x="6858" y="60775"/>
                                        <a:pt x="9906" y="59251"/>
                                        <a:pt x="12954" y="56203"/>
                                      </a:cubicBezTo>
                                      <a:cubicBezTo>
                                        <a:pt x="16002" y="53155"/>
                                        <a:pt x="17526" y="45535"/>
                                        <a:pt x="17526" y="37915"/>
                                      </a:cubicBezTo>
                                      <a:cubicBezTo>
                                        <a:pt x="17526" y="25723"/>
                                        <a:pt x="14478" y="18103"/>
                                        <a:pt x="9906" y="12007"/>
                                      </a:cubicBezTo>
                                      <a:lnTo>
                                        <a:pt x="0" y="5816"/>
                                      </a:lnTo>
                                      <a:lnTo>
                                        <a:pt x="0" y="0"/>
                                      </a:lnTo>
                                      <a:close/>
                                    </a:path>
                                  </a:pathLst>
                                </a:custGeom>
                                <a:solidFill>
                                  <a:srgbClr val="000000"/>
                                </a:solidFill>
                                <a:ln w="0" cap="flat">
                                  <a:noFill/>
                                  <a:miter lim="127000"/>
                                </a:ln>
                                <a:effectLst/>
                              </wps:spPr>
                              <wps:bodyPr/>
                            </wps:wsp>
                            <wps:wsp>
                              <wps:cNvPr id="61302" name="Shape 61302"/>
                              <wps:cNvSpPr/>
                              <wps:spPr>
                                <a:xfrm>
                                  <a:off x="1406653" y="32004"/>
                                  <a:ext cx="103632" cy="64008"/>
                                </a:xfrm>
                                <a:custGeom>
                                  <a:avLst/>
                                  <a:gdLst/>
                                  <a:ahLst/>
                                  <a:cxnLst/>
                                  <a:rect l="0" t="0" r="0" b="0"/>
                                  <a:pathLst>
                                    <a:path w="103632" h="64008">
                                      <a:moveTo>
                                        <a:pt x="18288" y="0"/>
                                      </a:moveTo>
                                      <a:lnTo>
                                        <a:pt x="21336" y="0"/>
                                      </a:lnTo>
                                      <a:lnTo>
                                        <a:pt x="21336" y="13716"/>
                                      </a:lnTo>
                                      <a:cubicBezTo>
                                        <a:pt x="24384" y="9144"/>
                                        <a:pt x="27432" y="6096"/>
                                        <a:pt x="28956" y="6096"/>
                                      </a:cubicBezTo>
                                      <a:cubicBezTo>
                                        <a:pt x="30480" y="4572"/>
                                        <a:pt x="32004" y="3048"/>
                                        <a:pt x="35052" y="1524"/>
                                      </a:cubicBezTo>
                                      <a:cubicBezTo>
                                        <a:pt x="36576" y="1524"/>
                                        <a:pt x="39624" y="0"/>
                                        <a:pt x="41148" y="0"/>
                                      </a:cubicBezTo>
                                      <a:cubicBezTo>
                                        <a:pt x="45720" y="0"/>
                                        <a:pt x="48768" y="1524"/>
                                        <a:pt x="51816" y="4572"/>
                                      </a:cubicBezTo>
                                      <a:cubicBezTo>
                                        <a:pt x="53340" y="6096"/>
                                        <a:pt x="56388" y="9144"/>
                                        <a:pt x="56388" y="13716"/>
                                      </a:cubicBezTo>
                                      <a:cubicBezTo>
                                        <a:pt x="60960" y="7620"/>
                                        <a:pt x="65532" y="4572"/>
                                        <a:pt x="68580" y="3048"/>
                                      </a:cubicBezTo>
                                      <a:cubicBezTo>
                                        <a:pt x="71628" y="1524"/>
                                        <a:pt x="74676" y="0"/>
                                        <a:pt x="77724" y="0"/>
                                      </a:cubicBezTo>
                                      <a:cubicBezTo>
                                        <a:pt x="80772" y="0"/>
                                        <a:pt x="83820" y="1524"/>
                                        <a:pt x="86868" y="3048"/>
                                      </a:cubicBezTo>
                                      <a:cubicBezTo>
                                        <a:pt x="88392" y="4572"/>
                                        <a:pt x="91440" y="7620"/>
                                        <a:pt x="92964" y="12192"/>
                                      </a:cubicBezTo>
                                      <a:cubicBezTo>
                                        <a:pt x="92964" y="13716"/>
                                        <a:pt x="94488" y="18288"/>
                                        <a:pt x="94488" y="24384"/>
                                      </a:cubicBezTo>
                                      <a:lnTo>
                                        <a:pt x="94488" y="50292"/>
                                      </a:lnTo>
                                      <a:cubicBezTo>
                                        <a:pt x="94488" y="54864"/>
                                        <a:pt x="94488" y="57912"/>
                                        <a:pt x="94488" y="59436"/>
                                      </a:cubicBezTo>
                                      <a:cubicBezTo>
                                        <a:pt x="94488" y="60960"/>
                                        <a:pt x="96012" y="60960"/>
                                        <a:pt x="97536" y="62484"/>
                                      </a:cubicBezTo>
                                      <a:cubicBezTo>
                                        <a:pt x="97536" y="62484"/>
                                        <a:pt x="100584" y="62484"/>
                                        <a:pt x="103632" y="62484"/>
                                      </a:cubicBezTo>
                                      <a:lnTo>
                                        <a:pt x="103632" y="64008"/>
                                      </a:lnTo>
                                      <a:lnTo>
                                        <a:pt x="73152" y="64008"/>
                                      </a:lnTo>
                                      <a:lnTo>
                                        <a:pt x="73152" y="62484"/>
                                      </a:lnTo>
                                      <a:cubicBezTo>
                                        <a:pt x="76200" y="62484"/>
                                        <a:pt x="77724" y="62484"/>
                                        <a:pt x="79248" y="60960"/>
                                      </a:cubicBezTo>
                                      <a:cubicBezTo>
                                        <a:pt x="80772" y="60960"/>
                                        <a:pt x="80772" y="59436"/>
                                        <a:pt x="80772" y="57912"/>
                                      </a:cubicBezTo>
                                      <a:cubicBezTo>
                                        <a:pt x="80772" y="56388"/>
                                        <a:pt x="82296" y="54864"/>
                                        <a:pt x="82296" y="50292"/>
                                      </a:cubicBezTo>
                                      <a:lnTo>
                                        <a:pt x="82296" y="24384"/>
                                      </a:lnTo>
                                      <a:cubicBezTo>
                                        <a:pt x="82296" y="18288"/>
                                        <a:pt x="80772" y="15240"/>
                                        <a:pt x="79248" y="12192"/>
                                      </a:cubicBezTo>
                                      <a:cubicBezTo>
                                        <a:pt x="77724" y="9144"/>
                                        <a:pt x="76200" y="7620"/>
                                        <a:pt x="71628" y="7620"/>
                                      </a:cubicBezTo>
                                      <a:cubicBezTo>
                                        <a:pt x="70104" y="7620"/>
                                        <a:pt x="67056" y="9144"/>
                                        <a:pt x="65532" y="10668"/>
                                      </a:cubicBezTo>
                                      <a:cubicBezTo>
                                        <a:pt x="62484" y="10668"/>
                                        <a:pt x="60960" y="13716"/>
                                        <a:pt x="57912" y="16764"/>
                                      </a:cubicBezTo>
                                      <a:lnTo>
                                        <a:pt x="57912" y="50292"/>
                                      </a:lnTo>
                                      <a:cubicBezTo>
                                        <a:pt x="57912" y="54864"/>
                                        <a:pt x="57912" y="57912"/>
                                        <a:pt x="57912" y="59436"/>
                                      </a:cubicBezTo>
                                      <a:cubicBezTo>
                                        <a:pt x="57912" y="60960"/>
                                        <a:pt x="59436" y="60960"/>
                                        <a:pt x="60960" y="62484"/>
                                      </a:cubicBezTo>
                                      <a:cubicBezTo>
                                        <a:pt x="60960" y="62484"/>
                                        <a:pt x="64008" y="62484"/>
                                        <a:pt x="67056" y="62484"/>
                                      </a:cubicBezTo>
                                      <a:lnTo>
                                        <a:pt x="67056" y="64008"/>
                                      </a:lnTo>
                                      <a:lnTo>
                                        <a:pt x="36576" y="64008"/>
                                      </a:lnTo>
                                      <a:lnTo>
                                        <a:pt x="36576" y="62484"/>
                                      </a:lnTo>
                                      <a:cubicBezTo>
                                        <a:pt x="39624" y="62484"/>
                                        <a:pt x="41148" y="62484"/>
                                        <a:pt x="42672" y="62484"/>
                                      </a:cubicBezTo>
                                      <a:cubicBezTo>
                                        <a:pt x="44196" y="60960"/>
                                        <a:pt x="44196" y="59436"/>
                                        <a:pt x="44196" y="57912"/>
                                      </a:cubicBezTo>
                                      <a:cubicBezTo>
                                        <a:pt x="44196" y="57912"/>
                                        <a:pt x="45720" y="54864"/>
                                        <a:pt x="45720" y="50292"/>
                                      </a:cubicBezTo>
                                      <a:lnTo>
                                        <a:pt x="45720" y="22860"/>
                                      </a:lnTo>
                                      <a:cubicBezTo>
                                        <a:pt x="45720" y="18288"/>
                                        <a:pt x="44196" y="15240"/>
                                        <a:pt x="42672" y="12192"/>
                                      </a:cubicBezTo>
                                      <a:cubicBezTo>
                                        <a:pt x="41148" y="9144"/>
                                        <a:pt x="38100" y="7620"/>
                                        <a:pt x="35052" y="7620"/>
                                      </a:cubicBezTo>
                                      <a:cubicBezTo>
                                        <a:pt x="33528" y="7620"/>
                                        <a:pt x="30480" y="9144"/>
                                        <a:pt x="28956" y="10668"/>
                                      </a:cubicBezTo>
                                      <a:cubicBezTo>
                                        <a:pt x="25908" y="12192"/>
                                        <a:pt x="22860" y="13716"/>
                                        <a:pt x="21336" y="16764"/>
                                      </a:cubicBezTo>
                                      <a:lnTo>
                                        <a:pt x="21336" y="50292"/>
                                      </a:lnTo>
                                      <a:cubicBezTo>
                                        <a:pt x="21336" y="54864"/>
                                        <a:pt x="21336" y="57912"/>
                                        <a:pt x="21336" y="59436"/>
                                      </a:cubicBezTo>
                                      <a:cubicBezTo>
                                        <a:pt x="21336" y="60960"/>
                                        <a:pt x="22860" y="60960"/>
                                        <a:pt x="24384" y="62484"/>
                                      </a:cubicBezTo>
                                      <a:cubicBezTo>
                                        <a:pt x="24384" y="62484"/>
                                        <a:pt x="27432" y="62484"/>
                                        <a:pt x="30480" y="62484"/>
                                      </a:cubicBezTo>
                                      <a:lnTo>
                                        <a:pt x="30480" y="64008"/>
                                      </a:lnTo>
                                      <a:lnTo>
                                        <a:pt x="0" y="64008"/>
                                      </a:lnTo>
                                      <a:lnTo>
                                        <a:pt x="0" y="62484"/>
                                      </a:lnTo>
                                      <a:cubicBezTo>
                                        <a:pt x="1524" y="62484"/>
                                        <a:pt x="4572" y="62484"/>
                                        <a:pt x="4572" y="62484"/>
                                      </a:cubicBezTo>
                                      <a:cubicBezTo>
                                        <a:pt x="6096" y="60960"/>
                                        <a:pt x="7620" y="60960"/>
                                        <a:pt x="7620" y="59436"/>
                                      </a:cubicBezTo>
                                      <a:cubicBezTo>
                                        <a:pt x="7620" y="57912"/>
                                        <a:pt x="9144" y="54864"/>
                                        <a:pt x="9144" y="50292"/>
                                      </a:cubicBezTo>
                                      <a:lnTo>
                                        <a:pt x="9144" y="25908"/>
                                      </a:lnTo>
                                      <a:cubicBezTo>
                                        <a:pt x="9144" y="19812"/>
                                        <a:pt x="7620" y="15240"/>
                                        <a:pt x="7620" y="12192"/>
                                      </a:cubicBezTo>
                                      <a:cubicBezTo>
                                        <a:pt x="7620" y="10668"/>
                                        <a:pt x="7620" y="10668"/>
                                        <a:pt x="6096" y="9144"/>
                                      </a:cubicBezTo>
                                      <a:cubicBezTo>
                                        <a:pt x="6096" y="9144"/>
                                        <a:pt x="4572"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303" name="Shape 61303"/>
                              <wps:cNvSpPr/>
                              <wps:spPr>
                                <a:xfrm>
                                  <a:off x="1517904" y="32004"/>
                                  <a:ext cx="30480" cy="64008"/>
                                </a:xfrm>
                                <a:custGeom>
                                  <a:avLst/>
                                  <a:gdLst/>
                                  <a:ahLst/>
                                  <a:cxnLst/>
                                  <a:rect l="0" t="0" r="0" b="0"/>
                                  <a:pathLst>
                                    <a:path w="30480" h="64008">
                                      <a:moveTo>
                                        <a:pt x="18288" y="0"/>
                                      </a:moveTo>
                                      <a:lnTo>
                                        <a:pt x="21336" y="0"/>
                                      </a:lnTo>
                                      <a:lnTo>
                                        <a:pt x="21336" y="50292"/>
                                      </a:lnTo>
                                      <a:cubicBezTo>
                                        <a:pt x="21336" y="54864"/>
                                        <a:pt x="21336" y="57912"/>
                                        <a:pt x="22860" y="59436"/>
                                      </a:cubicBezTo>
                                      <a:cubicBezTo>
                                        <a:pt x="22860" y="60960"/>
                                        <a:pt x="22860" y="60960"/>
                                        <a:pt x="24384" y="62484"/>
                                      </a:cubicBezTo>
                                      <a:cubicBezTo>
                                        <a:pt x="25908" y="62484"/>
                                        <a:pt x="27432" y="62484"/>
                                        <a:pt x="30480" y="62484"/>
                                      </a:cubicBezTo>
                                      <a:lnTo>
                                        <a:pt x="30480" y="64008"/>
                                      </a:lnTo>
                                      <a:lnTo>
                                        <a:pt x="0" y="64008"/>
                                      </a:lnTo>
                                      <a:lnTo>
                                        <a:pt x="0" y="62484"/>
                                      </a:lnTo>
                                      <a:cubicBezTo>
                                        <a:pt x="3048" y="62484"/>
                                        <a:pt x="4572" y="62484"/>
                                        <a:pt x="6096" y="62484"/>
                                      </a:cubicBezTo>
                                      <a:cubicBezTo>
                                        <a:pt x="7620" y="60960"/>
                                        <a:pt x="7620" y="60960"/>
                                        <a:pt x="7620" y="59436"/>
                                      </a:cubicBezTo>
                                      <a:cubicBezTo>
                                        <a:pt x="9144" y="57912"/>
                                        <a:pt x="9144" y="54864"/>
                                        <a:pt x="9144" y="50292"/>
                                      </a:cubicBezTo>
                                      <a:lnTo>
                                        <a:pt x="9144" y="25908"/>
                                      </a:lnTo>
                                      <a:cubicBezTo>
                                        <a:pt x="9144" y="19812"/>
                                        <a:pt x="9144" y="15240"/>
                                        <a:pt x="9144" y="12192"/>
                                      </a:cubicBezTo>
                                      <a:cubicBezTo>
                                        <a:pt x="9144" y="10668"/>
                                        <a:pt x="7620" y="10668"/>
                                        <a:pt x="7620" y="9144"/>
                                      </a:cubicBezTo>
                                      <a:cubicBezTo>
                                        <a:pt x="6096" y="9144"/>
                                        <a:pt x="6096" y="9144"/>
                                        <a:pt x="4572"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304" name="Shape 61304"/>
                              <wps:cNvSpPr/>
                              <wps:spPr>
                                <a:xfrm>
                                  <a:off x="1525524" y="0"/>
                                  <a:ext cx="15240" cy="15240"/>
                                </a:xfrm>
                                <a:custGeom>
                                  <a:avLst/>
                                  <a:gdLst/>
                                  <a:ahLst/>
                                  <a:cxnLst/>
                                  <a:rect l="0" t="0" r="0" b="0"/>
                                  <a:pathLst>
                                    <a:path w="15240" h="15240">
                                      <a:moveTo>
                                        <a:pt x="7620" y="0"/>
                                      </a:moveTo>
                                      <a:cubicBezTo>
                                        <a:pt x="9144" y="0"/>
                                        <a:pt x="12192" y="1524"/>
                                        <a:pt x="13716" y="3048"/>
                                      </a:cubicBezTo>
                                      <a:cubicBezTo>
                                        <a:pt x="15240" y="4572"/>
                                        <a:pt x="15240" y="6096"/>
                                        <a:pt x="15240" y="7620"/>
                                      </a:cubicBezTo>
                                      <a:cubicBezTo>
                                        <a:pt x="15240" y="10668"/>
                                        <a:pt x="15240" y="12192"/>
                                        <a:pt x="13716" y="13716"/>
                                      </a:cubicBezTo>
                                      <a:cubicBezTo>
                                        <a:pt x="12192" y="15240"/>
                                        <a:pt x="9144" y="15240"/>
                                        <a:pt x="7620" y="15240"/>
                                      </a:cubicBezTo>
                                      <a:cubicBezTo>
                                        <a:pt x="6096" y="15240"/>
                                        <a:pt x="4572" y="15240"/>
                                        <a:pt x="3048" y="13716"/>
                                      </a:cubicBezTo>
                                      <a:cubicBezTo>
                                        <a:pt x="1524" y="12192"/>
                                        <a:pt x="0" y="10668"/>
                                        <a:pt x="0" y="7620"/>
                                      </a:cubicBezTo>
                                      <a:cubicBezTo>
                                        <a:pt x="0" y="6096"/>
                                        <a:pt x="1524" y="4572"/>
                                        <a:pt x="3048" y="3048"/>
                                      </a:cubicBezTo>
                                      <a:cubicBezTo>
                                        <a:pt x="3048" y="1524"/>
                                        <a:pt x="6096" y="0"/>
                                        <a:pt x="7620" y="0"/>
                                      </a:cubicBezTo>
                                      <a:close/>
                                    </a:path>
                                  </a:pathLst>
                                </a:custGeom>
                                <a:solidFill>
                                  <a:srgbClr val="000000"/>
                                </a:solidFill>
                                <a:ln w="0" cap="flat">
                                  <a:noFill/>
                                  <a:miter lim="127000"/>
                                </a:ln>
                                <a:effectLst/>
                              </wps:spPr>
                              <wps:bodyPr/>
                            </wps:wsp>
                            <wps:wsp>
                              <wps:cNvPr id="61305" name="Shape 61305"/>
                              <wps:cNvSpPr/>
                              <wps:spPr>
                                <a:xfrm>
                                  <a:off x="1574292" y="33528"/>
                                  <a:ext cx="45720" cy="62484"/>
                                </a:xfrm>
                                <a:custGeom>
                                  <a:avLst/>
                                  <a:gdLst/>
                                  <a:ahLst/>
                                  <a:cxnLst/>
                                  <a:rect l="0" t="0" r="0" b="0"/>
                                  <a:pathLst>
                                    <a:path w="45720" h="62484">
                                      <a:moveTo>
                                        <a:pt x="16764" y="0"/>
                                      </a:moveTo>
                                      <a:lnTo>
                                        <a:pt x="42672" y="0"/>
                                      </a:lnTo>
                                      <a:lnTo>
                                        <a:pt x="42672" y="1524"/>
                                      </a:lnTo>
                                      <a:cubicBezTo>
                                        <a:pt x="38100" y="1524"/>
                                        <a:pt x="35052" y="3048"/>
                                        <a:pt x="33528" y="3048"/>
                                      </a:cubicBezTo>
                                      <a:cubicBezTo>
                                        <a:pt x="30480" y="4572"/>
                                        <a:pt x="27432" y="6096"/>
                                        <a:pt x="25908" y="9144"/>
                                      </a:cubicBezTo>
                                      <a:lnTo>
                                        <a:pt x="10668" y="22860"/>
                                      </a:lnTo>
                                      <a:lnTo>
                                        <a:pt x="27432" y="44196"/>
                                      </a:lnTo>
                                      <a:cubicBezTo>
                                        <a:pt x="32004" y="50292"/>
                                        <a:pt x="33528" y="53340"/>
                                        <a:pt x="35052" y="54864"/>
                                      </a:cubicBezTo>
                                      <a:cubicBezTo>
                                        <a:pt x="36576" y="57912"/>
                                        <a:pt x="38100" y="59436"/>
                                        <a:pt x="39624" y="59436"/>
                                      </a:cubicBezTo>
                                      <a:cubicBezTo>
                                        <a:pt x="41148" y="59436"/>
                                        <a:pt x="42672" y="59436"/>
                                        <a:pt x="45720" y="59436"/>
                                      </a:cubicBezTo>
                                      <a:lnTo>
                                        <a:pt x="45720" y="62484"/>
                                      </a:lnTo>
                                      <a:lnTo>
                                        <a:pt x="16764" y="62484"/>
                                      </a:lnTo>
                                      <a:lnTo>
                                        <a:pt x="16764" y="60960"/>
                                      </a:lnTo>
                                      <a:cubicBezTo>
                                        <a:pt x="18288" y="60960"/>
                                        <a:pt x="19812" y="60960"/>
                                        <a:pt x="19812" y="60960"/>
                                      </a:cubicBezTo>
                                      <a:cubicBezTo>
                                        <a:pt x="21336" y="59436"/>
                                        <a:pt x="21336" y="59436"/>
                                        <a:pt x="21336" y="57912"/>
                                      </a:cubicBezTo>
                                      <a:cubicBezTo>
                                        <a:pt x="21336" y="57912"/>
                                        <a:pt x="19812" y="54864"/>
                                        <a:pt x="18288" y="53340"/>
                                      </a:cubicBezTo>
                                      <a:lnTo>
                                        <a:pt x="0" y="27432"/>
                                      </a:lnTo>
                                      <a:lnTo>
                                        <a:pt x="15240" y="13716"/>
                                      </a:lnTo>
                                      <a:cubicBezTo>
                                        <a:pt x="18288" y="10668"/>
                                        <a:pt x="19812" y="7620"/>
                                        <a:pt x="21336" y="7620"/>
                                      </a:cubicBezTo>
                                      <a:cubicBezTo>
                                        <a:pt x="21336" y="7620"/>
                                        <a:pt x="21336" y="6096"/>
                                        <a:pt x="21336" y="6096"/>
                                      </a:cubicBezTo>
                                      <a:cubicBezTo>
                                        <a:pt x="21336" y="4572"/>
                                        <a:pt x="21336" y="4572"/>
                                        <a:pt x="19812" y="3048"/>
                                      </a:cubicBezTo>
                                      <a:cubicBezTo>
                                        <a:pt x="19812" y="3048"/>
                                        <a:pt x="18288" y="1524"/>
                                        <a:pt x="16764" y="1524"/>
                                      </a:cubicBezTo>
                                      <a:lnTo>
                                        <a:pt x="16764" y="0"/>
                                      </a:lnTo>
                                      <a:close/>
                                    </a:path>
                                  </a:pathLst>
                                </a:custGeom>
                                <a:solidFill>
                                  <a:srgbClr val="000000"/>
                                </a:solidFill>
                                <a:ln w="0" cap="flat">
                                  <a:noFill/>
                                  <a:miter lim="127000"/>
                                </a:ln>
                                <a:effectLst/>
                              </wps:spPr>
                              <wps:bodyPr/>
                            </wps:wsp>
                            <wps:wsp>
                              <wps:cNvPr id="61306" name="Shape 61306"/>
                              <wps:cNvSpPr/>
                              <wps:spPr>
                                <a:xfrm>
                                  <a:off x="1552956" y="0"/>
                                  <a:ext cx="30480" cy="96012"/>
                                </a:xfrm>
                                <a:custGeom>
                                  <a:avLst/>
                                  <a:gdLst/>
                                  <a:ahLst/>
                                  <a:cxnLst/>
                                  <a:rect l="0" t="0" r="0" b="0"/>
                                  <a:pathLst>
                                    <a:path w="30480" h="96012">
                                      <a:moveTo>
                                        <a:pt x="18288" y="0"/>
                                      </a:moveTo>
                                      <a:lnTo>
                                        <a:pt x="21336" y="0"/>
                                      </a:lnTo>
                                      <a:lnTo>
                                        <a:pt x="21336" y="60960"/>
                                      </a:lnTo>
                                      <a:lnTo>
                                        <a:pt x="21336" y="82296"/>
                                      </a:lnTo>
                                      <a:cubicBezTo>
                                        <a:pt x="21336" y="86868"/>
                                        <a:pt x="21336" y="89916"/>
                                        <a:pt x="21336" y="91440"/>
                                      </a:cubicBezTo>
                                      <a:cubicBezTo>
                                        <a:pt x="21336" y="92964"/>
                                        <a:pt x="22860" y="92964"/>
                                        <a:pt x="24384" y="94488"/>
                                      </a:cubicBezTo>
                                      <a:cubicBezTo>
                                        <a:pt x="24384" y="94488"/>
                                        <a:pt x="27432" y="94488"/>
                                        <a:pt x="30480" y="94488"/>
                                      </a:cubicBezTo>
                                      <a:lnTo>
                                        <a:pt x="30480" y="96012"/>
                                      </a:lnTo>
                                      <a:lnTo>
                                        <a:pt x="0" y="96012"/>
                                      </a:lnTo>
                                      <a:lnTo>
                                        <a:pt x="0" y="94488"/>
                                      </a:lnTo>
                                      <a:cubicBezTo>
                                        <a:pt x="1524" y="94488"/>
                                        <a:pt x="4572" y="94488"/>
                                        <a:pt x="6096" y="94488"/>
                                      </a:cubicBezTo>
                                      <a:cubicBezTo>
                                        <a:pt x="6096" y="92964"/>
                                        <a:pt x="7620" y="92964"/>
                                        <a:pt x="7620" y="91440"/>
                                      </a:cubicBezTo>
                                      <a:cubicBezTo>
                                        <a:pt x="7620" y="89916"/>
                                        <a:pt x="9144" y="86868"/>
                                        <a:pt x="9144" y="82296"/>
                                      </a:cubicBezTo>
                                      <a:lnTo>
                                        <a:pt x="9144" y="25908"/>
                                      </a:lnTo>
                                      <a:cubicBezTo>
                                        <a:pt x="9144" y="19812"/>
                                        <a:pt x="9144" y="15240"/>
                                        <a:pt x="7620" y="13716"/>
                                      </a:cubicBezTo>
                                      <a:cubicBezTo>
                                        <a:pt x="7620" y="10668"/>
                                        <a:pt x="7620" y="10668"/>
                                        <a:pt x="6096" y="9144"/>
                                      </a:cubicBezTo>
                                      <a:cubicBezTo>
                                        <a:pt x="6096" y="9144"/>
                                        <a:pt x="4572"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g:wgp>
                        </a:graphicData>
                      </a:graphic>
                    </wp:inline>
                  </w:drawing>
                </mc:Choice>
                <mc:Fallback>
                  <w:pict>
                    <v:group w14:anchorId="5C4FE0B7" id="Group 253603" o:spid="_x0000_s1026" style="width:127.55pt;height:9.85pt;mso-position-horizontal-relative:char;mso-position-vertical-relative:line" coordsize="16200,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">
                      <v:shape id="Shape 61265" o:spid="_x0000_s1027" style="position:absolute;top:45;width:701;height:915;visibility:visible;mso-wrap-style:square;v-text-anchor:top" coordsize="70104,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" path="m,l68580,r1524,19812l67056,19812c65532,16764,64008,13716,62484,10668,60960,9144,59436,7620,56388,6096v-1524,,-4572,-1524,-9144,-1524l27432,4572r,38100l41148,42672v4572,,7620,,10668,-1524c53340,38100,54864,35052,56388,28956r1524,l57912,60960r-1524,c54864,57912,54864,54864,53340,53340v,-1524,-1524,-3048,-4572,-4572c47244,48768,44196,47244,41148,47244r-13716,l27432,74676v,6096,,9144,,10668c27432,86868,28956,88392,30480,88392v1524,1524,4572,1524,6096,1524l41148,89916r,1524l,91440,,89916r3048,c6096,89916,9144,89916,10668,86868v1524,-1524,3048,-6096,3048,-12192l13716,16764v,-4572,-1524,-7620,-1524,-9144c12192,6096,10668,4572,9144,4572,7620,3048,4572,1524,3048,1524l,1524,,xe" fillcolor="black" stroked="f" strokeweight="0">
                        <v:stroke miterlimit="83231f" joinstyle="miter"/>
                        <v:path arrowok="t" textboxrect="0,0,70104,91440"/>
                      </v:shape>
                      <v:shape id="Shape 61266" o:spid="_x0000_s1028" style="position:absolute;left:762;top:320;width:441;height:640;visibility:visible;mso-wrap-style:square;v-text-anchor:top" coordsize="4419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" path="m19812,r1524,l21336,16764c27432,6096,32004,,36576,v3048,,4572,1524,6096,3048c44196,4572,44196,6096,44196,9144v,1524,,3048,-1524,4572c42672,15240,41148,15240,39624,15240v-1524,,-3048,,-4572,-3048c33528,10668,32004,9144,30480,9144v,,-1524,1524,-3048,1524c25908,13716,24384,16764,21336,21336r,28956c21336,54864,22860,56388,22860,57912v1524,1524,1524,3048,3048,3048c27432,62484,28956,62484,30480,62484r,1524l,64008,,62484v3048,,6096,,7620,-1524c9144,60960,9144,59436,9144,57912v,-1524,,-3048,,-7620l9144,25908v,-7620,,-12192,,-13716c9144,12192,9144,10668,7620,9144v,,-1524,,-1524,c4572,9144,3048,9144,1524,9144l,7620,19812,xe" fillcolor="black" stroked="f" strokeweight="0">
                        <v:stroke miterlimit="83231f" joinstyle="miter"/>
                        <v:path arrowok="t" textboxrect="0,0,44196,64008"/>
                      </v:shape>
                      <v:shape id="Shape 61267" o:spid="_x0000_s1029" style="position:absolute;left:1264;top:342;width:237;height:627;visibility:visible;mso-wrap-style:square;v-text-anchor:top" coordsize="23622,6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" path="m23622,r,2667l15240,6858c12192,9906,9144,14478,9144,19050r14478,l23622,23622r-14478,c9144,32766,12192,38862,16764,44958r6858,2744l23622,62692r-6668,-970c13716,60579,10668,58674,7620,55626,3048,49530,,41910,,31242,,22098,3048,12954,7620,6858l23622,xe" fillcolor="black" stroked="f" strokeweight="0">
                        <v:stroke miterlimit="83231f" joinstyle="miter"/>
                        <v:path arrowok="t" textboxrect="0,0,23622,62692"/>
                      </v:shape>
                      <v:shape id="Shape 61268" o:spid="_x0000_s1030" style="position:absolute;left:1501;top:716;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" path="m26670,r1524,1524c26670,9144,25146,13716,20574,19812,16002,24384,9906,25908,3809,25908l,25354,,10363r8382,3353c12953,13716,16002,13716,19050,12192,22097,9144,25146,6096,26670,xe" fillcolor="black" stroked="f" strokeweight="0">
                        <v:stroke miterlimit="83231f" joinstyle="miter"/>
                        <v:path arrowok="t" textboxrect="0,0,28194,25908"/>
                      </v:shape>
                      <v:shape id="Shape 61269" o:spid="_x0000_s1031" style="position:absolute;left:1501;top:320;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" path="m5334,v6096,,12192,3048,16763,7620c26670,12192,28194,18288,28194,25908l,25908,,21336r14478,c14478,18288,14478,15240,12953,13716,11430,10668,9906,9144,8382,7620,5334,6096,3809,4572,762,4572l,4953,,2286,5334,xe" fillcolor="black" stroked="f" strokeweight="0">
                        <v:stroke miterlimit="83231f" joinstyle="miter"/>
                        <v:path arrowok="t" textboxrect="0,0,28194,25908"/>
                      </v:shape>
                      <v:shape id="Shape 61270" o:spid="_x0000_s1032" style="position:absolute;left:1905;top:320;width:304;height:640;visibility:visible;mso-wrap-style:square;v-text-anchor:top" coordsize="30480,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" path="m18288,r3048,l21336,50292v,4572,,7620,,9144c22860,60960,22860,60960,24384,62484v1524,,3048,,6096,l30480,64008,,64008,,62484v3048,,4572,,6096,c6096,60960,7620,60960,7620,59436,9144,57912,9144,54864,9144,50292r,-24384c9144,19812,9144,15240,9144,12192,7620,10668,7620,10668,7620,9144v-1524,,-1524,,-3048,c3048,9144,1524,9144,,9144l,7620,18288,xe" fillcolor="black" stroked="f" strokeweight="0">
                        <v:stroke miterlimit="83231f" joinstyle="miter"/>
                        <v:path arrowok="t" textboxrect="0,0,30480,64008"/>
                      </v:shape>
                      <v:shape id="Shape 61271" o:spid="_x0000_s1033" style="position:absolute;left:1981;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" path="m7620,v1524,,3048,1524,4572,3048c13716,4572,15240,6096,15240,7620v,3048,-1524,4572,-3048,6096c10668,15240,9144,15240,7620,15240v-1524,,-4572,,-6096,-1524c,12192,,10668,,7620,,6096,,4572,1524,3048,3048,1524,4572,,7620,xe" fillcolor="black" stroked="f" strokeweight="0">
                        <v:stroke miterlimit="83231f" joinstyle="miter"/>
                        <v:path arrowok="t" textboxrect="0,0,15240,15240"/>
                      </v:shape>
                      <v:shape id="Shape 61272" o:spid="_x0000_s1034" style="position:absolute;left:2255;top:335;width:564;height:625;visibility:visible;mso-wrap-style:square;v-text-anchor:top" coordsize="5638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" path="m4572,l56388,r,3048l16764,57912r21336,c44196,57912,47244,57912,48768,57912v1524,-1524,3048,-3048,4572,-4572c54864,51816,54864,48768,54864,42672r1524,l56388,62484,,62484,,60960,41148,4572r-19812,c16764,4572,13716,6096,12192,6096v-1524,,-1524,1524,-3048,3048c7620,10668,7620,13716,6096,16764r-1524,l4572,xe" fillcolor="black" stroked="f" strokeweight="0">
                        <v:stroke miterlimit="83231f" joinstyle="miter"/>
                        <v:path arrowok="t" textboxrect="0,0,56388,62484"/>
                      </v:shape>
                      <v:shape id="Shape 61273" o:spid="_x0000_s1035" style="position:absolute;left:2895;top:342;width:236;height:627;visibility:visible;mso-wrap-style:square;v-text-anchor:top" coordsize="23622,6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" path="m23622,r,2667l15240,6858c12192,9906,10668,14478,9144,19050r14478,l23622,23622r-14478,c9144,32766,12192,38862,16764,44958r6858,2744l23622,62692r-6668,-970c13716,60579,10668,58674,7620,55626,3048,49530,,41910,,31242,,22098,3048,12954,7620,6858l23622,xe" fillcolor="black" stroked="f" strokeweight="0">
                        <v:stroke miterlimit="83231f" joinstyle="miter"/>
                        <v:path arrowok="t" textboxrect="0,0,23622,62692"/>
                      </v:shape>
                      <v:shape id="Shape 61274" o:spid="_x0000_s1036" style="position:absolute;left:3131;top:716;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" path="m26670,r1524,1524c28194,9144,25146,13716,20574,19812,16002,24384,9906,25908,3809,25908l,25354,,10363r8382,3353c12953,13716,16002,13716,19050,12192,22097,9144,25146,6096,26670,xe" fillcolor="black" stroked="f" strokeweight="0">
                        <v:stroke miterlimit="83231f" joinstyle="miter"/>
                        <v:path arrowok="t" textboxrect="0,0,28194,25908"/>
                      </v:shape>
                      <v:shape id="Shape 61275" o:spid="_x0000_s1037" style="position:absolute;left:3131;top:320;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" path="m5334,v6096,,12192,3048,16763,7620c26670,12192,28194,18288,28194,25908l,25908,,21336r14478,c14478,18288,14478,15240,12953,13716v,-3048,-3047,-4572,-4571,-6096c5334,6096,3809,4572,762,4572l,4953,,2286,5334,xe" fillcolor="black" stroked="f" strokeweight="0">
                        <v:stroke miterlimit="83231f" joinstyle="miter"/>
                        <v:path arrowok="t" textboxrect="0,0,28194,25908"/>
                      </v:shape>
                      <v:shape id="Shape 61276" o:spid="_x0000_s1038" style="position:absolute;left:3535;top:320;width:305;height:640;visibility:visible;mso-wrap-style:square;v-text-anchor:top" coordsize="30480,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" path="m18288,r3048,l21336,50292v,4572,,7620,1524,9144c22860,60960,22860,60960,24384,62484v1524,,3048,,6096,l30480,64008,,64008,,62484v3048,,4572,,6096,c7620,60960,7620,60960,7620,59436,9144,57912,9144,54864,9144,50292r,-24384c9144,19812,9144,15240,9144,12192,7620,10668,7620,10668,7620,9144v-1524,,-1524,,-3048,c3048,9144,3048,9144,1524,9144l,7620,18288,xe" fillcolor="black" stroked="f" strokeweight="0">
                        <v:stroke miterlimit="83231f" joinstyle="miter"/>
                        <v:path arrowok="t" textboxrect="0,0,30480,64008"/>
                      </v:shape>
                      <v:shape id="Shape 61277" o:spid="_x0000_s1039" style="position:absolute;left:3611;width:153;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" path="m7620,v1524,,4572,1524,6096,3048c15240,4572,15240,6096,15240,7620v,3048,,4572,-1524,6096c12192,15240,9144,15240,7620,15240v-1524,,-4572,,-6096,-1524c,12192,,10668,,7620,,6096,,4572,1524,3048,3048,1524,6096,,7620,xe" fillcolor="black" stroked="f" strokeweight="0">
                        <v:stroke miterlimit="83231f" joinstyle="miter"/>
                        <v:path arrowok="t" textboxrect="0,0,15240,15240"/>
                      </v:shape>
                      <v:shape id="Shape 61278" o:spid="_x0000_s1040" style="position:absolute;left:3870;top:121;width:381;height:854;visibility:visible;mso-wrap-style:square;v-text-anchor:top" coordsize="381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" path="m21336,r1524,l22860,21336r13716,l36576,25908r-13716,l22860,68580v,3048,,6096,1524,7620c24384,77724,25908,77724,27432,77724v1524,,3048,,4572,c32004,76200,33528,74676,35052,73152r3048,c36576,77724,33528,80772,30480,82296v-3048,3048,-6096,3048,-9144,3048c19812,85344,18288,85344,15240,83820v-1524,,-3048,-3048,-4572,-4572c10668,77724,10668,73152,10668,68580r,-42672l,25908,,24384c1524,22860,4572,21336,7620,19812v3048,-3048,6096,-6096,7620,-9144c16764,9144,18288,6096,21336,xe" fillcolor="black" stroked="f" strokeweight="0">
                        <v:stroke miterlimit="83231f" joinstyle="miter"/>
                        <v:path arrowok="t" textboxrect="0,0,38100,85344"/>
                      </v:shape>
                      <v:shape id="Shape 255400" o:spid="_x0000_s1041" style="position:absolute;left:4297;top:594;width:366;height:122;visibility:visible;mso-wrap-style:square;v-text-anchor:top" coordsize="365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" path="m,l36576,r,12192l,12192,,e" fillcolor="black" stroked="f" strokeweight="0">
                        <v:stroke miterlimit="83231f" joinstyle="miter"/>
                        <v:path arrowok="t" textboxrect="0,0,36576,12192"/>
                      </v:shape>
                      <v:shape id="Shape 61280" o:spid="_x0000_s1042" style="position:absolute;left:5090;top:335;width:670;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" path="m,l21336,r,42672c21336,48768,21336,51816,24384,54864v1524,1524,3048,1524,6096,1524c32004,56388,35052,56388,36576,54864v3048,-1524,6096,-3048,9144,-6096l45720,12192v,-3048,-1524,-6096,-1524,-7620c42672,3048,39624,3048,36576,1524l36576,,57912,r,38100c57912,45720,57912,50292,57912,51816v,1524,1524,3048,1524,4572c59436,56388,60960,56388,62484,56388v,,1524,,3048,-1524l67056,56388,48768,64008r-3048,l45720,51816v-6096,6096,-9144,9144,-12192,10668c30480,64008,27432,64008,24384,64008v-3048,,-6096,,-9144,-3048c13716,59436,10668,56388,10668,53340,9144,50292,9144,45720,9144,41148r,-28956c9144,9144,9144,7620,7620,6096,7620,4572,6096,4572,6096,3048,4572,3048,3048,1524,,1524l,xe" fillcolor="black" stroked="f" strokeweight="0">
                        <v:stroke miterlimit="83231f" joinstyle="miter"/>
                        <v:path arrowok="t" textboxrect="0,0,67056,64008"/>
                      </v:shape>
                      <v:shape id="Shape 61281" o:spid="_x0000_s1043" style="position:absolute;left:5791;top:320;width:670;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" path="m18288,r3048,l21336,13716c27432,4572,35052,,41148,v3048,,6096,1524,9144,3048c53340,4572,54864,7620,56388,12192v,1524,1524,6096,1524,12192l57912,50292v,4572,,7620,,9144c59436,60960,59436,60960,60960,62484v,,3048,,6096,l67056,64008r-30480,l36576,62484v3048,,4572,,6096,c44196,60960,44196,59436,45720,57912v,-1524,,-3048,,-7620l45720,24384v,-6096,-1524,-9144,-3048,-12192c41148,9144,39624,7620,36576,7620v-6096,,-10668,3048,-15240,9144l21336,50292v,4572,,7620,,9144c21336,60960,22860,60960,24384,62484v,,3048,,6096,l30480,64008,,64008,,62484r1524,c4572,62484,6096,62484,7620,60960v,-1524,1524,-4572,1524,-10668l9144,25908v,-6096,,-10668,-1524,-12192c7620,10668,7620,10668,6096,9144v,,,,-1524,c3048,9144,1524,9144,,9144l,7620,18288,xe" fillcolor="black" stroked="f" strokeweight="0">
                        <v:stroke miterlimit="83231f" joinstyle="miter"/>
                        <v:path arrowok="t" textboxrect="0,0,67056,64008"/>
                      </v:shape>
                      <v:shape id="Shape 61282" o:spid="_x0000_s1044" style="position:absolute;left:6522;top:324;width:275;height:651;visibility:visible;mso-wrap-style:square;v-text-anchor:top" coordsize="27432,6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" path="m27432,r,4154c24384,4154,21336,7202,18288,10250v-4572,4572,-6096,10668,-6096,19812c12192,39206,13716,46826,16764,51398r10668,4741l27432,64606r-3048,508c16764,65114,12192,63590,6096,57494,1524,51398,,43778,,36158,,27014,1524,17870,7620,11774,10668,7964,13716,4916,17145,2821l27432,xe" fillcolor="black" stroked="f" strokeweight="0">
                        <v:stroke miterlimit="83231f" joinstyle="miter"/>
                        <v:path arrowok="t" textboxrect="0,0,27432,65114"/>
                      </v:shape>
                      <v:shape id="Shape 61283" o:spid="_x0000_s1045" style="position:absolute;left:6797;width:365;height:975;visibility:visible;mso-wrap-style:square;v-text-anchor:top" coordsize="36576,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" path="m24384,r3048,l27432,71628v,7620,,12192,,13716c27432,86868,27432,88392,28956,89916v,,1524,,1524,c32004,89916,33528,89916,35052,88392r1524,1524l18288,97536r-3048,l15240,88392v-3048,3048,-6096,6096,-9144,7620l,97028,,88561r3048,1355c7620,89916,10668,88392,15240,83820r,-30480c13716,50292,13716,47244,12192,44196,10668,42672,9144,41148,7620,39624,4572,38100,3048,36576,,36576l,32422r1524,-418c6096,32004,10668,35052,15240,39624r,-13716c15240,19812,13716,15240,13716,13716v,-3048,,-3048,-1524,-4572c12192,9144,10668,9144,10668,9144v-1524,,-3048,,-4572,l6096,7620,24384,xe" fillcolor="black" stroked="f" strokeweight="0">
                        <v:stroke miterlimit="83231f" joinstyle="miter"/>
                        <v:path arrowok="t" textboxrect="0,0,36576,97536"/>
                      </v:shape>
                      <v:shape id="Shape 61284" o:spid="_x0000_s1046" style="position:absolute;left:7604;top:30;width:610;height:945;visibility:visible;mso-wrap-style:square;v-text-anchor:top" coordsize="6096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" path="m27432,v6096,,10668,1524,16764,3048c45720,4572,48768,4572,48768,4572v1524,,3048,,3048,c53340,3048,53340,3048,53340,r1524,l54864,32004r-1524,c53340,25908,51816,21336,50292,16764,47244,13716,44196,10668,41148,9144,36576,6096,33528,4572,28956,4572v-4572,,-9144,1524,-12192,4572c13716,12192,12192,15240,12192,19812v,3048,1524,4572,3048,7620c18288,30480,24384,35052,35052,41148v7620,4572,13716,7620,16764,10668c54864,53340,57912,56388,59436,59436v1524,3048,1524,7620,1524,10668c60960,76200,59436,82296,53340,88392v-4572,4572,-12192,6096,-21336,6096c30480,94488,27432,94488,24384,94488v,,-3048,-1524,-7620,-1524c12192,91440,9144,89916,7620,89916v-1524,,-1524,1524,-3048,1524c4572,91440,4572,92964,3048,94488r-1524,l1524,62484r1524,c4572,70104,6096,74676,9144,79248v1524,3048,4572,6096,9144,7620c21336,89916,25908,89916,30480,89916v6096,,10668,-1524,13716,-3048c47244,83820,48768,79248,48768,76200v,-3048,,-4572,-1524,-7620c47244,67056,44196,64008,42672,62484,41148,60960,35052,57912,27432,53340,19812,50292,15240,45720,12192,44196,7620,41148,4572,38100,3048,35052,1524,32004,,28956,,24384,,18288,3048,12192,9144,7620,13716,3048,19812,,27432,xe" fillcolor="black" stroked="f" strokeweight="0">
                        <v:stroke miterlimit="83231f" joinstyle="miter"/>
                        <v:path arrowok="t" textboxrect="0,0,60960,94488"/>
                      </v:shape>
                      <v:shape id="Shape 61285" o:spid="_x0000_s1047" style="position:absolute;left:8305;top:320;width:366;height:929;visibility:visible;mso-wrap-style:square;v-text-anchor:top" coordsize="3657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" path="m19812,r1524,l21336,15240c25908,9144,28956,6096,32004,3048l36576,1524r,7620c33528,9144,32004,10668,30480,10668v-1524,1524,-4572,4572,-9144,7620l21336,41148v,6096,1524,9144,1524,10668c22860,54864,24384,56388,27432,57912v1524,3048,4572,3048,9144,3048l36576,65532v-3048,,-6096,,-9144,-1524c25908,64008,24384,62484,21336,59436r,19812c21336,83820,22860,86868,22860,88392v,1524,1524,1524,1524,3048c25908,91440,28956,91440,30480,91440r,1524l,92964,,91440r1524,c4572,91440,6096,91440,7620,91440v,-1524,1524,-1524,1524,-3048c9144,86868,9144,83820,9144,79248r,-59436c9144,16764,9144,13716,9144,12192v,-1524,,-1524,-1524,-3048c7620,9144,6096,9144,4572,9144v,,-1524,,-3048,l,7620,19812,xe" fillcolor="black" stroked="f" strokeweight="0">
                        <v:stroke miterlimit="83231f" joinstyle="miter"/>
                        <v:path arrowok="t" textboxrect="0,0,36576,92964"/>
                      </v:shape>
                      <v:shape id="Shape 61286" o:spid="_x0000_s1048" style="position:absolute;left:8671;top:320;width:274;height:655;visibility:visible;mso-wrap-style:square;v-text-anchor:top" coordsize="2743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" path="m4572,v6096,,12192,3048,16764,7620c25908,13716,27432,21336,27432,30480v,10668,-3048,19812,-7620,27432c13716,64008,7620,65532,,65532l,60960v4572,,7620,-1524,10668,-4572c13716,51816,15240,45720,15240,36576v,-9144,-1524,-16764,-6096,-21336c7620,12192,3048,9144,,9144l,1524,4572,xe" fillcolor="black" stroked="f" strokeweight="0">
                        <v:stroke miterlimit="83231f" joinstyle="miter"/>
                        <v:path arrowok="t" textboxrect="0,0,27432,65532"/>
                      </v:shape>
                      <v:shape id="Shape 61287" o:spid="_x0000_s1049" style="position:absolute;left:9037;top:322;width:297;height:653;visibility:visible;mso-wrap-style:square;v-text-anchor:top" coordsize="29718,6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" path="m29718,r,4820l28956,4343v-3048,,-6096,1524,-7620,3048c18288,8915,16764,10439,15240,15011v-1524,3048,-3048,7620,-3048,13716c12192,37871,15240,45491,18288,51587r11430,7621l29718,65165r-762,138c19812,65303,13716,62255,7620,54635,3048,48539,,40919,,33299,,28727,1524,22631,4572,16535,7620,11963,10668,7391,15240,4343l29718,xe" fillcolor="black" stroked="f" strokeweight="0">
                        <v:stroke miterlimit="83231f" joinstyle="miter"/>
                        <v:path arrowok="t" textboxrect="0,0,29718,65303"/>
                      </v:shape>
                      <v:shape id="Shape 61288" o:spid="_x0000_s1050" style="position:absolute;left:9334;top:320;width:297;height:653;visibility:visible;mso-wrap-style:square;v-text-anchor:top" coordsize="29718,6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" path="m762,c9906,,17526,4572,23622,10668v4572,6096,6096,13716,6096,21336c29718,38100,29718,42672,26670,48768,23622,54864,20574,59436,16002,62484l,65393,,59436r2286,1524c6858,60960,11430,59436,14478,56388v1524,-3048,3048,-10668,3048,-18288c17526,25908,16002,18288,11430,12192l,5048,,229,762,xe" fillcolor="black" stroked="f" strokeweight="0">
                        <v:stroke miterlimit="83231f" joinstyle="miter"/>
                        <v:path arrowok="t" textboxrect="0,0,29718,65393"/>
                      </v:shape>
                      <v:shape id="Shape 61289" o:spid="_x0000_s1051" style="position:absolute;left:9707;top:320;width:442;height:640;visibility:visible;mso-wrap-style:square;v-text-anchor:top" coordsize="4419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" path="m18288,r3048,l21336,16764c25908,6096,32004,,36576,v3048,,4572,1524,6096,3048c44196,4572,44196,6096,44196,9144v,1524,,3048,-1524,4572c42672,15240,41148,15240,39624,15240v-1524,,-3048,,-4572,-3048c32004,10668,32004,9144,30480,9144v-1524,,-1524,1524,-3048,1524c25908,13716,24384,16764,21336,21336r,28956c21336,54864,22860,56388,22860,57912v,1524,1524,3048,3048,3048c27432,62484,28956,62484,30480,62484r,1524l,64008,,62484v3048,,6096,,7620,-1524c7620,60960,9144,59436,9144,57912v,-1524,,-3048,,-7620l9144,25908v,-7620,,-12192,,-13716c9144,12192,9144,10668,7620,9144v,,-1524,,-3048,c4572,9144,3048,9144,1524,9144l,7620,18288,xe" fillcolor="black" stroked="f" strokeweight="0">
                        <v:stroke miterlimit="83231f" joinstyle="miter"/>
                        <v:path arrowok="t" textboxrect="0,0,44196,64008"/>
                      </v:shape>
                      <v:shape id="Shape 61290" o:spid="_x0000_s1052" style="position:absolute;left:10165;top:121;width:381;height:854;visibility:visible;mso-wrap-style:square;v-text-anchor:top" coordsize="381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" path="m21336,r1524,l22860,21336r13716,l36576,25908r-13716,l22860,68580v,3048,,6096,1524,7620c25908,77724,25908,77724,27432,77724v1524,,3048,,4572,c33528,76200,33528,74676,35052,73152r3048,c36576,77724,33528,80772,32004,82296v-3048,3048,-6096,3048,-9144,3048c19812,85344,18288,85344,16764,83820v-3048,,-4572,-3048,-4572,-4572c10668,77724,10668,73152,10668,68580r,-42672l,25908,,24384c3048,22860,6096,21336,7620,19812v3048,-3048,6096,-6096,9144,-9144c16764,9144,18288,6096,21336,xe" fillcolor="black" stroked="f" strokeweight="0">
                        <v:stroke miterlimit="83231f" joinstyle="miter"/>
                        <v:path arrowok="t" textboxrect="0,0,38100,85344"/>
                      </v:shape>
                      <v:shape id="Shape 61291" o:spid="_x0000_s1053" style="position:absolute;left:10591;top:322;width:297;height:651;visibility:visible;mso-wrap-style:square;v-text-anchor:top" coordsize="29718,6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" path="m29718,r,4820l28956,4343v-3048,,-6096,1524,-7620,3048c18288,8915,16764,10439,15240,15011v-1524,3048,-3048,7620,-3048,13716c12192,37871,15240,45491,18288,51587r11430,7620l29718,65160,17336,62827c13716,61112,10668,58445,7620,54635,3048,48539,,40919,,33299,,28727,1524,22631,4572,16535,7620,11963,10668,7391,15240,4343l29718,xe" fillcolor="black" stroked="f" strokeweight="0">
                        <v:stroke miterlimit="83231f" joinstyle="miter"/>
                        <v:path arrowok="t" textboxrect="0,0,29718,65160"/>
                      </v:shape>
                      <v:shape id="Shape 61292" o:spid="_x0000_s1054" style="position:absolute;left:10698;top:106;width:152;height:153;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" path="m7620,v3048,,4572,1524,6096,3048c15240,4572,15240,6096,15240,7620v,3048,,4572,-1524,6096c12192,15240,10668,15240,7620,15240v-1524,,-3048,,-4572,-1524c1524,12192,,10668,,7620,,6096,1524,4572,3048,3048,4572,1524,6096,,7620,xe" fillcolor="black" stroked="f" strokeweight="0">
                        <v:stroke miterlimit="83231f" joinstyle="miter"/>
                        <v:path arrowok="t" textboxrect="0,0,15240,15240"/>
                      </v:shape>
                      <v:shape id="Shape 61293" o:spid="_x0000_s1055" style="position:absolute;left:10888;top:320;width:298;height:655;visibility:visible;mso-wrap-style:square;v-text-anchor:top" coordsize="2971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" path="m762,c9906,,17526,4572,23622,10668v4572,6096,6096,13716,6096,21336c29718,38100,29718,42672,26670,48768,23622,54864,20574,59436,16002,62484,11430,64008,5334,65532,762,65532l,65388,,59436r2286,1524c6858,60960,11430,59436,14478,56388v3048,-3048,3048,-10668,3048,-18288c17526,25908,16002,18288,11430,12192l,5048,,229,762,xe" fillcolor="black" stroked="f" strokeweight="0">
                        <v:stroke miterlimit="83231f" joinstyle="miter"/>
                        <v:path arrowok="t" textboxrect="0,0,29718,65532"/>
                      </v:shape>
                      <v:shape id="Shape 61294" o:spid="_x0000_s1056" style="position:absolute;left:10942;top:106;width:152;height:153;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" path="m7620,v3048,,4572,1524,6096,3048c15240,4572,15240,6096,15240,7620v,3048,,4572,-1524,6096c12192,15240,10668,15240,7620,15240v-1524,,-3048,,-4572,-1524c1524,12192,,10668,,7620,,6096,1524,4572,3048,3048,4572,1524,6096,,7620,xe" fillcolor="black" stroked="f" strokeweight="0">
                        <v:stroke miterlimit="83231f" joinstyle="miter"/>
                        <v:path arrowok="t" textboxrect="0,0,15240,15240"/>
                      </v:shape>
                      <v:shape id="Shape 61295" o:spid="_x0000_s1057" style="position:absolute;left:11475;top:335;width:457;height:625;visibility:visible;mso-wrap-style:square;v-text-anchor:top" coordsize="45720,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" path="m18288,l42672,r,1524c39624,1524,36576,3048,33528,3048,32004,4572,28956,6096,25908,9144l10668,22860,28956,44196v3048,6096,6096,9144,7620,10668c38100,57912,39624,59436,41148,59436v1524,,3048,,4572,l45720,62484r-27432,l18288,60960v1524,,3048,,3048,c21336,59436,22860,59436,22860,57912v,,-1524,-3048,-3048,-4572l,27432,16764,13716v3048,-3048,4572,-6096,4572,-6096c22860,7620,22860,6096,22860,6096v,-1524,,-1524,-1524,-3048c21336,3048,19812,1524,18288,1524l18288,xe" fillcolor="black" stroked="f" strokeweight="0">
                        <v:stroke miterlimit="83231f" joinstyle="miter"/>
                        <v:path arrowok="t" textboxrect="0,0,45720,62484"/>
                      </v:shape>
                      <v:shape id="Shape 61296" o:spid="_x0000_s1058" style="position:absolute;left:11262;width:305;height:960;visibility:visible;mso-wrap-style:square;v-text-anchor:top" coordsize="3048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" path="m18288,r3048,l21336,60960r,21336c21336,86868,22860,89916,22860,91440v,1524,1524,1524,1524,3048c25908,94488,27432,94488,30480,94488r,1524l,96012,,94488v3048,,6096,,7620,c7620,92964,7620,92964,9144,91440v,-1524,,-4572,,-9144l9144,25908v,-6096,,-10668,,-12192c9144,10668,9144,10668,7620,9144v,,-1524,,-1524,c4572,9144,3048,9144,1524,9144l,7620,18288,xe" fillcolor="black" stroked="f" strokeweight="0">
                        <v:stroke miterlimit="83231f" joinstyle="miter"/>
                        <v:path arrowok="t" textboxrect="0,0,30480,96012"/>
                      </v:shape>
                      <v:shape id="Shape 61297" o:spid="_x0000_s1059" style="position:absolute;left:11993;top:320;width:298;height:655;visibility:visible;mso-wrap-style:square;v-text-anchor:top" coordsize="2971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" path="m28956,r762,177l29718,6001,27432,4572v-3048,,-4572,1524,-7620,3048c18288,9144,15240,10668,13716,15240v-1524,3048,-1524,7620,-1524,13716c12192,38100,13716,45720,16764,51816r12954,7772l29718,65380r-762,152c19812,65532,12192,62484,6096,54864,1524,48768,,41148,,33528,,28956,1524,22860,4572,16764,6096,12192,10668,7620,15240,4572,19812,1524,24384,,28956,xe" fillcolor="black" stroked="f" strokeweight="0">
                        <v:stroke miterlimit="83231f" joinstyle="miter"/>
                        <v:path arrowok="t" textboxrect="0,0,29718,65532"/>
                      </v:shape>
                      <v:shape id="Shape 61298" o:spid="_x0000_s1060" style="position:absolute;left:12291;top:321;width:297;height:652;visibility:visible;mso-wrap-style:square;v-text-anchor:top" coordsize="29718,6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" path="m,l12383,2871v3619,1905,6667,4572,9715,7620c26670,16587,29718,24207,29718,31827v,6096,-1524,10668,-4572,16764c23622,54687,19050,59259,14478,62307l,65203,,59412r2286,1371c6858,60783,9906,59259,12954,56211v3048,-3048,4572,-10668,4572,-18288c17526,25731,14478,18111,9906,12015l,5824,,xe" fillcolor="black" stroked="f" strokeweight="0">
                        <v:stroke miterlimit="83231f" joinstyle="miter"/>
                        <v:path arrowok="t" textboxrect="0,0,29718,65203"/>
                      </v:shape>
                      <v:shape id="Shape 61299" o:spid="_x0000_s1061" style="position:absolute;left:12664;top:320;width:671;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" path="m18288,r3048,l21336,13716c27432,4572,35052,,41148,v4572,,6096,1524,9144,3048c53340,4572,54864,7620,56388,12192v,1524,1524,6096,1524,12192l57912,50292v,4572,,7620,,9144c59436,60960,59436,60960,60960,62484v1524,,3048,,6096,l67056,64008r-30480,l36576,62484r1524,c39624,62484,41148,62484,42672,62484v1524,-1524,1524,-3048,3048,-4572c45720,56388,45720,54864,45720,50292r,-25908c45720,18288,44196,15240,42672,12192,41148,9144,39624,7620,36576,7620v-6096,,-10668,3048,-15240,9144l21336,50292v,4572,,7620,,9144c22860,60960,22860,60960,24384,62484v,,3048,,6096,l30480,64008,,64008,,62484r1524,c4572,62484,6096,62484,7620,60960v,-1524,1524,-4572,1524,-10668l9144,25908v,-6096,,-10668,-1524,-12192c7620,10668,7620,10668,7620,9144v-1524,,-1524,,-3048,c3048,9144,1524,9144,,9144l,7620,18288,xe" fillcolor="black" stroked="f" strokeweight="0">
                        <v:stroke miterlimit="83231f" joinstyle="miter"/>
                        <v:path arrowok="t" textboxrect="0,0,67056,64008"/>
                      </v:shape>
                      <v:shape id="Shape 61300" o:spid="_x0000_s1062" style="position:absolute;left:13395;top:320;width:298;height:655;visibility:visible;mso-wrap-style:square;v-text-anchor:top" coordsize="2971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" path="m28956,r762,185l29718,6001,27432,4572v-3048,,-4572,1524,-7620,3048c16764,9144,15240,10668,13716,15240v-1524,3048,-1524,7620,-1524,13716c12192,38100,13716,45720,16764,51816r12954,7773l29718,65380r-762,152c19812,65532,12192,62484,6096,54864,1524,48768,,41148,,33528,,28956,1524,22860,3048,16764,6096,12192,10668,7620,15240,4572,19812,1524,24384,,28956,xe" fillcolor="black" stroked="f" strokeweight="0">
                        <v:stroke miterlimit="83231f" joinstyle="miter"/>
                        <v:path arrowok="t" textboxrect="0,0,29718,65532"/>
                      </v:shape>
                      <v:shape id="Shape 61301" o:spid="_x0000_s1063" style="position:absolute;left:13693;top:321;width:297;height:652;visibility:visible;mso-wrap-style:square;v-text-anchor:top" coordsize="29718,6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" path="m,l11811,2863v3810,1905,7239,4572,10287,7620c26670,16579,29718,24199,29718,31819v,6096,-1524,10668,-4572,16764c22098,54679,19050,59251,14478,62299l,65195,,59404r2286,1371c6858,60775,9906,59251,12954,56203v3048,-3048,4572,-10668,4572,-18288c17526,25723,14478,18103,9906,12007l,5816,,xe" fillcolor="black" stroked="f" strokeweight="0">
                        <v:stroke miterlimit="83231f" joinstyle="miter"/>
                        <v:path arrowok="t" textboxrect="0,0,29718,65195"/>
                      </v:shape>
                      <v:shape id="Shape 61302" o:spid="_x0000_s1064" style="position:absolute;left:14066;top:320;width:1036;height:640;visibility:visible;mso-wrap-style:square;v-text-anchor:top" coordsize="103632,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" path="m18288,r3048,l21336,13716c24384,9144,27432,6096,28956,6096,30480,4572,32004,3048,35052,1524,36576,1524,39624,,41148,v4572,,7620,1524,10668,4572c53340,6096,56388,9144,56388,13716,60960,7620,65532,4572,68580,3048,71628,1524,74676,,77724,v3048,,6096,1524,9144,3048c88392,4572,91440,7620,92964,12192v,1524,1524,6096,1524,12192l94488,50292v,4572,,7620,,9144c94488,60960,96012,60960,97536,62484v,,3048,,6096,l103632,64008r-30480,l73152,62484v3048,,4572,,6096,-1524c80772,60960,80772,59436,80772,57912v,-1524,1524,-3048,1524,-7620l82296,24384v,-6096,-1524,-9144,-3048,-12192c77724,9144,76200,7620,71628,7620v-1524,,-4572,1524,-6096,3048c62484,10668,60960,13716,57912,16764r,33528c57912,54864,57912,57912,57912,59436v,1524,1524,1524,3048,3048c60960,62484,64008,62484,67056,62484r,1524l36576,64008r,-1524c39624,62484,41148,62484,42672,62484v1524,-1524,1524,-3048,1524,-4572c44196,57912,45720,54864,45720,50292r,-27432c45720,18288,44196,15240,42672,12192,41148,9144,38100,7620,35052,7620v-1524,,-4572,1524,-6096,3048c25908,12192,22860,13716,21336,16764r,33528c21336,54864,21336,57912,21336,59436v,1524,1524,1524,3048,3048c24384,62484,27432,62484,30480,62484r,1524l,64008,,62484v1524,,4572,,4572,c6096,60960,7620,60960,7620,59436v,-1524,1524,-4572,1524,-9144l9144,25908c9144,19812,7620,15240,7620,12192v,-1524,,-1524,-1524,-3048c6096,9144,4572,9144,4572,9144v-1524,,-3048,,-4572,l,7620,18288,xe" fillcolor="black" stroked="f" strokeweight="0">
                        <v:stroke miterlimit="83231f" joinstyle="miter"/>
                        <v:path arrowok="t" textboxrect="0,0,103632,64008"/>
                      </v:shape>
                      <v:shape id="Shape 61303" o:spid="_x0000_s1065" style="position:absolute;left:15179;top:320;width:304;height:640;visibility:visible;mso-wrap-style:square;v-text-anchor:top" coordsize="30480,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" path="m18288,r3048,l21336,50292v,4572,,7620,1524,9144c22860,60960,22860,60960,24384,62484v1524,,3048,,6096,l30480,64008,,64008,,62484v3048,,4572,,6096,c7620,60960,7620,60960,7620,59436,9144,57912,9144,54864,9144,50292r,-24384c9144,19812,9144,15240,9144,12192v,-1524,-1524,-1524,-1524,-3048c6096,9144,6096,9144,4572,9144v,,-1524,,-3048,l,7620,18288,xe" fillcolor="black" stroked="f" strokeweight="0">
                        <v:stroke miterlimit="83231f" joinstyle="miter"/>
                        <v:path arrowok="t" textboxrect="0,0,30480,64008"/>
                      </v:shape>
                      <v:shape id="Shape 61304" o:spid="_x0000_s1066" style="position:absolute;left:15255;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" path="m7620,v1524,,4572,1524,6096,3048c15240,4572,15240,6096,15240,7620v,3048,,4572,-1524,6096c12192,15240,9144,15240,7620,15240v-1524,,-3048,,-4572,-1524c1524,12192,,10668,,7620,,6096,1524,4572,3048,3048,3048,1524,6096,,7620,xe" fillcolor="black" stroked="f" strokeweight="0">
                        <v:stroke miterlimit="83231f" joinstyle="miter"/>
                        <v:path arrowok="t" textboxrect="0,0,15240,15240"/>
                      </v:shape>
                      <v:shape id="Shape 61305" o:spid="_x0000_s1067" style="position:absolute;left:15742;top:335;width:458;height:625;visibility:visible;mso-wrap-style:square;v-text-anchor:top" coordsize="45720,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" path="m16764,l42672,r,1524c38100,1524,35052,3048,33528,3048,30480,4572,27432,6096,25908,9144l10668,22860,27432,44196v4572,6096,6096,9144,7620,10668c36576,57912,38100,59436,39624,59436v1524,,3048,,6096,l45720,62484r-28956,l16764,60960v1524,,3048,,3048,c21336,59436,21336,59436,21336,57912v,,-1524,-3048,-3048,-4572l,27432,15240,13716v3048,-3048,4572,-6096,6096,-6096c21336,7620,21336,6096,21336,6096v,-1524,,-1524,-1524,-3048c19812,3048,18288,1524,16764,1524l16764,xe" fillcolor="black" stroked="f" strokeweight="0">
                        <v:stroke miterlimit="83231f" joinstyle="miter"/>
                        <v:path arrowok="t" textboxrect="0,0,45720,62484"/>
                      </v:shape>
                      <v:shape id="Shape 61306" o:spid="_x0000_s1068" style="position:absolute;left:15529;width:305;height:960;visibility:visible;mso-wrap-style:square;v-text-anchor:top" coordsize="3048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" path="m18288,r3048,l21336,60960r,21336c21336,86868,21336,89916,21336,91440v,1524,1524,1524,3048,3048c24384,94488,27432,94488,30480,94488r,1524l,96012,,94488v1524,,4572,,6096,c6096,92964,7620,92964,7620,91440v,-1524,1524,-4572,1524,-9144l9144,25908v,-6096,,-10668,-1524,-12192c7620,10668,7620,10668,6096,9144v,,-1524,,-1524,c3048,9144,1524,9144,,9144l,7620,18288,xe" fillcolor="black" stroked="f" strokeweight="0">
                        <v:stroke miterlimit="83231f" joinstyle="miter"/>
                        <v:path arrowok="t" textboxrect="0,0,30480,96012"/>
                      </v:shape>
                      <w10:anchorlock/>
                    </v:group>
                  </w:pict>
                </mc:Fallback>
              </mc:AlternateContent>
            </w:r>
          </w:p>
        </w:tc>
        <w:tc>
          <w:tcPr>
            <w:tcW w:w="1270" w:type="dxa"/>
            <w:tcBorders>
              <w:top w:val="single" w:sz="6" w:space="0" w:color="000000"/>
              <w:left w:val="single" w:sz="6" w:space="0" w:color="000000"/>
              <w:bottom w:val="single" w:sz="6" w:space="0" w:color="000000"/>
              <w:right w:val="single" w:sz="6" w:space="0" w:color="000000"/>
            </w:tcBorders>
            <w:shd w:val="clear" w:color="auto" w:fill="auto"/>
          </w:tcPr>
          <w:p w:rsidR="00A03F05" w:rsidRPr="00C3576F" w:rsidRDefault="003F2736" w:rsidP="00C3576F">
            <w:pPr>
              <w:ind w:left="7"/>
              <w:rPr>
                <w:rFonts w:ascii="Calibri" w:hAnsi="Calibri"/>
                <w:sz w:val="22"/>
                <w:szCs w:val="22"/>
              </w:rPr>
            </w:pPr>
            <w:r w:rsidRPr="00C3576F">
              <w:rPr>
                <w:rFonts w:ascii="Calibri" w:hAnsi="Calibri"/>
                <w:noProof/>
                <w:sz w:val="22"/>
                <w:szCs w:val="22"/>
                <w:lang w:val="de-AT" w:eastAsia="de-AT"/>
              </w:rPr>
              <mc:AlternateContent>
                <mc:Choice Requires="wpg">
                  <w:drawing>
                    <wp:inline distT="0" distB="0" distL="0" distR="0">
                      <wp:extent cx="269875" cy="118745"/>
                      <wp:effectExtent l="0" t="0" r="0" b="0"/>
                      <wp:docPr id="253611" name="Group 253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 cy="118745"/>
                                <a:chOff x="0" y="0"/>
                                <a:chExt cx="269748" cy="118872"/>
                              </a:xfrm>
                            </wpg:grpSpPr>
                            <wps:wsp>
                              <wps:cNvPr id="61307" name="Shape 61307"/>
                              <wps:cNvSpPr/>
                              <wps:spPr>
                                <a:xfrm>
                                  <a:off x="0" y="31976"/>
                                  <a:ext cx="22098" cy="39652"/>
                                </a:xfrm>
                                <a:custGeom>
                                  <a:avLst/>
                                  <a:gdLst/>
                                  <a:ahLst/>
                                  <a:cxnLst/>
                                  <a:rect l="0" t="0" r="0" b="0"/>
                                  <a:pathLst>
                                    <a:path w="22098" h="39652">
                                      <a:moveTo>
                                        <a:pt x="22098" y="0"/>
                                      </a:moveTo>
                                      <a:lnTo>
                                        <a:pt x="22098" y="7648"/>
                                      </a:lnTo>
                                      <a:lnTo>
                                        <a:pt x="6096" y="32032"/>
                                      </a:lnTo>
                                      <a:lnTo>
                                        <a:pt x="22098" y="32032"/>
                                      </a:lnTo>
                                      <a:lnTo>
                                        <a:pt x="22098" y="39652"/>
                                      </a:lnTo>
                                      <a:lnTo>
                                        <a:pt x="0" y="39652"/>
                                      </a:lnTo>
                                      <a:lnTo>
                                        <a:pt x="0" y="33556"/>
                                      </a:lnTo>
                                      <a:lnTo>
                                        <a:pt x="22098" y="0"/>
                                      </a:lnTo>
                                      <a:close/>
                                    </a:path>
                                  </a:pathLst>
                                </a:custGeom>
                                <a:solidFill>
                                  <a:srgbClr val="000000"/>
                                </a:solidFill>
                                <a:ln w="0" cap="flat">
                                  <a:noFill/>
                                  <a:miter lim="127000"/>
                                </a:ln>
                                <a:effectLst/>
                              </wps:spPr>
                              <wps:bodyPr/>
                            </wps:wsp>
                            <wps:wsp>
                              <wps:cNvPr id="61308" name="Shape 61308"/>
                              <wps:cNvSpPr/>
                              <wps:spPr>
                                <a:xfrm>
                                  <a:off x="22098" y="3048"/>
                                  <a:ext cx="38862" cy="92964"/>
                                </a:xfrm>
                                <a:custGeom>
                                  <a:avLst/>
                                  <a:gdLst/>
                                  <a:ahLst/>
                                  <a:cxnLst/>
                                  <a:rect l="0" t="0" r="0" b="0"/>
                                  <a:pathLst>
                                    <a:path w="38862" h="92964">
                                      <a:moveTo>
                                        <a:pt x="19050" y="0"/>
                                      </a:moveTo>
                                      <a:lnTo>
                                        <a:pt x="26670" y="0"/>
                                      </a:lnTo>
                                      <a:lnTo>
                                        <a:pt x="26670" y="60960"/>
                                      </a:lnTo>
                                      <a:lnTo>
                                        <a:pt x="38862" y="60960"/>
                                      </a:lnTo>
                                      <a:lnTo>
                                        <a:pt x="38862" y="68580"/>
                                      </a:lnTo>
                                      <a:lnTo>
                                        <a:pt x="26670" y="68580"/>
                                      </a:lnTo>
                                      <a:lnTo>
                                        <a:pt x="26670" y="92964"/>
                                      </a:lnTo>
                                      <a:lnTo>
                                        <a:pt x="16002" y="92964"/>
                                      </a:lnTo>
                                      <a:lnTo>
                                        <a:pt x="16002" y="68580"/>
                                      </a:lnTo>
                                      <a:lnTo>
                                        <a:pt x="0" y="68580"/>
                                      </a:lnTo>
                                      <a:lnTo>
                                        <a:pt x="0" y="60960"/>
                                      </a:lnTo>
                                      <a:lnTo>
                                        <a:pt x="16002" y="60960"/>
                                      </a:lnTo>
                                      <a:lnTo>
                                        <a:pt x="16002" y="12192"/>
                                      </a:lnTo>
                                      <a:lnTo>
                                        <a:pt x="0" y="36576"/>
                                      </a:lnTo>
                                      <a:lnTo>
                                        <a:pt x="0" y="28928"/>
                                      </a:lnTo>
                                      <a:lnTo>
                                        <a:pt x="19050" y="0"/>
                                      </a:lnTo>
                                      <a:close/>
                                    </a:path>
                                  </a:pathLst>
                                </a:custGeom>
                                <a:solidFill>
                                  <a:srgbClr val="000000"/>
                                </a:solidFill>
                                <a:ln w="0" cap="flat">
                                  <a:noFill/>
                                  <a:miter lim="127000"/>
                                </a:ln>
                                <a:effectLst/>
                              </wps:spPr>
                              <wps:bodyPr/>
                            </wps:wsp>
                            <wps:wsp>
                              <wps:cNvPr id="61309" name="Shape 61309"/>
                              <wps:cNvSpPr/>
                              <wps:spPr>
                                <a:xfrm>
                                  <a:off x="67056" y="0"/>
                                  <a:ext cx="39624" cy="97536"/>
                                </a:xfrm>
                                <a:custGeom>
                                  <a:avLst/>
                                  <a:gdLst/>
                                  <a:ahLst/>
                                  <a:cxnLst/>
                                  <a:rect l="0" t="0" r="0" b="0"/>
                                  <a:pathLst>
                                    <a:path w="39624" h="97536">
                                      <a:moveTo>
                                        <a:pt x="33527" y="0"/>
                                      </a:moveTo>
                                      <a:lnTo>
                                        <a:pt x="39624" y="0"/>
                                      </a:lnTo>
                                      <a:lnTo>
                                        <a:pt x="6096" y="97536"/>
                                      </a:lnTo>
                                      <a:lnTo>
                                        <a:pt x="0" y="97536"/>
                                      </a:lnTo>
                                      <a:lnTo>
                                        <a:pt x="33527" y="0"/>
                                      </a:lnTo>
                                      <a:close/>
                                    </a:path>
                                  </a:pathLst>
                                </a:custGeom>
                                <a:solidFill>
                                  <a:srgbClr val="000000"/>
                                </a:solidFill>
                                <a:ln w="0" cap="flat">
                                  <a:noFill/>
                                  <a:miter lim="127000"/>
                                </a:ln>
                                <a:effectLst/>
                              </wps:spPr>
                              <wps:bodyPr/>
                            </wps:wsp>
                            <wps:wsp>
                              <wps:cNvPr id="61310" name="Shape 61310"/>
                              <wps:cNvSpPr/>
                              <wps:spPr>
                                <a:xfrm>
                                  <a:off x="112776" y="4572"/>
                                  <a:ext cx="56388" cy="92964"/>
                                </a:xfrm>
                                <a:custGeom>
                                  <a:avLst/>
                                  <a:gdLst/>
                                  <a:ahLst/>
                                  <a:cxnLst/>
                                  <a:rect l="0" t="0" r="0" b="0"/>
                                  <a:pathLst>
                                    <a:path w="56388" h="92964">
                                      <a:moveTo>
                                        <a:pt x="9144" y="0"/>
                                      </a:moveTo>
                                      <a:lnTo>
                                        <a:pt x="56388" y="0"/>
                                      </a:lnTo>
                                      <a:lnTo>
                                        <a:pt x="56388" y="3048"/>
                                      </a:lnTo>
                                      <a:lnTo>
                                        <a:pt x="25908" y="92964"/>
                                      </a:lnTo>
                                      <a:lnTo>
                                        <a:pt x="16764" y="92964"/>
                                      </a:lnTo>
                                      <a:lnTo>
                                        <a:pt x="45720" y="10668"/>
                                      </a:lnTo>
                                      <a:lnTo>
                                        <a:pt x="21336" y="10668"/>
                                      </a:lnTo>
                                      <a:cubicBezTo>
                                        <a:pt x="15240" y="10668"/>
                                        <a:pt x="12192" y="12192"/>
                                        <a:pt x="10668" y="13716"/>
                                      </a:cubicBezTo>
                                      <a:cubicBezTo>
                                        <a:pt x="6096" y="15240"/>
                                        <a:pt x="3048" y="18288"/>
                                        <a:pt x="1524" y="22860"/>
                                      </a:cubicBezTo>
                                      <a:lnTo>
                                        <a:pt x="0" y="21336"/>
                                      </a:lnTo>
                                      <a:lnTo>
                                        <a:pt x="9144" y="0"/>
                                      </a:lnTo>
                                      <a:close/>
                                    </a:path>
                                  </a:pathLst>
                                </a:custGeom>
                                <a:solidFill>
                                  <a:srgbClr val="000000"/>
                                </a:solidFill>
                                <a:ln w="0" cap="flat">
                                  <a:noFill/>
                                  <a:miter lim="127000"/>
                                </a:ln>
                                <a:effectLst/>
                              </wps:spPr>
                              <wps:bodyPr/>
                            </wps:wsp>
                            <wps:wsp>
                              <wps:cNvPr id="61311" name="Shape 61311"/>
                              <wps:cNvSpPr/>
                              <wps:spPr>
                                <a:xfrm>
                                  <a:off x="181356" y="82296"/>
                                  <a:ext cx="21336" cy="36576"/>
                                </a:xfrm>
                                <a:custGeom>
                                  <a:avLst/>
                                  <a:gdLst/>
                                  <a:ahLst/>
                                  <a:cxnLst/>
                                  <a:rect l="0" t="0" r="0" b="0"/>
                                  <a:pathLst>
                                    <a:path w="21336" h="36576">
                                      <a:moveTo>
                                        <a:pt x="10668" y="0"/>
                                      </a:moveTo>
                                      <a:cubicBezTo>
                                        <a:pt x="13716" y="0"/>
                                        <a:pt x="15240" y="1524"/>
                                        <a:pt x="18288" y="4572"/>
                                      </a:cubicBezTo>
                                      <a:cubicBezTo>
                                        <a:pt x="21336" y="7620"/>
                                        <a:pt x="21336" y="10668"/>
                                        <a:pt x="21336" y="15240"/>
                                      </a:cubicBezTo>
                                      <a:cubicBezTo>
                                        <a:pt x="21336" y="19812"/>
                                        <a:pt x="19812" y="24384"/>
                                        <a:pt x="16764" y="27432"/>
                                      </a:cubicBezTo>
                                      <a:cubicBezTo>
                                        <a:pt x="13716" y="32004"/>
                                        <a:pt x="7620" y="35052"/>
                                        <a:pt x="0" y="36576"/>
                                      </a:cubicBezTo>
                                      <a:lnTo>
                                        <a:pt x="0" y="33528"/>
                                      </a:lnTo>
                                      <a:cubicBezTo>
                                        <a:pt x="6096" y="32004"/>
                                        <a:pt x="10668" y="30480"/>
                                        <a:pt x="13716" y="27432"/>
                                      </a:cubicBezTo>
                                      <a:cubicBezTo>
                                        <a:pt x="15240" y="24384"/>
                                        <a:pt x="16764" y="19812"/>
                                        <a:pt x="16764" y="16764"/>
                                      </a:cubicBezTo>
                                      <a:cubicBezTo>
                                        <a:pt x="16764" y="15240"/>
                                        <a:pt x="16764" y="15240"/>
                                        <a:pt x="16764" y="15240"/>
                                      </a:cubicBezTo>
                                      <a:cubicBezTo>
                                        <a:pt x="16764" y="13716"/>
                                        <a:pt x="16764" y="13716"/>
                                        <a:pt x="15240" y="13716"/>
                                      </a:cubicBezTo>
                                      <a:cubicBezTo>
                                        <a:pt x="15240" y="13716"/>
                                        <a:pt x="13716" y="13716"/>
                                        <a:pt x="12192" y="15240"/>
                                      </a:cubicBezTo>
                                      <a:cubicBezTo>
                                        <a:pt x="10668" y="15240"/>
                                        <a:pt x="10668" y="15240"/>
                                        <a:pt x="9144" y="15240"/>
                                      </a:cubicBezTo>
                                      <a:cubicBezTo>
                                        <a:pt x="6096" y="15240"/>
                                        <a:pt x="4572" y="15240"/>
                                        <a:pt x="3048" y="13716"/>
                                      </a:cubicBezTo>
                                      <a:cubicBezTo>
                                        <a:pt x="1524" y="12192"/>
                                        <a:pt x="0" y="10668"/>
                                        <a:pt x="0" y="9144"/>
                                      </a:cubicBezTo>
                                      <a:cubicBezTo>
                                        <a:pt x="0" y="6096"/>
                                        <a:pt x="1524" y="4572"/>
                                        <a:pt x="3048" y="3048"/>
                                      </a:cubicBezTo>
                                      <a:cubicBezTo>
                                        <a:pt x="4572" y="1524"/>
                                        <a:pt x="7620" y="0"/>
                                        <a:pt x="10668" y="0"/>
                                      </a:cubicBezTo>
                                      <a:close/>
                                    </a:path>
                                  </a:pathLst>
                                </a:custGeom>
                                <a:solidFill>
                                  <a:srgbClr val="000000"/>
                                </a:solidFill>
                                <a:ln w="0" cap="flat">
                                  <a:noFill/>
                                  <a:miter lim="127000"/>
                                </a:ln>
                                <a:effectLst/>
                              </wps:spPr>
                              <wps:bodyPr/>
                            </wps:wsp>
                            <wps:wsp>
                              <wps:cNvPr id="61312" name="Shape 61312"/>
                              <wps:cNvSpPr/>
                              <wps:spPr>
                                <a:xfrm>
                                  <a:off x="217932" y="4572"/>
                                  <a:ext cx="51816" cy="92964"/>
                                </a:xfrm>
                                <a:custGeom>
                                  <a:avLst/>
                                  <a:gdLst/>
                                  <a:ahLst/>
                                  <a:cxnLst/>
                                  <a:rect l="0" t="0" r="0" b="0"/>
                                  <a:pathLst>
                                    <a:path w="51816" h="92964">
                                      <a:moveTo>
                                        <a:pt x="19812" y="0"/>
                                      </a:moveTo>
                                      <a:lnTo>
                                        <a:pt x="51816" y="0"/>
                                      </a:lnTo>
                                      <a:lnTo>
                                        <a:pt x="47244" y="10668"/>
                                      </a:lnTo>
                                      <a:lnTo>
                                        <a:pt x="19812" y="10668"/>
                                      </a:lnTo>
                                      <a:lnTo>
                                        <a:pt x="12192" y="24384"/>
                                      </a:lnTo>
                                      <a:cubicBezTo>
                                        <a:pt x="25908" y="27432"/>
                                        <a:pt x="35052" y="30480"/>
                                        <a:pt x="42672" y="38100"/>
                                      </a:cubicBezTo>
                                      <a:cubicBezTo>
                                        <a:pt x="48768" y="44196"/>
                                        <a:pt x="50292" y="51816"/>
                                        <a:pt x="50292" y="59436"/>
                                      </a:cubicBezTo>
                                      <a:cubicBezTo>
                                        <a:pt x="50292" y="64008"/>
                                        <a:pt x="50292" y="68580"/>
                                        <a:pt x="48768" y="73152"/>
                                      </a:cubicBezTo>
                                      <a:cubicBezTo>
                                        <a:pt x="45720" y="76200"/>
                                        <a:pt x="44196" y="80772"/>
                                        <a:pt x="41148" y="83820"/>
                                      </a:cubicBezTo>
                                      <a:cubicBezTo>
                                        <a:pt x="38100" y="85344"/>
                                        <a:pt x="35052" y="88392"/>
                                        <a:pt x="32004" y="89916"/>
                                      </a:cubicBezTo>
                                      <a:cubicBezTo>
                                        <a:pt x="25908" y="92964"/>
                                        <a:pt x="21336" y="92964"/>
                                        <a:pt x="15240" y="92964"/>
                                      </a:cubicBezTo>
                                      <a:cubicBezTo>
                                        <a:pt x="10668" y="92964"/>
                                        <a:pt x="6096" y="92964"/>
                                        <a:pt x="4572" y="91440"/>
                                      </a:cubicBezTo>
                                      <a:cubicBezTo>
                                        <a:pt x="1524" y="88392"/>
                                        <a:pt x="0" y="86868"/>
                                        <a:pt x="0" y="85344"/>
                                      </a:cubicBezTo>
                                      <a:cubicBezTo>
                                        <a:pt x="0" y="83820"/>
                                        <a:pt x="1524" y="82296"/>
                                        <a:pt x="3048" y="80772"/>
                                      </a:cubicBezTo>
                                      <a:cubicBezTo>
                                        <a:pt x="3048" y="80772"/>
                                        <a:pt x="4572" y="79248"/>
                                        <a:pt x="6096" y="79248"/>
                                      </a:cubicBezTo>
                                      <a:cubicBezTo>
                                        <a:pt x="7620" y="79248"/>
                                        <a:pt x="9144" y="80772"/>
                                        <a:pt x="9144" y="80772"/>
                                      </a:cubicBezTo>
                                      <a:cubicBezTo>
                                        <a:pt x="10668" y="80772"/>
                                        <a:pt x="12192" y="82296"/>
                                        <a:pt x="13716" y="83820"/>
                                      </a:cubicBezTo>
                                      <a:cubicBezTo>
                                        <a:pt x="18288" y="85344"/>
                                        <a:pt x="21336" y="86868"/>
                                        <a:pt x="24384" y="85344"/>
                                      </a:cubicBezTo>
                                      <a:cubicBezTo>
                                        <a:pt x="28956" y="85344"/>
                                        <a:pt x="33528" y="83820"/>
                                        <a:pt x="36576" y="80772"/>
                                      </a:cubicBezTo>
                                      <a:cubicBezTo>
                                        <a:pt x="41148" y="76200"/>
                                        <a:pt x="42672" y="71628"/>
                                        <a:pt x="42672" y="65532"/>
                                      </a:cubicBezTo>
                                      <a:cubicBezTo>
                                        <a:pt x="42672" y="59436"/>
                                        <a:pt x="41148" y="54864"/>
                                        <a:pt x="36576" y="50292"/>
                                      </a:cubicBezTo>
                                      <a:cubicBezTo>
                                        <a:pt x="33528" y="45720"/>
                                        <a:pt x="28956" y="41148"/>
                                        <a:pt x="22860" y="39624"/>
                                      </a:cubicBezTo>
                                      <a:cubicBezTo>
                                        <a:pt x="18288" y="36576"/>
                                        <a:pt x="10668" y="36576"/>
                                        <a:pt x="3048" y="35052"/>
                                      </a:cubicBezTo>
                                      <a:lnTo>
                                        <a:pt x="19812" y="0"/>
                                      </a:lnTo>
                                      <a:close/>
                                    </a:path>
                                  </a:pathLst>
                                </a:custGeom>
                                <a:solidFill>
                                  <a:srgbClr val="000000"/>
                                </a:solidFill>
                                <a:ln w="0" cap="flat">
                                  <a:noFill/>
                                  <a:miter lim="127000"/>
                                </a:ln>
                                <a:effectLst/>
                              </wps:spPr>
                              <wps:bodyPr/>
                            </wps:wsp>
                          </wpg:wgp>
                        </a:graphicData>
                      </a:graphic>
                    </wp:inline>
                  </w:drawing>
                </mc:Choice>
                <mc:Fallback>
                  <w:pict>
                    <v:group w14:anchorId="241D6C4E" id="Group 253611" o:spid="_x0000_s1026" style="width:21.25pt;height:9.35pt;mso-position-horizontal-relative:char;mso-position-vertical-relative:line" coordsize="269748,11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">
                      <v:shape id="Shape 61307" o:spid="_x0000_s1027" style="position:absolute;top:31976;width:22098;height:39652;visibility:visible;mso-wrap-style:square;v-text-anchor:top" coordsize="22098,3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" path="m22098,r,7648l6096,32032r16002,l22098,39652,,39652,,33556,22098,xe" fillcolor="black" stroked="f" strokeweight="0">
                        <v:stroke miterlimit="83231f" joinstyle="miter"/>
                        <v:path arrowok="t" textboxrect="0,0,22098,39652"/>
                      </v:shape>
                      <v:shape id="Shape 61308" o:spid="_x0000_s1028" style="position:absolute;left:22098;top:3048;width:38862;height:92964;visibility:visible;mso-wrap-style:square;v-text-anchor:top" coordsize="38862,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" path="m19050,r7620,l26670,60960r12192,l38862,68580r-12192,l26670,92964r-10668,l16002,68580,,68580,,60960r16002,l16002,12192,,36576,,28928,19050,xe" fillcolor="black" stroked="f" strokeweight="0">
                        <v:stroke miterlimit="83231f" joinstyle="miter"/>
                        <v:path arrowok="t" textboxrect="0,0,38862,92964"/>
                      </v:shape>
                      <v:shape id="Shape 61309" o:spid="_x0000_s1029" style="position:absolute;left:67056;width:39624;height:97536;visibility:visible;mso-wrap-style:square;v-text-anchor:top" coordsize="3962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" path="m33527,r6097,l6096,97536,,97536,33527,xe" fillcolor="black" stroked="f" strokeweight="0">
                        <v:stroke miterlimit="83231f" joinstyle="miter"/>
                        <v:path arrowok="t" textboxrect="0,0,39624,97536"/>
                      </v:shape>
                      <v:shape id="Shape 61310" o:spid="_x0000_s1030" style="position:absolute;left:112776;top:4572;width:56388;height:92964;visibility:visible;mso-wrap-style:square;v-text-anchor:top" coordsize="56388,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" path="m9144,l56388,r,3048l25908,92964r-9144,l45720,10668r-24384,c15240,10668,12192,12192,10668,13716,6096,15240,3048,18288,1524,22860l,21336,9144,xe" fillcolor="black" stroked="f" strokeweight="0">
                        <v:stroke miterlimit="83231f" joinstyle="miter"/>
                        <v:path arrowok="t" textboxrect="0,0,56388,92964"/>
                      </v:shape>
                      <v:shape id="Shape 61311" o:spid="_x0000_s1031" style="position:absolute;left:181356;top:82296;width:21336;height:36576;visibility:visible;mso-wrap-style:square;v-text-anchor:top" coordsize="2133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" path="m10668,v3048,,4572,1524,7620,4572c21336,7620,21336,10668,21336,15240v,4572,-1524,9144,-4572,12192c13716,32004,7620,35052,,36576l,33528c6096,32004,10668,30480,13716,27432v1524,-3048,3048,-7620,3048,-10668c16764,15240,16764,15240,16764,15240v,-1524,,-1524,-1524,-1524c15240,13716,13716,13716,12192,15240v-1524,,-1524,,-3048,c6096,15240,4572,15240,3048,13716,1524,12192,,10668,,9144,,6096,1524,4572,3048,3048,4572,1524,7620,,10668,xe" fillcolor="black" stroked="f" strokeweight="0">
                        <v:stroke miterlimit="83231f" joinstyle="miter"/>
                        <v:path arrowok="t" textboxrect="0,0,21336,36576"/>
                      </v:shape>
                      <v:shape id="Shape 61312" o:spid="_x0000_s1032" style="position:absolute;left:217932;top:4572;width:51816;height:92964;visibility:visible;mso-wrap-style:square;v-text-anchor:top" coordsize="5181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" path="m19812,l51816,,47244,10668r-27432,l12192,24384v13716,3048,22860,6096,30480,13716c48768,44196,50292,51816,50292,59436v,4572,,9144,-1524,13716c45720,76200,44196,80772,41148,83820v-3048,1524,-6096,4572,-9144,6096c25908,92964,21336,92964,15240,92964v-4572,,-9144,,-10668,-1524c1524,88392,,86868,,85344,,83820,1524,82296,3048,80772v,,1524,-1524,3048,-1524c7620,79248,9144,80772,9144,80772v1524,,3048,1524,4572,3048c18288,85344,21336,86868,24384,85344v4572,,9144,-1524,12192,-4572c41148,76200,42672,71628,42672,65532v,-6096,-1524,-10668,-6096,-15240c33528,45720,28956,41148,22860,39624,18288,36576,10668,36576,3048,35052l19812,xe" fillcolor="black" stroked="f" strokeweight="0">
                        <v:stroke miterlimit="83231f" joinstyle="miter"/>
                        <v:path arrowok="t" textboxrect="0,0,51816,92964"/>
                      </v:shape>
                      <w10:anchorlock/>
                    </v:group>
                  </w:pict>
                </mc:Fallback>
              </mc:AlternateContent>
            </w:r>
          </w:p>
        </w:tc>
      </w:tr>
      <w:tr w:rsidR="00A03F05" w:rsidTr="00C3576F">
        <w:trPr>
          <w:trHeight w:val="631"/>
        </w:trPr>
        <w:tc>
          <w:tcPr>
            <w:tcW w:w="3681" w:type="dxa"/>
            <w:tcBorders>
              <w:top w:val="single" w:sz="6" w:space="0" w:color="000000"/>
              <w:left w:val="single" w:sz="6" w:space="0" w:color="000000"/>
              <w:bottom w:val="single" w:sz="6" w:space="0" w:color="000000"/>
              <w:right w:val="single" w:sz="6" w:space="0" w:color="000000"/>
            </w:tcBorders>
            <w:shd w:val="clear" w:color="auto" w:fill="auto"/>
          </w:tcPr>
          <w:p w:rsidR="00A03F05" w:rsidRPr="00C3576F" w:rsidRDefault="003F2736" w:rsidP="00C3576F">
            <w:pPr>
              <w:rPr>
                <w:rFonts w:ascii="Calibri" w:hAnsi="Calibri"/>
                <w:sz w:val="22"/>
                <w:szCs w:val="22"/>
              </w:rPr>
            </w:pPr>
            <w:r w:rsidRPr="00C3576F">
              <w:rPr>
                <w:rFonts w:ascii="Calibri" w:hAnsi="Calibri"/>
                <w:noProof/>
                <w:sz w:val="22"/>
                <w:szCs w:val="22"/>
                <w:lang w:val="de-AT" w:eastAsia="de-AT"/>
              </w:rPr>
              <mc:AlternateContent>
                <mc:Choice Requires="wpg">
                  <w:drawing>
                    <wp:inline distT="0" distB="0" distL="0" distR="0">
                      <wp:extent cx="1969135" cy="286385"/>
                      <wp:effectExtent l="0" t="0" r="0" b="0"/>
                      <wp:docPr id="253618" name="Group 253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9135" cy="286385"/>
                                <a:chOff x="0" y="0"/>
                                <a:chExt cx="1969008" cy="286512"/>
                              </a:xfrm>
                            </wpg:grpSpPr>
                            <wps:wsp>
                              <wps:cNvPr id="61327" name="Shape 61327"/>
                              <wps:cNvSpPr/>
                              <wps:spPr>
                                <a:xfrm>
                                  <a:off x="0" y="4572"/>
                                  <a:ext cx="99060" cy="92964"/>
                                </a:xfrm>
                                <a:custGeom>
                                  <a:avLst/>
                                  <a:gdLst/>
                                  <a:ahLst/>
                                  <a:cxnLst/>
                                  <a:rect l="0" t="0" r="0" b="0"/>
                                  <a:pathLst>
                                    <a:path w="99060" h="92964">
                                      <a:moveTo>
                                        <a:pt x="0" y="0"/>
                                      </a:moveTo>
                                      <a:lnTo>
                                        <a:pt x="41148" y="0"/>
                                      </a:lnTo>
                                      <a:lnTo>
                                        <a:pt x="41148" y="1524"/>
                                      </a:lnTo>
                                      <a:lnTo>
                                        <a:pt x="38100" y="1524"/>
                                      </a:lnTo>
                                      <a:cubicBezTo>
                                        <a:pt x="33528" y="1524"/>
                                        <a:pt x="30480" y="3048"/>
                                        <a:pt x="28956" y="6096"/>
                                      </a:cubicBezTo>
                                      <a:cubicBezTo>
                                        <a:pt x="27432" y="7620"/>
                                        <a:pt x="27432" y="12192"/>
                                        <a:pt x="27432" y="16764"/>
                                      </a:cubicBezTo>
                                      <a:lnTo>
                                        <a:pt x="27432" y="57912"/>
                                      </a:lnTo>
                                      <a:cubicBezTo>
                                        <a:pt x="27432" y="60960"/>
                                        <a:pt x="27432" y="65532"/>
                                        <a:pt x="28956" y="70104"/>
                                      </a:cubicBezTo>
                                      <a:cubicBezTo>
                                        <a:pt x="28956" y="74676"/>
                                        <a:pt x="30480" y="77724"/>
                                        <a:pt x="32004" y="80772"/>
                                      </a:cubicBezTo>
                                      <a:cubicBezTo>
                                        <a:pt x="33528" y="82296"/>
                                        <a:pt x="36576" y="85344"/>
                                        <a:pt x="39624" y="86868"/>
                                      </a:cubicBezTo>
                                      <a:cubicBezTo>
                                        <a:pt x="42672" y="88392"/>
                                        <a:pt x="47244" y="88392"/>
                                        <a:pt x="51816" y="88392"/>
                                      </a:cubicBezTo>
                                      <a:cubicBezTo>
                                        <a:pt x="56388" y="88392"/>
                                        <a:pt x="62484" y="88392"/>
                                        <a:pt x="67056" y="85344"/>
                                      </a:cubicBezTo>
                                      <a:cubicBezTo>
                                        <a:pt x="71628" y="82296"/>
                                        <a:pt x="74676" y="79248"/>
                                        <a:pt x="76200" y="74676"/>
                                      </a:cubicBezTo>
                                      <a:cubicBezTo>
                                        <a:pt x="79248" y="71628"/>
                                        <a:pt x="79248" y="64008"/>
                                        <a:pt x="79248" y="54864"/>
                                      </a:cubicBezTo>
                                      <a:lnTo>
                                        <a:pt x="79248" y="16764"/>
                                      </a:lnTo>
                                      <a:cubicBezTo>
                                        <a:pt x="79248" y="10668"/>
                                        <a:pt x="79248" y="7620"/>
                                        <a:pt x="77724" y="6096"/>
                                      </a:cubicBezTo>
                                      <a:cubicBezTo>
                                        <a:pt x="76200" y="3048"/>
                                        <a:pt x="73152" y="1524"/>
                                        <a:pt x="68580" y="1524"/>
                                      </a:cubicBezTo>
                                      <a:lnTo>
                                        <a:pt x="65532" y="1524"/>
                                      </a:lnTo>
                                      <a:lnTo>
                                        <a:pt x="65532" y="0"/>
                                      </a:lnTo>
                                      <a:lnTo>
                                        <a:pt x="99060" y="0"/>
                                      </a:lnTo>
                                      <a:lnTo>
                                        <a:pt x="99060" y="1524"/>
                                      </a:lnTo>
                                      <a:lnTo>
                                        <a:pt x="96012" y="1524"/>
                                      </a:lnTo>
                                      <a:cubicBezTo>
                                        <a:pt x="91440" y="1524"/>
                                        <a:pt x="88392" y="3048"/>
                                        <a:pt x="86868" y="7620"/>
                                      </a:cubicBezTo>
                                      <a:cubicBezTo>
                                        <a:pt x="85344" y="9144"/>
                                        <a:pt x="85344" y="12192"/>
                                        <a:pt x="85344" y="16764"/>
                                      </a:cubicBezTo>
                                      <a:lnTo>
                                        <a:pt x="85344" y="54864"/>
                                      </a:lnTo>
                                      <a:cubicBezTo>
                                        <a:pt x="85344" y="64008"/>
                                        <a:pt x="83820" y="70104"/>
                                        <a:pt x="82296" y="74676"/>
                                      </a:cubicBezTo>
                                      <a:cubicBezTo>
                                        <a:pt x="80772" y="80772"/>
                                        <a:pt x="77724" y="85344"/>
                                        <a:pt x="71628" y="88392"/>
                                      </a:cubicBezTo>
                                      <a:cubicBezTo>
                                        <a:pt x="67056" y="91440"/>
                                        <a:pt x="59436" y="92964"/>
                                        <a:pt x="50292" y="92964"/>
                                      </a:cubicBezTo>
                                      <a:cubicBezTo>
                                        <a:pt x="39624" y="92964"/>
                                        <a:pt x="32004" y="91440"/>
                                        <a:pt x="27432" y="88392"/>
                                      </a:cubicBezTo>
                                      <a:cubicBezTo>
                                        <a:pt x="21336" y="85344"/>
                                        <a:pt x="18288" y="80772"/>
                                        <a:pt x="16764" y="74676"/>
                                      </a:cubicBezTo>
                                      <a:cubicBezTo>
                                        <a:pt x="15240" y="70104"/>
                                        <a:pt x="13716" y="64008"/>
                                        <a:pt x="13716" y="51816"/>
                                      </a:cubicBezTo>
                                      <a:lnTo>
                                        <a:pt x="13716" y="16764"/>
                                      </a:lnTo>
                                      <a:cubicBezTo>
                                        <a:pt x="13716" y="10668"/>
                                        <a:pt x="13716" y="7620"/>
                                        <a:pt x="12192" y="4572"/>
                                      </a:cubicBezTo>
                                      <a:cubicBezTo>
                                        <a:pt x="9144" y="3048"/>
                                        <a:pt x="7620" y="1524"/>
                                        <a:pt x="3048" y="1524"/>
                                      </a:cubicBezTo>
                                      <a:lnTo>
                                        <a:pt x="0" y="1524"/>
                                      </a:lnTo>
                                      <a:lnTo>
                                        <a:pt x="0" y="0"/>
                                      </a:lnTo>
                                      <a:close/>
                                    </a:path>
                                  </a:pathLst>
                                </a:custGeom>
                                <a:solidFill>
                                  <a:srgbClr val="000000"/>
                                </a:solidFill>
                                <a:ln w="0" cap="flat">
                                  <a:noFill/>
                                  <a:miter lim="127000"/>
                                </a:ln>
                                <a:effectLst/>
                              </wps:spPr>
                              <wps:bodyPr/>
                            </wps:wsp>
                            <wps:wsp>
                              <wps:cNvPr id="61328" name="Shape 61328"/>
                              <wps:cNvSpPr/>
                              <wps:spPr>
                                <a:xfrm>
                                  <a:off x="102108" y="4572"/>
                                  <a:ext cx="80772" cy="91440"/>
                                </a:xfrm>
                                <a:custGeom>
                                  <a:avLst/>
                                  <a:gdLst/>
                                  <a:ahLst/>
                                  <a:cxnLst/>
                                  <a:rect l="0" t="0" r="0" b="0"/>
                                  <a:pathLst>
                                    <a:path w="80772" h="91440">
                                      <a:moveTo>
                                        <a:pt x="0" y="0"/>
                                      </a:moveTo>
                                      <a:lnTo>
                                        <a:pt x="71628" y="0"/>
                                      </a:lnTo>
                                      <a:lnTo>
                                        <a:pt x="73152" y="19812"/>
                                      </a:lnTo>
                                      <a:lnTo>
                                        <a:pt x="70104" y="19812"/>
                                      </a:lnTo>
                                      <a:cubicBezTo>
                                        <a:pt x="70104" y="15240"/>
                                        <a:pt x="68580" y="12192"/>
                                        <a:pt x="67056" y="10668"/>
                                      </a:cubicBezTo>
                                      <a:cubicBezTo>
                                        <a:pt x="65532" y="9144"/>
                                        <a:pt x="64008" y="7620"/>
                                        <a:pt x="62484" y="6096"/>
                                      </a:cubicBezTo>
                                      <a:cubicBezTo>
                                        <a:pt x="60960" y="6096"/>
                                        <a:pt x="57912" y="4572"/>
                                        <a:pt x="53340" y="4572"/>
                                      </a:cubicBezTo>
                                      <a:lnTo>
                                        <a:pt x="27432" y="4572"/>
                                      </a:lnTo>
                                      <a:lnTo>
                                        <a:pt x="27432" y="41148"/>
                                      </a:lnTo>
                                      <a:lnTo>
                                        <a:pt x="47244" y="41148"/>
                                      </a:lnTo>
                                      <a:cubicBezTo>
                                        <a:pt x="53340" y="41148"/>
                                        <a:pt x="56388" y="41148"/>
                                        <a:pt x="59436" y="39624"/>
                                      </a:cubicBezTo>
                                      <a:cubicBezTo>
                                        <a:pt x="60960" y="36576"/>
                                        <a:pt x="62484" y="33528"/>
                                        <a:pt x="62484" y="27432"/>
                                      </a:cubicBezTo>
                                      <a:lnTo>
                                        <a:pt x="64008" y="27432"/>
                                      </a:lnTo>
                                      <a:lnTo>
                                        <a:pt x="64008" y="59436"/>
                                      </a:lnTo>
                                      <a:lnTo>
                                        <a:pt x="62484" y="59436"/>
                                      </a:lnTo>
                                      <a:cubicBezTo>
                                        <a:pt x="62484" y="54864"/>
                                        <a:pt x="60960" y="53340"/>
                                        <a:pt x="60960" y="51816"/>
                                      </a:cubicBezTo>
                                      <a:cubicBezTo>
                                        <a:pt x="59436" y="50292"/>
                                        <a:pt x="57912" y="48768"/>
                                        <a:pt x="56388" y="47244"/>
                                      </a:cubicBezTo>
                                      <a:cubicBezTo>
                                        <a:pt x="54864" y="47244"/>
                                        <a:pt x="51816" y="45720"/>
                                        <a:pt x="47244" y="45720"/>
                                      </a:cubicBezTo>
                                      <a:lnTo>
                                        <a:pt x="27432" y="45720"/>
                                      </a:lnTo>
                                      <a:lnTo>
                                        <a:pt x="27432" y="77724"/>
                                      </a:lnTo>
                                      <a:cubicBezTo>
                                        <a:pt x="27432" y="80772"/>
                                        <a:pt x="27432" y="83820"/>
                                        <a:pt x="28956" y="85344"/>
                                      </a:cubicBezTo>
                                      <a:cubicBezTo>
                                        <a:pt x="28956" y="85344"/>
                                        <a:pt x="28956" y="86868"/>
                                        <a:pt x="30480" y="86868"/>
                                      </a:cubicBezTo>
                                      <a:cubicBezTo>
                                        <a:pt x="30480" y="86868"/>
                                        <a:pt x="33528" y="86868"/>
                                        <a:pt x="35052" y="86868"/>
                                      </a:cubicBezTo>
                                      <a:lnTo>
                                        <a:pt x="51816" y="86868"/>
                                      </a:lnTo>
                                      <a:cubicBezTo>
                                        <a:pt x="56388" y="86868"/>
                                        <a:pt x="59436" y="86868"/>
                                        <a:pt x="62484" y="86868"/>
                                      </a:cubicBezTo>
                                      <a:cubicBezTo>
                                        <a:pt x="65532" y="85344"/>
                                        <a:pt x="67056" y="83820"/>
                                        <a:pt x="70104" y="82296"/>
                                      </a:cubicBezTo>
                                      <a:cubicBezTo>
                                        <a:pt x="71628" y="79248"/>
                                        <a:pt x="74676" y="74676"/>
                                        <a:pt x="77724" y="68580"/>
                                      </a:cubicBezTo>
                                      <a:lnTo>
                                        <a:pt x="80772" y="68580"/>
                                      </a:lnTo>
                                      <a:lnTo>
                                        <a:pt x="73152" y="91440"/>
                                      </a:lnTo>
                                      <a:lnTo>
                                        <a:pt x="0" y="91440"/>
                                      </a:lnTo>
                                      <a:lnTo>
                                        <a:pt x="0" y="89916"/>
                                      </a:lnTo>
                                      <a:lnTo>
                                        <a:pt x="3048" y="89916"/>
                                      </a:lnTo>
                                      <a:cubicBezTo>
                                        <a:pt x="6096" y="89916"/>
                                        <a:pt x="7620" y="89916"/>
                                        <a:pt x="10668" y="88392"/>
                                      </a:cubicBezTo>
                                      <a:cubicBezTo>
                                        <a:pt x="12192" y="88392"/>
                                        <a:pt x="12192" y="86868"/>
                                        <a:pt x="13716" y="85344"/>
                                      </a:cubicBezTo>
                                      <a:cubicBezTo>
                                        <a:pt x="13716" y="83820"/>
                                        <a:pt x="13716" y="80772"/>
                                        <a:pt x="13716" y="74676"/>
                                      </a:cubicBezTo>
                                      <a:lnTo>
                                        <a:pt x="13716" y="16764"/>
                                      </a:lnTo>
                                      <a:cubicBezTo>
                                        <a:pt x="13716" y="10668"/>
                                        <a:pt x="13716" y="6096"/>
                                        <a:pt x="12192" y="4572"/>
                                      </a:cubicBezTo>
                                      <a:cubicBezTo>
                                        <a:pt x="10668" y="3048"/>
                                        <a:pt x="7620" y="1524"/>
                                        <a:pt x="3048" y="1524"/>
                                      </a:cubicBezTo>
                                      <a:lnTo>
                                        <a:pt x="0" y="1524"/>
                                      </a:lnTo>
                                      <a:lnTo>
                                        <a:pt x="0" y="0"/>
                                      </a:lnTo>
                                      <a:close/>
                                    </a:path>
                                  </a:pathLst>
                                </a:custGeom>
                                <a:solidFill>
                                  <a:srgbClr val="000000"/>
                                </a:solidFill>
                                <a:ln w="0" cap="flat">
                                  <a:noFill/>
                                  <a:miter lim="127000"/>
                                </a:ln>
                                <a:effectLst/>
                              </wps:spPr>
                              <wps:bodyPr/>
                            </wps:wsp>
                            <wps:wsp>
                              <wps:cNvPr id="61329" name="Shape 61329"/>
                              <wps:cNvSpPr/>
                              <wps:spPr>
                                <a:xfrm>
                                  <a:off x="222504" y="4572"/>
                                  <a:ext cx="79248" cy="91440"/>
                                </a:xfrm>
                                <a:custGeom>
                                  <a:avLst/>
                                  <a:gdLst/>
                                  <a:ahLst/>
                                  <a:cxnLst/>
                                  <a:rect l="0" t="0" r="0" b="0"/>
                                  <a:pathLst>
                                    <a:path w="79248" h="91440">
                                      <a:moveTo>
                                        <a:pt x="12192" y="0"/>
                                      </a:moveTo>
                                      <a:lnTo>
                                        <a:pt x="79248" y="0"/>
                                      </a:lnTo>
                                      <a:lnTo>
                                        <a:pt x="18288" y="86868"/>
                                      </a:lnTo>
                                      <a:lnTo>
                                        <a:pt x="56388" y="86868"/>
                                      </a:lnTo>
                                      <a:cubicBezTo>
                                        <a:pt x="62484" y="86868"/>
                                        <a:pt x="67056" y="86868"/>
                                        <a:pt x="70104" y="83820"/>
                                      </a:cubicBezTo>
                                      <a:cubicBezTo>
                                        <a:pt x="71628" y="80772"/>
                                        <a:pt x="74676" y="76200"/>
                                        <a:pt x="77724" y="68580"/>
                                      </a:cubicBezTo>
                                      <a:lnTo>
                                        <a:pt x="79248" y="68580"/>
                                      </a:lnTo>
                                      <a:lnTo>
                                        <a:pt x="74676" y="91440"/>
                                      </a:lnTo>
                                      <a:lnTo>
                                        <a:pt x="0" y="91440"/>
                                      </a:lnTo>
                                      <a:lnTo>
                                        <a:pt x="0" y="89916"/>
                                      </a:lnTo>
                                      <a:lnTo>
                                        <a:pt x="59436" y="4572"/>
                                      </a:lnTo>
                                      <a:lnTo>
                                        <a:pt x="30480" y="4572"/>
                                      </a:lnTo>
                                      <a:cubicBezTo>
                                        <a:pt x="25908" y="4572"/>
                                        <a:pt x="22860" y="6096"/>
                                        <a:pt x="19812" y="6096"/>
                                      </a:cubicBezTo>
                                      <a:cubicBezTo>
                                        <a:pt x="18288" y="7620"/>
                                        <a:pt x="16764" y="9144"/>
                                        <a:pt x="15240" y="10668"/>
                                      </a:cubicBezTo>
                                      <a:cubicBezTo>
                                        <a:pt x="13716" y="13716"/>
                                        <a:pt x="13716" y="16764"/>
                                        <a:pt x="12192" y="22860"/>
                                      </a:cubicBezTo>
                                      <a:lnTo>
                                        <a:pt x="9144" y="22860"/>
                                      </a:lnTo>
                                      <a:lnTo>
                                        <a:pt x="12192" y="0"/>
                                      </a:lnTo>
                                      <a:close/>
                                    </a:path>
                                  </a:pathLst>
                                </a:custGeom>
                                <a:solidFill>
                                  <a:srgbClr val="000000"/>
                                </a:solidFill>
                                <a:ln w="0" cap="flat">
                                  <a:noFill/>
                                  <a:miter lim="127000"/>
                                </a:ln>
                                <a:effectLst/>
                              </wps:spPr>
                              <wps:bodyPr/>
                            </wps:wsp>
                            <wps:wsp>
                              <wps:cNvPr id="61330" name="Shape 61330"/>
                              <wps:cNvSpPr/>
                              <wps:spPr>
                                <a:xfrm>
                                  <a:off x="312420" y="32004"/>
                                  <a:ext cx="30480" cy="64008"/>
                                </a:xfrm>
                                <a:custGeom>
                                  <a:avLst/>
                                  <a:gdLst/>
                                  <a:ahLst/>
                                  <a:cxnLst/>
                                  <a:rect l="0" t="0" r="0" b="0"/>
                                  <a:pathLst>
                                    <a:path w="30480" h="64008">
                                      <a:moveTo>
                                        <a:pt x="18288" y="0"/>
                                      </a:moveTo>
                                      <a:lnTo>
                                        <a:pt x="21336" y="0"/>
                                      </a:lnTo>
                                      <a:lnTo>
                                        <a:pt x="21336" y="50292"/>
                                      </a:lnTo>
                                      <a:cubicBezTo>
                                        <a:pt x="21336" y="54864"/>
                                        <a:pt x="21336" y="57912"/>
                                        <a:pt x="22860" y="59436"/>
                                      </a:cubicBezTo>
                                      <a:cubicBezTo>
                                        <a:pt x="22860" y="60960"/>
                                        <a:pt x="24384" y="60960"/>
                                        <a:pt x="24384" y="62484"/>
                                      </a:cubicBezTo>
                                      <a:cubicBezTo>
                                        <a:pt x="25908" y="62484"/>
                                        <a:pt x="27432" y="62484"/>
                                        <a:pt x="30480" y="62484"/>
                                      </a:cubicBezTo>
                                      <a:lnTo>
                                        <a:pt x="30480" y="64008"/>
                                      </a:lnTo>
                                      <a:lnTo>
                                        <a:pt x="0" y="64008"/>
                                      </a:lnTo>
                                      <a:lnTo>
                                        <a:pt x="0" y="62484"/>
                                      </a:lnTo>
                                      <a:cubicBezTo>
                                        <a:pt x="3048" y="62484"/>
                                        <a:pt x="4572" y="62484"/>
                                        <a:pt x="6096" y="62484"/>
                                      </a:cubicBezTo>
                                      <a:cubicBezTo>
                                        <a:pt x="7620" y="60960"/>
                                        <a:pt x="7620" y="60960"/>
                                        <a:pt x="9144" y="59436"/>
                                      </a:cubicBezTo>
                                      <a:cubicBezTo>
                                        <a:pt x="9144" y="57912"/>
                                        <a:pt x="9144" y="54864"/>
                                        <a:pt x="9144" y="50292"/>
                                      </a:cubicBezTo>
                                      <a:lnTo>
                                        <a:pt x="9144" y="25908"/>
                                      </a:lnTo>
                                      <a:cubicBezTo>
                                        <a:pt x="9144" y="19812"/>
                                        <a:pt x="9144" y="15240"/>
                                        <a:pt x="9144" y="12192"/>
                                      </a:cubicBezTo>
                                      <a:cubicBezTo>
                                        <a:pt x="9144" y="10668"/>
                                        <a:pt x="7620" y="10668"/>
                                        <a:pt x="7620" y="9144"/>
                                      </a:cubicBezTo>
                                      <a:cubicBezTo>
                                        <a:pt x="7620" y="9144"/>
                                        <a:pt x="6096" y="9144"/>
                                        <a:pt x="4572"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331" name="Shape 61331"/>
                              <wps:cNvSpPr/>
                              <wps:spPr>
                                <a:xfrm>
                                  <a:off x="320040" y="0"/>
                                  <a:ext cx="15240" cy="15240"/>
                                </a:xfrm>
                                <a:custGeom>
                                  <a:avLst/>
                                  <a:gdLst/>
                                  <a:ahLst/>
                                  <a:cxnLst/>
                                  <a:rect l="0" t="0" r="0" b="0"/>
                                  <a:pathLst>
                                    <a:path w="15240" h="15240">
                                      <a:moveTo>
                                        <a:pt x="7620" y="0"/>
                                      </a:moveTo>
                                      <a:cubicBezTo>
                                        <a:pt x="10668" y="0"/>
                                        <a:pt x="12192" y="1524"/>
                                        <a:pt x="13716" y="3048"/>
                                      </a:cubicBezTo>
                                      <a:cubicBezTo>
                                        <a:pt x="15240" y="4572"/>
                                        <a:pt x="15240" y="6096"/>
                                        <a:pt x="15240" y="7620"/>
                                      </a:cubicBezTo>
                                      <a:cubicBezTo>
                                        <a:pt x="15240" y="10668"/>
                                        <a:pt x="15240" y="12192"/>
                                        <a:pt x="13716" y="13716"/>
                                      </a:cubicBezTo>
                                      <a:cubicBezTo>
                                        <a:pt x="12192" y="15240"/>
                                        <a:pt x="10668" y="15240"/>
                                        <a:pt x="7620" y="15240"/>
                                      </a:cubicBezTo>
                                      <a:cubicBezTo>
                                        <a:pt x="6096" y="15240"/>
                                        <a:pt x="4572" y="15240"/>
                                        <a:pt x="3048" y="13716"/>
                                      </a:cubicBezTo>
                                      <a:cubicBezTo>
                                        <a:pt x="1524" y="12192"/>
                                        <a:pt x="0" y="10668"/>
                                        <a:pt x="0" y="7620"/>
                                      </a:cubicBezTo>
                                      <a:cubicBezTo>
                                        <a:pt x="0" y="6096"/>
                                        <a:pt x="1524" y="4572"/>
                                        <a:pt x="3048" y="3048"/>
                                      </a:cubicBezTo>
                                      <a:cubicBezTo>
                                        <a:pt x="4572" y="1524"/>
                                        <a:pt x="6096" y="0"/>
                                        <a:pt x="7620" y="0"/>
                                      </a:cubicBezTo>
                                      <a:close/>
                                    </a:path>
                                  </a:pathLst>
                                </a:custGeom>
                                <a:solidFill>
                                  <a:srgbClr val="000000"/>
                                </a:solidFill>
                                <a:ln w="0" cap="flat">
                                  <a:noFill/>
                                  <a:miter lim="127000"/>
                                </a:ln>
                                <a:effectLst/>
                              </wps:spPr>
                              <wps:bodyPr/>
                            </wps:wsp>
                            <wps:wsp>
                              <wps:cNvPr id="61332" name="Shape 61332"/>
                              <wps:cNvSpPr/>
                              <wps:spPr>
                                <a:xfrm>
                                  <a:off x="350520" y="33763"/>
                                  <a:ext cx="23622" cy="63435"/>
                                </a:xfrm>
                                <a:custGeom>
                                  <a:avLst/>
                                  <a:gdLst/>
                                  <a:ahLst/>
                                  <a:cxnLst/>
                                  <a:rect l="0" t="0" r="0" b="0"/>
                                  <a:pathLst>
                                    <a:path w="23622" h="63435">
                                      <a:moveTo>
                                        <a:pt x="23622" y="0"/>
                                      </a:moveTo>
                                      <a:lnTo>
                                        <a:pt x="23622" y="3140"/>
                                      </a:lnTo>
                                      <a:lnTo>
                                        <a:pt x="13716" y="7385"/>
                                      </a:lnTo>
                                      <a:cubicBezTo>
                                        <a:pt x="10668" y="10433"/>
                                        <a:pt x="9144" y="15005"/>
                                        <a:pt x="9144" y="19577"/>
                                      </a:cubicBezTo>
                                      <a:lnTo>
                                        <a:pt x="23622" y="19577"/>
                                      </a:lnTo>
                                      <a:lnTo>
                                        <a:pt x="23622" y="24149"/>
                                      </a:lnTo>
                                      <a:lnTo>
                                        <a:pt x="9144" y="24149"/>
                                      </a:lnTo>
                                      <a:cubicBezTo>
                                        <a:pt x="9144" y="33294"/>
                                        <a:pt x="10668" y="39389"/>
                                        <a:pt x="15240" y="45486"/>
                                      </a:cubicBezTo>
                                      <a:lnTo>
                                        <a:pt x="23622" y="48533"/>
                                      </a:lnTo>
                                      <a:lnTo>
                                        <a:pt x="23622" y="63435"/>
                                      </a:lnTo>
                                      <a:lnTo>
                                        <a:pt x="15621" y="62249"/>
                                      </a:lnTo>
                                      <a:cubicBezTo>
                                        <a:pt x="12573" y="61107"/>
                                        <a:pt x="9906" y="59201"/>
                                        <a:pt x="7620" y="56153"/>
                                      </a:cubicBezTo>
                                      <a:cubicBezTo>
                                        <a:pt x="1524" y="50058"/>
                                        <a:pt x="0" y="42438"/>
                                        <a:pt x="0" y="31769"/>
                                      </a:cubicBezTo>
                                      <a:cubicBezTo>
                                        <a:pt x="0" y="22625"/>
                                        <a:pt x="3048" y="13482"/>
                                        <a:pt x="7620" y="7385"/>
                                      </a:cubicBezTo>
                                      <a:lnTo>
                                        <a:pt x="23622" y="0"/>
                                      </a:lnTo>
                                      <a:close/>
                                    </a:path>
                                  </a:pathLst>
                                </a:custGeom>
                                <a:solidFill>
                                  <a:srgbClr val="000000"/>
                                </a:solidFill>
                                <a:ln w="0" cap="flat">
                                  <a:noFill/>
                                  <a:miter lim="127000"/>
                                </a:ln>
                                <a:effectLst/>
                              </wps:spPr>
                              <wps:bodyPr/>
                            </wps:wsp>
                            <wps:wsp>
                              <wps:cNvPr id="61333" name="Shape 61333"/>
                              <wps:cNvSpPr/>
                              <wps:spPr>
                                <a:xfrm>
                                  <a:off x="374142" y="71628"/>
                                  <a:ext cx="28194" cy="25908"/>
                                </a:xfrm>
                                <a:custGeom>
                                  <a:avLst/>
                                  <a:gdLst/>
                                  <a:ahLst/>
                                  <a:cxnLst/>
                                  <a:rect l="0" t="0" r="0" b="0"/>
                                  <a:pathLst>
                                    <a:path w="28194" h="25908">
                                      <a:moveTo>
                                        <a:pt x="26670" y="0"/>
                                      </a:moveTo>
                                      <a:lnTo>
                                        <a:pt x="28194" y="1524"/>
                                      </a:lnTo>
                                      <a:cubicBezTo>
                                        <a:pt x="26670" y="9144"/>
                                        <a:pt x="23622" y="13716"/>
                                        <a:pt x="19050" y="19812"/>
                                      </a:cubicBezTo>
                                      <a:cubicBezTo>
                                        <a:pt x="14478" y="24384"/>
                                        <a:pt x="9906" y="25908"/>
                                        <a:pt x="2286" y="25908"/>
                                      </a:cubicBezTo>
                                      <a:lnTo>
                                        <a:pt x="0" y="25569"/>
                                      </a:lnTo>
                                      <a:lnTo>
                                        <a:pt x="0" y="10668"/>
                                      </a:lnTo>
                                      <a:lnTo>
                                        <a:pt x="8382" y="13716"/>
                                      </a:lnTo>
                                      <a:cubicBezTo>
                                        <a:pt x="11430" y="13716"/>
                                        <a:pt x="16002" y="13716"/>
                                        <a:pt x="19050" y="12192"/>
                                      </a:cubicBezTo>
                                      <a:cubicBezTo>
                                        <a:pt x="22098" y="9144"/>
                                        <a:pt x="23622" y="6096"/>
                                        <a:pt x="26670" y="0"/>
                                      </a:cubicBezTo>
                                      <a:close/>
                                    </a:path>
                                  </a:pathLst>
                                </a:custGeom>
                                <a:solidFill>
                                  <a:srgbClr val="000000"/>
                                </a:solidFill>
                                <a:ln w="0" cap="flat">
                                  <a:noFill/>
                                  <a:miter lim="127000"/>
                                </a:ln>
                                <a:effectLst/>
                              </wps:spPr>
                              <wps:bodyPr/>
                            </wps:wsp>
                            <wps:wsp>
                              <wps:cNvPr id="61334" name="Shape 61334"/>
                              <wps:cNvSpPr/>
                              <wps:spPr>
                                <a:xfrm>
                                  <a:off x="374142" y="32004"/>
                                  <a:ext cx="28194" cy="25908"/>
                                </a:xfrm>
                                <a:custGeom>
                                  <a:avLst/>
                                  <a:gdLst/>
                                  <a:ahLst/>
                                  <a:cxnLst/>
                                  <a:rect l="0" t="0" r="0" b="0"/>
                                  <a:pathLst>
                                    <a:path w="28194" h="25908">
                                      <a:moveTo>
                                        <a:pt x="3810" y="0"/>
                                      </a:moveTo>
                                      <a:cubicBezTo>
                                        <a:pt x="11430" y="0"/>
                                        <a:pt x="17526" y="3048"/>
                                        <a:pt x="20574" y="7620"/>
                                      </a:cubicBezTo>
                                      <a:cubicBezTo>
                                        <a:pt x="25146" y="12192"/>
                                        <a:pt x="28194" y="18288"/>
                                        <a:pt x="28194" y="25908"/>
                                      </a:cubicBezTo>
                                      <a:lnTo>
                                        <a:pt x="0" y="25908"/>
                                      </a:lnTo>
                                      <a:lnTo>
                                        <a:pt x="0" y="21336"/>
                                      </a:lnTo>
                                      <a:lnTo>
                                        <a:pt x="14478" y="21336"/>
                                      </a:lnTo>
                                      <a:cubicBezTo>
                                        <a:pt x="14478" y="18288"/>
                                        <a:pt x="12954" y="15240"/>
                                        <a:pt x="12954" y="13716"/>
                                      </a:cubicBezTo>
                                      <a:cubicBezTo>
                                        <a:pt x="11430" y="10668"/>
                                        <a:pt x="9906" y="9144"/>
                                        <a:pt x="6858" y="7620"/>
                                      </a:cubicBezTo>
                                      <a:cubicBezTo>
                                        <a:pt x="5334" y="6096"/>
                                        <a:pt x="2286" y="4572"/>
                                        <a:pt x="762" y="4572"/>
                                      </a:cubicBezTo>
                                      <a:lnTo>
                                        <a:pt x="0" y="4899"/>
                                      </a:lnTo>
                                      <a:lnTo>
                                        <a:pt x="0" y="1759"/>
                                      </a:lnTo>
                                      <a:lnTo>
                                        <a:pt x="3810" y="0"/>
                                      </a:lnTo>
                                      <a:close/>
                                    </a:path>
                                  </a:pathLst>
                                </a:custGeom>
                                <a:solidFill>
                                  <a:srgbClr val="000000"/>
                                </a:solidFill>
                                <a:ln w="0" cap="flat">
                                  <a:noFill/>
                                  <a:miter lim="127000"/>
                                </a:ln>
                                <a:effectLst/>
                              </wps:spPr>
                              <wps:bodyPr/>
                            </wps:wsp>
                            <wps:wsp>
                              <wps:cNvPr id="61335" name="Shape 61335"/>
                              <wps:cNvSpPr/>
                              <wps:spPr>
                                <a:xfrm>
                                  <a:off x="413004" y="0"/>
                                  <a:ext cx="30480" cy="96012"/>
                                </a:xfrm>
                                <a:custGeom>
                                  <a:avLst/>
                                  <a:gdLst/>
                                  <a:ahLst/>
                                  <a:cxnLst/>
                                  <a:rect l="0" t="0" r="0" b="0"/>
                                  <a:pathLst>
                                    <a:path w="30480" h="96012">
                                      <a:moveTo>
                                        <a:pt x="18288" y="0"/>
                                      </a:moveTo>
                                      <a:lnTo>
                                        <a:pt x="21336" y="0"/>
                                      </a:lnTo>
                                      <a:lnTo>
                                        <a:pt x="21336" y="82296"/>
                                      </a:lnTo>
                                      <a:cubicBezTo>
                                        <a:pt x="21336" y="86868"/>
                                        <a:pt x="22860" y="89916"/>
                                        <a:pt x="22860" y="91440"/>
                                      </a:cubicBezTo>
                                      <a:cubicBezTo>
                                        <a:pt x="22860" y="92964"/>
                                        <a:pt x="24384" y="92964"/>
                                        <a:pt x="25908" y="94488"/>
                                      </a:cubicBezTo>
                                      <a:cubicBezTo>
                                        <a:pt x="25908" y="94488"/>
                                        <a:pt x="28956" y="94488"/>
                                        <a:pt x="30480" y="94488"/>
                                      </a:cubicBezTo>
                                      <a:lnTo>
                                        <a:pt x="30480" y="96012"/>
                                      </a:lnTo>
                                      <a:lnTo>
                                        <a:pt x="0" y="96012"/>
                                      </a:lnTo>
                                      <a:lnTo>
                                        <a:pt x="0" y="94488"/>
                                      </a:lnTo>
                                      <a:cubicBezTo>
                                        <a:pt x="3048" y="94488"/>
                                        <a:pt x="6096" y="94488"/>
                                        <a:pt x="6096" y="94488"/>
                                      </a:cubicBezTo>
                                      <a:cubicBezTo>
                                        <a:pt x="7620" y="92964"/>
                                        <a:pt x="9144" y="92964"/>
                                        <a:pt x="9144" y="91440"/>
                                      </a:cubicBezTo>
                                      <a:cubicBezTo>
                                        <a:pt x="9144" y="89916"/>
                                        <a:pt x="9144" y="86868"/>
                                        <a:pt x="9144" y="82296"/>
                                      </a:cubicBezTo>
                                      <a:lnTo>
                                        <a:pt x="9144" y="25908"/>
                                      </a:lnTo>
                                      <a:cubicBezTo>
                                        <a:pt x="9144" y="19812"/>
                                        <a:pt x="9144" y="15240"/>
                                        <a:pt x="9144" y="13716"/>
                                      </a:cubicBezTo>
                                      <a:cubicBezTo>
                                        <a:pt x="9144" y="10668"/>
                                        <a:pt x="9144" y="10668"/>
                                        <a:pt x="7620" y="9144"/>
                                      </a:cubicBezTo>
                                      <a:cubicBezTo>
                                        <a:pt x="7620" y="9144"/>
                                        <a:pt x="6096" y="9144"/>
                                        <a:pt x="6096"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336" name="Shape 61336"/>
                              <wps:cNvSpPr/>
                              <wps:spPr>
                                <a:xfrm>
                                  <a:off x="451104" y="32004"/>
                                  <a:ext cx="33528" cy="92964"/>
                                </a:xfrm>
                                <a:custGeom>
                                  <a:avLst/>
                                  <a:gdLst/>
                                  <a:ahLst/>
                                  <a:cxnLst/>
                                  <a:rect l="0" t="0" r="0" b="0"/>
                                  <a:pathLst>
                                    <a:path w="33528" h="92964">
                                      <a:moveTo>
                                        <a:pt x="28956" y="0"/>
                                      </a:moveTo>
                                      <a:lnTo>
                                        <a:pt x="33528" y="1372"/>
                                      </a:lnTo>
                                      <a:lnTo>
                                        <a:pt x="33528" y="6096"/>
                                      </a:lnTo>
                                      <a:lnTo>
                                        <a:pt x="27432" y="3048"/>
                                      </a:lnTo>
                                      <a:cubicBezTo>
                                        <a:pt x="24384" y="3048"/>
                                        <a:pt x="22860" y="4572"/>
                                        <a:pt x="19812" y="7620"/>
                                      </a:cubicBezTo>
                                      <a:cubicBezTo>
                                        <a:pt x="18288" y="10668"/>
                                        <a:pt x="16764" y="15240"/>
                                        <a:pt x="16764" y="19812"/>
                                      </a:cubicBezTo>
                                      <a:cubicBezTo>
                                        <a:pt x="16764" y="27432"/>
                                        <a:pt x="18288" y="33528"/>
                                        <a:pt x="21336" y="36576"/>
                                      </a:cubicBezTo>
                                      <a:cubicBezTo>
                                        <a:pt x="22860" y="39624"/>
                                        <a:pt x="25908" y="41148"/>
                                        <a:pt x="30480" y="41148"/>
                                      </a:cubicBezTo>
                                      <a:lnTo>
                                        <a:pt x="33528" y="39929"/>
                                      </a:lnTo>
                                      <a:lnTo>
                                        <a:pt x="33528" y="42672"/>
                                      </a:lnTo>
                                      <a:lnTo>
                                        <a:pt x="28956" y="44196"/>
                                      </a:lnTo>
                                      <a:cubicBezTo>
                                        <a:pt x="25908" y="44196"/>
                                        <a:pt x="22860" y="44196"/>
                                        <a:pt x="19812" y="44196"/>
                                      </a:cubicBezTo>
                                      <a:cubicBezTo>
                                        <a:pt x="16764" y="45720"/>
                                        <a:pt x="15240" y="47244"/>
                                        <a:pt x="15240" y="48768"/>
                                      </a:cubicBezTo>
                                      <a:cubicBezTo>
                                        <a:pt x="13716" y="50292"/>
                                        <a:pt x="13716" y="50292"/>
                                        <a:pt x="13716" y="51816"/>
                                      </a:cubicBezTo>
                                      <a:cubicBezTo>
                                        <a:pt x="13716" y="51816"/>
                                        <a:pt x="13716" y="53340"/>
                                        <a:pt x="15240" y="53340"/>
                                      </a:cubicBezTo>
                                      <a:cubicBezTo>
                                        <a:pt x="15240" y="54864"/>
                                        <a:pt x="16764" y="54864"/>
                                        <a:pt x="19812" y="54864"/>
                                      </a:cubicBezTo>
                                      <a:cubicBezTo>
                                        <a:pt x="21336" y="56388"/>
                                        <a:pt x="24384" y="56388"/>
                                        <a:pt x="28956" y="56388"/>
                                      </a:cubicBezTo>
                                      <a:lnTo>
                                        <a:pt x="33528" y="56388"/>
                                      </a:lnTo>
                                      <a:lnTo>
                                        <a:pt x="33528" y="65126"/>
                                      </a:lnTo>
                                      <a:lnTo>
                                        <a:pt x="16764" y="64008"/>
                                      </a:lnTo>
                                      <a:cubicBezTo>
                                        <a:pt x="13716" y="67056"/>
                                        <a:pt x="12192" y="68580"/>
                                        <a:pt x="10668" y="71628"/>
                                      </a:cubicBezTo>
                                      <a:cubicBezTo>
                                        <a:pt x="9144" y="73152"/>
                                        <a:pt x="9144" y="74676"/>
                                        <a:pt x="9144" y="76200"/>
                                      </a:cubicBezTo>
                                      <a:cubicBezTo>
                                        <a:pt x="9144" y="77724"/>
                                        <a:pt x="10668" y="80772"/>
                                        <a:pt x="13716" y="82296"/>
                                      </a:cubicBezTo>
                                      <a:cubicBezTo>
                                        <a:pt x="18288" y="85344"/>
                                        <a:pt x="24384" y="85344"/>
                                        <a:pt x="33528" y="85344"/>
                                      </a:cubicBezTo>
                                      <a:lnTo>
                                        <a:pt x="33528" y="90932"/>
                                      </a:lnTo>
                                      <a:lnTo>
                                        <a:pt x="27432" y="92964"/>
                                      </a:lnTo>
                                      <a:cubicBezTo>
                                        <a:pt x="18288" y="92964"/>
                                        <a:pt x="10668" y="91440"/>
                                        <a:pt x="4572" y="88392"/>
                                      </a:cubicBezTo>
                                      <a:cubicBezTo>
                                        <a:pt x="1524" y="85344"/>
                                        <a:pt x="0" y="83820"/>
                                        <a:pt x="0" y="80772"/>
                                      </a:cubicBezTo>
                                      <a:cubicBezTo>
                                        <a:pt x="0" y="80772"/>
                                        <a:pt x="0" y="79248"/>
                                        <a:pt x="1524" y="77724"/>
                                      </a:cubicBezTo>
                                      <a:cubicBezTo>
                                        <a:pt x="1524" y="76200"/>
                                        <a:pt x="3048" y="74676"/>
                                        <a:pt x="6096" y="71628"/>
                                      </a:cubicBezTo>
                                      <a:cubicBezTo>
                                        <a:pt x="6096" y="70104"/>
                                        <a:pt x="7620" y="68580"/>
                                        <a:pt x="12192" y="64008"/>
                                      </a:cubicBezTo>
                                      <a:cubicBezTo>
                                        <a:pt x="9144" y="62484"/>
                                        <a:pt x="7620" y="60960"/>
                                        <a:pt x="6096" y="60960"/>
                                      </a:cubicBezTo>
                                      <a:cubicBezTo>
                                        <a:pt x="4572" y="59436"/>
                                        <a:pt x="4572" y="57912"/>
                                        <a:pt x="4572" y="56388"/>
                                      </a:cubicBezTo>
                                      <a:cubicBezTo>
                                        <a:pt x="4572" y="54864"/>
                                        <a:pt x="4572" y="53340"/>
                                        <a:pt x="6096" y="51816"/>
                                      </a:cubicBezTo>
                                      <a:cubicBezTo>
                                        <a:pt x="7620" y="48768"/>
                                        <a:pt x="10668" y="45720"/>
                                        <a:pt x="16764" y="42672"/>
                                      </a:cubicBezTo>
                                      <a:cubicBezTo>
                                        <a:pt x="12192" y="41148"/>
                                        <a:pt x="9144" y="38100"/>
                                        <a:pt x="7620" y="35052"/>
                                      </a:cubicBezTo>
                                      <a:cubicBezTo>
                                        <a:pt x="6096" y="30480"/>
                                        <a:pt x="4572" y="27432"/>
                                        <a:pt x="4572" y="22860"/>
                                      </a:cubicBezTo>
                                      <a:cubicBezTo>
                                        <a:pt x="4572" y="16764"/>
                                        <a:pt x="7620" y="12192"/>
                                        <a:pt x="12192" y="7620"/>
                                      </a:cubicBezTo>
                                      <a:cubicBezTo>
                                        <a:pt x="16764" y="3048"/>
                                        <a:pt x="22860" y="0"/>
                                        <a:pt x="28956" y="0"/>
                                      </a:cubicBezTo>
                                      <a:close/>
                                    </a:path>
                                  </a:pathLst>
                                </a:custGeom>
                                <a:solidFill>
                                  <a:srgbClr val="000000"/>
                                </a:solidFill>
                                <a:ln w="0" cap="flat">
                                  <a:noFill/>
                                  <a:miter lim="127000"/>
                                </a:ln>
                                <a:effectLst/>
                              </wps:spPr>
                              <wps:bodyPr/>
                            </wps:wsp>
                            <wps:wsp>
                              <wps:cNvPr id="61337" name="Shape 61337"/>
                              <wps:cNvSpPr/>
                              <wps:spPr>
                                <a:xfrm>
                                  <a:off x="484632" y="88392"/>
                                  <a:ext cx="28956" cy="34544"/>
                                </a:xfrm>
                                <a:custGeom>
                                  <a:avLst/>
                                  <a:gdLst/>
                                  <a:ahLst/>
                                  <a:cxnLst/>
                                  <a:rect l="0" t="0" r="0" b="0"/>
                                  <a:pathLst>
                                    <a:path w="28956" h="34544">
                                      <a:moveTo>
                                        <a:pt x="0" y="0"/>
                                      </a:moveTo>
                                      <a:lnTo>
                                        <a:pt x="8191" y="0"/>
                                      </a:lnTo>
                                      <a:cubicBezTo>
                                        <a:pt x="11430" y="0"/>
                                        <a:pt x="13716" y="0"/>
                                        <a:pt x="15240" y="0"/>
                                      </a:cubicBezTo>
                                      <a:cubicBezTo>
                                        <a:pt x="18288" y="1524"/>
                                        <a:pt x="22860" y="3048"/>
                                        <a:pt x="24384" y="4572"/>
                                      </a:cubicBezTo>
                                      <a:cubicBezTo>
                                        <a:pt x="27432" y="7620"/>
                                        <a:pt x="28956" y="10668"/>
                                        <a:pt x="28956" y="13716"/>
                                      </a:cubicBezTo>
                                      <a:cubicBezTo>
                                        <a:pt x="28956" y="18288"/>
                                        <a:pt x="25908" y="22860"/>
                                        <a:pt x="21336" y="27432"/>
                                      </a:cubicBezTo>
                                      <a:lnTo>
                                        <a:pt x="0" y="34544"/>
                                      </a:lnTo>
                                      <a:lnTo>
                                        <a:pt x="0" y="28956"/>
                                      </a:lnTo>
                                      <a:cubicBezTo>
                                        <a:pt x="7620" y="28956"/>
                                        <a:pt x="13716" y="27432"/>
                                        <a:pt x="18288" y="25908"/>
                                      </a:cubicBezTo>
                                      <a:cubicBezTo>
                                        <a:pt x="22860" y="22860"/>
                                        <a:pt x="24384" y="19812"/>
                                        <a:pt x="24384" y="16764"/>
                                      </a:cubicBezTo>
                                      <a:cubicBezTo>
                                        <a:pt x="24384" y="13716"/>
                                        <a:pt x="22860" y="12192"/>
                                        <a:pt x="21336" y="12192"/>
                                      </a:cubicBezTo>
                                      <a:cubicBezTo>
                                        <a:pt x="18288" y="10668"/>
                                        <a:pt x="13716" y="10668"/>
                                        <a:pt x="6096" y="9144"/>
                                      </a:cubicBezTo>
                                      <a:lnTo>
                                        <a:pt x="0" y="8738"/>
                                      </a:lnTo>
                                      <a:lnTo>
                                        <a:pt x="0" y="0"/>
                                      </a:lnTo>
                                      <a:close/>
                                    </a:path>
                                  </a:pathLst>
                                </a:custGeom>
                                <a:solidFill>
                                  <a:srgbClr val="000000"/>
                                </a:solidFill>
                                <a:ln w="0" cap="flat">
                                  <a:noFill/>
                                  <a:miter lim="127000"/>
                                </a:ln>
                                <a:effectLst/>
                              </wps:spPr>
                              <wps:bodyPr/>
                            </wps:wsp>
                            <wps:wsp>
                              <wps:cNvPr id="61338" name="Shape 61338"/>
                              <wps:cNvSpPr/>
                              <wps:spPr>
                                <a:xfrm>
                                  <a:off x="484632" y="33375"/>
                                  <a:ext cx="28956" cy="41300"/>
                                </a:xfrm>
                                <a:custGeom>
                                  <a:avLst/>
                                  <a:gdLst/>
                                  <a:ahLst/>
                                  <a:cxnLst/>
                                  <a:rect l="0" t="0" r="0" b="0"/>
                                  <a:pathLst>
                                    <a:path w="28956" h="41300">
                                      <a:moveTo>
                                        <a:pt x="0" y="0"/>
                                      </a:moveTo>
                                      <a:lnTo>
                                        <a:pt x="10668" y="3200"/>
                                      </a:lnTo>
                                      <a:lnTo>
                                        <a:pt x="24384" y="3200"/>
                                      </a:lnTo>
                                      <a:cubicBezTo>
                                        <a:pt x="25908" y="3200"/>
                                        <a:pt x="27432" y="3200"/>
                                        <a:pt x="27432" y="4724"/>
                                      </a:cubicBezTo>
                                      <a:cubicBezTo>
                                        <a:pt x="28956" y="4724"/>
                                        <a:pt x="28956" y="4724"/>
                                        <a:pt x="28956" y="4724"/>
                                      </a:cubicBezTo>
                                      <a:cubicBezTo>
                                        <a:pt x="28956" y="4724"/>
                                        <a:pt x="28956" y="4724"/>
                                        <a:pt x="28956" y="6248"/>
                                      </a:cubicBezTo>
                                      <a:cubicBezTo>
                                        <a:pt x="28956" y="6248"/>
                                        <a:pt x="28956" y="7772"/>
                                        <a:pt x="28956" y="7772"/>
                                      </a:cubicBezTo>
                                      <a:cubicBezTo>
                                        <a:pt x="28956" y="7772"/>
                                        <a:pt x="28956" y="7772"/>
                                        <a:pt x="27432" y="7772"/>
                                      </a:cubicBezTo>
                                      <a:cubicBezTo>
                                        <a:pt x="27432" y="7772"/>
                                        <a:pt x="25908" y="7772"/>
                                        <a:pt x="24384" y="7772"/>
                                      </a:cubicBezTo>
                                      <a:lnTo>
                                        <a:pt x="16764" y="7772"/>
                                      </a:lnTo>
                                      <a:cubicBezTo>
                                        <a:pt x="18288" y="12344"/>
                                        <a:pt x="19812" y="16916"/>
                                        <a:pt x="19812" y="21488"/>
                                      </a:cubicBezTo>
                                      <a:cubicBezTo>
                                        <a:pt x="19812" y="27584"/>
                                        <a:pt x="18288" y="32156"/>
                                        <a:pt x="13716" y="36728"/>
                                      </a:cubicBezTo>
                                      <a:lnTo>
                                        <a:pt x="0" y="41300"/>
                                      </a:lnTo>
                                      <a:lnTo>
                                        <a:pt x="0" y="38557"/>
                                      </a:lnTo>
                                      <a:lnTo>
                                        <a:pt x="4572" y="36728"/>
                                      </a:lnTo>
                                      <a:cubicBezTo>
                                        <a:pt x="6096" y="33680"/>
                                        <a:pt x="7620" y="29108"/>
                                        <a:pt x="7620" y="24536"/>
                                      </a:cubicBezTo>
                                      <a:cubicBezTo>
                                        <a:pt x="7620" y="16916"/>
                                        <a:pt x="6096" y="10820"/>
                                        <a:pt x="3048" y="6248"/>
                                      </a:cubicBezTo>
                                      <a:lnTo>
                                        <a:pt x="0" y="4724"/>
                                      </a:lnTo>
                                      <a:lnTo>
                                        <a:pt x="0" y="0"/>
                                      </a:lnTo>
                                      <a:close/>
                                    </a:path>
                                  </a:pathLst>
                                </a:custGeom>
                                <a:solidFill>
                                  <a:srgbClr val="000000"/>
                                </a:solidFill>
                                <a:ln w="0" cap="flat">
                                  <a:noFill/>
                                  <a:miter lim="127000"/>
                                </a:ln>
                                <a:effectLst/>
                              </wps:spPr>
                              <wps:bodyPr/>
                            </wps:wsp>
                            <wps:wsp>
                              <wps:cNvPr id="61339" name="Shape 61339"/>
                              <wps:cNvSpPr/>
                              <wps:spPr>
                                <a:xfrm>
                                  <a:off x="518160" y="32004"/>
                                  <a:ext cx="44196" cy="64008"/>
                                </a:xfrm>
                                <a:custGeom>
                                  <a:avLst/>
                                  <a:gdLst/>
                                  <a:ahLst/>
                                  <a:cxnLst/>
                                  <a:rect l="0" t="0" r="0" b="0"/>
                                  <a:pathLst>
                                    <a:path w="44196" h="64008">
                                      <a:moveTo>
                                        <a:pt x="18288" y="0"/>
                                      </a:moveTo>
                                      <a:lnTo>
                                        <a:pt x="21336" y="0"/>
                                      </a:lnTo>
                                      <a:lnTo>
                                        <a:pt x="21336" y="16764"/>
                                      </a:lnTo>
                                      <a:cubicBezTo>
                                        <a:pt x="25908" y="6096"/>
                                        <a:pt x="30480" y="0"/>
                                        <a:pt x="36576" y="0"/>
                                      </a:cubicBezTo>
                                      <a:cubicBezTo>
                                        <a:pt x="38100" y="0"/>
                                        <a:pt x="39624" y="1524"/>
                                        <a:pt x="41148" y="3048"/>
                                      </a:cubicBezTo>
                                      <a:cubicBezTo>
                                        <a:pt x="42672" y="4572"/>
                                        <a:pt x="44196" y="6096"/>
                                        <a:pt x="44196" y="9144"/>
                                      </a:cubicBezTo>
                                      <a:cubicBezTo>
                                        <a:pt x="44196" y="10668"/>
                                        <a:pt x="44196" y="12192"/>
                                        <a:pt x="42672" y="13716"/>
                                      </a:cubicBezTo>
                                      <a:cubicBezTo>
                                        <a:pt x="41148" y="15240"/>
                                        <a:pt x="39624" y="15240"/>
                                        <a:pt x="38100" y="15240"/>
                                      </a:cubicBezTo>
                                      <a:cubicBezTo>
                                        <a:pt x="38100" y="15240"/>
                                        <a:pt x="36576" y="15240"/>
                                        <a:pt x="33528" y="12192"/>
                                      </a:cubicBezTo>
                                      <a:cubicBezTo>
                                        <a:pt x="32004" y="10668"/>
                                        <a:pt x="30480" y="9144"/>
                                        <a:pt x="30480" y="9144"/>
                                      </a:cubicBezTo>
                                      <a:cubicBezTo>
                                        <a:pt x="28956" y="9144"/>
                                        <a:pt x="27432" y="10668"/>
                                        <a:pt x="27432" y="10668"/>
                                      </a:cubicBezTo>
                                      <a:cubicBezTo>
                                        <a:pt x="25908" y="13716"/>
                                        <a:pt x="22860" y="16764"/>
                                        <a:pt x="21336" y="21336"/>
                                      </a:cubicBezTo>
                                      <a:lnTo>
                                        <a:pt x="21336" y="50292"/>
                                      </a:lnTo>
                                      <a:cubicBezTo>
                                        <a:pt x="21336" y="54864"/>
                                        <a:pt x="21336" y="56388"/>
                                        <a:pt x="22860" y="57912"/>
                                      </a:cubicBezTo>
                                      <a:cubicBezTo>
                                        <a:pt x="22860" y="59436"/>
                                        <a:pt x="22860" y="60960"/>
                                        <a:pt x="24384" y="60960"/>
                                      </a:cubicBezTo>
                                      <a:cubicBezTo>
                                        <a:pt x="25908" y="62484"/>
                                        <a:pt x="27432" y="62484"/>
                                        <a:pt x="30480" y="62484"/>
                                      </a:cubicBezTo>
                                      <a:lnTo>
                                        <a:pt x="30480" y="64008"/>
                                      </a:lnTo>
                                      <a:lnTo>
                                        <a:pt x="0" y="64008"/>
                                      </a:lnTo>
                                      <a:lnTo>
                                        <a:pt x="0" y="62484"/>
                                      </a:lnTo>
                                      <a:cubicBezTo>
                                        <a:pt x="3048" y="62484"/>
                                        <a:pt x="4572" y="62484"/>
                                        <a:pt x="6096" y="60960"/>
                                      </a:cubicBezTo>
                                      <a:cubicBezTo>
                                        <a:pt x="7620" y="60960"/>
                                        <a:pt x="7620" y="59436"/>
                                        <a:pt x="9144" y="57912"/>
                                      </a:cubicBezTo>
                                      <a:cubicBezTo>
                                        <a:pt x="9144" y="56388"/>
                                        <a:pt x="9144" y="54864"/>
                                        <a:pt x="9144" y="50292"/>
                                      </a:cubicBezTo>
                                      <a:lnTo>
                                        <a:pt x="9144" y="25908"/>
                                      </a:lnTo>
                                      <a:cubicBezTo>
                                        <a:pt x="9144" y="18288"/>
                                        <a:pt x="9144" y="13716"/>
                                        <a:pt x="9144" y="12192"/>
                                      </a:cubicBezTo>
                                      <a:cubicBezTo>
                                        <a:pt x="7620" y="12192"/>
                                        <a:pt x="7620" y="10668"/>
                                        <a:pt x="7620" y="9144"/>
                                      </a:cubicBezTo>
                                      <a:cubicBezTo>
                                        <a:pt x="6096" y="9144"/>
                                        <a:pt x="6096"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340" name="Shape 61340"/>
                              <wps:cNvSpPr/>
                              <wps:spPr>
                                <a:xfrm>
                                  <a:off x="563880" y="33528"/>
                                  <a:ext cx="67056" cy="64008"/>
                                </a:xfrm>
                                <a:custGeom>
                                  <a:avLst/>
                                  <a:gdLst/>
                                  <a:ahLst/>
                                  <a:cxnLst/>
                                  <a:rect l="0" t="0" r="0" b="0"/>
                                  <a:pathLst>
                                    <a:path w="67056" h="64008">
                                      <a:moveTo>
                                        <a:pt x="0" y="0"/>
                                      </a:moveTo>
                                      <a:lnTo>
                                        <a:pt x="21336" y="0"/>
                                      </a:lnTo>
                                      <a:lnTo>
                                        <a:pt x="21336" y="42672"/>
                                      </a:lnTo>
                                      <a:cubicBezTo>
                                        <a:pt x="21336" y="48768"/>
                                        <a:pt x="22860" y="51816"/>
                                        <a:pt x="24384" y="54864"/>
                                      </a:cubicBezTo>
                                      <a:cubicBezTo>
                                        <a:pt x="27432" y="56388"/>
                                        <a:pt x="28956" y="56388"/>
                                        <a:pt x="32004" y="56388"/>
                                      </a:cubicBezTo>
                                      <a:cubicBezTo>
                                        <a:pt x="33528" y="56388"/>
                                        <a:pt x="35052" y="56388"/>
                                        <a:pt x="38100" y="54864"/>
                                      </a:cubicBezTo>
                                      <a:cubicBezTo>
                                        <a:pt x="39624" y="53340"/>
                                        <a:pt x="42672" y="51816"/>
                                        <a:pt x="45720" y="48768"/>
                                      </a:cubicBezTo>
                                      <a:lnTo>
                                        <a:pt x="45720" y="12192"/>
                                      </a:lnTo>
                                      <a:cubicBezTo>
                                        <a:pt x="45720" y="9144"/>
                                        <a:pt x="45720" y="6096"/>
                                        <a:pt x="44196" y="4572"/>
                                      </a:cubicBezTo>
                                      <a:cubicBezTo>
                                        <a:pt x="42672" y="3048"/>
                                        <a:pt x="41148" y="1524"/>
                                        <a:pt x="36576" y="1524"/>
                                      </a:cubicBezTo>
                                      <a:lnTo>
                                        <a:pt x="36576" y="0"/>
                                      </a:lnTo>
                                      <a:lnTo>
                                        <a:pt x="57912" y="0"/>
                                      </a:lnTo>
                                      <a:lnTo>
                                        <a:pt x="57912" y="38100"/>
                                      </a:lnTo>
                                      <a:cubicBezTo>
                                        <a:pt x="57912" y="45720"/>
                                        <a:pt x="59436" y="50292"/>
                                        <a:pt x="59436" y="51816"/>
                                      </a:cubicBezTo>
                                      <a:cubicBezTo>
                                        <a:pt x="59436" y="53340"/>
                                        <a:pt x="59436" y="54864"/>
                                        <a:pt x="60960" y="56388"/>
                                      </a:cubicBezTo>
                                      <a:cubicBezTo>
                                        <a:pt x="60960" y="56388"/>
                                        <a:pt x="62484" y="56388"/>
                                        <a:pt x="62484" y="56388"/>
                                      </a:cubicBezTo>
                                      <a:cubicBezTo>
                                        <a:pt x="64008" y="56388"/>
                                        <a:pt x="65532" y="56388"/>
                                        <a:pt x="67056" y="54864"/>
                                      </a:cubicBezTo>
                                      <a:lnTo>
                                        <a:pt x="67056" y="56388"/>
                                      </a:lnTo>
                                      <a:lnTo>
                                        <a:pt x="48768" y="64008"/>
                                      </a:lnTo>
                                      <a:lnTo>
                                        <a:pt x="45720" y="64008"/>
                                      </a:lnTo>
                                      <a:lnTo>
                                        <a:pt x="45720" y="51816"/>
                                      </a:lnTo>
                                      <a:cubicBezTo>
                                        <a:pt x="41148" y="57912"/>
                                        <a:pt x="36576" y="60960"/>
                                        <a:pt x="33528" y="62484"/>
                                      </a:cubicBezTo>
                                      <a:cubicBezTo>
                                        <a:pt x="32004" y="64008"/>
                                        <a:pt x="28956" y="64008"/>
                                        <a:pt x="25908" y="64008"/>
                                      </a:cubicBezTo>
                                      <a:cubicBezTo>
                                        <a:pt x="21336" y="64008"/>
                                        <a:pt x="19812" y="64008"/>
                                        <a:pt x="16764" y="60960"/>
                                      </a:cubicBezTo>
                                      <a:cubicBezTo>
                                        <a:pt x="13716" y="59436"/>
                                        <a:pt x="12192" y="56388"/>
                                        <a:pt x="10668" y="53340"/>
                                      </a:cubicBezTo>
                                      <a:cubicBezTo>
                                        <a:pt x="10668" y="50292"/>
                                        <a:pt x="9144" y="45720"/>
                                        <a:pt x="9144" y="41148"/>
                                      </a:cubicBezTo>
                                      <a:lnTo>
                                        <a:pt x="9144" y="12192"/>
                                      </a:lnTo>
                                      <a:cubicBezTo>
                                        <a:pt x="9144" y="9144"/>
                                        <a:pt x="9144" y="7620"/>
                                        <a:pt x="9144" y="6096"/>
                                      </a:cubicBezTo>
                                      <a:cubicBezTo>
                                        <a:pt x="9144" y="4572"/>
                                        <a:pt x="7620" y="3048"/>
                                        <a:pt x="6096" y="3048"/>
                                      </a:cubicBezTo>
                                      <a:cubicBezTo>
                                        <a:pt x="6096" y="3048"/>
                                        <a:pt x="3048" y="1524"/>
                                        <a:pt x="0" y="1524"/>
                                      </a:cubicBezTo>
                                      <a:lnTo>
                                        <a:pt x="0" y="0"/>
                                      </a:lnTo>
                                      <a:close/>
                                    </a:path>
                                  </a:pathLst>
                                </a:custGeom>
                                <a:solidFill>
                                  <a:srgbClr val="000000"/>
                                </a:solidFill>
                                <a:ln w="0" cap="flat">
                                  <a:noFill/>
                                  <a:miter lim="127000"/>
                                </a:ln>
                                <a:effectLst/>
                              </wps:spPr>
                              <wps:bodyPr/>
                            </wps:wsp>
                            <wps:wsp>
                              <wps:cNvPr id="61341" name="Shape 61341"/>
                              <wps:cNvSpPr/>
                              <wps:spPr>
                                <a:xfrm>
                                  <a:off x="633984" y="32004"/>
                                  <a:ext cx="36576" cy="92964"/>
                                </a:xfrm>
                                <a:custGeom>
                                  <a:avLst/>
                                  <a:gdLst/>
                                  <a:ahLst/>
                                  <a:cxnLst/>
                                  <a:rect l="0" t="0" r="0" b="0"/>
                                  <a:pathLst>
                                    <a:path w="36576" h="92964">
                                      <a:moveTo>
                                        <a:pt x="19812" y="0"/>
                                      </a:moveTo>
                                      <a:lnTo>
                                        <a:pt x="21336" y="0"/>
                                      </a:lnTo>
                                      <a:lnTo>
                                        <a:pt x="21336" y="15240"/>
                                      </a:lnTo>
                                      <a:cubicBezTo>
                                        <a:pt x="24384" y="9144"/>
                                        <a:pt x="27432" y="6096"/>
                                        <a:pt x="32004" y="3048"/>
                                      </a:cubicBezTo>
                                      <a:lnTo>
                                        <a:pt x="36576" y="1524"/>
                                      </a:lnTo>
                                      <a:lnTo>
                                        <a:pt x="36576" y="9144"/>
                                      </a:lnTo>
                                      <a:cubicBezTo>
                                        <a:pt x="33528" y="9144"/>
                                        <a:pt x="32004" y="10668"/>
                                        <a:pt x="28956" y="10668"/>
                                      </a:cubicBezTo>
                                      <a:cubicBezTo>
                                        <a:pt x="27432" y="12192"/>
                                        <a:pt x="25908" y="15240"/>
                                        <a:pt x="21336" y="18288"/>
                                      </a:cubicBezTo>
                                      <a:lnTo>
                                        <a:pt x="21336" y="41148"/>
                                      </a:lnTo>
                                      <a:cubicBezTo>
                                        <a:pt x="21336" y="47244"/>
                                        <a:pt x="21336" y="50292"/>
                                        <a:pt x="22860" y="51816"/>
                                      </a:cubicBezTo>
                                      <a:cubicBezTo>
                                        <a:pt x="22860" y="54864"/>
                                        <a:pt x="24384" y="56388"/>
                                        <a:pt x="27432" y="57912"/>
                                      </a:cubicBezTo>
                                      <a:cubicBezTo>
                                        <a:pt x="28956" y="60960"/>
                                        <a:pt x="32004" y="60960"/>
                                        <a:pt x="36576" y="60960"/>
                                      </a:cubicBezTo>
                                      <a:lnTo>
                                        <a:pt x="36576" y="65532"/>
                                      </a:lnTo>
                                      <a:cubicBezTo>
                                        <a:pt x="33528" y="65532"/>
                                        <a:pt x="30480" y="65532"/>
                                        <a:pt x="27432" y="64008"/>
                                      </a:cubicBezTo>
                                      <a:cubicBezTo>
                                        <a:pt x="25908" y="64008"/>
                                        <a:pt x="24384" y="62484"/>
                                        <a:pt x="21336" y="59436"/>
                                      </a:cubicBezTo>
                                      <a:lnTo>
                                        <a:pt x="21336" y="79248"/>
                                      </a:lnTo>
                                      <a:cubicBezTo>
                                        <a:pt x="21336" y="83820"/>
                                        <a:pt x="21336" y="86868"/>
                                        <a:pt x="22860" y="88392"/>
                                      </a:cubicBezTo>
                                      <a:cubicBezTo>
                                        <a:pt x="22860" y="89916"/>
                                        <a:pt x="24384" y="89916"/>
                                        <a:pt x="24384" y="91440"/>
                                      </a:cubicBezTo>
                                      <a:cubicBezTo>
                                        <a:pt x="25908" y="91440"/>
                                        <a:pt x="27432" y="91440"/>
                                        <a:pt x="30480" y="91440"/>
                                      </a:cubicBezTo>
                                      <a:lnTo>
                                        <a:pt x="30480" y="92964"/>
                                      </a:lnTo>
                                      <a:lnTo>
                                        <a:pt x="0" y="92964"/>
                                      </a:lnTo>
                                      <a:lnTo>
                                        <a:pt x="0" y="91440"/>
                                      </a:lnTo>
                                      <a:lnTo>
                                        <a:pt x="1524" y="91440"/>
                                      </a:lnTo>
                                      <a:cubicBezTo>
                                        <a:pt x="4572" y="91440"/>
                                        <a:pt x="6096" y="91440"/>
                                        <a:pt x="7620" y="89916"/>
                                      </a:cubicBezTo>
                                      <a:cubicBezTo>
                                        <a:pt x="7620" y="89916"/>
                                        <a:pt x="9144" y="89916"/>
                                        <a:pt x="9144" y="88392"/>
                                      </a:cubicBezTo>
                                      <a:cubicBezTo>
                                        <a:pt x="9144" y="86868"/>
                                        <a:pt x="9144" y="83820"/>
                                        <a:pt x="9144" y="79248"/>
                                      </a:cubicBezTo>
                                      <a:lnTo>
                                        <a:pt x="9144" y="19812"/>
                                      </a:lnTo>
                                      <a:cubicBezTo>
                                        <a:pt x="9144" y="16764"/>
                                        <a:pt x="9144" y="13716"/>
                                        <a:pt x="9144" y="12192"/>
                                      </a:cubicBezTo>
                                      <a:cubicBezTo>
                                        <a:pt x="9144" y="10668"/>
                                        <a:pt x="7620" y="10668"/>
                                        <a:pt x="7620" y="9144"/>
                                      </a:cubicBezTo>
                                      <a:cubicBezTo>
                                        <a:pt x="7620" y="9144"/>
                                        <a:pt x="6096" y="9144"/>
                                        <a:pt x="4572" y="9144"/>
                                      </a:cubicBezTo>
                                      <a:cubicBezTo>
                                        <a:pt x="3048" y="9144"/>
                                        <a:pt x="3048" y="9144"/>
                                        <a:pt x="1524" y="9144"/>
                                      </a:cubicBezTo>
                                      <a:lnTo>
                                        <a:pt x="0" y="7620"/>
                                      </a:lnTo>
                                      <a:lnTo>
                                        <a:pt x="19812" y="0"/>
                                      </a:lnTo>
                                      <a:close/>
                                    </a:path>
                                  </a:pathLst>
                                </a:custGeom>
                                <a:solidFill>
                                  <a:srgbClr val="000000"/>
                                </a:solidFill>
                                <a:ln w="0" cap="flat">
                                  <a:noFill/>
                                  <a:miter lim="127000"/>
                                </a:ln>
                                <a:effectLst/>
                              </wps:spPr>
                              <wps:bodyPr/>
                            </wps:wsp>
                            <wps:wsp>
                              <wps:cNvPr id="61342" name="Shape 61342"/>
                              <wps:cNvSpPr/>
                              <wps:spPr>
                                <a:xfrm>
                                  <a:off x="670560" y="32004"/>
                                  <a:ext cx="27432" cy="65532"/>
                                </a:xfrm>
                                <a:custGeom>
                                  <a:avLst/>
                                  <a:gdLst/>
                                  <a:ahLst/>
                                  <a:cxnLst/>
                                  <a:rect l="0" t="0" r="0" b="0"/>
                                  <a:pathLst>
                                    <a:path w="27432" h="65532">
                                      <a:moveTo>
                                        <a:pt x="4572" y="0"/>
                                      </a:moveTo>
                                      <a:cubicBezTo>
                                        <a:pt x="10668" y="0"/>
                                        <a:pt x="16764" y="3048"/>
                                        <a:pt x="19812" y="7620"/>
                                      </a:cubicBezTo>
                                      <a:cubicBezTo>
                                        <a:pt x="25908" y="13716"/>
                                        <a:pt x="27432" y="21336"/>
                                        <a:pt x="27432" y="30480"/>
                                      </a:cubicBezTo>
                                      <a:cubicBezTo>
                                        <a:pt x="27432" y="41148"/>
                                        <a:pt x="24384" y="50292"/>
                                        <a:pt x="18288" y="57912"/>
                                      </a:cubicBezTo>
                                      <a:cubicBezTo>
                                        <a:pt x="13716" y="64008"/>
                                        <a:pt x="7620" y="65532"/>
                                        <a:pt x="0" y="65532"/>
                                      </a:cubicBezTo>
                                      <a:lnTo>
                                        <a:pt x="0" y="60960"/>
                                      </a:lnTo>
                                      <a:cubicBezTo>
                                        <a:pt x="4572" y="60960"/>
                                        <a:pt x="7620" y="59436"/>
                                        <a:pt x="10668" y="56388"/>
                                      </a:cubicBezTo>
                                      <a:cubicBezTo>
                                        <a:pt x="13716" y="51816"/>
                                        <a:pt x="15240" y="45720"/>
                                        <a:pt x="15240" y="36576"/>
                                      </a:cubicBezTo>
                                      <a:cubicBezTo>
                                        <a:pt x="15240" y="27432"/>
                                        <a:pt x="13716" y="19812"/>
                                        <a:pt x="9144" y="15240"/>
                                      </a:cubicBezTo>
                                      <a:cubicBezTo>
                                        <a:pt x="6096" y="12192"/>
                                        <a:pt x="3048" y="9144"/>
                                        <a:pt x="0" y="9144"/>
                                      </a:cubicBezTo>
                                      <a:lnTo>
                                        <a:pt x="0" y="1524"/>
                                      </a:lnTo>
                                      <a:lnTo>
                                        <a:pt x="4572" y="0"/>
                                      </a:lnTo>
                                      <a:close/>
                                    </a:path>
                                  </a:pathLst>
                                </a:custGeom>
                                <a:solidFill>
                                  <a:srgbClr val="000000"/>
                                </a:solidFill>
                                <a:ln w="0" cap="flat">
                                  <a:noFill/>
                                  <a:miter lim="127000"/>
                                </a:ln>
                                <a:effectLst/>
                              </wps:spPr>
                              <wps:bodyPr/>
                            </wps:wsp>
                            <wps:wsp>
                              <wps:cNvPr id="61343" name="Shape 61343"/>
                              <wps:cNvSpPr/>
                              <wps:spPr>
                                <a:xfrm>
                                  <a:off x="704088" y="32004"/>
                                  <a:ext cx="36576" cy="92964"/>
                                </a:xfrm>
                                <a:custGeom>
                                  <a:avLst/>
                                  <a:gdLst/>
                                  <a:ahLst/>
                                  <a:cxnLst/>
                                  <a:rect l="0" t="0" r="0" b="0"/>
                                  <a:pathLst>
                                    <a:path w="36576" h="92964">
                                      <a:moveTo>
                                        <a:pt x="18288" y="0"/>
                                      </a:moveTo>
                                      <a:lnTo>
                                        <a:pt x="21336" y="0"/>
                                      </a:lnTo>
                                      <a:lnTo>
                                        <a:pt x="21336" y="15240"/>
                                      </a:lnTo>
                                      <a:cubicBezTo>
                                        <a:pt x="24384" y="9144"/>
                                        <a:pt x="27432" y="6096"/>
                                        <a:pt x="30480" y="3048"/>
                                      </a:cubicBezTo>
                                      <a:lnTo>
                                        <a:pt x="36576" y="1306"/>
                                      </a:lnTo>
                                      <a:lnTo>
                                        <a:pt x="36576" y="10015"/>
                                      </a:lnTo>
                                      <a:lnTo>
                                        <a:pt x="35052" y="9144"/>
                                      </a:lnTo>
                                      <a:cubicBezTo>
                                        <a:pt x="33528" y="9144"/>
                                        <a:pt x="32004" y="10668"/>
                                        <a:pt x="28956" y="10668"/>
                                      </a:cubicBezTo>
                                      <a:cubicBezTo>
                                        <a:pt x="27432" y="12192"/>
                                        <a:pt x="25908" y="15240"/>
                                        <a:pt x="21336" y="18288"/>
                                      </a:cubicBezTo>
                                      <a:lnTo>
                                        <a:pt x="21336" y="41148"/>
                                      </a:lnTo>
                                      <a:cubicBezTo>
                                        <a:pt x="21336" y="47244"/>
                                        <a:pt x="21336" y="50292"/>
                                        <a:pt x="22860" y="51816"/>
                                      </a:cubicBezTo>
                                      <a:cubicBezTo>
                                        <a:pt x="22860" y="54864"/>
                                        <a:pt x="24384" y="56388"/>
                                        <a:pt x="25908" y="57912"/>
                                      </a:cubicBezTo>
                                      <a:cubicBezTo>
                                        <a:pt x="28956" y="60960"/>
                                        <a:pt x="32004" y="60960"/>
                                        <a:pt x="36576" y="60960"/>
                                      </a:cubicBezTo>
                                      <a:lnTo>
                                        <a:pt x="36576" y="65532"/>
                                      </a:lnTo>
                                      <a:cubicBezTo>
                                        <a:pt x="33528" y="65532"/>
                                        <a:pt x="30480" y="65532"/>
                                        <a:pt x="27432" y="64008"/>
                                      </a:cubicBezTo>
                                      <a:cubicBezTo>
                                        <a:pt x="25908" y="64008"/>
                                        <a:pt x="24384" y="62484"/>
                                        <a:pt x="21336" y="59436"/>
                                      </a:cubicBezTo>
                                      <a:lnTo>
                                        <a:pt x="21336" y="79248"/>
                                      </a:lnTo>
                                      <a:cubicBezTo>
                                        <a:pt x="21336" y="83820"/>
                                        <a:pt x="21336" y="86868"/>
                                        <a:pt x="22860" y="88392"/>
                                      </a:cubicBezTo>
                                      <a:cubicBezTo>
                                        <a:pt x="22860" y="89916"/>
                                        <a:pt x="22860" y="89916"/>
                                        <a:pt x="24384" y="91440"/>
                                      </a:cubicBezTo>
                                      <a:cubicBezTo>
                                        <a:pt x="25908" y="91440"/>
                                        <a:pt x="27432" y="91440"/>
                                        <a:pt x="30480" y="91440"/>
                                      </a:cubicBezTo>
                                      <a:lnTo>
                                        <a:pt x="30480" y="92964"/>
                                      </a:lnTo>
                                      <a:lnTo>
                                        <a:pt x="0" y="92964"/>
                                      </a:lnTo>
                                      <a:lnTo>
                                        <a:pt x="0" y="91440"/>
                                      </a:lnTo>
                                      <a:lnTo>
                                        <a:pt x="1524" y="91440"/>
                                      </a:lnTo>
                                      <a:cubicBezTo>
                                        <a:pt x="3048" y="91440"/>
                                        <a:pt x="6096" y="91440"/>
                                        <a:pt x="7620" y="89916"/>
                                      </a:cubicBezTo>
                                      <a:cubicBezTo>
                                        <a:pt x="7620" y="89916"/>
                                        <a:pt x="7620" y="89916"/>
                                        <a:pt x="9144" y="88392"/>
                                      </a:cubicBezTo>
                                      <a:cubicBezTo>
                                        <a:pt x="9144" y="86868"/>
                                        <a:pt x="9144" y="83820"/>
                                        <a:pt x="9144" y="79248"/>
                                      </a:cubicBezTo>
                                      <a:lnTo>
                                        <a:pt x="9144" y="19812"/>
                                      </a:lnTo>
                                      <a:cubicBezTo>
                                        <a:pt x="9144" y="16764"/>
                                        <a:pt x="9144" y="13716"/>
                                        <a:pt x="9144" y="12192"/>
                                      </a:cubicBezTo>
                                      <a:cubicBezTo>
                                        <a:pt x="9144" y="10668"/>
                                        <a:pt x="7620" y="10668"/>
                                        <a:pt x="7620" y="9144"/>
                                      </a:cubicBezTo>
                                      <a:cubicBezTo>
                                        <a:pt x="6096" y="9144"/>
                                        <a:pt x="6096" y="9144"/>
                                        <a:pt x="4572" y="9144"/>
                                      </a:cubicBezTo>
                                      <a:cubicBezTo>
                                        <a:pt x="3048" y="9144"/>
                                        <a:pt x="3048" y="9144"/>
                                        <a:pt x="1524" y="9144"/>
                                      </a:cubicBezTo>
                                      <a:lnTo>
                                        <a:pt x="0" y="7620"/>
                                      </a:lnTo>
                                      <a:lnTo>
                                        <a:pt x="18288" y="0"/>
                                      </a:lnTo>
                                      <a:close/>
                                    </a:path>
                                  </a:pathLst>
                                </a:custGeom>
                                <a:solidFill>
                                  <a:srgbClr val="000000"/>
                                </a:solidFill>
                                <a:ln w="0" cap="flat">
                                  <a:noFill/>
                                  <a:miter lim="127000"/>
                                </a:ln>
                                <a:effectLst/>
                              </wps:spPr>
                              <wps:bodyPr/>
                            </wps:wsp>
                            <wps:wsp>
                              <wps:cNvPr id="61344" name="Shape 61344"/>
                              <wps:cNvSpPr/>
                              <wps:spPr>
                                <a:xfrm>
                                  <a:off x="740664" y="32004"/>
                                  <a:ext cx="27432" cy="65532"/>
                                </a:xfrm>
                                <a:custGeom>
                                  <a:avLst/>
                                  <a:gdLst/>
                                  <a:ahLst/>
                                  <a:cxnLst/>
                                  <a:rect l="0" t="0" r="0" b="0"/>
                                  <a:pathLst>
                                    <a:path w="27432" h="65532">
                                      <a:moveTo>
                                        <a:pt x="4572" y="0"/>
                                      </a:moveTo>
                                      <a:cubicBezTo>
                                        <a:pt x="10668" y="0"/>
                                        <a:pt x="15240" y="3048"/>
                                        <a:pt x="19812" y="7620"/>
                                      </a:cubicBezTo>
                                      <a:cubicBezTo>
                                        <a:pt x="24384" y="13716"/>
                                        <a:pt x="27432" y="21336"/>
                                        <a:pt x="27432" y="30480"/>
                                      </a:cubicBezTo>
                                      <a:cubicBezTo>
                                        <a:pt x="27432" y="41148"/>
                                        <a:pt x="24384" y="50292"/>
                                        <a:pt x="18288" y="57912"/>
                                      </a:cubicBezTo>
                                      <a:cubicBezTo>
                                        <a:pt x="13716" y="64008"/>
                                        <a:pt x="7620" y="65532"/>
                                        <a:pt x="0" y="65532"/>
                                      </a:cubicBezTo>
                                      <a:lnTo>
                                        <a:pt x="0" y="60960"/>
                                      </a:lnTo>
                                      <a:cubicBezTo>
                                        <a:pt x="3048" y="60960"/>
                                        <a:pt x="7620" y="59436"/>
                                        <a:pt x="10668" y="56388"/>
                                      </a:cubicBezTo>
                                      <a:cubicBezTo>
                                        <a:pt x="13716" y="51816"/>
                                        <a:pt x="15240" y="45720"/>
                                        <a:pt x="15240" y="36576"/>
                                      </a:cubicBezTo>
                                      <a:cubicBezTo>
                                        <a:pt x="15240" y="27432"/>
                                        <a:pt x="13716" y="19812"/>
                                        <a:pt x="9144" y="15240"/>
                                      </a:cubicBezTo>
                                      <a:lnTo>
                                        <a:pt x="0" y="10015"/>
                                      </a:lnTo>
                                      <a:lnTo>
                                        <a:pt x="0" y="1306"/>
                                      </a:lnTo>
                                      <a:lnTo>
                                        <a:pt x="4572" y="0"/>
                                      </a:lnTo>
                                      <a:close/>
                                    </a:path>
                                  </a:pathLst>
                                </a:custGeom>
                                <a:solidFill>
                                  <a:srgbClr val="000000"/>
                                </a:solidFill>
                                <a:ln w="0" cap="flat">
                                  <a:noFill/>
                                  <a:miter lim="127000"/>
                                </a:ln>
                                <a:effectLst/>
                              </wps:spPr>
                              <wps:bodyPr/>
                            </wps:wsp>
                            <wps:wsp>
                              <wps:cNvPr id="61345" name="Shape 61345"/>
                              <wps:cNvSpPr/>
                              <wps:spPr>
                                <a:xfrm>
                                  <a:off x="777240" y="33763"/>
                                  <a:ext cx="23622" cy="63435"/>
                                </a:xfrm>
                                <a:custGeom>
                                  <a:avLst/>
                                  <a:gdLst/>
                                  <a:ahLst/>
                                  <a:cxnLst/>
                                  <a:rect l="0" t="0" r="0" b="0"/>
                                  <a:pathLst>
                                    <a:path w="23622" h="63435">
                                      <a:moveTo>
                                        <a:pt x="23622" y="0"/>
                                      </a:moveTo>
                                      <a:lnTo>
                                        <a:pt x="23622" y="3140"/>
                                      </a:lnTo>
                                      <a:lnTo>
                                        <a:pt x="13716" y="7385"/>
                                      </a:lnTo>
                                      <a:cubicBezTo>
                                        <a:pt x="10668" y="10433"/>
                                        <a:pt x="9144" y="15005"/>
                                        <a:pt x="9144" y="19577"/>
                                      </a:cubicBezTo>
                                      <a:lnTo>
                                        <a:pt x="23622" y="19577"/>
                                      </a:lnTo>
                                      <a:lnTo>
                                        <a:pt x="23622" y="24149"/>
                                      </a:lnTo>
                                      <a:lnTo>
                                        <a:pt x="9144" y="24149"/>
                                      </a:lnTo>
                                      <a:cubicBezTo>
                                        <a:pt x="9144" y="33294"/>
                                        <a:pt x="10668" y="39389"/>
                                        <a:pt x="15240" y="45486"/>
                                      </a:cubicBezTo>
                                      <a:lnTo>
                                        <a:pt x="23622" y="48533"/>
                                      </a:lnTo>
                                      <a:lnTo>
                                        <a:pt x="23622" y="63435"/>
                                      </a:lnTo>
                                      <a:lnTo>
                                        <a:pt x="15621" y="62249"/>
                                      </a:lnTo>
                                      <a:cubicBezTo>
                                        <a:pt x="12573" y="61107"/>
                                        <a:pt x="9906" y="59201"/>
                                        <a:pt x="7620" y="56153"/>
                                      </a:cubicBezTo>
                                      <a:cubicBezTo>
                                        <a:pt x="1524" y="50058"/>
                                        <a:pt x="0" y="42438"/>
                                        <a:pt x="0" y="31769"/>
                                      </a:cubicBezTo>
                                      <a:cubicBezTo>
                                        <a:pt x="0" y="22625"/>
                                        <a:pt x="1524" y="13482"/>
                                        <a:pt x="7620" y="7385"/>
                                      </a:cubicBezTo>
                                      <a:lnTo>
                                        <a:pt x="23622" y="0"/>
                                      </a:lnTo>
                                      <a:close/>
                                    </a:path>
                                  </a:pathLst>
                                </a:custGeom>
                                <a:solidFill>
                                  <a:srgbClr val="000000"/>
                                </a:solidFill>
                                <a:ln w="0" cap="flat">
                                  <a:noFill/>
                                  <a:miter lim="127000"/>
                                </a:ln>
                                <a:effectLst/>
                              </wps:spPr>
                              <wps:bodyPr/>
                            </wps:wsp>
                            <wps:wsp>
                              <wps:cNvPr id="61346" name="Shape 61346"/>
                              <wps:cNvSpPr/>
                              <wps:spPr>
                                <a:xfrm>
                                  <a:off x="800862" y="71628"/>
                                  <a:ext cx="28194" cy="25908"/>
                                </a:xfrm>
                                <a:custGeom>
                                  <a:avLst/>
                                  <a:gdLst/>
                                  <a:ahLst/>
                                  <a:cxnLst/>
                                  <a:rect l="0" t="0" r="0" b="0"/>
                                  <a:pathLst>
                                    <a:path w="28194" h="25908">
                                      <a:moveTo>
                                        <a:pt x="26670" y="0"/>
                                      </a:moveTo>
                                      <a:lnTo>
                                        <a:pt x="28194" y="1524"/>
                                      </a:lnTo>
                                      <a:cubicBezTo>
                                        <a:pt x="26670" y="9144"/>
                                        <a:pt x="23622" y="13716"/>
                                        <a:pt x="19050" y="19812"/>
                                      </a:cubicBezTo>
                                      <a:cubicBezTo>
                                        <a:pt x="14478" y="24384"/>
                                        <a:pt x="9906" y="25908"/>
                                        <a:pt x="2286" y="25908"/>
                                      </a:cubicBezTo>
                                      <a:lnTo>
                                        <a:pt x="0" y="25569"/>
                                      </a:lnTo>
                                      <a:lnTo>
                                        <a:pt x="0" y="10668"/>
                                      </a:lnTo>
                                      <a:lnTo>
                                        <a:pt x="8382" y="13716"/>
                                      </a:lnTo>
                                      <a:cubicBezTo>
                                        <a:pt x="11430" y="13716"/>
                                        <a:pt x="16002" y="13716"/>
                                        <a:pt x="19050" y="12192"/>
                                      </a:cubicBezTo>
                                      <a:cubicBezTo>
                                        <a:pt x="22098" y="9144"/>
                                        <a:pt x="23622" y="6096"/>
                                        <a:pt x="26670" y="0"/>
                                      </a:cubicBezTo>
                                      <a:close/>
                                    </a:path>
                                  </a:pathLst>
                                </a:custGeom>
                                <a:solidFill>
                                  <a:srgbClr val="000000"/>
                                </a:solidFill>
                                <a:ln w="0" cap="flat">
                                  <a:noFill/>
                                  <a:miter lim="127000"/>
                                </a:ln>
                                <a:effectLst/>
                              </wps:spPr>
                              <wps:bodyPr/>
                            </wps:wsp>
                            <wps:wsp>
                              <wps:cNvPr id="61347" name="Shape 61347"/>
                              <wps:cNvSpPr/>
                              <wps:spPr>
                                <a:xfrm>
                                  <a:off x="800862" y="32004"/>
                                  <a:ext cx="28194" cy="25908"/>
                                </a:xfrm>
                                <a:custGeom>
                                  <a:avLst/>
                                  <a:gdLst/>
                                  <a:ahLst/>
                                  <a:cxnLst/>
                                  <a:rect l="0" t="0" r="0" b="0"/>
                                  <a:pathLst>
                                    <a:path w="28194" h="25908">
                                      <a:moveTo>
                                        <a:pt x="3810" y="0"/>
                                      </a:moveTo>
                                      <a:cubicBezTo>
                                        <a:pt x="11430" y="0"/>
                                        <a:pt x="16002" y="3048"/>
                                        <a:pt x="20574" y="7620"/>
                                      </a:cubicBezTo>
                                      <a:cubicBezTo>
                                        <a:pt x="25146" y="12192"/>
                                        <a:pt x="28194" y="18288"/>
                                        <a:pt x="28194" y="25908"/>
                                      </a:cubicBezTo>
                                      <a:lnTo>
                                        <a:pt x="0" y="25908"/>
                                      </a:lnTo>
                                      <a:lnTo>
                                        <a:pt x="0" y="21336"/>
                                      </a:lnTo>
                                      <a:lnTo>
                                        <a:pt x="14478" y="21336"/>
                                      </a:lnTo>
                                      <a:cubicBezTo>
                                        <a:pt x="12954" y="18288"/>
                                        <a:pt x="12954" y="15240"/>
                                        <a:pt x="12954" y="13716"/>
                                      </a:cubicBezTo>
                                      <a:cubicBezTo>
                                        <a:pt x="11430" y="10668"/>
                                        <a:pt x="9906" y="9144"/>
                                        <a:pt x="6858" y="7620"/>
                                      </a:cubicBezTo>
                                      <a:cubicBezTo>
                                        <a:pt x="5334" y="6096"/>
                                        <a:pt x="2286" y="4572"/>
                                        <a:pt x="762" y="4572"/>
                                      </a:cubicBezTo>
                                      <a:lnTo>
                                        <a:pt x="0" y="4899"/>
                                      </a:lnTo>
                                      <a:lnTo>
                                        <a:pt x="0" y="1759"/>
                                      </a:lnTo>
                                      <a:lnTo>
                                        <a:pt x="3810" y="0"/>
                                      </a:lnTo>
                                      <a:close/>
                                    </a:path>
                                  </a:pathLst>
                                </a:custGeom>
                                <a:solidFill>
                                  <a:srgbClr val="000000"/>
                                </a:solidFill>
                                <a:ln w="0" cap="flat">
                                  <a:noFill/>
                                  <a:miter lim="127000"/>
                                </a:ln>
                                <a:effectLst/>
                              </wps:spPr>
                              <wps:bodyPr/>
                            </wps:wsp>
                            <wps:wsp>
                              <wps:cNvPr id="61348" name="Shape 61348"/>
                              <wps:cNvSpPr/>
                              <wps:spPr>
                                <a:xfrm>
                                  <a:off x="835152" y="32004"/>
                                  <a:ext cx="67056" cy="64008"/>
                                </a:xfrm>
                                <a:custGeom>
                                  <a:avLst/>
                                  <a:gdLst/>
                                  <a:ahLst/>
                                  <a:cxnLst/>
                                  <a:rect l="0" t="0" r="0" b="0"/>
                                  <a:pathLst>
                                    <a:path w="67056" h="64008">
                                      <a:moveTo>
                                        <a:pt x="18288" y="0"/>
                                      </a:moveTo>
                                      <a:lnTo>
                                        <a:pt x="21336" y="0"/>
                                      </a:lnTo>
                                      <a:lnTo>
                                        <a:pt x="21336" y="13716"/>
                                      </a:lnTo>
                                      <a:cubicBezTo>
                                        <a:pt x="28956" y="4572"/>
                                        <a:pt x="36576" y="0"/>
                                        <a:pt x="42672" y="0"/>
                                      </a:cubicBezTo>
                                      <a:cubicBezTo>
                                        <a:pt x="45720" y="0"/>
                                        <a:pt x="48768" y="1524"/>
                                        <a:pt x="51816" y="3048"/>
                                      </a:cubicBezTo>
                                      <a:cubicBezTo>
                                        <a:pt x="53340" y="4572"/>
                                        <a:pt x="54864" y="7620"/>
                                        <a:pt x="56388" y="12192"/>
                                      </a:cubicBezTo>
                                      <a:cubicBezTo>
                                        <a:pt x="57912" y="13716"/>
                                        <a:pt x="57912" y="18288"/>
                                        <a:pt x="57912" y="24384"/>
                                      </a:cubicBezTo>
                                      <a:lnTo>
                                        <a:pt x="57912" y="50292"/>
                                      </a:lnTo>
                                      <a:cubicBezTo>
                                        <a:pt x="57912" y="54864"/>
                                        <a:pt x="59436" y="57912"/>
                                        <a:pt x="59436" y="59436"/>
                                      </a:cubicBezTo>
                                      <a:cubicBezTo>
                                        <a:pt x="59436" y="60960"/>
                                        <a:pt x="60960" y="60960"/>
                                        <a:pt x="60960" y="62484"/>
                                      </a:cubicBezTo>
                                      <a:cubicBezTo>
                                        <a:pt x="62484" y="62484"/>
                                        <a:pt x="64008" y="62484"/>
                                        <a:pt x="67056" y="62484"/>
                                      </a:cubicBezTo>
                                      <a:lnTo>
                                        <a:pt x="67056" y="64008"/>
                                      </a:lnTo>
                                      <a:lnTo>
                                        <a:pt x="36576" y="64008"/>
                                      </a:lnTo>
                                      <a:lnTo>
                                        <a:pt x="36576" y="62484"/>
                                      </a:lnTo>
                                      <a:lnTo>
                                        <a:pt x="38100" y="62484"/>
                                      </a:lnTo>
                                      <a:cubicBezTo>
                                        <a:pt x="41148" y="62484"/>
                                        <a:pt x="42672" y="62484"/>
                                        <a:pt x="44196" y="62484"/>
                                      </a:cubicBezTo>
                                      <a:cubicBezTo>
                                        <a:pt x="44196" y="60960"/>
                                        <a:pt x="45720" y="59436"/>
                                        <a:pt x="45720" y="57912"/>
                                      </a:cubicBezTo>
                                      <a:cubicBezTo>
                                        <a:pt x="45720" y="56388"/>
                                        <a:pt x="45720" y="54864"/>
                                        <a:pt x="45720" y="50292"/>
                                      </a:cubicBezTo>
                                      <a:lnTo>
                                        <a:pt x="45720" y="24384"/>
                                      </a:lnTo>
                                      <a:cubicBezTo>
                                        <a:pt x="45720" y="18288"/>
                                        <a:pt x="45720" y="15240"/>
                                        <a:pt x="44196" y="12192"/>
                                      </a:cubicBezTo>
                                      <a:cubicBezTo>
                                        <a:pt x="42672" y="9144"/>
                                        <a:pt x="41148" y="7620"/>
                                        <a:pt x="36576" y="7620"/>
                                      </a:cubicBezTo>
                                      <a:cubicBezTo>
                                        <a:pt x="32004" y="7620"/>
                                        <a:pt x="27432" y="10668"/>
                                        <a:pt x="21336" y="16764"/>
                                      </a:cubicBezTo>
                                      <a:lnTo>
                                        <a:pt x="21336" y="50292"/>
                                      </a:lnTo>
                                      <a:cubicBezTo>
                                        <a:pt x="21336" y="54864"/>
                                        <a:pt x="21336" y="57912"/>
                                        <a:pt x="22860" y="59436"/>
                                      </a:cubicBezTo>
                                      <a:cubicBezTo>
                                        <a:pt x="22860" y="60960"/>
                                        <a:pt x="24384" y="60960"/>
                                        <a:pt x="24384" y="62484"/>
                                      </a:cubicBezTo>
                                      <a:cubicBezTo>
                                        <a:pt x="25908" y="62484"/>
                                        <a:pt x="27432" y="62484"/>
                                        <a:pt x="30480" y="62484"/>
                                      </a:cubicBezTo>
                                      <a:lnTo>
                                        <a:pt x="30480" y="64008"/>
                                      </a:lnTo>
                                      <a:lnTo>
                                        <a:pt x="0" y="64008"/>
                                      </a:lnTo>
                                      <a:lnTo>
                                        <a:pt x="0" y="62484"/>
                                      </a:lnTo>
                                      <a:lnTo>
                                        <a:pt x="1524" y="62484"/>
                                      </a:lnTo>
                                      <a:cubicBezTo>
                                        <a:pt x="4572" y="62484"/>
                                        <a:pt x="7620" y="62484"/>
                                        <a:pt x="7620" y="60960"/>
                                      </a:cubicBezTo>
                                      <a:cubicBezTo>
                                        <a:pt x="9144" y="59436"/>
                                        <a:pt x="9144" y="56388"/>
                                        <a:pt x="9144" y="50292"/>
                                      </a:cubicBezTo>
                                      <a:lnTo>
                                        <a:pt x="9144" y="25908"/>
                                      </a:lnTo>
                                      <a:cubicBezTo>
                                        <a:pt x="9144" y="19812"/>
                                        <a:pt x="9144" y="15240"/>
                                        <a:pt x="9144" y="13716"/>
                                      </a:cubicBezTo>
                                      <a:cubicBezTo>
                                        <a:pt x="9144" y="10668"/>
                                        <a:pt x="9144" y="10668"/>
                                        <a:pt x="7620" y="9144"/>
                                      </a:cubicBezTo>
                                      <a:cubicBezTo>
                                        <a:pt x="7620" y="9144"/>
                                        <a:pt x="6096" y="9144"/>
                                        <a:pt x="6096"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349" name="Shape 61349"/>
                              <wps:cNvSpPr/>
                              <wps:spPr>
                                <a:xfrm>
                                  <a:off x="908304" y="32233"/>
                                  <a:ext cx="29718" cy="65303"/>
                                </a:xfrm>
                                <a:custGeom>
                                  <a:avLst/>
                                  <a:gdLst/>
                                  <a:ahLst/>
                                  <a:cxnLst/>
                                  <a:rect l="0" t="0" r="0" b="0"/>
                                  <a:pathLst>
                                    <a:path w="29718" h="65303">
                                      <a:moveTo>
                                        <a:pt x="29718" y="0"/>
                                      </a:moveTo>
                                      <a:lnTo>
                                        <a:pt x="29718" y="5772"/>
                                      </a:lnTo>
                                      <a:lnTo>
                                        <a:pt x="27432" y="4343"/>
                                      </a:lnTo>
                                      <a:cubicBezTo>
                                        <a:pt x="25908" y="4343"/>
                                        <a:pt x="22860" y="5867"/>
                                        <a:pt x="21336" y="7391"/>
                                      </a:cubicBezTo>
                                      <a:cubicBezTo>
                                        <a:pt x="18288" y="8915"/>
                                        <a:pt x="16764" y="10439"/>
                                        <a:pt x="15240" y="15011"/>
                                      </a:cubicBezTo>
                                      <a:cubicBezTo>
                                        <a:pt x="13716" y="18059"/>
                                        <a:pt x="12192" y="22631"/>
                                        <a:pt x="12192" y="28727"/>
                                      </a:cubicBezTo>
                                      <a:cubicBezTo>
                                        <a:pt x="12192" y="37871"/>
                                        <a:pt x="13716" y="45491"/>
                                        <a:pt x="18288" y="51587"/>
                                      </a:cubicBezTo>
                                      <a:lnTo>
                                        <a:pt x="29718" y="59207"/>
                                      </a:lnTo>
                                      <a:lnTo>
                                        <a:pt x="29718" y="65151"/>
                                      </a:lnTo>
                                      <a:lnTo>
                                        <a:pt x="28956" y="65303"/>
                                      </a:lnTo>
                                      <a:cubicBezTo>
                                        <a:pt x="19812" y="65303"/>
                                        <a:pt x="12192" y="62255"/>
                                        <a:pt x="7620" y="54635"/>
                                      </a:cubicBezTo>
                                      <a:cubicBezTo>
                                        <a:pt x="3048" y="48539"/>
                                        <a:pt x="0" y="40919"/>
                                        <a:pt x="0" y="33299"/>
                                      </a:cubicBezTo>
                                      <a:cubicBezTo>
                                        <a:pt x="0" y="28727"/>
                                        <a:pt x="1524" y="22631"/>
                                        <a:pt x="4572" y="16535"/>
                                      </a:cubicBezTo>
                                      <a:cubicBezTo>
                                        <a:pt x="7620" y="11963"/>
                                        <a:pt x="10668" y="7391"/>
                                        <a:pt x="15240" y="4343"/>
                                      </a:cubicBezTo>
                                      <a:lnTo>
                                        <a:pt x="29718" y="0"/>
                                      </a:lnTo>
                                      <a:close/>
                                    </a:path>
                                  </a:pathLst>
                                </a:custGeom>
                                <a:solidFill>
                                  <a:srgbClr val="000000"/>
                                </a:solidFill>
                                <a:ln w="0" cap="flat">
                                  <a:noFill/>
                                  <a:miter lim="127000"/>
                                </a:ln>
                                <a:effectLst/>
                              </wps:spPr>
                              <wps:bodyPr/>
                            </wps:wsp>
                            <wps:wsp>
                              <wps:cNvPr id="61350" name="Shape 61350"/>
                              <wps:cNvSpPr/>
                              <wps:spPr>
                                <a:xfrm>
                                  <a:off x="938022" y="32004"/>
                                  <a:ext cx="29718" cy="65380"/>
                                </a:xfrm>
                                <a:custGeom>
                                  <a:avLst/>
                                  <a:gdLst/>
                                  <a:ahLst/>
                                  <a:cxnLst/>
                                  <a:rect l="0" t="0" r="0" b="0"/>
                                  <a:pathLst>
                                    <a:path w="29718" h="65380">
                                      <a:moveTo>
                                        <a:pt x="762" y="0"/>
                                      </a:moveTo>
                                      <a:cubicBezTo>
                                        <a:pt x="9906" y="0"/>
                                        <a:pt x="17526" y="4572"/>
                                        <a:pt x="22098" y="10668"/>
                                      </a:cubicBezTo>
                                      <a:cubicBezTo>
                                        <a:pt x="28194" y="16764"/>
                                        <a:pt x="29718" y="24384"/>
                                        <a:pt x="29718" y="32004"/>
                                      </a:cubicBezTo>
                                      <a:cubicBezTo>
                                        <a:pt x="29718" y="38100"/>
                                        <a:pt x="28194" y="42672"/>
                                        <a:pt x="26670" y="48768"/>
                                      </a:cubicBezTo>
                                      <a:cubicBezTo>
                                        <a:pt x="23622" y="54864"/>
                                        <a:pt x="19050" y="59436"/>
                                        <a:pt x="14478" y="62484"/>
                                      </a:cubicBezTo>
                                      <a:lnTo>
                                        <a:pt x="0" y="65380"/>
                                      </a:lnTo>
                                      <a:lnTo>
                                        <a:pt x="0" y="59436"/>
                                      </a:lnTo>
                                      <a:lnTo>
                                        <a:pt x="2286" y="60960"/>
                                      </a:lnTo>
                                      <a:cubicBezTo>
                                        <a:pt x="6858" y="60960"/>
                                        <a:pt x="9906" y="59436"/>
                                        <a:pt x="12954" y="56388"/>
                                      </a:cubicBezTo>
                                      <a:cubicBezTo>
                                        <a:pt x="16002" y="53340"/>
                                        <a:pt x="17526" y="45720"/>
                                        <a:pt x="17526" y="38100"/>
                                      </a:cubicBezTo>
                                      <a:cubicBezTo>
                                        <a:pt x="17526" y="25908"/>
                                        <a:pt x="16002" y="18288"/>
                                        <a:pt x="9906" y="12192"/>
                                      </a:cubicBezTo>
                                      <a:lnTo>
                                        <a:pt x="0" y="6001"/>
                                      </a:lnTo>
                                      <a:lnTo>
                                        <a:pt x="0" y="229"/>
                                      </a:lnTo>
                                      <a:lnTo>
                                        <a:pt x="762" y="0"/>
                                      </a:lnTo>
                                      <a:close/>
                                    </a:path>
                                  </a:pathLst>
                                </a:custGeom>
                                <a:solidFill>
                                  <a:srgbClr val="000000"/>
                                </a:solidFill>
                                <a:ln w="0" cap="flat">
                                  <a:noFill/>
                                  <a:miter lim="127000"/>
                                </a:ln>
                                <a:effectLst/>
                              </wps:spPr>
                              <wps:bodyPr/>
                            </wps:wsp>
                            <wps:wsp>
                              <wps:cNvPr id="61351" name="Shape 61351"/>
                              <wps:cNvSpPr/>
                              <wps:spPr>
                                <a:xfrm>
                                  <a:off x="975360" y="32004"/>
                                  <a:ext cx="44196" cy="64008"/>
                                </a:xfrm>
                                <a:custGeom>
                                  <a:avLst/>
                                  <a:gdLst/>
                                  <a:ahLst/>
                                  <a:cxnLst/>
                                  <a:rect l="0" t="0" r="0" b="0"/>
                                  <a:pathLst>
                                    <a:path w="44196" h="64008">
                                      <a:moveTo>
                                        <a:pt x="18288" y="0"/>
                                      </a:moveTo>
                                      <a:lnTo>
                                        <a:pt x="21336" y="0"/>
                                      </a:lnTo>
                                      <a:lnTo>
                                        <a:pt x="21336" y="16764"/>
                                      </a:lnTo>
                                      <a:cubicBezTo>
                                        <a:pt x="25908" y="6096"/>
                                        <a:pt x="30480" y="0"/>
                                        <a:pt x="36576" y="0"/>
                                      </a:cubicBezTo>
                                      <a:cubicBezTo>
                                        <a:pt x="38100" y="0"/>
                                        <a:pt x="41148" y="1524"/>
                                        <a:pt x="42672" y="3048"/>
                                      </a:cubicBezTo>
                                      <a:cubicBezTo>
                                        <a:pt x="44196" y="4572"/>
                                        <a:pt x="44196" y="6096"/>
                                        <a:pt x="44196" y="9144"/>
                                      </a:cubicBezTo>
                                      <a:cubicBezTo>
                                        <a:pt x="44196" y="10668"/>
                                        <a:pt x="44196" y="12192"/>
                                        <a:pt x="42672" y="13716"/>
                                      </a:cubicBezTo>
                                      <a:cubicBezTo>
                                        <a:pt x="41148" y="15240"/>
                                        <a:pt x="41148" y="15240"/>
                                        <a:pt x="39624" y="15240"/>
                                      </a:cubicBezTo>
                                      <a:cubicBezTo>
                                        <a:pt x="38100" y="15240"/>
                                        <a:pt x="36576" y="15240"/>
                                        <a:pt x="33528" y="12192"/>
                                      </a:cubicBezTo>
                                      <a:cubicBezTo>
                                        <a:pt x="32004" y="10668"/>
                                        <a:pt x="30480" y="9144"/>
                                        <a:pt x="30480" y="9144"/>
                                      </a:cubicBezTo>
                                      <a:cubicBezTo>
                                        <a:pt x="28956" y="9144"/>
                                        <a:pt x="28956" y="10668"/>
                                        <a:pt x="27432" y="10668"/>
                                      </a:cubicBezTo>
                                      <a:cubicBezTo>
                                        <a:pt x="25908" y="13716"/>
                                        <a:pt x="22860" y="16764"/>
                                        <a:pt x="21336" y="21336"/>
                                      </a:cubicBezTo>
                                      <a:lnTo>
                                        <a:pt x="21336" y="50292"/>
                                      </a:lnTo>
                                      <a:cubicBezTo>
                                        <a:pt x="21336" y="54864"/>
                                        <a:pt x="21336" y="56388"/>
                                        <a:pt x="22860" y="57912"/>
                                      </a:cubicBezTo>
                                      <a:cubicBezTo>
                                        <a:pt x="22860" y="59436"/>
                                        <a:pt x="24384" y="60960"/>
                                        <a:pt x="24384" y="60960"/>
                                      </a:cubicBezTo>
                                      <a:cubicBezTo>
                                        <a:pt x="25908" y="62484"/>
                                        <a:pt x="27432" y="62484"/>
                                        <a:pt x="30480" y="62484"/>
                                      </a:cubicBezTo>
                                      <a:lnTo>
                                        <a:pt x="30480" y="64008"/>
                                      </a:lnTo>
                                      <a:lnTo>
                                        <a:pt x="0" y="64008"/>
                                      </a:lnTo>
                                      <a:lnTo>
                                        <a:pt x="0" y="62484"/>
                                      </a:lnTo>
                                      <a:cubicBezTo>
                                        <a:pt x="3048" y="62484"/>
                                        <a:pt x="4572" y="62484"/>
                                        <a:pt x="6096" y="60960"/>
                                      </a:cubicBezTo>
                                      <a:cubicBezTo>
                                        <a:pt x="7620" y="60960"/>
                                        <a:pt x="9144" y="59436"/>
                                        <a:pt x="9144" y="57912"/>
                                      </a:cubicBezTo>
                                      <a:cubicBezTo>
                                        <a:pt x="9144" y="56388"/>
                                        <a:pt x="9144" y="54864"/>
                                        <a:pt x="9144" y="50292"/>
                                      </a:cubicBezTo>
                                      <a:lnTo>
                                        <a:pt x="9144" y="25908"/>
                                      </a:lnTo>
                                      <a:cubicBezTo>
                                        <a:pt x="9144" y="18288"/>
                                        <a:pt x="9144" y="13716"/>
                                        <a:pt x="9144" y="12192"/>
                                      </a:cubicBezTo>
                                      <a:cubicBezTo>
                                        <a:pt x="9144" y="12192"/>
                                        <a:pt x="7620" y="10668"/>
                                        <a:pt x="7620" y="9144"/>
                                      </a:cubicBezTo>
                                      <a:cubicBezTo>
                                        <a:pt x="6096" y="9144"/>
                                        <a:pt x="6096"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352" name="Shape 61352"/>
                              <wps:cNvSpPr/>
                              <wps:spPr>
                                <a:xfrm>
                                  <a:off x="1027176" y="32004"/>
                                  <a:ext cx="30480" cy="64008"/>
                                </a:xfrm>
                                <a:custGeom>
                                  <a:avLst/>
                                  <a:gdLst/>
                                  <a:ahLst/>
                                  <a:cxnLst/>
                                  <a:rect l="0" t="0" r="0" b="0"/>
                                  <a:pathLst>
                                    <a:path w="30480" h="64008">
                                      <a:moveTo>
                                        <a:pt x="18288" y="0"/>
                                      </a:moveTo>
                                      <a:lnTo>
                                        <a:pt x="21336" y="0"/>
                                      </a:lnTo>
                                      <a:lnTo>
                                        <a:pt x="21336" y="50292"/>
                                      </a:lnTo>
                                      <a:cubicBezTo>
                                        <a:pt x="21336" y="54864"/>
                                        <a:pt x="21336" y="57912"/>
                                        <a:pt x="21336" y="59436"/>
                                      </a:cubicBezTo>
                                      <a:cubicBezTo>
                                        <a:pt x="21336" y="60960"/>
                                        <a:pt x="22860" y="60960"/>
                                        <a:pt x="24384" y="62484"/>
                                      </a:cubicBezTo>
                                      <a:cubicBezTo>
                                        <a:pt x="24384" y="62484"/>
                                        <a:pt x="27432" y="62484"/>
                                        <a:pt x="30480" y="62484"/>
                                      </a:cubicBezTo>
                                      <a:lnTo>
                                        <a:pt x="30480" y="64008"/>
                                      </a:lnTo>
                                      <a:lnTo>
                                        <a:pt x="0" y="64008"/>
                                      </a:lnTo>
                                      <a:lnTo>
                                        <a:pt x="0" y="62484"/>
                                      </a:lnTo>
                                      <a:cubicBezTo>
                                        <a:pt x="3048" y="62484"/>
                                        <a:pt x="4572" y="62484"/>
                                        <a:pt x="4572" y="62484"/>
                                      </a:cubicBezTo>
                                      <a:cubicBezTo>
                                        <a:pt x="6096" y="60960"/>
                                        <a:pt x="7620" y="60960"/>
                                        <a:pt x="7620" y="59436"/>
                                      </a:cubicBezTo>
                                      <a:cubicBezTo>
                                        <a:pt x="7620" y="57912"/>
                                        <a:pt x="9144" y="54864"/>
                                        <a:pt x="9144" y="50292"/>
                                      </a:cubicBezTo>
                                      <a:lnTo>
                                        <a:pt x="9144" y="25908"/>
                                      </a:lnTo>
                                      <a:cubicBezTo>
                                        <a:pt x="9144" y="19812"/>
                                        <a:pt x="7620" y="15240"/>
                                        <a:pt x="7620" y="12192"/>
                                      </a:cubicBezTo>
                                      <a:cubicBezTo>
                                        <a:pt x="7620" y="10668"/>
                                        <a:pt x="7620" y="10668"/>
                                        <a:pt x="6096" y="9144"/>
                                      </a:cubicBezTo>
                                      <a:cubicBezTo>
                                        <a:pt x="6096" y="9144"/>
                                        <a:pt x="4572"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353" name="Shape 61353"/>
                              <wps:cNvSpPr/>
                              <wps:spPr>
                                <a:xfrm>
                                  <a:off x="1034796" y="0"/>
                                  <a:ext cx="15240" cy="15240"/>
                                </a:xfrm>
                                <a:custGeom>
                                  <a:avLst/>
                                  <a:gdLst/>
                                  <a:ahLst/>
                                  <a:cxnLst/>
                                  <a:rect l="0" t="0" r="0" b="0"/>
                                  <a:pathLst>
                                    <a:path w="15240" h="15240">
                                      <a:moveTo>
                                        <a:pt x="7620" y="0"/>
                                      </a:moveTo>
                                      <a:cubicBezTo>
                                        <a:pt x="9144" y="0"/>
                                        <a:pt x="10668" y="1524"/>
                                        <a:pt x="12192" y="3048"/>
                                      </a:cubicBezTo>
                                      <a:cubicBezTo>
                                        <a:pt x="13716" y="4572"/>
                                        <a:pt x="15240" y="6096"/>
                                        <a:pt x="15240" y="7620"/>
                                      </a:cubicBezTo>
                                      <a:cubicBezTo>
                                        <a:pt x="15240" y="10668"/>
                                        <a:pt x="13716" y="12192"/>
                                        <a:pt x="12192" y="13716"/>
                                      </a:cubicBezTo>
                                      <a:cubicBezTo>
                                        <a:pt x="10668" y="15240"/>
                                        <a:pt x="9144" y="15240"/>
                                        <a:pt x="7620" y="15240"/>
                                      </a:cubicBezTo>
                                      <a:cubicBezTo>
                                        <a:pt x="4572" y="15240"/>
                                        <a:pt x="3048" y="15240"/>
                                        <a:pt x="1524" y="13716"/>
                                      </a:cubicBezTo>
                                      <a:cubicBezTo>
                                        <a:pt x="0" y="12192"/>
                                        <a:pt x="0" y="10668"/>
                                        <a:pt x="0" y="7620"/>
                                      </a:cubicBezTo>
                                      <a:cubicBezTo>
                                        <a:pt x="0" y="6096"/>
                                        <a:pt x="0" y="4572"/>
                                        <a:pt x="1524" y="3048"/>
                                      </a:cubicBezTo>
                                      <a:cubicBezTo>
                                        <a:pt x="3048" y="1524"/>
                                        <a:pt x="4572" y="0"/>
                                        <a:pt x="7620" y="0"/>
                                      </a:cubicBezTo>
                                      <a:close/>
                                    </a:path>
                                  </a:pathLst>
                                </a:custGeom>
                                <a:solidFill>
                                  <a:srgbClr val="000000"/>
                                </a:solidFill>
                                <a:ln w="0" cap="flat">
                                  <a:noFill/>
                                  <a:miter lim="127000"/>
                                </a:ln>
                                <a:effectLst/>
                              </wps:spPr>
                              <wps:bodyPr/>
                            </wps:wsp>
                            <wps:wsp>
                              <wps:cNvPr id="61354" name="Shape 61354"/>
                              <wps:cNvSpPr/>
                              <wps:spPr>
                                <a:xfrm>
                                  <a:off x="1063752" y="34290"/>
                                  <a:ext cx="23622" cy="62692"/>
                                </a:xfrm>
                                <a:custGeom>
                                  <a:avLst/>
                                  <a:gdLst/>
                                  <a:ahLst/>
                                  <a:cxnLst/>
                                  <a:rect l="0" t="0" r="0" b="0"/>
                                  <a:pathLst>
                                    <a:path w="23622" h="62692">
                                      <a:moveTo>
                                        <a:pt x="23622" y="0"/>
                                      </a:moveTo>
                                      <a:lnTo>
                                        <a:pt x="23622" y="2667"/>
                                      </a:lnTo>
                                      <a:lnTo>
                                        <a:pt x="15240" y="6858"/>
                                      </a:lnTo>
                                      <a:cubicBezTo>
                                        <a:pt x="12192" y="9906"/>
                                        <a:pt x="9144" y="14478"/>
                                        <a:pt x="9144" y="19050"/>
                                      </a:cubicBezTo>
                                      <a:lnTo>
                                        <a:pt x="23622" y="19050"/>
                                      </a:lnTo>
                                      <a:lnTo>
                                        <a:pt x="23622" y="23622"/>
                                      </a:lnTo>
                                      <a:lnTo>
                                        <a:pt x="9144" y="23622"/>
                                      </a:lnTo>
                                      <a:cubicBezTo>
                                        <a:pt x="9144" y="32766"/>
                                        <a:pt x="12192" y="38862"/>
                                        <a:pt x="16764" y="44958"/>
                                      </a:cubicBezTo>
                                      <a:lnTo>
                                        <a:pt x="23622" y="47701"/>
                                      </a:lnTo>
                                      <a:lnTo>
                                        <a:pt x="23622" y="62692"/>
                                      </a:lnTo>
                                      <a:lnTo>
                                        <a:pt x="16955" y="61722"/>
                                      </a:lnTo>
                                      <a:cubicBezTo>
                                        <a:pt x="13716" y="60579"/>
                                        <a:pt x="10668" y="58674"/>
                                        <a:pt x="7620" y="55626"/>
                                      </a:cubicBezTo>
                                      <a:cubicBezTo>
                                        <a:pt x="3048" y="49530"/>
                                        <a:pt x="0" y="41910"/>
                                        <a:pt x="0" y="31242"/>
                                      </a:cubicBezTo>
                                      <a:cubicBezTo>
                                        <a:pt x="0" y="22098"/>
                                        <a:pt x="3048" y="12954"/>
                                        <a:pt x="7620" y="6858"/>
                                      </a:cubicBezTo>
                                      <a:lnTo>
                                        <a:pt x="23622" y="0"/>
                                      </a:lnTo>
                                      <a:close/>
                                    </a:path>
                                  </a:pathLst>
                                </a:custGeom>
                                <a:solidFill>
                                  <a:srgbClr val="000000"/>
                                </a:solidFill>
                                <a:ln w="0" cap="flat">
                                  <a:noFill/>
                                  <a:miter lim="127000"/>
                                </a:ln>
                                <a:effectLst/>
                              </wps:spPr>
                              <wps:bodyPr/>
                            </wps:wsp>
                            <wps:wsp>
                              <wps:cNvPr id="61355" name="Shape 61355"/>
                              <wps:cNvSpPr/>
                              <wps:spPr>
                                <a:xfrm>
                                  <a:off x="1087374" y="71628"/>
                                  <a:ext cx="28194" cy="25908"/>
                                </a:xfrm>
                                <a:custGeom>
                                  <a:avLst/>
                                  <a:gdLst/>
                                  <a:ahLst/>
                                  <a:cxnLst/>
                                  <a:rect l="0" t="0" r="0" b="0"/>
                                  <a:pathLst>
                                    <a:path w="28194" h="25908">
                                      <a:moveTo>
                                        <a:pt x="26670" y="0"/>
                                      </a:moveTo>
                                      <a:lnTo>
                                        <a:pt x="28194" y="1524"/>
                                      </a:lnTo>
                                      <a:cubicBezTo>
                                        <a:pt x="28194" y="9144"/>
                                        <a:pt x="25146" y="13716"/>
                                        <a:pt x="20574" y="19812"/>
                                      </a:cubicBezTo>
                                      <a:cubicBezTo>
                                        <a:pt x="16002" y="24384"/>
                                        <a:pt x="9906" y="25908"/>
                                        <a:pt x="3810" y="25908"/>
                                      </a:cubicBezTo>
                                      <a:lnTo>
                                        <a:pt x="0" y="25354"/>
                                      </a:lnTo>
                                      <a:lnTo>
                                        <a:pt x="0" y="10363"/>
                                      </a:lnTo>
                                      <a:lnTo>
                                        <a:pt x="8382" y="13716"/>
                                      </a:lnTo>
                                      <a:cubicBezTo>
                                        <a:pt x="12954" y="13716"/>
                                        <a:pt x="16002" y="13716"/>
                                        <a:pt x="19050" y="12192"/>
                                      </a:cubicBezTo>
                                      <a:cubicBezTo>
                                        <a:pt x="22098" y="9144"/>
                                        <a:pt x="25146" y="6096"/>
                                        <a:pt x="26670" y="0"/>
                                      </a:cubicBezTo>
                                      <a:close/>
                                    </a:path>
                                  </a:pathLst>
                                </a:custGeom>
                                <a:solidFill>
                                  <a:srgbClr val="000000"/>
                                </a:solidFill>
                                <a:ln w="0" cap="flat">
                                  <a:noFill/>
                                  <a:miter lim="127000"/>
                                </a:ln>
                                <a:effectLst/>
                              </wps:spPr>
                              <wps:bodyPr/>
                            </wps:wsp>
                            <wps:wsp>
                              <wps:cNvPr id="61356" name="Shape 61356"/>
                              <wps:cNvSpPr/>
                              <wps:spPr>
                                <a:xfrm>
                                  <a:off x="1087374" y="32004"/>
                                  <a:ext cx="28194" cy="25908"/>
                                </a:xfrm>
                                <a:custGeom>
                                  <a:avLst/>
                                  <a:gdLst/>
                                  <a:ahLst/>
                                  <a:cxnLst/>
                                  <a:rect l="0" t="0" r="0" b="0"/>
                                  <a:pathLst>
                                    <a:path w="28194" h="25908">
                                      <a:moveTo>
                                        <a:pt x="5334" y="0"/>
                                      </a:moveTo>
                                      <a:cubicBezTo>
                                        <a:pt x="11430" y="0"/>
                                        <a:pt x="17526" y="3048"/>
                                        <a:pt x="22098" y="7620"/>
                                      </a:cubicBezTo>
                                      <a:cubicBezTo>
                                        <a:pt x="26670" y="12192"/>
                                        <a:pt x="28194" y="18288"/>
                                        <a:pt x="28194" y="25908"/>
                                      </a:cubicBezTo>
                                      <a:lnTo>
                                        <a:pt x="0" y="25908"/>
                                      </a:lnTo>
                                      <a:lnTo>
                                        <a:pt x="0" y="21336"/>
                                      </a:lnTo>
                                      <a:lnTo>
                                        <a:pt x="14478" y="21336"/>
                                      </a:lnTo>
                                      <a:cubicBezTo>
                                        <a:pt x="14478" y="18288"/>
                                        <a:pt x="14478" y="15240"/>
                                        <a:pt x="12954" y="13716"/>
                                      </a:cubicBezTo>
                                      <a:cubicBezTo>
                                        <a:pt x="11430" y="10668"/>
                                        <a:pt x="9906" y="9144"/>
                                        <a:pt x="8382" y="7620"/>
                                      </a:cubicBezTo>
                                      <a:cubicBezTo>
                                        <a:pt x="5334" y="6096"/>
                                        <a:pt x="3810" y="4572"/>
                                        <a:pt x="762" y="4572"/>
                                      </a:cubicBezTo>
                                      <a:lnTo>
                                        <a:pt x="0" y="4953"/>
                                      </a:lnTo>
                                      <a:lnTo>
                                        <a:pt x="0" y="2286"/>
                                      </a:lnTo>
                                      <a:lnTo>
                                        <a:pt x="5334" y="0"/>
                                      </a:lnTo>
                                      <a:close/>
                                    </a:path>
                                  </a:pathLst>
                                </a:custGeom>
                                <a:solidFill>
                                  <a:srgbClr val="000000"/>
                                </a:solidFill>
                                <a:ln w="0" cap="flat">
                                  <a:noFill/>
                                  <a:miter lim="127000"/>
                                </a:ln>
                                <a:effectLst/>
                              </wps:spPr>
                              <wps:bodyPr/>
                            </wps:wsp>
                            <wps:wsp>
                              <wps:cNvPr id="61357" name="Shape 61357"/>
                              <wps:cNvSpPr/>
                              <wps:spPr>
                                <a:xfrm>
                                  <a:off x="1123188" y="32004"/>
                                  <a:ext cx="67056" cy="64008"/>
                                </a:xfrm>
                                <a:custGeom>
                                  <a:avLst/>
                                  <a:gdLst/>
                                  <a:ahLst/>
                                  <a:cxnLst/>
                                  <a:rect l="0" t="0" r="0" b="0"/>
                                  <a:pathLst>
                                    <a:path w="67056" h="64008">
                                      <a:moveTo>
                                        <a:pt x="18288" y="0"/>
                                      </a:moveTo>
                                      <a:lnTo>
                                        <a:pt x="21336" y="0"/>
                                      </a:lnTo>
                                      <a:lnTo>
                                        <a:pt x="21336" y="13716"/>
                                      </a:lnTo>
                                      <a:cubicBezTo>
                                        <a:pt x="28956" y="4572"/>
                                        <a:pt x="35052" y="0"/>
                                        <a:pt x="41148" y="0"/>
                                      </a:cubicBezTo>
                                      <a:cubicBezTo>
                                        <a:pt x="45720" y="0"/>
                                        <a:pt x="48768" y="1524"/>
                                        <a:pt x="50292" y="3048"/>
                                      </a:cubicBezTo>
                                      <a:cubicBezTo>
                                        <a:pt x="53340" y="4572"/>
                                        <a:pt x="54864" y="7620"/>
                                        <a:pt x="56388" y="12192"/>
                                      </a:cubicBezTo>
                                      <a:cubicBezTo>
                                        <a:pt x="57912" y="13716"/>
                                        <a:pt x="57912" y="18288"/>
                                        <a:pt x="57912" y="24384"/>
                                      </a:cubicBezTo>
                                      <a:lnTo>
                                        <a:pt x="57912" y="50292"/>
                                      </a:lnTo>
                                      <a:cubicBezTo>
                                        <a:pt x="57912" y="54864"/>
                                        <a:pt x="57912" y="57912"/>
                                        <a:pt x="57912" y="59436"/>
                                      </a:cubicBezTo>
                                      <a:cubicBezTo>
                                        <a:pt x="59436" y="60960"/>
                                        <a:pt x="59436" y="60960"/>
                                        <a:pt x="60960" y="62484"/>
                                      </a:cubicBezTo>
                                      <a:cubicBezTo>
                                        <a:pt x="62484" y="62484"/>
                                        <a:pt x="64008" y="62484"/>
                                        <a:pt x="67056" y="62484"/>
                                      </a:cubicBezTo>
                                      <a:lnTo>
                                        <a:pt x="67056" y="64008"/>
                                      </a:lnTo>
                                      <a:lnTo>
                                        <a:pt x="36576" y="64008"/>
                                      </a:lnTo>
                                      <a:lnTo>
                                        <a:pt x="36576" y="62484"/>
                                      </a:lnTo>
                                      <a:lnTo>
                                        <a:pt x="38100" y="62484"/>
                                      </a:lnTo>
                                      <a:cubicBezTo>
                                        <a:pt x="39624" y="62484"/>
                                        <a:pt x="42672" y="62484"/>
                                        <a:pt x="42672" y="62484"/>
                                      </a:cubicBezTo>
                                      <a:cubicBezTo>
                                        <a:pt x="44196" y="60960"/>
                                        <a:pt x="44196" y="59436"/>
                                        <a:pt x="45720" y="57912"/>
                                      </a:cubicBezTo>
                                      <a:cubicBezTo>
                                        <a:pt x="45720" y="56388"/>
                                        <a:pt x="45720" y="54864"/>
                                        <a:pt x="45720" y="50292"/>
                                      </a:cubicBezTo>
                                      <a:lnTo>
                                        <a:pt x="45720" y="24384"/>
                                      </a:lnTo>
                                      <a:cubicBezTo>
                                        <a:pt x="45720" y="18288"/>
                                        <a:pt x="44196" y="15240"/>
                                        <a:pt x="42672" y="12192"/>
                                      </a:cubicBezTo>
                                      <a:cubicBezTo>
                                        <a:pt x="42672" y="9144"/>
                                        <a:pt x="39624" y="7620"/>
                                        <a:pt x="36576" y="7620"/>
                                      </a:cubicBezTo>
                                      <a:cubicBezTo>
                                        <a:pt x="32004" y="7620"/>
                                        <a:pt x="25908" y="10668"/>
                                        <a:pt x="21336" y="16764"/>
                                      </a:cubicBezTo>
                                      <a:lnTo>
                                        <a:pt x="21336" y="50292"/>
                                      </a:lnTo>
                                      <a:cubicBezTo>
                                        <a:pt x="21336" y="54864"/>
                                        <a:pt x="21336" y="57912"/>
                                        <a:pt x="21336" y="59436"/>
                                      </a:cubicBezTo>
                                      <a:cubicBezTo>
                                        <a:pt x="22860" y="60960"/>
                                        <a:pt x="22860" y="60960"/>
                                        <a:pt x="24384" y="62484"/>
                                      </a:cubicBezTo>
                                      <a:cubicBezTo>
                                        <a:pt x="25908" y="62484"/>
                                        <a:pt x="27432" y="62484"/>
                                        <a:pt x="30480" y="62484"/>
                                      </a:cubicBezTo>
                                      <a:lnTo>
                                        <a:pt x="30480" y="64008"/>
                                      </a:lnTo>
                                      <a:lnTo>
                                        <a:pt x="0" y="64008"/>
                                      </a:lnTo>
                                      <a:lnTo>
                                        <a:pt x="0" y="62484"/>
                                      </a:lnTo>
                                      <a:lnTo>
                                        <a:pt x="1524" y="62484"/>
                                      </a:lnTo>
                                      <a:cubicBezTo>
                                        <a:pt x="4572" y="62484"/>
                                        <a:pt x="6096" y="62484"/>
                                        <a:pt x="7620" y="60960"/>
                                      </a:cubicBezTo>
                                      <a:cubicBezTo>
                                        <a:pt x="9144" y="59436"/>
                                        <a:pt x="9144" y="56388"/>
                                        <a:pt x="9144" y="50292"/>
                                      </a:cubicBezTo>
                                      <a:lnTo>
                                        <a:pt x="9144" y="25908"/>
                                      </a:lnTo>
                                      <a:cubicBezTo>
                                        <a:pt x="9144" y="19812"/>
                                        <a:pt x="9144" y="15240"/>
                                        <a:pt x="9144" y="13716"/>
                                      </a:cubicBezTo>
                                      <a:cubicBezTo>
                                        <a:pt x="7620" y="10668"/>
                                        <a:pt x="7620" y="10668"/>
                                        <a:pt x="7620" y="9144"/>
                                      </a:cubicBezTo>
                                      <a:cubicBezTo>
                                        <a:pt x="6096" y="9144"/>
                                        <a:pt x="6096"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358" name="Shape 61358"/>
                              <wps:cNvSpPr/>
                              <wps:spPr>
                                <a:xfrm>
                                  <a:off x="1191768" y="12192"/>
                                  <a:ext cx="38100" cy="85344"/>
                                </a:xfrm>
                                <a:custGeom>
                                  <a:avLst/>
                                  <a:gdLst/>
                                  <a:ahLst/>
                                  <a:cxnLst/>
                                  <a:rect l="0" t="0" r="0" b="0"/>
                                  <a:pathLst>
                                    <a:path w="38100" h="85344">
                                      <a:moveTo>
                                        <a:pt x="21336" y="0"/>
                                      </a:moveTo>
                                      <a:lnTo>
                                        <a:pt x="22860" y="0"/>
                                      </a:lnTo>
                                      <a:lnTo>
                                        <a:pt x="22860" y="21336"/>
                                      </a:lnTo>
                                      <a:lnTo>
                                        <a:pt x="36576" y="21336"/>
                                      </a:lnTo>
                                      <a:lnTo>
                                        <a:pt x="36576" y="25908"/>
                                      </a:lnTo>
                                      <a:lnTo>
                                        <a:pt x="22860" y="25908"/>
                                      </a:lnTo>
                                      <a:lnTo>
                                        <a:pt x="22860" y="68580"/>
                                      </a:lnTo>
                                      <a:cubicBezTo>
                                        <a:pt x="22860" y="71628"/>
                                        <a:pt x="22860" y="74676"/>
                                        <a:pt x="24384" y="76200"/>
                                      </a:cubicBezTo>
                                      <a:cubicBezTo>
                                        <a:pt x="24384" y="77724"/>
                                        <a:pt x="25908" y="77724"/>
                                        <a:pt x="27432" y="77724"/>
                                      </a:cubicBezTo>
                                      <a:cubicBezTo>
                                        <a:pt x="28956" y="77724"/>
                                        <a:pt x="30480" y="77724"/>
                                        <a:pt x="32004" y="77724"/>
                                      </a:cubicBezTo>
                                      <a:cubicBezTo>
                                        <a:pt x="33528" y="76200"/>
                                        <a:pt x="33528" y="74676"/>
                                        <a:pt x="35052" y="73152"/>
                                      </a:cubicBezTo>
                                      <a:lnTo>
                                        <a:pt x="38100" y="73152"/>
                                      </a:lnTo>
                                      <a:cubicBezTo>
                                        <a:pt x="36576" y="77724"/>
                                        <a:pt x="33528" y="80772"/>
                                        <a:pt x="30480" y="82296"/>
                                      </a:cubicBezTo>
                                      <a:cubicBezTo>
                                        <a:pt x="27432" y="85344"/>
                                        <a:pt x="24384" y="85344"/>
                                        <a:pt x="21336" y="85344"/>
                                      </a:cubicBezTo>
                                      <a:cubicBezTo>
                                        <a:pt x="19812" y="85344"/>
                                        <a:pt x="18288" y="85344"/>
                                        <a:pt x="16764" y="83820"/>
                                      </a:cubicBezTo>
                                      <a:cubicBezTo>
                                        <a:pt x="13716" y="82296"/>
                                        <a:pt x="12192" y="80772"/>
                                        <a:pt x="12192" y="79248"/>
                                      </a:cubicBezTo>
                                      <a:cubicBezTo>
                                        <a:pt x="10668" y="77724"/>
                                        <a:pt x="10668" y="73152"/>
                                        <a:pt x="10668" y="68580"/>
                                      </a:cubicBezTo>
                                      <a:lnTo>
                                        <a:pt x="10668" y="25908"/>
                                      </a:lnTo>
                                      <a:lnTo>
                                        <a:pt x="0" y="25908"/>
                                      </a:lnTo>
                                      <a:lnTo>
                                        <a:pt x="0" y="24384"/>
                                      </a:lnTo>
                                      <a:cubicBezTo>
                                        <a:pt x="1524" y="22860"/>
                                        <a:pt x="4572" y="21336"/>
                                        <a:pt x="7620" y="19812"/>
                                      </a:cubicBezTo>
                                      <a:cubicBezTo>
                                        <a:pt x="10668" y="16764"/>
                                        <a:pt x="13716" y="13716"/>
                                        <a:pt x="15240" y="10668"/>
                                      </a:cubicBezTo>
                                      <a:cubicBezTo>
                                        <a:pt x="16764" y="9144"/>
                                        <a:pt x="18288" y="6096"/>
                                        <a:pt x="21336" y="0"/>
                                      </a:cubicBezTo>
                                      <a:close/>
                                    </a:path>
                                  </a:pathLst>
                                </a:custGeom>
                                <a:solidFill>
                                  <a:srgbClr val="000000"/>
                                </a:solidFill>
                                <a:ln w="0" cap="flat">
                                  <a:noFill/>
                                  <a:miter lim="127000"/>
                                </a:ln>
                                <a:effectLst/>
                              </wps:spPr>
                              <wps:bodyPr/>
                            </wps:wsp>
                            <wps:wsp>
                              <wps:cNvPr id="61359" name="Shape 61359"/>
                              <wps:cNvSpPr/>
                              <wps:spPr>
                                <a:xfrm>
                                  <a:off x="1235964" y="32004"/>
                                  <a:ext cx="30480" cy="64008"/>
                                </a:xfrm>
                                <a:custGeom>
                                  <a:avLst/>
                                  <a:gdLst/>
                                  <a:ahLst/>
                                  <a:cxnLst/>
                                  <a:rect l="0" t="0" r="0" b="0"/>
                                  <a:pathLst>
                                    <a:path w="30480" h="64008">
                                      <a:moveTo>
                                        <a:pt x="18288" y="0"/>
                                      </a:moveTo>
                                      <a:lnTo>
                                        <a:pt x="21336" y="0"/>
                                      </a:lnTo>
                                      <a:lnTo>
                                        <a:pt x="21336" y="50292"/>
                                      </a:lnTo>
                                      <a:cubicBezTo>
                                        <a:pt x="21336" y="54864"/>
                                        <a:pt x="21336" y="57912"/>
                                        <a:pt x="22860" y="59436"/>
                                      </a:cubicBezTo>
                                      <a:cubicBezTo>
                                        <a:pt x="22860" y="60960"/>
                                        <a:pt x="24384" y="60960"/>
                                        <a:pt x="24384" y="62484"/>
                                      </a:cubicBezTo>
                                      <a:cubicBezTo>
                                        <a:pt x="25908" y="62484"/>
                                        <a:pt x="27432" y="62484"/>
                                        <a:pt x="30480" y="62484"/>
                                      </a:cubicBezTo>
                                      <a:lnTo>
                                        <a:pt x="30480" y="64008"/>
                                      </a:lnTo>
                                      <a:lnTo>
                                        <a:pt x="0" y="64008"/>
                                      </a:lnTo>
                                      <a:lnTo>
                                        <a:pt x="0" y="62484"/>
                                      </a:lnTo>
                                      <a:cubicBezTo>
                                        <a:pt x="3048" y="62484"/>
                                        <a:pt x="4572" y="62484"/>
                                        <a:pt x="6096" y="62484"/>
                                      </a:cubicBezTo>
                                      <a:cubicBezTo>
                                        <a:pt x="7620" y="60960"/>
                                        <a:pt x="7620" y="60960"/>
                                        <a:pt x="9144" y="59436"/>
                                      </a:cubicBezTo>
                                      <a:cubicBezTo>
                                        <a:pt x="9144" y="57912"/>
                                        <a:pt x="9144" y="54864"/>
                                        <a:pt x="9144" y="50292"/>
                                      </a:cubicBezTo>
                                      <a:lnTo>
                                        <a:pt x="9144" y="25908"/>
                                      </a:lnTo>
                                      <a:cubicBezTo>
                                        <a:pt x="9144" y="19812"/>
                                        <a:pt x="9144" y="15240"/>
                                        <a:pt x="9144" y="12192"/>
                                      </a:cubicBezTo>
                                      <a:cubicBezTo>
                                        <a:pt x="9144" y="10668"/>
                                        <a:pt x="7620" y="10668"/>
                                        <a:pt x="7620" y="9144"/>
                                      </a:cubicBezTo>
                                      <a:cubicBezTo>
                                        <a:pt x="7620" y="9144"/>
                                        <a:pt x="6096" y="9144"/>
                                        <a:pt x="4572"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360" name="Shape 61360"/>
                              <wps:cNvSpPr/>
                              <wps:spPr>
                                <a:xfrm>
                                  <a:off x="1243584" y="0"/>
                                  <a:ext cx="15240" cy="15240"/>
                                </a:xfrm>
                                <a:custGeom>
                                  <a:avLst/>
                                  <a:gdLst/>
                                  <a:ahLst/>
                                  <a:cxnLst/>
                                  <a:rect l="0" t="0" r="0" b="0"/>
                                  <a:pathLst>
                                    <a:path w="15240" h="15240">
                                      <a:moveTo>
                                        <a:pt x="7620" y="0"/>
                                      </a:moveTo>
                                      <a:cubicBezTo>
                                        <a:pt x="10668" y="0"/>
                                        <a:pt x="12192" y="1524"/>
                                        <a:pt x="13716" y="3048"/>
                                      </a:cubicBezTo>
                                      <a:cubicBezTo>
                                        <a:pt x="15240" y="4572"/>
                                        <a:pt x="15240" y="6096"/>
                                        <a:pt x="15240" y="7620"/>
                                      </a:cubicBezTo>
                                      <a:cubicBezTo>
                                        <a:pt x="15240" y="10668"/>
                                        <a:pt x="15240" y="12192"/>
                                        <a:pt x="13716" y="13716"/>
                                      </a:cubicBezTo>
                                      <a:cubicBezTo>
                                        <a:pt x="12192" y="15240"/>
                                        <a:pt x="10668" y="15240"/>
                                        <a:pt x="7620" y="15240"/>
                                      </a:cubicBezTo>
                                      <a:cubicBezTo>
                                        <a:pt x="6096" y="15240"/>
                                        <a:pt x="4572" y="15240"/>
                                        <a:pt x="3048" y="13716"/>
                                      </a:cubicBezTo>
                                      <a:cubicBezTo>
                                        <a:pt x="1524" y="12192"/>
                                        <a:pt x="0" y="10668"/>
                                        <a:pt x="0" y="7620"/>
                                      </a:cubicBezTo>
                                      <a:cubicBezTo>
                                        <a:pt x="0" y="6096"/>
                                        <a:pt x="1524" y="4572"/>
                                        <a:pt x="3048" y="3048"/>
                                      </a:cubicBezTo>
                                      <a:cubicBezTo>
                                        <a:pt x="4572" y="1524"/>
                                        <a:pt x="6096" y="0"/>
                                        <a:pt x="7620" y="0"/>
                                      </a:cubicBezTo>
                                      <a:close/>
                                    </a:path>
                                  </a:pathLst>
                                </a:custGeom>
                                <a:solidFill>
                                  <a:srgbClr val="000000"/>
                                </a:solidFill>
                                <a:ln w="0" cap="flat">
                                  <a:noFill/>
                                  <a:miter lim="127000"/>
                                </a:ln>
                                <a:effectLst/>
                              </wps:spPr>
                              <wps:bodyPr/>
                            </wps:wsp>
                            <wps:wsp>
                              <wps:cNvPr id="61361" name="Shape 61361"/>
                              <wps:cNvSpPr/>
                              <wps:spPr>
                                <a:xfrm>
                                  <a:off x="1274064" y="33763"/>
                                  <a:ext cx="23622" cy="63435"/>
                                </a:xfrm>
                                <a:custGeom>
                                  <a:avLst/>
                                  <a:gdLst/>
                                  <a:ahLst/>
                                  <a:cxnLst/>
                                  <a:rect l="0" t="0" r="0" b="0"/>
                                  <a:pathLst>
                                    <a:path w="23622" h="63435">
                                      <a:moveTo>
                                        <a:pt x="23622" y="0"/>
                                      </a:moveTo>
                                      <a:lnTo>
                                        <a:pt x="23622" y="3140"/>
                                      </a:lnTo>
                                      <a:lnTo>
                                        <a:pt x="13716" y="7385"/>
                                      </a:lnTo>
                                      <a:cubicBezTo>
                                        <a:pt x="10668" y="10433"/>
                                        <a:pt x="9144" y="15005"/>
                                        <a:pt x="9144" y="19577"/>
                                      </a:cubicBezTo>
                                      <a:lnTo>
                                        <a:pt x="23622" y="19577"/>
                                      </a:lnTo>
                                      <a:lnTo>
                                        <a:pt x="23622" y="24149"/>
                                      </a:lnTo>
                                      <a:lnTo>
                                        <a:pt x="9144" y="24149"/>
                                      </a:lnTo>
                                      <a:cubicBezTo>
                                        <a:pt x="9144" y="33294"/>
                                        <a:pt x="10668" y="39389"/>
                                        <a:pt x="15240" y="45486"/>
                                      </a:cubicBezTo>
                                      <a:lnTo>
                                        <a:pt x="23622" y="48533"/>
                                      </a:lnTo>
                                      <a:lnTo>
                                        <a:pt x="23622" y="63435"/>
                                      </a:lnTo>
                                      <a:lnTo>
                                        <a:pt x="15621" y="62249"/>
                                      </a:lnTo>
                                      <a:cubicBezTo>
                                        <a:pt x="12573" y="61107"/>
                                        <a:pt x="9906" y="59201"/>
                                        <a:pt x="7620" y="56153"/>
                                      </a:cubicBezTo>
                                      <a:cubicBezTo>
                                        <a:pt x="1524" y="50058"/>
                                        <a:pt x="0" y="42438"/>
                                        <a:pt x="0" y="31769"/>
                                      </a:cubicBezTo>
                                      <a:cubicBezTo>
                                        <a:pt x="0" y="22625"/>
                                        <a:pt x="3048" y="13482"/>
                                        <a:pt x="7620" y="7385"/>
                                      </a:cubicBezTo>
                                      <a:lnTo>
                                        <a:pt x="23622" y="0"/>
                                      </a:lnTo>
                                      <a:close/>
                                    </a:path>
                                  </a:pathLst>
                                </a:custGeom>
                                <a:solidFill>
                                  <a:srgbClr val="000000"/>
                                </a:solidFill>
                                <a:ln w="0" cap="flat">
                                  <a:noFill/>
                                  <a:miter lim="127000"/>
                                </a:ln>
                                <a:effectLst/>
                              </wps:spPr>
                              <wps:bodyPr/>
                            </wps:wsp>
                            <wps:wsp>
                              <wps:cNvPr id="61362" name="Shape 61362"/>
                              <wps:cNvSpPr/>
                              <wps:spPr>
                                <a:xfrm>
                                  <a:off x="1297686" y="71628"/>
                                  <a:ext cx="28194" cy="25908"/>
                                </a:xfrm>
                                <a:custGeom>
                                  <a:avLst/>
                                  <a:gdLst/>
                                  <a:ahLst/>
                                  <a:cxnLst/>
                                  <a:rect l="0" t="0" r="0" b="0"/>
                                  <a:pathLst>
                                    <a:path w="28194" h="25908">
                                      <a:moveTo>
                                        <a:pt x="26670" y="0"/>
                                      </a:moveTo>
                                      <a:lnTo>
                                        <a:pt x="28194" y="1524"/>
                                      </a:lnTo>
                                      <a:cubicBezTo>
                                        <a:pt x="26670" y="9144"/>
                                        <a:pt x="23622" y="13716"/>
                                        <a:pt x="19050" y="19812"/>
                                      </a:cubicBezTo>
                                      <a:cubicBezTo>
                                        <a:pt x="14478" y="24384"/>
                                        <a:pt x="9906" y="25908"/>
                                        <a:pt x="2286" y="25908"/>
                                      </a:cubicBezTo>
                                      <a:lnTo>
                                        <a:pt x="0" y="25569"/>
                                      </a:lnTo>
                                      <a:lnTo>
                                        <a:pt x="0" y="10668"/>
                                      </a:lnTo>
                                      <a:lnTo>
                                        <a:pt x="8382" y="13716"/>
                                      </a:lnTo>
                                      <a:cubicBezTo>
                                        <a:pt x="11430" y="13716"/>
                                        <a:pt x="16002" y="13716"/>
                                        <a:pt x="19050" y="12192"/>
                                      </a:cubicBezTo>
                                      <a:cubicBezTo>
                                        <a:pt x="22098" y="9144"/>
                                        <a:pt x="23622" y="6096"/>
                                        <a:pt x="26670" y="0"/>
                                      </a:cubicBezTo>
                                      <a:close/>
                                    </a:path>
                                  </a:pathLst>
                                </a:custGeom>
                                <a:solidFill>
                                  <a:srgbClr val="000000"/>
                                </a:solidFill>
                                <a:ln w="0" cap="flat">
                                  <a:noFill/>
                                  <a:miter lim="127000"/>
                                </a:ln>
                                <a:effectLst/>
                              </wps:spPr>
                              <wps:bodyPr/>
                            </wps:wsp>
                            <wps:wsp>
                              <wps:cNvPr id="61363" name="Shape 61363"/>
                              <wps:cNvSpPr/>
                              <wps:spPr>
                                <a:xfrm>
                                  <a:off x="1297686" y="32004"/>
                                  <a:ext cx="28194" cy="25908"/>
                                </a:xfrm>
                                <a:custGeom>
                                  <a:avLst/>
                                  <a:gdLst/>
                                  <a:ahLst/>
                                  <a:cxnLst/>
                                  <a:rect l="0" t="0" r="0" b="0"/>
                                  <a:pathLst>
                                    <a:path w="28194" h="25908">
                                      <a:moveTo>
                                        <a:pt x="3810" y="0"/>
                                      </a:moveTo>
                                      <a:cubicBezTo>
                                        <a:pt x="11430" y="0"/>
                                        <a:pt x="17526" y="3048"/>
                                        <a:pt x="20574" y="7620"/>
                                      </a:cubicBezTo>
                                      <a:cubicBezTo>
                                        <a:pt x="25146" y="12192"/>
                                        <a:pt x="28194" y="18288"/>
                                        <a:pt x="28194" y="25908"/>
                                      </a:cubicBezTo>
                                      <a:lnTo>
                                        <a:pt x="0" y="25908"/>
                                      </a:lnTo>
                                      <a:lnTo>
                                        <a:pt x="0" y="21336"/>
                                      </a:lnTo>
                                      <a:lnTo>
                                        <a:pt x="14478" y="21336"/>
                                      </a:lnTo>
                                      <a:cubicBezTo>
                                        <a:pt x="14478" y="18288"/>
                                        <a:pt x="12954" y="15240"/>
                                        <a:pt x="12954" y="13716"/>
                                      </a:cubicBezTo>
                                      <a:cubicBezTo>
                                        <a:pt x="11430" y="10668"/>
                                        <a:pt x="9906" y="9144"/>
                                        <a:pt x="6858" y="7620"/>
                                      </a:cubicBezTo>
                                      <a:cubicBezTo>
                                        <a:pt x="5334" y="6096"/>
                                        <a:pt x="2286" y="4572"/>
                                        <a:pt x="762" y="4572"/>
                                      </a:cubicBezTo>
                                      <a:lnTo>
                                        <a:pt x="0" y="4899"/>
                                      </a:lnTo>
                                      <a:lnTo>
                                        <a:pt x="0" y="1759"/>
                                      </a:lnTo>
                                      <a:lnTo>
                                        <a:pt x="3810" y="0"/>
                                      </a:lnTo>
                                      <a:close/>
                                    </a:path>
                                  </a:pathLst>
                                </a:custGeom>
                                <a:solidFill>
                                  <a:srgbClr val="000000"/>
                                </a:solidFill>
                                <a:ln w="0" cap="flat">
                                  <a:noFill/>
                                  <a:miter lim="127000"/>
                                </a:ln>
                                <a:effectLst/>
                              </wps:spPr>
                              <wps:bodyPr/>
                            </wps:wsp>
                            <wps:wsp>
                              <wps:cNvPr id="61364" name="Shape 61364"/>
                              <wps:cNvSpPr/>
                              <wps:spPr>
                                <a:xfrm>
                                  <a:off x="1331976" y="32004"/>
                                  <a:ext cx="44196" cy="64008"/>
                                </a:xfrm>
                                <a:custGeom>
                                  <a:avLst/>
                                  <a:gdLst/>
                                  <a:ahLst/>
                                  <a:cxnLst/>
                                  <a:rect l="0" t="0" r="0" b="0"/>
                                  <a:pathLst>
                                    <a:path w="44196" h="64008">
                                      <a:moveTo>
                                        <a:pt x="19812" y="0"/>
                                      </a:moveTo>
                                      <a:lnTo>
                                        <a:pt x="21336" y="0"/>
                                      </a:lnTo>
                                      <a:lnTo>
                                        <a:pt x="21336" y="16764"/>
                                      </a:lnTo>
                                      <a:cubicBezTo>
                                        <a:pt x="27432" y="6096"/>
                                        <a:pt x="32004" y="0"/>
                                        <a:pt x="36576" y="0"/>
                                      </a:cubicBezTo>
                                      <a:cubicBezTo>
                                        <a:pt x="39624" y="0"/>
                                        <a:pt x="41148" y="1524"/>
                                        <a:pt x="42672" y="3048"/>
                                      </a:cubicBezTo>
                                      <a:cubicBezTo>
                                        <a:pt x="44196" y="4572"/>
                                        <a:pt x="44196" y="6096"/>
                                        <a:pt x="44196" y="9144"/>
                                      </a:cubicBezTo>
                                      <a:cubicBezTo>
                                        <a:pt x="44196" y="10668"/>
                                        <a:pt x="44196" y="12192"/>
                                        <a:pt x="42672" y="13716"/>
                                      </a:cubicBezTo>
                                      <a:cubicBezTo>
                                        <a:pt x="42672" y="15240"/>
                                        <a:pt x="41148" y="15240"/>
                                        <a:pt x="39624" y="15240"/>
                                      </a:cubicBezTo>
                                      <a:cubicBezTo>
                                        <a:pt x="38100" y="15240"/>
                                        <a:pt x="36576" y="15240"/>
                                        <a:pt x="35052" y="12192"/>
                                      </a:cubicBezTo>
                                      <a:cubicBezTo>
                                        <a:pt x="33528" y="10668"/>
                                        <a:pt x="32004" y="9144"/>
                                        <a:pt x="30480" y="9144"/>
                                      </a:cubicBezTo>
                                      <a:cubicBezTo>
                                        <a:pt x="30480" y="9144"/>
                                        <a:pt x="28956" y="10668"/>
                                        <a:pt x="27432" y="10668"/>
                                      </a:cubicBezTo>
                                      <a:cubicBezTo>
                                        <a:pt x="25908" y="13716"/>
                                        <a:pt x="24384" y="16764"/>
                                        <a:pt x="21336" y="21336"/>
                                      </a:cubicBezTo>
                                      <a:lnTo>
                                        <a:pt x="21336" y="50292"/>
                                      </a:lnTo>
                                      <a:cubicBezTo>
                                        <a:pt x="21336" y="54864"/>
                                        <a:pt x="22860" y="56388"/>
                                        <a:pt x="22860" y="57912"/>
                                      </a:cubicBezTo>
                                      <a:cubicBezTo>
                                        <a:pt x="24384" y="59436"/>
                                        <a:pt x="24384" y="60960"/>
                                        <a:pt x="25908" y="60960"/>
                                      </a:cubicBezTo>
                                      <a:cubicBezTo>
                                        <a:pt x="27432" y="62484"/>
                                        <a:pt x="28956" y="62484"/>
                                        <a:pt x="30480" y="62484"/>
                                      </a:cubicBezTo>
                                      <a:lnTo>
                                        <a:pt x="30480" y="64008"/>
                                      </a:lnTo>
                                      <a:lnTo>
                                        <a:pt x="0" y="64008"/>
                                      </a:lnTo>
                                      <a:lnTo>
                                        <a:pt x="0" y="62484"/>
                                      </a:lnTo>
                                      <a:cubicBezTo>
                                        <a:pt x="3048" y="62484"/>
                                        <a:pt x="6096" y="62484"/>
                                        <a:pt x="7620" y="60960"/>
                                      </a:cubicBezTo>
                                      <a:cubicBezTo>
                                        <a:pt x="9144" y="60960"/>
                                        <a:pt x="9144" y="59436"/>
                                        <a:pt x="9144" y="57912"/>
                                      </a:cubicBezTo>
                                      <a:cubicBezTo>
                                        <a:pt x="9144" y="56388"/>
                                        <a:pt x="9144" y="54864"/>
                                        <a:pt x="9144" y="50292"/>
                                      </a:cubicBezTo>
                                      <a:lnTo>
                                        <a:pt x="9144" y="25908"/>
                                      </a:lnTo>
                                      <a:cubicBezTo>
                                        <a:pt x="9144" y="18288"/>
                                        <a:pt x="9144" y="13716"/>
                                        <a:pt x="9144" y="12192"/>
                                      </a:cubicBezTo>
                                      <a:cubicBezTo>
                                        <a:pt x="9144" y="12192"/>
                                        <a:pt x="9144" y="10668"/>
                                        <a:pt x="7620" y="9144"/>
                                      </a:cubicBezTo>
                                      <a:cubicBezTo>
                                        <a:pt x="7620" y="9144"/>
                                        <a:pt x="6096" y="9144"/>
                                        <a:pt x="6096" y="9144"/>
                                      </a:cubicBezTo>
                                      <a:cubicBezTo>
                                        <a:pt x="4572" y="9144"/>
                                        <a:pt x="3048" y="9144"/>
                                        <a:pt x="1524" y="9144"/>
                                      </a:cubicBezTo>
                                      <a:lnTo>
                                        <a:pt x="0" y="7620"/>
                                      </a:lnTo>
                                      <a:lnTo>
                                        <a:pt x="19812" y="0"/>
                                      </a:lnTo>
                                      <a:close/>
                                    </a:path>
                                  </a:pathLst>
                                </a:custGeom>
                                <a:solidFill>
                                  <a:srgbClr val="000000"/>
                                </a:solidFill>
                                <a:ln w="0" cap="flat">
                                  <a:noFill/>
                                  <a:miter lim="127000"/>
                                </a:ln>
                                <a:effectLst/>
                              </wps:spPr>
                              <wps:bodyPr/>
                            </wps:wsp>
                            <wps:wsp>
                              <wps:cNvPr id="61365" name="Shape 61365"/>
                              <wps:cNvSpPr/>
                              <wps:spPr>
                                <a:xfrm>
                                  <a:off x="1377696" y="12192"/>
                                  <a:ext cx="38100" cy="85344"/>
                                </a:xfrm>
                                <a:custGeom>
                                  <a:avLst/>
                                  <a:gdLst/>
                                  <a:ahLst/>
                                  <a:cxnLst/>
                                  <a:rect l="0" t="0" r="0" b="0"/>
                                  <a:pathLst>
                                    <a:path w="38100" h="85344">
                                      <a:moveTo>
                                        <a:pt x="21336" y="0"/>
                                      </a:moveTo>
                                      <a:lnTo>
                                        <a:pt x="22860" y="0"/>
                                      </a:lnTo>
                                      <a:lnTo>
                                        <a:pt x="22860" y="21336"/>
                                      </a:lnTo>
                                      <a:lnTo>
                                        <a:pt x="38100" y="21336"/>
                                      </a:lnTo>
                                      <a:lnTo>
                                        <a:pt x="38100" y="25908"/>
                                      </a:lnTo>
                                      <a:lnTo>
                                        <a:pt x="22860" y="25908"/>
                                      </a:lnTo>
                                      <a:lnTo>
                                        <a:pt x="22860" y="68580"/>
                                      </a:lnTo>
                                      <a:cubicBezTo>
                                        <a:pt x="22860" y="71628"/>
                                        <a:pt x="22860" y="74676"/>
                                        <a:pt x="24384" y="76200"/>
                                      </a:cubicBezTo>
                                      <a:cubicBezTo>
                                        <a:pt x="25908" y="77724"/>
                                        <a:pt x="27432" y="77724"/>
                                        <a:pt x="28956" y="77724"/>
                                      </a:cubicBezTo>
                                      <a:cubicBezTo>
                                        <a:pt x="30480" y="77724"/>
                                        <a:pt x="30480" y="77724"/>
                                        <a:pt x="32004" y="77724"/>
                                      </a:cubicBezTo>
                                      <a:cubicBezTo>
                                        <a:pt x="33528" y="76200"/>
                                        <a:pt x="35052" y="74676"/>
                                        <a:pt x="35052" y="73152"/>
                                      </a:cubicBezTo>
                                      <a:lnTo>
                                        <a:pt x="38100" y="73152"/>
                                      </a:lnTo>
                                      <a:cubicBezTo>
                                        <a:pt x="36576" y="77724"/>
                                        <a:pt x="35052" y="80772"/>
                                        <a:pt x="32004" y="82296"/>
                                      </a:cubicBezTo>
                                      <a:cubicBezTo>
                                        <a:pt x="28956" y="85344"/>
                                        <a:pt x="25908" y="85344"/>
                                        <a:pt x="22860" y="85344"/>
                                      </a:cubicBezTo>
                                      <a:cubicBezTo>
                                        <a:pt x="19812" y="85344"/>
                                        <a:pt x="18288" y="85344"/>
                                        <a:pt x="16764" y="83820"/>
                                      </a:cubicBezTo>
                                      <a:cubicBezTo>
                                        <a:pt x="15240" y="82296"/>
                                        <a:pt x="13716" y="80772"/>
                                        <a:pt x="12192" y="79248"/>
                                      </a:cubicBezTo>
                                      <a:cubicBezTo>
                                        <a:pt x="10668" y="77724"/>
                                        <a:pt x="10668" y="73152"/>
                                        <a:pt x="10668" y="68580"/>
                                      </a:cubicBezTo>
                                      <a:lnTo>
                                        <a:pt x="10668" y="25908"/>
                                      </a:lnTo>
                                      <a:lnTo>
                                        <a:pt x="0" y="25908"/>
                                      </a:lnTo>
                                      <a:lnTo>
                                        <a:pt x="0" y="24384"/>
                                      </a:lnTo>
                                      <a:cubicBezTo>
                                        <a:pt x="3048" y="22860"/>
                                        <a:pt x="6096" y="21336"/>
                                        <a:pt x="9144" y="19812"/>
                                      </a:cubicBezTo>
                                      <a:cubicBezTo>
                                        <a:pt x="10668" y="16764"/>
                                        <a:pt x="13716" y="13716"/>
                                        <a:pt x="16764" y="10668"/>
                                      </a:cubicBezTo>
                                      <a:cubicBezTo>
                                        <a:pt x="18288" y="9144"/>
                                        <a:pt x="19812" y="6096"/>
                                        <a:pt x="21336" y="0"/>
                                      </a:cubicBezTo>
                                      <a:close/>
                                    </a:path>
                                  </a:pathLst>
                                </a:custGeom>
                                <a:solidFill>
                                  <a:srgbClr val="000000"/>
                                </a:solidFill>
                                <a:ln w="0" cap="flat">
                                  <a:noFill/>
                                  <a:miter lim="127000"/>
                                </a:ln>
                                <a:effectLst/>
                              </wps:spPr>
                              <wps:bodyPr/>
                            </wps:wsp>
                            <wps:wsp>
                              <wps:cNvPr id="61366" name="Shape 61366"/>
                              <wps:cNvSpPr/>
                              <wps:spPr>
                                <a:xfrm>
                                  <a:off x="1421892" y="33763"/>
                                  <a:ext cx="23622" cy="63435"/>
                                </a:xfrm>
                                <a:custGeom>
                                  <a:avLst/>
                                  <a:gdLst/>
                                  <a:ahLst/>
                                  <a:cxnLst/>
                                  <a:rect l="0" t="0" r="0" b="0"/>
                                  <a:pathLst>
                                    <a:path w="23622" h="63435">
                                      <a:moveTo>
                                        <a:pt x="23622" y="0"/>
                                      </a:moveTo>
                                      <a:lnTo>
                                        <a:pt x="23622" y="3140"/>
                                      </a:lnTo>
                                      <a:lnTo>
                                        <a:pt x="13716" y="7385"/>
                                      </a:lnTo>
                                      <a:cubicBezTo>
                                        <a:pt x="10668" y="10433"/>
                                        <a:pt x="9144" y="15005"/>
                                        <a:pt x="9144" y="19577"/>
                                      </a:cubicBezTo>
                                      <a:lnTo>
                                        <a:pt x="23622" y="19577"/>
                                      </a:lnTo>
                                      <a:lnTo>
                                        <a:pt x="23622" y="24149"/>
                                      </a:lnTo>
                                      <a:lnTo>
                                        <a:pt x="9144" y="24149"/>
                                      </a:lnTo>
                                      <a:cubicBezTo>
                                        <a:pt x="9144" y="33294"/>
                                        <a:pt x="10668" y="39389"/>
                                        <a:pt x="15240" y="45486"/>
                                      </a:cubicBezTo>
                                      <a:lnTo>
                                        <a:pt x="23622" y="48533"/>
                                      </a:lnTo>
                                      <a:lnTo>
                                        <a:pt x="23622" y="63435"/>
                                      </a:lnTo>
                                      <a:lnTo>
                                        <a:pt x="15621" y="62249"/>
                                      </a:lnTo>
                                      <a:cubicBezTo>
                                        <a:pt x="12573" y="61107"/>
                                        <a:pt x="9906" y="59201"/>
                                        <a:pt x="7620" y="56153"/>
                                      </a:cubicBezTo>
                                      <a:cubicBezTo>
                                        <a:pt x="1524" y="50058"/>
                                        <a:pt x="0" y="42438"/>
                                        <a:pt x="0" y="31769"/>
                                      </a:cubicBezTo>
                                      <a:cubicBezTo>
                                        <a:pt x="0" y="22625"/>
                                        <a:pt x="1524" y="13482"/>
                                        <a:pt x="7620" y="7385"/>
                                      </a:cubicBezTo>
                                      <a:lnTo>
                                        <a:pt x="23622" y="0"/>
                                      </a:lnTo>
                                      <a:close/>
                                    </a:path>
                                  </a:pathLst>
                                </a:custGeom>
                                <a:solidFill>
                                  <a:srgbClr val="000000"/>
                                </a:solidFill>
                                <a:ln w="0" cap="flat">
                                  <a:noFill/>
                                  <a:miter lim="127000"/>
                                </a:ln>
                                <a:effectLst/>
                              </wps:spPr>
                              <wps:bodyPr/>
                            </wps:wsp>
                            <wps:wsp>
                              <wps:cNvPr id="61367" name="Shape 61367"/>
                              <wps:cNvSpPr/>
                              <wps:spPr>
                                <a:xfrm>
                                  <a:off x="1445514" y="71628"/>
                                  <a:ext cx="28194" cy="25908"/>
                                </a:xfrm>
                                <a:custGeom>
                                  <a:avLst/>
                                  <a:gdLst/>
                                  <a:ahLst/>
                                  <a:cxnLst/>
                                  <a:rect l="0" t="0" r="0" b="0"/>
                                  <a:pathLst>
                                    <a:path w="28194" h="25908">
                                      <a:moveTo>
                                        <a:pt x="26670" y="0"/>
                                      </a:moveTo>
                                      <a:lnTo>
                                        <a:pt x="28194" y="1524"/>
                                      </a:lnTo>
                                      <a:cubicBezTo>
                                        <a:pt x="26670" y="9144"/>
                                        <a:pt x="23622" y="13716"/>
                                        <a:pt x="19050" y="19812"/>
                                      </a:cubicBezTo>
                                      <a:cubicBezTo>
                                        <a:pt x="14478" y="24384"/>
                                        <a:pt x="9906" y="25908"/>
                                        <a:pt x="2286" y="25908"/>
                                      </a:cubicBezTo>
                                      <a:lnTo>
                                        <a:pt x="0" y="25569"/>
                                      </a:lnTo>
                                      <a:lnTo>
                                        <a:pt x="0" y="10668"/>
                                      </a:lnTo>
                                      <a:lnTo>
                                        <a:pt x="8382" y="13716"/>
                                      </a:lnTo>
                                      <a:cubicBezTo>
                                        <a:pt x="11430" y="13716"/>
                                        <a:pt x="16002" y="13716"/>
                                        <a:pt x="19050" y="12192"/>
                                      </a:cubicBezTo>
                                      <a:cubicBezTo>
                                        <a:pt x="22098" y="9144"/>
                                        <a:pt x="23622" y="6096"/>
                                        <a:pt x="26670" y="0"/>
                                      </a:cubicBezTo>
                                      <a:close/>
                                    </a:path>
                                  </a:pathLst>
                                </a:custGeom>
                                <a:solidFill>
                                  <a:srgbClr val="000000"/>
                                </a:solidFill>
                                <a:ln w="0" cap="flat">
                                  <a:noFill/>
                                  <a:miter lim="127000"/>
                                </a:ln>
                                <a:effectLst/>
                              </wps:spPr>
                              <wps:bodyPr/>
                            </wps:wsp>
                            <wps:wsp>
                              <wps:cNvPr id="61368" name="Shape 61368"/>
                              <wps:cNvSpPr/>
                              <wps:spPr>
                                <a:xfrm>
                                  <a:off x="1445514" y="32004"/>
                                  <a:ext cx="28194" cy="25908"/>
                                </a:xfrm>
                                <a:custGeom>
                                  <a:avLst/>
                                  <a:gdLst/>
                                  <a:ahLst/>
                                  <a:cxnLst/>
                                  <a:rect l="0" t="0" r="0" b="0"/>
                                  <a:pathLst>
                                    <a:path w="28194" h="25908">
                                      <a:moveTo>
                                        <a:pt x="3810" y="0"/>
                                      </a:moveTo>
                                      <a:cubicBezTo>
                                        <a:pt x="11430" y="0"/>
                                        <a:pt x="16002" y="3048"/>
                                        <a:pt x="20574" y="7620"/>
                                      </a:cubicBezTo>
                                      <a:cubicBezTo>
                                        <a:pt x="25146" y="12192"/>
                                        <a:pt x="28194" y="18288"/>
                                        <a:pt x="28194" y="25908"/>
                                      </a:cubicBezTo>
                                      <a:lnTo>
                                        <a:pt x="0" y="25908"/>
                                      </a:lnTo>
                                      <a:lnTo>
                                        <a:pt x="0" y="21336"/>
                                      </a:lnTo>
                                      <a:lnTo>
                                        <a:pt x="14478" y="21336"/>
                                      </a:lnTo>
                                      <a:cubicBezTo>
                                        <a:pt x="12954" y="18288"/>
                                        <a:pt x="12954" y="15240"/>
                                        <a:pt x="12954" y="13716"/>
                                      </a:cubicBezTo>
                                      <a:cubicBezTo>
                                        <a:pt x="11430" y="10668"/>
                                        <a:pt x="9906" y="9144"/>
                                        <a:pt x="6858" y="7620"/>
                                      </a:cubicBezTo>
                                      <a:cubicBezTo>
                                        <a:pt x="5334" y="6096"/>
                                        <a:pt x="2286" y="4572"/>
                                        <a:pt x="762" y="4572"/>
                                      </a:cubicBezTo>
                                      <a:lnTo>
                                        <a:pt x="0" y="4899"/>
                                      </a:lnTo>
                                      <a:lnTo>
                                        <a:pt x="0" y="1759"/>
                                      </a:lnTo>
                                      <a:lnTo>
                                        <a:pt x="3810" y="0"/>
                                      </a:lnTo>
                                      <a:close/>
                                    </a:path>
                                  </a:pathLst>
                                </a:custGeom>
                                <a:solidFill>
                                  <a:srgbClr val="000000"/>
                                </a:solidFill>
                                <a:ln w="0" cap="flat">
                                  <a:noFill/>
                                  <a:miter lim="127000"/>
                                </a:ln>
                                <a:effectLst/>
                              </wps:spPr>
                              <wps:bodyPr/>
                            </wps:wsp>
                            <wps:wsp>
                              <wps:cNvPr id="61369" name="Shape 61369"/>
                              <wps:cNvSpPr/>
                              <wps:spPr>
                                <a:xfrm>
                                  <a:off x="1514856" y="4572"/>
                                  <a:ext cx="41910" cy="91440"/>
                                </a:xfrm>
                                <a:custGeom>
                                  <a:avLst/>
                                  <a:gdLst/>
                                  <a:ahLst/>
                                  <a:cxnLst/>
                                  <a:rect l="0" t="0" r="0" b="0"/>
                                  <a:pathLst>
                                    <a:path w="41910" h="91440">
                                      <a:moveTo>
                                        <a:pt x="0" y="0"/>
                                      </a:moveTo>
                                      <a:lnTo>
                                        <a:pt x="35052" y="0"/>
                                      </a:lnTo>
                                      <a:lnTo>
                                        <a:pt x="41910" y="1055"/>
                                      </a:lnTo>
                                      <a:lnTo>
                                        <a:pt x="41910" y="6096"/>
                                      </a:lnTo>
                                      <a:lnTo>
                                        <a:pt x="36576" y="4572"/>
                                      </a:lnTo>
                                      <a:cubicBezTo>
                                        <a:pt x="35052" y="4572"/>
                                        <a:pt x="32004" y="6096"/>
                                        <a:pt x="27432" y="6096"/>
                                      </a:cubicBezTo>
                                      <a:lnTo>
                                        <a:pt x="27432" y="45720"/>
                                      </a:lnTo>
                                      <a:cubicBezTo>
                                        <a:pt x="30480" y="45720"/>
                                        <a:pt x="32004" y="45720"/>
                                        <a:pt x="35052" y="45720"/>
                                      </a:cubicBezTo>
                                      <a:cubicBezTo>
                                        <a:pt x="36576" y="45720"/>
                                        <a:pt x="38100" y="45720"/>
                                        <a:pt x="39624" y="45720"/>
                                      </a:cubicBezTo>
                                      <a:lnTo>
                                        <a:pt x="41910" y="44863"/>
                                      </a:lnTo>
                                      <a:lnTo>
                                        <a:pt x="41910" y="50292"/>
                                      </a:lnTo>
                                      <a:lnTo>
                                        <a:pt x="36576" y="50292"/>
                                      </a:lnTo>
                                      <a:cubicBezTo>
                                        <a:pt x="33528" y="50292"/>
                                        <a:pt x="30480" y="50292"/>
                                        <a:pt x="27432" y="48768"/>
                                      </a:cubicBezTo>
                                      <a:lnTo>
                                        <a:pt x="27432" y="74676"/>
                                      </a:lnTo>
                                      <a:cubicBezTo>
                                        <a:pt x="27432" y="82296"/>
                                        <a:pt x="28956" y="85344"/>
                                        <a:pt x="30480" y="86868"/>
                                      </a:cubicBezTo>
                                      <a:cubicBezTo>
                                        <a:pt x="32004" y="89916"/>
                                        <a:pt x="35052" y="89916"/>
                                        <a:pt x="38100" y="89916"/>
                                      </a:cubicBezTo>
                                      <a:lnTo>
                                        <a:pt x="41148" y="89916"/>
                                      </a:lnTo>
                                      <a:lnTo>
                                        <a:pt x="41148" y="91440"/>
                                      </a:lnTo>
                                      <a:lnTo>
                                        <a:pt x="0" y="91440"/>
                                      </a:lnTo>
                                      <a:lnTo>
                                        <a:pt x="0" y="89916"/>
                                      </a:lnTo>
                                      <a:lnTo>
                                        <a:pt x="4572" y="89916"/>
                                      </a:lnTo>
                                      <a:cubicBezTo>
                                        <a:pt x="7620" y="89916"/>
                                        <a:pt x="10668" y="88392"/>
                                        <a:pt x="12192" y="86868"/>
                                      </a:cubicBezTo>
                                      <a:cubicBezTo>
                                        <a:pt x="13716" y="85344"/>
                                        <a:pt x="13716" y="80772"/>
                                        <a:pt x="13716" y="74676"/>
                                      </a:cubicBezTo>
                                      <a:lnTo>
                                        <a:pt x="13716" y="16764"/>
                                      </a:lnTo>
                                      <a:cubicBezTo>
                                        <a:pt x="13716" y="10668"/>
                                        <a:pt x="13716" y="7620"/>
                                        <a:pt x="12192" y="6096"/>
                                      </a:cubicBezTo>
                                      <a:cubicBezTo>
                                        <a:pt x="10668" y="3048"/>
                                        <a:pt x="7620" y="1524"/>
                                        <a:pt x="4572" y="1524"/>
                                      </a:cubicBezTo>
                                      <a:lnTo>
                                        <a:pt x="0" y="1524"/>
                                      </a:lnTo>
                                      <a:lnTo>
                                        <a:pt x="0" y="0"/>
                                      </a:lnTo>
                                      <a:close/>
                                    </a:path>
                                  </a:pathLst>
                                </a:custGeom>
                                <a:solidFill>
                                  <a:srgbClr val="000000"/>
                                </a:solidFill>
                                <a:ln w="0" cap="flat">
                                  <a:noFill/>
                                  <a:miter lim="127000"/>
                                </a:ln>
                                <a:effectLst/>
                              </wps:spPr>
                              <wps:bodyPr/>
                            </wps:wsp>
                            <wps:wsp>
                              <wps:cNvPr id="61370" name="Shape 61370"/>
                              <wps:cNvSpPr/>
                              <wps:spPr>
                                <a:xfrm>
                                  <a:off x="1556766" y="5627"/>
                                  <a:ext cx="29718" cy="49237"/>
                                </a:xfrm>
                                <a:custGeom>
                                  <a:avLst/>
                                  <a:gdLst/>
                                  <a:ahLst/>
                                  <a:cxnLst/>
                                  <a:rect l="0" t="0" r="0" b="0"/>
                                  <a:pathLst>
                                    <a:path w="29718" h="49237">
                                      <a:moveTo>
                                        <a:pt x="0" y="0"/>
                                      </a:moveTo>
                                      <a:lnTo>
                                        <a:pt x="12954" y="1993"/>
                                      </a:lnTo>
                                      <a:cubicBezTo>
                                        <a:pt x="17526" y="3517"/>
                                        <a:pt x="22098" y="6565"/>
                                        <a:pt x="25146" y="11137"/>
                                      </a:cubicBezTo>
                                      <a:cubicBezTo>
                                        <a:pt x="28194" y="14185"/>
                                        <a:pt x="29718" y="18757"/>
                                        <a:pt x="29718" y="24853"/>
                                      </a:cubicBezTo>
                                      <a:cubicBezTo>
                                        <a:pt x="29718" y="32473"/>
                                        <a:pt x="28194" y="38569"/>
                                        <a:pt x="22098" y="43141"/>
                                      </a:cubicBezTo>
                                      <a:cubicBezTo>
                                        <a:pt x="17526" y="47713"/>
                                        <a:pt x="9906" y="49237"/>
                                        <a:pt x="2286" y="49237"/>
                                      </a:cubicBezTo>
                                      <a:lnTo>
                                        <a:pt x="0" y="49237"/>
                                      </a:lnTo>
                                      <a:lnTo>
                                        <a:pt x="0" y="43808"/>
                                      </a:lnTo>
                                      <a:lnTo>
                                        <a:pt x="9906" y="40093"/>
                                      </a:lnTo>
                                      <a:cubicBezTo>
                                        <a:pt x="12954" y="35521"/>
                                        <a:pt x="14478" y="30949"/>
                                        <a:pt x="14478" y="24853"/>
                                      </a:cubicBezTo>
                                      <a:cubicBezTo>
                                        <a:pt x="14478" y="21805"/>
                                        <a:pt x="14478" y="17233"/>
                                        <a:pt x="12954" y="14185"/>
                                      </a:cubicBezTo>
                                      <a:cubicBezTo>
                                        <a:pt x="11430" y="11137"/>
                                        <a:pt x="8382" y="8089"/>
                                        <a:pt x="5334" y="6565"/>
                                      </a:cubicBezTo>
                                      <a:lnTo>
                                        <a:pt x="0" y="5041"/>
                                      </a:lnTo>
                                      <a:lnTo>
                                        <a:pt x="0" y="0"/>
                                      </a:lnTo>
                                      <a:close/>
                                    </a:path>
                                  </a:pathLst>
                                </a:custGeom>
                                <a:solidFill>
                                  <a:srgbClr val="000000"/>
                                </a:solidFill>
                                <a:ln w="0" cap="flat">
                                  <a:noFill/>
                                  <a:miter lim="127000"/>
                                </a:ln>
                                <a:effectLst/>
                              </wps:spPr>
                              <wps:bodyPr/>
                            </wps:wsp>
                            <wps:wsp>
                              <wps:cNvPr id="61371" name="Shape 61371"/>
                              <wps:cNvSpPr/>
                              <wps:spPr>
                                <a:xfrm>
                                  <a:off x="1597152" y="0"/>
                                  <a:ext cx="30480" cy="96012"/>
                                </a:xfrm>
                                <a:custGeom>
                                  <a:avLst/>
                                  <a:gdLst/>
                                  <a:ahLst/>
                                  <a:cxnLst/>
                                  <a:rect l="0" t="0" r="0" b="0"/>
                                  <a:pathLst>
                                    <a:path w="30480" h="96012">
                                      <a:moveTo>
                                        <a:pt x="18288" y="0"/>
                                      </a:moveTo>
                                      <a:lnTo>
                                        <a:pt x="21336" y="0"/>
                                      </a:lnTo>
                                      <a:lnTo>
                                        <a:pt x="21336" y="82296"/>
                                      </a:lnTo>
                                      <a:cubicBezTo>
                                        <a:pt x="21336" y="86868"/>
                                        <a:pt x="21336" y="89916"/>
                                        <a:pt x="22860" y="91440"/>
                                      </a:cubicBezTo>
                                      <a:cubicBezTo>
                                        <a:pt x="22860" y="92964"/>
                                        <a:pt x="24384" y="92964"/>
                                        <a:pt x="24384" y="94488"/>
                                      </a:cubicBezTo>
                                      <a:cubicBezTo>
                                        <a:pt x="25908" y="94488"/>
                                        <a:pt x="27432" y="94488"/>
                                        <a:pt x="30480" y="94488"/>
                                      </a:cubicBezTo>
                                      <a:lnTo>
                                        <a:pt x="30480" y="96012"/>
                                      </a:lnTo>
                                      <a:lnTo>
                                        <a:pt x="0" y="96012"/>
                                      </a:lnTo>
                                      <a:lnTo>
                                        <a:pt x="0" y="94488"/>
                                      </a:lnTo>
                                      <a:cubicBezTo>
                                        <a:pt x="3048" y="94488"/>
                                        <a:pt x="4572" y="94488"/>
                                        <a:pt x="6096" y="94488"/>
                                      </a:cubicBezTo>
                                      <a:cubicBezTo>
                                        <a:pt x="7620" y="92964"/>
                                        <a:pt x="7620" y="92964"/>
                                        <a:pt x="9144" y="91440"/>
                                      </a:cubicBezTo>
                                      <a:cubicBezTo>
                                        <a:pt x="9144" y="89916"/>
                                        <a:pt x="9144" y="86868"/>
                                        <a:pt x="9144" y="82296"/>
                                      </a:cubicBezTo>
                                      <a:lnTo>
                                        <a:pt x="9144" y="25908"/>
                                      </a:lnTo>
                                      <a:cubicBezTo>
                                        <a:pt x="9144" y="19812"/>
                                        <a:pt x="9144" y="15240"/>
                                        <a:pt x="9144" y="13716"/>
                                      </a:cubicBezTo>
                                      <a:cubicBezTo>
                                        <a:pt x="9144" y="10668"/>
                                        <a:pt x="9144" y="10668"/>
                                        <a:pt x="7620" y="9144"/>
                                      </a:cubicBezTo>
                                      <a:cubicBezTo>
                                        <a:pt x="7620" y="9144"/>
                                        <a:pt x="6096" y="9144"/>
                                        <a:pt x="6096"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372" name="Shape 61372"/>
                              <wps:cNvSpPr/>
                              <wps:spPr>
                                <a:xfrm>
                                  <a:off x="1635252" y="60198"/>
                                  <a:ext cx="23622" cy="37338"/>
                                </a:xfrm>
                                <a:custGeom>
                                  <a:avLst/>
                                  <a:gdLst/>
                                  <a:ahLst/>
                                  <a:cxnLst/>
                                  <a:rect l="0" t="0" r="0" b="0"/>
                                  <a:pathLst>
                                    <a:path w="23622" h="37338">
                                      <a:moveTo>
                                        <a:pt x="23622" y="0"/>
                                      </a:moveTo>
                                      <a:lnTo>
                                        <a:pt x="23622" y="4233"/>
                                      </a:lnTo>
                                      <a:lnTo>
                                        <a:pt x="21336" y="5334"/>
                                      </a:lnTo>
                                      <a:cubicBezTo>
                                        <a:pt x="18288" y="8382"/>
                                        <a:pt x="15240" y="9906"/>
                                        <a:pt x="13716" y="11430"/>
                                      </a:cubicBezTo>
                                      <a:cubicBezTo>
                                        <a:pt x="12192" y="14478"/>
                                        <a:pt x="12192" y="16002"/>
                                        <a:pt x="12192" y="19050"/>
                                      </a:cubicBezTo>
                                      <a:cubicBezTo>
                                        <a:pt x="12192" y="22098"/>
                                        <a:pt x="12192" y="25146"/>
                                        <a:pt x="15240" y="26670"/>
                                      </a:cubicBezTo>
                                      <a:cubicBezTo>
                                        <a:pt x="16764" y="29718"/>
                                        <a:pt x="18288" y="29718"/>
                                        <a:pt x="21336" y="29718"/>
                                      </a:cubicBezTo>
                                      <a:lnTo>
                                        <a:pt x="23622" y="28702"/>
                                      </a:lnTo>
                                      <a:lnTo>
                                        <a:pt x="23622" y="35338"/>
                                      </a:lnTo>
                                      <a:lnTo>
                                        <a:pt x="22860" y="35814"/>
                                      </a:lnTo>
                                      <a:cubicBezTo>
                                        <a:pt x="19812" y="37338"/>
                                        <a:pt x="16764" y="37338"/>
                                        <a:pt x="15240" y="37338"/>
                                      </a:cubicBezTo>
                                      <a:cubicBezTo>
                                        <a:pt x="10668" y="37338"/>
                                        <a:pt x="6096" y="35814"/>
                                        <a:pt x="4572" y="34290"/>
                                      </a:cubicBezTo>
                                      <a:cubicBezTo>
                                        <a:pt x="1524" y="31242"/>
                                        <a:pt x="0" y="26670"/>
                                        <a:pt x="0" y="22098"/>
                                      </a:cubicBezTo>
                                      <a:cubicBezTo>
                                        <a:pt x="0" y="19050"/>
                                        <a:pt x="0" y="16002"/>
                                        <a:pt x="1524" y="14478"/>
                                      </a:cubicBezTo>
                                      <a:cubicBezTo>
                                        <a:pt x="3048" y="11430"/>
                                        <a:pt x="7620" y="8382"/>
                                        <a:pt x="12192" y="5334"/>
                                      </a:cubicBezTo>
                                      <a:lnTo>
                                        <a:pt x="23622" y="0"/>
                                      </a:lnTo>
                                      <a:close/>
                                    </a:path>
                                  </a:pathLst>
                                </a:custGeom>
                                <a:solidFill>
                                  <a:srgbClr val="000000"/>
                                </a:solidFill>
                                <a:ln w="0" cap="flat">
                                  <a:noFill/>
                                  <a:miter lim="127000"/>
                                </a:ln>
                                <a:effectLst/>
                              </wps:spPr>
                              <wps:bodyPr/>
                            </wps:wsp>
                            <wps:wsp>
                              <wps:cNvPr id="61373" name="Shape 61373"/>
                              <wps:cNvSpPr/>
                              <wps:spPr>
                                <a:xfrm>
                                  <a:off x="1638300" y="32835"/>
                                  <a:ext cx="20574" cy="22029"/>
                                </a:xfrm>
                                <a:custGeom>
                                  <a:avLst/>
                                  <a:gdLst/>
                                  <a:ahLst/>
                                  <a:cxnLst/>
                                  <a:rect l="0" t="0" r="0" b="0"/>
                                  <a:pathLst>
                                    <a:path w="20574" h="22029">
                                      <a:moveTo>
                                        <a:pt x="20574" y="0"/>
                                      </a:moveTo>
                                      <a:lnTo>
                                        <a:pt x="20574" y="4045"/>
                                      </a:lnTo>
                                      <a:lnTo>
                                        <a:pt x="13716" y="6789"/>
                                      </a:lnTo>
                                      <a:cubicBezTo>
                                        <a:pt x="12192" y="8313"/>
                                        <a:pt x="12192" y="9837"/>
                                        <a:pt x="12192" y="11361"/>
                                      </a:cubicBezTo>
                                      <a:lnTo>
                                        <a:pt x="12192" y="15933"/>
                                      </a:lnTo>
                                      <a:cubicBezTo>
                                        <a:pt x="12192" y="17457"/>
                                        <a:pt x="10668" y="20505"/>
                                        <a:pt x="10668" y="20505"/>
                                      </a:cubicBezTo>
                                      <a:cubicBezTo>
                                        <a:pt x="9144" y="22029"/>
                                        <a:pt x="7620" y="22029"/>
                                        <a:pt x="6096" y="22029"/>
                                      </a:cubicBezTo>
                                      <a:cubicBezTo>
                                        <a:pt x="4572" y="22029"/>
                                        <a:pt x="3048" y="22029"/>
                                        <a:pt x="1524" y="20505"/>
                                      </a:cubicBezTo>
                                      <a:cubicBezTo>
                                        <a:pt x="0" y="18981"/>
                                        <a:pt x="0" y="17457"/>
                                        <a:pt x="0" y="15933"/>
                                      </a:cubicBezTo>
                                      <a:cubicBezTo>
                                        <a:pt x="0" y="11361"/>
                                        <a:pt x="1524" y="8313"/>
                                        <a:pt x="6096" y="5265"/>
                                      </a:cubicBezTo>
                                      <a:lnTo>
                                        <a:pt x="20574" y="0"/>
                                      </a:lnTo>
                                      <a:close/>
                                    </a:path>
                                  </a:pathLst>
                                </a:custGeom>
                                <a:solidFill>
                                  <a:srgbClr val="000000"/>
                                </a:solidFill>
                                <a:ln w="0" cap="flat">
                                  <a:noFill/>
                                  <a:miter lim="127000"/>
                                </a:ln>
                                <a:effectLst/>
                              </wps:spPr>
                              <wps:bodyPr/>
                            </wps:wsp>
                            <wps:wsp>
                              <wps:cNvPr id="61374" name="Shape 61374"/>
                              <wps:cNvSpPr/>
                              <wps:spPr>
                                <a:xfrm>
                                  <a:off x="1658874" y="32004"/>
                                  <a:ext cx="34290" cy="65532"/>
                                </a:xfrm>
                                <a:custGeom>
                                  <a:avLst/>
                                  <a:gdLst/>
                                  <a:ahLst/>
                                  <a:cxnLst/>
                                  <a:rect l="0" t="0" r="0" b="0"/>
                                  <a:pathLst>
                                    <a:path w="34290" h="65532">
                                      <a:moveTo>
                                        <a:pt x="2286" y="0"/>
                                      </a:moveTo>
                                      <a:cubicBezTo>
                                        <a:pt x="8382" y="0"/>
                                        <a:pt x="12954" y="1524"/>
                                        <a:pt x="16002" y="3048"/>
                                      </a:cubicBezTo>
                                      <a:cubicBezTo>
                                        <a:pt x="19050" y="4572"/>
                                        <a:pt x="20574" y="7620"/>
                                        <a:pt x="22098" y="10668"/>
                                      </a:cubicBezTo>
                                      <a:cubicBezTo>
                                        <a:pt x="23622" y="12192"/>
                                        <a:pt x="23622" y="16764"/>
                                        <a:pt x="23622" y="22860"/>
                                      </a:cubicBezTo>
                                      <a:lnTo>
                                        <a:pt x="23622" y="44196"/>
                                      </a:lnTo>
                                      <a:cubicBezTo>
                                        <a:pt x="23622" y="50292"/>
                                        <a:pt x="23622" y="53340"/>
                                        <a:pt x="23622" y="54864"/>
                                      </a:cubicBezTo>
                                      <a:cubicBezTo>
                                        <a:pt x="23622" y="56388"/>
                                        <a:pt x="23622" y="57912"/>
                                        <a:pt x="25146" y="57912"/>
                                      </a:cubicBezTo>
                                      <a:cubicBezTo>
                                        <a:pt x="25146" y="57912"/>
                                        <a:pt x="25146" y="57912"/>
                                        <a:pt x="26670" y="57912"/>
                                      </a:cubicBezTo>
                                      <a:cubicBezTo>
                                        <a:pt x="26670" y="57912"/>
                                        <a:pt x="28194" y="57912"/>
                                        <a:pt x="28194" y="57912"/>
                                      </a:cubicBezTo>
                                      <a:cubicBezTo>
                                        <a:pt x="29718" y="57912"/>
                                        <a:pt x="31242" y="56388"/>
                                        <a:pt x="34290" y="53340"/>
                                      </a:cubicBezTo>
                                      <a:lnTo>
                                        <a:pt x="34290" y="57912"/>
                                      </a:lnTo>
                                      <a:cubicBezTo>
                                        <a:pt x="28194" y="62484"/>
                                        <a:pt x="23622" y="65532"/>
                                        <a:pt x="19050" y="65532"/>
                                      </a:cubicBezTo>
                                      <a:cubicBezTo>
                                        <a:pt x="16002" y="65532"/>
                                        <a:pt x="14478" y="65532"/>
                                        <a:pt x="12954" y="64008"/>
                                      </a:cubicBezTo>
                                      <a:cubicBezTo>
                                        <a:pt x="11430" y="62484"/>
                                        <a:pt x="11430" y="59436"/>
                                        <a:pt x="11430" y="56388"/>
                                      </a:cubicBezTo>
                                      <a:lnTo>
                                        <a:pt x="0" y="63532"/>
                                      </a:lnTo>
                                      <a:lnTo>
                                        <a:pt x="0" y="56896"/>
                                      </a:lnTo>
                                      <a:lnTo>
                                        <a:pt x="11430" y="51816"/>
                                      </a:lnTo>
                                      <a:lnTo>
                                        <a:pt x="11430" y="27432"/>
                                      </a:lnTo>
                                      <a:cubicBezTo>
                                        <a:pt x="7620" y="28956"/>
                                        <a:pt x="4953" y="30099"/>
                                        <a:pt x="2857" y="31051"/>
                                      </a:cubicBezTo>
                                      <a:lnTo>
                                        <a:pt x="0" y="32427"/>
                                      </a:lnTo>
                                      <a:lnTo>
                                        <a:pt x="0" y="28194"/>
                                      </a:lnTo>
                                      <a:lnTo>
                                        <a:pt x="11430" y="22860"/>
                                      </a:lnTo>
                                      <a:lnTo>
                                        <a:pt x="11430" y="21336"/>
                                      </a:lnTo>
                                      <a:cubicBezTo>
                                        <a:pt x="11430" y="15240"/>
                                        <a:pt x="9906" y="10668"/>
                                        <a:pt x="8382" y="9144"/>
                                      </a:cubicBezTo>
                                      <a:cubicBezTo>
                                        <a:pt x="6858" y="6096"/>
                                        <a:pt x="3810" y="4572"/>
                                        <a:pt x="762" y="4572"/>
                                      </a:cubicBezTo>
                                      <a:lnTo>
                                        <a:pt x="0" y="4877"/>
                                      </a:lnTo>
                                      <a:lnTo>
                                        <a:pt x="0" y="831"/>
                                      </a:lnTo>
                                      <a:lnTo>
                                        <a:pt x="2286" y="0"/>
                                      </a:lnTo>
                                      <a:close/>
                                    </a:path>
                                  </a:pathLst>
                                </a:custGeom>
                                <a:solidFill>
                                  <a:srgbClr val="000000"/>
                                </a:solidFill>
                                <a:ln w="0" cap="flat">
                                  <a:noFill/>
                                  <a:miter lim="127000"/>
                                </a:ln>
                                <a:effectLst/>
                              </wps:spPr>
                              <wps:bodyPr/>
                            </wps:wsp>
                            <wps:wsp>
                              <wps:cNvPr id="61375" name="Shape 61375"/>
                              <wps:cNvSpPr/>
                              <wps:spPr>
                                <a:xfrm>
                                  <a:off x="1694688" y="32004"/>
                                  <a:ext cx="67056" cy="64008"/>
                                </a:xfrm>
                                <a:custGeom>
                                  <a:avLst/>
                                  <a:gdLst/>
                                  <a:ahLst/>
                                  <a:cxnLst/>
                                  <a:rect l="0" t="0" r="0" b="0"/>
                                  <a:pathLst>
                                    <a:path w="67056" h="64008">
                                      <a:moveTo>
                                        <a:pt x="18288" y="0"/>
                                      </a:moveTo>
                                      <a:lnTo>
                                        <a:pt x="21336" y="0"/>
                                      </a:lnTo>
                                      <a:lnTo>
                                        <a:pt x="21336" y="13716"/>
                                      </a:lnTo>
                                      <a:cubicBezTo>
                                        <a:pt x="27432" y="4572"/>
                                        <a:pt x="35052" y="0"/>
                                        <a:pt x="41148" y="0"/>
                                      </a:cubicBezTo>
                                      <a:cubicBezTo>
                                        <a:pt x="44196" y="0"/>
                                        <a:pt x="47244" y="1524"/>
                                        <a:pt x="50292" y="3048"/>
                                      </a:cubicBezTo>
                                      <a:cubicBezTo>
                                        <a:pt x="51816" y="4572"/>
                                        <a:pt x="54864" y="7620"/>
                                        <a:pt x="56388" y="12192"/>
                                      </a:cubicBezTo>
                                      <a:cubicBezTo>
                                        <a:pt x="56388" y="13716"/>
                                        <a:pt x="57912" y="18288"/>
                                        <a:pt x="57912" y="24384"/>
                                      </a:cubicBezTo>
                                      <a:lnTo>
                                        <a:pt x="57912" y="50292"/>
                                      </a:lnTo>
                                      <a:cubicBezTo>
                                        <a:pt x="57912" y="54864"/>
                                        <a:pt x="57912" y="57912"/>
                                        <a:pt x="57912" y="59436"/>
                                      </a:cubicBezTo>
                                      <a:cubicBezTo>
                                        <a:pt x="57912" y="60960"/>
                                        <a:pt x="59436" y="60960"/>
                                        <a:pt x="60960" y="62484"/>
                                      </a:cubicBezTo>
                                      <a:cubicBezTo>
                                        <a:pt x="60960" y="62484"/>
                                        <a:pt x="64008" y="62484"/>
                                        <a:pt x="67056" y="62484"/>
                                      </a:cubicBezTo>
                                      <a:lnTo>
                                        <a:pt x="67056" y="64008"/>
                                      </a:lnTo>
                                      <a:lnTo>
                                        <a:pt x="36576" y="64008"/>
                                      </a:lnTo>
                                      <a:lnTo>
                                        <a:pt x="36576" y="62484"/>
                                      </a:lnTo>
                                      <a:cubicBezTo>
                                        <a:pt x="39624" y="62484"/>
                                        <a:pt x="41148" y="62484"/>
                                        <a:pt x="42672" y="62484"/>
                                      </a:cubicBezTo>
                                      <a:cubicBezTo>
                                        <a:pt x="44196" y="60960"/>
                                        <a:pt x="44196" y="59436"/>
                                        <a:pt x="44196" y="57912"/>
                                      </a:cubicBezTo>
                                      <a:cubicBezTo>
                                        <a:pt x="44196" y="56388"/>
                                        <a:pt x="45720" y="54864"/>
                                        <a:pt x="45720" y="50292"/>
                                      </a:cubicBezTo>
                                      <a:lnTo>
                                        <a:pt x="45720" y="24384"/>
                                      </a:lnTo>
                                      <a:cubicBezTo>
                                        <a:pt x="45720" y="18288"/>
                                        <a:pt x="44196" y="15240"/>
                                        <a:pt x="42672" y="12192"/>
                                      </a:cubicBezTo>
                                      <a:cubicBezTo>
                                        <a:pt x="41148" y="9144"/>
                                        <a:pt x="39624" y="7620"/>
                                        <a:pt x="36576" y="7620"/>
                                      </a:cubicBezTo>
                                      <a:cubicBezTo>
                                        <a:pt x="30480" y="7620"/>
                                        <a:pt x="25908" y="10668"/>
                                        <a:pt x="21336" y="16764"/>
                                      </a:cubicBezTo>
                                      <a:lnTo>
                                        <a:pt x="21336" y="50292"/>
                                      </a:lnTo>
                                      <a:cubicBezTo>
                                        <a:pt x="21336" y="54864"/>
                                        <a:pt x="21336" y="57912"/>
                                        <a:pt x="21336" y="59436"/>
                                      </a:cubicBezTo>
                                      <a:cubicBezTo>
                                        <a:pt x="21336" y="60960"/>
                                        <a:pt x="22860" y="60960"/>
                                        <a:pt x="24384" y="62484"/>
                                      </a:cubicBezTo>
                                      <a:cubicBezTo>
                                        <a:pt x="24384" y="62484"/>
                                        <a:pt x="27432" y="62484"/>
                                        <a:pt x="30480" y="62484"/>
                                      </a:cubicBezTo>
                                      <a:lnTo>
                                        <a:pt x="30480" y="64008"/>
                                      </a:lnTo>
                                      <a:lnTo>
                                        <a:pt x="0" y="64008"/>
                                      </a:lnTo>
                                      <a:lnTo>
                                        <a:pt x="0" y="62484"/>
                                      </a:lnTo>
                                      <a:cubicBezTo>
                                        <a:pt x="3048" y="62484"/>
                                        <a:pt x="6096" y="62484"/>
                                        <a:pt x="6096" y="60960"/>
                                      </a:cubicBezTo>
                                      <a:cubicBezTo>
                                        <a:pt x="7620" y="59436"/>
                                        <a:pt x="9144" y="56388"/>
                                        <a:pt x="9144" y="50292"/>
                                      </a:cubicBezTo>
                                      <a:lnTo>
                                        <a:pt x="9144" y="25908"/>
                                      </a:lnTo>
                                      <a:cubicBezTo>
                                        <a:pt x="9144" y="19812"/>
                                        <a:pt x="7620" y="15240"/>
                                        <a:pt x="7620" y="13716"/>
                                      </a:cubicBezTo>
                                      <a:cubicBezTo>
                                        <a:pt x="7620" y="10668"/>
                                        <a:pt x="7620" y="10668"/>
                                        <a:pt x="6096" y="9144"/>
                                      </a:cubicBezTo>
                                      <a:cubicBezTo>
                                        <a:pt x="6096" y="9144"/>
                                        <a:pt x="4572"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376" name="Shape 61376"/>
                              <wps:cNvSpPr/>
                              <wps:spPr>
                                <a:xfrm>
                                  <a:off x="1763268" y="33528"/>
                                  <a:ext cx="67056" cy="64008"/>
                                </a:xfrm>
                                <a:custGeom>
                                  <a:avLst/>
                                  <a:gdLst/>
                                  <a:ahLst/>
                                  <a:cxnLst/>
                                  <a:rect l="0" t="0" r="0" b="0"/>
                                  <a:pathLst>
                                    <a:path w="67056" h="64008">
                                      <a:moveTo>
                                        <a:pt x="0" y="0"/>
                                      </a:moveTo>
                                      <a:lnTo>
                                        <a:pt x="21336" y="0"/>
                                      </a:lnTo>
                                      <a:lnTo>
                                        <a:pt x="21336" y="42672"/>
                                      </a:lnTo>
                                      <a:cubicBezTo>
                                        <a:pt x="21336" y="48768"/>
                                        <a:pt x="22860" y="51816"/>
                                        <a:pt x="24384" y="54864"/>
                                      </a:cubicBezTo>
                                      <a:cubicBezTo>
                                        <a:pt x="25908" y="56388"/>
                                        <a:pt x="28956" y="56388"/>
                                        <a:pt x="32004" y="56388"/>
                                      </a:cubicBezTo>
                                      <a:cubicBezTo>
                                        <a:pt x="33528" y="56388"/>
                                        <a:pt x="35052" y="56388"/>
                                        <a:pt x="38100" y="54864"/>
                                      </a:cubicBezTo>
                                      <a:cubicBezTo>
                                        <a:pt x="39624" y="53340"/>
                                        <a:pt x="42672" y="51816"/>
                                        <a:pt x="45720" y="48768"/>
                                      </a:cubicBezTo>
                                      <a:lnTo>
                                        <a:pt x="45720" y="12192"/>
                                      </a:lnTo>
                                      <a:cubicBezTo>
                                        <a:pt x="45720" y="9144"/>
                                        <a:pt x="45720" y="6096"/>
                                        <a:pt x="44196" y="4572"/>
                                      </a:cubicBezTo>
                                      <a:cubicBezTo>
                                        <a:pt x="42672" y="3048"/>
                                        <a:pt x="41148" y="1524"/>
                                        <a:pt x="36576" y="1524"/>
                                      </a:cubicBezTo>
                                      <a:lnTo>
                                        <a:pt x="36576" y="0"/>
                                      </a:lnTo>
                                      <a:lnTo>
                                        <a:pt x="57912" y="0"/>
                                      </a:lnTo>
                                      <a:lnTo>
                                        <a:pt x="57912" y="38100"/>
                                      </a:lnTo>
                                      <a:cubicBezTo>
                                        <a:pt x="57912" y="45720"/>
                                        <a:pt x="57912" y="50292"/>
                                        <a:pt x="59436" y="51816"/>
                                      </a:cubicBezTo>
                                      <a:cubicBezTo>
                                        <a:pt x="59436" y="53340"/>
                                        <a:pt x="59436" y="54864"/>
                                        <a:pt x="60960" y="56388"/>
                                      </a:cubicBezTo>
                                      <a:cubicBezTo>
                                        <a:pt x="60960" y="56388"/>
                                        <a:pt x="62484" y="56388"/>
                                        <a:pt x="62484" y="56388"/>
                                      </a:cubicBezTo>
                                      <a:cubicBezTo>
                                        <a:pt x="64008" y="56388"/>
                                        <a:pt x="65532" y="56388"/>
                                        <a:pt x="67056" y="54864"/>
                                      </a:cubicBezTo>
                                      <a:lnTo>
                                        <a:pt x="67056" y="56388"/>
                                      </a:lnTo>
                                      <a:lnTo>
                                        <a:pt x="48768" y="64008"/>
                                      </a:lnTo>
                                      <a:lnTo>
                                        <a:pt x="45720" y="64008"/>
                                      </a:lnTo>
                                      <a:lnTo>
                                        <a:pt x="45720" y="51816"/>
                                      </a:lnTo>
                                      <a:cubicBezTo>
                                        <a:pt x="41148" y="57912"/>
                                        <a:pt x="36576" y="60960"/>
                                        <a:pt x="33528" y="62484"/>
                                      </a:cubicBezTo>
                                      <a:cubicBezTo>
                                        <a:pt x="32004" y="64008"/>
                                        <a:pt x="28956" y="64008"/>
                                        <a:pt x="25908" y="64008"/>
                                      </a:cubicBezTo>
                                      <a:cubicBezTo>
                                        <a:pt x="21336" y="64008"/>
                                        <a:pt x="18288" y="64008"/>
                                        <a:pt x="16764" y="60960"/>
                                      </a:cubicBezTo>
                                      <a:cubicBezTo>
                                        <a:pt x="13716" y="59436"/>
                                        <a:pt x="12192" y="56388"/>
                                        <a:pt x="10668" y="53340"/>
                                      </a:cubicBezTo>
                                      <a:cubicBezTo>
                                        <a:pt x="10668" y="50292"/>
                                        <a:pt x="9144" y="45720"/>
                                        <a:pt x="9144" y="41148"/>
                                      </a:cubicBezTo>
                                      <a:lnTo>
                                        <a:pt x="9144" y="12192"/>
                                      </a:lnTo>
                                      <a:cubicBezTo>
                                        <a:pt x="9144" y="9144"/>
                                        <a:pt x="9144" y="7620"/>
                                        <a:pt x="9144" y="6096"/>
                                      </a:cubicBezTo>
                                      <a:cubicBezTo>
                                        <a:pt x="7620" y="4572"/>
                                        <a:pt x="7620" y="3048"/>
                                        <a:pt x="6096" y="3048"/>
                                      </a:cubicBezTo>
                                      <a:cubicBezTo>
                                        <a:pt x="4572" y="3048"/>
                                        <a:pt x="3048" y="1524"/>
                                        <a:pt x="0" y="1524"/>
                                      </a:cubicBezTo>
                                      <a:lnTo>
                                        <a:pt x="0" y="0"/>
                                      </a:lnTo>
                                      <a:close/>
                                    </a:path>
                                  </a:pathLst>
                                </a:custGeom>
                                <a:solidFill>
                                  <a:srgbClr val="000000"/>
                                </a:solidFill>
                                <a:ln w="0" cap="flat">
                                  <a:noFill/>
                                  <a:miter lim="127000"/>
                                </a:ln>
                                <a:effectLst/>
                              </wps:spPr>
                              <wps:bodyPr/>
                            </wps:wsp>
                            <wps:wsp>
                              <wps:cNvPr id="61377" name="Shape 61377"/>
                              <wps:cNvSpPr/>
                              <wps:spPr>
                                <a:xfrm>
                                  <a:off x="1833372" y="32004"/>
                                  <a:ext cx="67056" cy="64008"/>
                                </a:xfrm>
                                <a:custGeom>
                                  <a:avLst/>
                                  <a:gdLst/>
                                  <a:ahLst/>
                                  <a:cxnLst/>
                                  <a:rect l="0" t="0" r="0" b="0"/>
                                  <a:pathLst>
                                    <a:path w="67056" h="64008">
                                      <a:moveTo>
                                        <a:pt x="18288" y="0"/>
                                      </a:moveTo>
                                      <a:lnTo>
                                        <a:pt x="21336" y="0"/>
                                      </a:lnTo>
                                      <a:lnTo>
                                        <a:pt x="21336" y="13716"/>
                                      </a:lnTo>
                                      <a:cubicBezTo>
                                        <a:pt x="28956" y="4572"/>
                                        <a:pt x="35052" y="0"/>
                                        <a:pt x="42672" y="0"/>
                                      </a:cubicBezTo>
                                      <a:cubicBezTo>
                                        <a:pt x="45720" y="0"/>
                                        <a:pt x="48768" y="1524"/>
                                        <a:pt x="50292" y="3048"/>
                                      </a:cubicBezTo>
                                      <a:cubicBezTo>
                                        <a:pt x="53340" y="4572"/>
                                        <a:pt x="54864" y="7620"/>
                                        <a:pt x="56388" y="12192"/>
                                      </a:cubicBezTo>
                                      <a:cubicBezTo>
                                        <a:pt x="57912" y="13716"/>
                                        <a:pt x="57912" y="18288"/>
                                        <a:pt x="57912" y="24384"/>
                                      </a:cubicBezTo>
                                      <a:lnTo>
                                        <a:pt x="57912" y="50292"/>
                                      </a:lnTo>
                                      <a:cubicBezTo>
                                        <a:pt x="57912" y="54864"/>
                                        <a:pt x="57912" y="57912"/>
                                        <a:pt x="59436" y="59436"/>
                                      </a:cubicBezTo>
                                      <a:cubicBezTo>
                                        <a:pt x="59436" y="60960"/>
                                        <a:pt x="60960" y="60960"/>
                                        <a:pt x="60960" y="62484"/>
                                      </a:cubicBezTo>
                                      <a:cubicBezTo>
                                        <a:pt x="62484" y="62484"/>
                                        <a:pt x="64008" y="62484"/>
                                        <a:pt x="67056" y="62484"/>
                                      </a:cubicBezTo>
                                      <a:lnTo>
                                        <a:pt x="67056" y="64008"/>
                                      </a:lnTo>
                                      <a:lnTo>
                                        <a:pt x="36576" y="64008"/>
                                      </a:lnTo>
                                      <a:lnTo>
                                        <a:pt x="36576" y="62484"/>
                                      </a:lnTo>
                                      <a:lnTo>
                                        <a:pt x="38100" y="62484"/>
                                      </a:lnTo>
                                      <a:cubicBezTo>
                                        <a:pt x="41148" y="62484"/>
                                        <a:pt x="42672" y="62484"/>
                                        <a:pt x="44196" y="62484"/>
                                      </a:cubicBezTo>
                                      <a:cubicBezTo>
                                        <a:pt x="44196" y="60960"/>
                                        <a:pt x="45720" y="59436"/>
                                        <a:pt x="45720" y="57912"/>
                                      </a:cubicBezTo>
                                      <a:cubicBezTo>
                                        <a:pt x="45720" y="56388"/>
                                        <a:pt x="45720" y="54864"/>
                                        <a:pt x="45720" y="50292"/>
                                      </a:cubicBezTo>
                                      <a:lnTo>
                                        <a:pt x="45720" y="24384"/>
                                      </a:lnTo>
                                      <a:cubicBezTo>
                                        <a:pt x="45720" y="18288"/>
                                        <a:pt x="45720" y="15240"/>
                                        <a:pt x="44196" y="12192"/>
                                      </a:cubicBezTo>
                                      <a:cubicBezTo>
                                        <a:pt x="42672" y="9144"/>
                                        <a:pt x="39624" y="7620"/>
                                        <a:pt x="36576" y="7620"/>
                                      </a:cubicBezTo>
                                      <a:cubicBezTo>
                                        <a:pt x="32004" y="7620"/>
                                        <a:pt x="27432" y="10668"/>
                                        <a:pt x="21336" y="16764"/>
                                      </a:cubicBezTo>
                                      <a:lnTo>
                                        <a:pt x="21336" y="50292"/>
                                      </a:lnTo>
                                      <a:cubicBezTo>
                                        <a:pt x="21336" y="54864"/>
                                        <a:pt x="21336" y="57912"/>
                                        <a:pt x="22860" y="59436"/>
                                      </a:cubicBezTo>
                                      <a:cubicBezTo>
                                        <a:pt x="22860" y="60960"/>
                                        <a:pt x="24384" y="60960"/>
                                        <a:pt x="24384" y="62484"/>
                                      </a:cubicBezTo>
                                      <a:cubicBezTo>
                                        <a:pt x="25908" y="62484"/>
                                        <a:pt x="27432" y="62484"/>
                                        <a:pt x="30480" y="62484"/>
                                      </a:cubicBezTo>
                                      <a:lnTo>
                                        <a:pt x="30480" y="64008"/>
                                      </a:lnTo>
                                      <a:lnTo>
                                        <a:pt x="0" y="64008"/>
                                      </a:lnTo>
                                      <a:lnTo>
                                        <a:pt x="0" y="62484"/>
                                      </a:lnTo>
                                      <a:lnTo>
                                        <a:pt x="1524" y="62484"/>
                                      </a:lnTo>
                                      <a:cubicBezTo>
                                        <a:pt x="4572" y="62484"/>
                                        <a:pt x="6096" y="62484"/>
                                        <a:pt x="7620" y="60960"/>
                                      </a:cubicBezTo>
                                      <a:cubicBezTo>
                                        <a:pt x="9144" y="59436"/>
                                        <a:pt x="9144" y="56388"/>
                                        <a:pt x="9144" y="50292"/>
                                      </a:cubicBezTo>
                                      <a:lnTo>
                                        <a:pt x="9144" y="25908"/>
                                      </a:lnTo>
                                      <a:cubicBezTo>
                                        <a:pt x="9144" y="19812"/>
                                        <a:pt x="9144" y="15240"/>
                                        <a:pt x="9144" y="13716"/>
                                      </a:cubicBezTo>
                                      <a:cubicBezTo>
                                        <a:pt x="9144" y="10668"/>
                                        <a:pt x="7620" y="10668"/>
                                        <a:pt x="7620" y="9144"/>
                                      </a:cubicBezTo>
                                      <a:cubicBezTo>
                                        <a:pt x="7620" y="9144"/>
                                        <a:pt x="6096" y="9144"/>
                                        <a:pt x="4572"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378" name="Shape 61378"/>
                              <wps:cNvSpPr/>
                              <wps:spPr>
                                <a:xfrm>
                                  <a:off x="1906524" y="32004"/>
                                  <a:ext cx="33528" cy="92964"/>
                                </a:xfrm>
                                <a:custGeom>
                                  <a:avLst/>
                                  <a:gdLst/>
                                  <a:ahLst/>
                                  <a:cxnLst/>
                                  <a:rect l="0" t="0" r="0" b="0"/>
                                  <a:pathLst>
                                    <a:path w="33528" h="92964">
                                      <a:moveTo>
                                        <a:pt x="28956" y="0"/>
                                      </a:moveTo>
                                      <a:lnTo>
                                        <a:pt x="33528" y="1372"/>
                                      </a:lnTo>
                                      <a:lnTo>
                                        <a:pt x="33528" y="5791"/>
                                      </a:lnTo>
                                      <a:lnTo>
                                        <a:pt x="28956" y="3048"/>
                                      </a:lnTo>
                                      <a:cubicBezTo>
                                        <a:pt x="24384" y="3048"/>
                                        <a:pt x="22860" y="4572"/>
                                        <a:pt x="19812" y="7620"/>
                                      </a:cubicBezTo>
                                      <a:cubicBezTo>
                                        <a:pt x="18288" y="10668"/>
                                        <a:pt x="16764" y="15240"/>
                                        <a:pt x="16764" y="19812"/>
                                      </a:cubicBezTo>
                                      <a:cubicBezTo>
                                        <a:pt x="16764" y="27432"/>
                                        <a:pt x="18288" y="33528"/>
                                        <a:pt x="21336" y="36576"/>
                                      </a:cubicBezTo>
                                      <a:cubicBezTo>
                                        <a:pt x="22860" y="39624"/>
                                        <a:pt x="25908" y="41148"/>
                                        <a:pt x="30480" y="41148"/>
                                      </a:cubicBezTo>
                                      <a:lnTo>
                                        <a:pt x="33528" y="39929"/>
                                      </a:lnTo>
                                      <a:lnTo>
                                        <a:pt x="33528" y="42672"/>
                                      </a:lnTo>
                                      <a:lnTo>
                                        <a:pt x="28956" y="44196"/>
                                      </a:lnTo>
                                      <a:cubicBezTo>
                                        <a:pt x="25908" y="44196"/>
                                        <a:pt x="22860" y="44196"/>
                                        <a:pt x="19812" y="44196"/>
                                      </a:cubicBezTo>
                                      <a:cubicBezTo>
                                        <a:pt x="16764" y="45720"/>
                                        <a:pt x="15240" y="47244"/>
                                        <a:pt x="15240" y="48768"/>
                                      </a:cubicBezTo>
                                      <a:cubicBezTo>
                                        <a:pt x="13716" y="50292"/>
                                        <a:pt x="13716" y="50292"/>
                                        <a:pt x="13716" y="51816"/>
                                      </a:cubicBezTo>
                                      <a:cubicBezTo>
                                        <a:pt x="13716" y="51816"/>
                                        <a:pt x="13716" y="53340"/>
                                        <a:pt x="15240" y="53340"/>
                                      </a:cubicBezTo>
                                      <a:cubicBezTo>
                                        <a:pt x="15240" y="54864"/>
                                        <a:pt x="16764" y="54864"/>
                                        <a:pt x="19812" y="54864"/>
                                      </a:cubicBezTo>
                                      <a:cubicBezTo>
                                        <a:pt x="21336" y="56388"/>
                                        <a:pt x="24384" y="56388"/>
                                        <a:pt x="28956" y="56388"/>
                                      </a:cubicBezTo>
                                      <a:lnTo>
                                        <a:pt x="33528" y="56388"/>
                                      </a:lnTo>
                                      <a:lnTo>
                                        <a:pt x="33528" y="65444"/>
                                      </a:lnTo>
                                      <a:lnTo>
                                        <a:pt x="26479" y="65342"/>
                                      </a:lnTo>
                                      <a:cubicBezTo>
                                        <a:pt x="22479" y="65151"/>
                                        <a:pt x="19050" y="64770"/>
                                        <a:pt x="16764" y="64008"/>
                                      </a:cubicBezTo>
                                      <a:cubicBezTo>
                                        <a:pt x="13716" y="67056"/>
                                        <a:pt x="12192" y="68580"/>
                                        <a:pt x="10668" y="71628"/>
                                      </a:cubicBezTo>
                                      <a:cubicBezTo>
                                        <a:pt x="9144" y="73152"/>
                                        <a:pt x="9144" y="74676"/>
                                        <a:pt x="9144" y="76200"/>
                                      </a:cubicBezTo>
                                      <a:cubicBezTo>
                                        <a:pt x="9144" y="77724"/>
                                        <a:pt x="10668" y="80772"/>
                                        <a:pt x="13716" y="82296"/>
                                      </a:cubicBezTo>
                                      <a:cubicBezTo>
                                        <a:pt x="18288" y="85344"/>
                                        <a:pt x="24384" y="85344"/>
                                        <a:pt x="33528" y="85344"/>
                                      </a:cubicBezTo>
                                      <a:lnTo>
                                        <a:pt x="33528" y="90932"/>
                                      </a:lnTo>
                                      <a:lnTo>
                                        <a:pt x="27432" y="92964"/>
                                      </a:lnTo>
                                      <a:cubicBezTo>
                                        <a:pt x="18288" y="92964"/>
                                        <a:pt x="10668" y="91440"/>
                                        <a:pt x="4572" y="88392"/>
                                      </a:cubicBezTo>
                                      <a:cubicBezTo>
                                        <a:pt x="1524" y="85344"/>
                                        <a:pt x="0" y="83820"/>
                                        <a:pt x="0" y="80772"/>
                                      </a:cubicBezTo>
                                      <a:cubicBezTo>
                                        <a:pt x="0" y="80772"/>
                                        <a:pt x="0" y="79248"/>
                                        <a:pt x="1524" y="77724"/>
                                      </a:cubicBezTo>
                                      <a:cubicBezTo>
                                        <a:pt x="1524" y="76200"/>
                                        <a:pt x="3048" y="74676"/>
                                        <a:pt x="6096" y="71628"/>
                                      </a:cubicBezTo>
                                      <a:cubicBezTo>
                                        <a:pt x="6096" y="70104"/>
                                        <a:pt x="7620" y="68580"/>
                                        <a:pt x="12192" y="64008"/>
                                      </a:cubicBezTo>
                                      <a:cubicBezTo>
                                        <a:pt x="9144" y="62484"/>
                                        <a:pt x="7620" y="60960"/>
                                        <a:pt x="6096" y="60960"/>
                                      </a:cubicBezTo>
                                      <a:cubicBezTo>
                                        <a:pt x="4572" y="59436"/>
                                        <a:pt x="4572" y="57912"/>
                                        <a:pt x="4572" y="56388"/>
                                      </a:cubicBezTo>
                                      <a:cubicBezTo>
                                        <a:pt x="4572" y="54864"/>
                                        <a:pt x="6096" y="53340"/>
                                        <a:pt x="6096" y="51816"/>
                                      </a:cubicBezTo>
                                      <a:cubicBezTo>
                                        <a:pt x="7620" y="48768"/>
                                        <a:pt x="10668" y="45720"/>
                                        <a:pt x="16764" y="42672"/>
                                      </a:cubicBezTo>
                                      <a:cubicBezTo>
                                        <a:pt x="12192" y="41148"/>
                                        <a:pt x="9144" y="38100"/>
                                        <a:pt x="7620" y="35052"/>
                                      </a:cubicBezTo>
                                      <a:cubicBezTo>
                                        <a:pt x="6096" y="30480"/>
                                        <a:pt x="4572" y="27432"/>
                                        <a:pt x="4572" y="22860"/>
                                      </a:cubicBezTo>
                                      <a:cubicBezTo>
                                        <a:pt x="4572" y="16764"/>
                                        <a:pt x="7620" y="12192"/>
                                        <a:pt x="12192" y="7620"/>
                                      </a:cubicBezTo>
                                      <a:cubicBezTo>
                                        <a:pt x="16764" y="3048"/>
                                        <a:pt x="22860" y="0"/>
                                        <a:pt x="28956" y="0"/>
                                      </a:cubicBezTo>
                                      <a:close/>
                                    </a:path>
                                  </a:pathLst>
                                </a:custGeom>
                                <a:solidFill>
                                  <a:srgbClr val="000000"/>
                                </a:solidFill>
                                <a:ln w="0" cap="flat">
                                  <a:noFill/>
                                  <a:miter lim="127000"/>
                                </a:ln>
                                <a:effectLst/>
                              </wps:spPr>
                              <wps:bodyPr/>
                            </wps:wsp>
                            <wps:wsp>
                              <wps:cNvPr id="61379" name="Shape 61379"/>
                              <wps:cNvSpPr/>
                              <wps:spPr>
                                <a:xfrm>
                                  <a:off x="1940052" y="88392"/>
                                  <a:ext cx="28956" cy="34544"/>
                                </a:xfrm>
                                <a:custGeom>
                                  <a:avLst/>
                                  <a:gdLst/>
                                  <a:ahLst/>
                                  <a:cxnLst/>
                                  <a:rect l="0" t="0" r="0" b="0"/>
                                  <a:pathLst>
                                    <a:path w="28956" h="34544">
                                      <a:moveTo>
                                        <a:pt x="0" y="0"/>
                                      </a:moveTo>
                                      <a:lnTo>
                                        <a:pt x="8191" y="0"/>
                                      </a:lnTo>
                                      <a:cubicBezTo>
                                        <a:pt x="11430" y="0"/>
                                        <a:pt x="13716" y="0"/>
                                        <a:pt x="15240" y="0"/>
                                      </a:cubicBezTo>
                                      <a:cubicBezTo>
                                        <a:pt x="18288" y="1524"/>
                                        <a:pt x="22860" y="3048"/>
                                        <a:pt x="24384" y="4572"/>
                                      </a:cubicBezTo>
                                      <a:cubicBezTo>
                                        <a:pt x="27432" y="7620"/>
                                        <a:pt x="28956" y="10668"/>
                                        <a:pt x="28956" y="13716"/>
                                      </a:cubicBezTo>
                                      <a:cubicBezTo>
                                        <a:pt x="28956" y="18288"/>
                                        <a:pt x="25908" y="22860"/>
                                        <a:pt x="21336" y="27432"/>
                                      </a:cubicBezTo>
                                      <a:lnTo>
                                        <a:pt x="0" y="34544"/>
                                      </a:lnTo>
                                      <a:lnTo>
                                        <a:pt x="0" y="28956"/>
                                      </a:lnTo>
                                      <a:cubicBezTo>
                                        <a:pt x="7620" y="28956"/>
                                        <a:pt x="15240" y="27432"/>
                                        <a:pt x="18288" y="25908"/>
                                      </a:cubicBezTo>
                                      <a:cubicBezTo>
                                        <a:pt x="22860" y="22860"/>
                                        <a:pt x="24384" y="19812"/>
                                        <a:pt x="24384" y="16764"/>
                                      </a:cubicBezTo>
                                      <a:cubicBezTo>
                                        <a:pt x="24384" y="13716"/>
                                        <a:pt x="22860" y="12192"/>
                                        <a:pt x="21336" y="12192"/>
                                      </a:cubicBezTo>
                                      <a:cubicBezTo>
                                        <a:pt x="18288" y="10668"/>
                                        <a:pt x="13716" y="10668"/>
                                        <a:pt x="6096" y="9144"/>
                                      </a:cubicBezTo>
                                      <a:lnTo>
                                        <a:pt x="0" y="9056"/>
                                      </a:lnTo>
                                      <a:lnTo>
                                        <a:pt x="0" y="0"/>
                                      </a:lnTo>
                                      <a:close/>
                                    </a:path>
                                  </a:pathLst>
                                </a:custGeom>
                                <a:solidFill>
                                  <a:srgbClr val="000000"/>
                                </a:solidFill>
                                <a:ln w="0" cap="flat">
                                  <a:noFill/>
                                  <a:miter lim="127000"/>
                                </a:ln>
                                <a:effectLst/>
                              </wps:spPr>
                              <wps:bodyPr/>
                            </wps:wsp>
                            <wps:wsp>
                              <wps:cNvPr id="61380" name="Shape 61380"/>
                              <wps:cNvSpPr/>
                              <wps:spPr>
                                <a:xfrm>
                                  <a:off x="1940052" y="33375"/>
                                  <a:ext cx="28956" cy="41300"/>
                                </a:xfrm>
                                <a:custGeom>
                                  <a:avLst/>
                                  <a:gdLst/>
                                  <a:ahLst/>
                                  <a:cxnLst/>
                                  <a:rect l="0" t="0" r="0" b="0"/>
                                  <a:pathLst>
                                    <a:path w="28956" h="41300">
                                      <a:moveTo>
                                        <a:pt x="0" y="0"/>
                                      </a:moveTo>
                                      <a:lnTo>
                                        <a:pt x="10668" y="3200"/>
                                      </a:lnTo>
                                      <a:lnTo>
                                        <a:pt x="24384" y="3200"/>
                                      </a:lnTo>
                                      <a:cubicBezTo>
                                        <a:pt x="25908" y="3200"/>
                                        <a:pt x="27432" y="3200"/>
                                        <a:pt x="27432" y="4724"/>
                                      </a:cubicBezTo>
                                      <a:cubicBezTo>
                                        <a:pt x="28956" y="4724"/>
                                        <a:pt x="28956" y="4724"/>
                                        <a:pt x="28956" y="4724"/>
                                      </a:cubicBezTo>
                                      <a:cubicBezTo>
                                        <a:pt x="28956" y="4724"/>
                                        <a:pt x="28956" y="4724"/>
                                        <a:pt x="28956" y="6248"/>
                                      </a:cubicBezTo>
                                      <a:cubicBezTo>
                                        <a:pt x="28956" y="6248"/>
                                        <a:pt x="28956" y="7772"/>
                                        <a:pt x="28956" y="7772"/>
                                      </a:cubicBezTo>
                                      <a:cubicBezTo>
                                        <a:pt x="28956" y="7772"/>
                                        <a:pt x="28956" y="7772"/>
                                        <a:pt x="27432" y="7772"/>
                                      </a:cubicBezTo>
                                      <a:cubicBezTo>
                                        <a:pt x="27432" y="7772"/>
                                        <a:pt x="25908" y="7772"/>
                                        <a:pt x="24384" y="7772"/>
                                      </a:cubicBezTo>
                                      <a:lnTo>
                                        <a:pt x="16764" y="7772"/>
                                      </a:lnTo>
                                      <a:cubicBezTo>
                                        <a:pt x="18288" y="12344"/>
                                        <a:pt x="19812" y="16916"/>
                                        <a:pt x="19812" y="21488"/>
                                      </a:cubicBezTo>
                                      <a:cubicBezTo>
                                        <a:pt x="19812" y="27584"/>
                                        <a:pt x="18288" y="32156"/>
                                        <a:pt x="13716" y="36728"/>
                                      </a:cubicBezTo>
                                      <a:lnTo>
                                        <a:pt x="0" y="41300"/>
                                      </a:lnTo>
                                      <a:lnTo>
                                        <a:pt x="0" y="38557"/>
                                      </a:lnTo>
                                      <a:lnTo>
                                        <a:pt x="4572" y="36728"/>
                                      </a:lnTo>
                                      <a:cubicBezTo>
                                        <a:pt x="6096" y="33680"/>
                                        <a:pt x="7620" y="29108"/>
                                        <a:pt x="7620" y="24536"/>
                                      </a:cubicBezTo>
                                      <a:cubicBezTo>
                                        <a:pt x="7620" y="16916"/>
                                        <a:pt x="6096" y="10820"/>
                                        <a:pt x="3048" y="6248"/>
                                      </a:cubicBezTo>
                                      <a:lnTo>
                                        <a:pt x="0" y="4420"/>
                                      </a:lnTo>
                                      <a:lnTo>
                                        <a:pt x="0" y="0"/>
                                      </a:lnTo>
                                      <a:close/>
                                    </a:path>
                                  </a:pathLst>
                                </a:custGeom>
                                <a:solidFill>
                                  <a:srgbClr val="000000"/>
                                </a:solidFill>
                                <a:ln w="0" cap="flat">
                                  <a:noFill/>
                                  <a:miter lim="127000"/>
                                </a:ln>
                                <a:effectLst/>
                              </wps:spPr>
                              <wps:bodyPr/>
                            </wps:wsp>
                            <wps:wsp>
                              <wps:cNvPr id="61381" name="Shape 61381"/>
                              <wps:cNvSpPr/>
                              <wps:spPr>
                                <a:xfrm>
                                  <a:off x="0" y="195072"/>
                                  <a:ext cx="67056" cy="64008"/>
                                </a:xfrm>
                                <a:custGeom>
                                  <a:avLst/>
                                  <a:gdLst/>
                                  <a:ahLst/>
                                  <a:cxnLst/>
                                  <a:rect l="0" t="0" r="0" b="0"/>
                                  <a:pathLst>
                                    <a:path w="67056" h="64008">
                                      <a:moveTo>
                                        <a:pt x="0" y="0"/>
                                      </a:moveTo>
                                      <a:lnTo>
                                        <a:pt x="30480" y="0"/>
                                      </a:lnTo>
                                      <a:lnTo>
                                        <a:pt x="30480" y="1524"/>
                                      </a:lnTo>
                                      <a:lnTo>
                                        <a:pt x="28956" y="1524"/>
                                      </a:lnTo>
                                      <a:cubicBezTo>
                                        <a:pt x="27432" y="1524"/>
                                        <a:pt x="25908" y="1524"/>
                                        <a:pt x="24384" y="3048"/>
                                      </a:cubicBezTo>
                                      <a:cubicBezTo>
                                        <a:pt x="22860" y="3048"/>
                                        <a:pt x="22860" y="4572"/>
                                        <a:pt x="22860" y="6096"/>
                                      </a:cubicBezTo>
                                      <a:cubicBezTo>
                                        <a:pt x="22860" y="7620"/>
                                        <a:pt x="22860" y="9144"/>
                                        <a:pt x="24384" y="12192"/>
                                      </a:cubicBezTo>
                                      <a:lnTo>
                                        <a:pt x="39624" y="45720"/>
                                      </a:lnTo>
                                      <a:lnTo>
                                        <a:pt x="53340" y="10668"/>
                                      </a:lnTo>
                                      <a:cubicBezTo>
                                        <a:pt x="54864" y="7620"/>
                                        <a:pt x="54864" y="6096"/>
                                        <a:pt x="54864" y="4572"/>
                                      </a:cubicBezTo>
                                      <a:cubicBezTo>
                                        <a:pt x="54864" y="4572"/>
                                        <a:pt x="54864" y="3048"/>
                                        <a:pt x="54864" y="3048"/>
                                      </a:cubicBezTo>
                                      <a:cubicBezTo>
                                        <a:pt x="53340" y="3048"/>
                                        <a:pt x="53340" y="1524"/>
                                        <a:pt x="53340" y="1524"/>
                                      </a:cubicBezTo>
                                      <a:cubicBezTo>
                                        <a:pt x="51816" y="1524"/>
                                        <a:pt x="50292" y="1524"/>
                                        <a:pt x="47244" y="1524"/>
                                      </a:cubicBezTo>
                                      <a:lnTo>
                                        <a:pt x="47244" y="0"/>
                                      </a:lnTo>
                                      <a:lnTo>
                                        <a:pt x="67056" y="0"/>
                                      </a:lnTo>
                                      <a:lnTo>
                                        <a:pt x="67056" y="1524"/>
                                      </a:lnTo>
                                      <a:cubicBezTo>
                                        <a:pt x="65532" y="1524"/>
                                        <a:pt x="64008" y="1524"/>
                                        <a:pt x="62484" y="3048"/>
                                      </a:cubicBezTo>
                                      <a:cubicBezTo>
                                        <a:pt x="60960" y="4572"/>
                                        <a:pt x="59436" y="7620"/>
                                        <a:pt x="57912" y="10668"/>
                                      </a:cubicBezTo>
                                      <a:lnTo>
                                        <a:pt x="36576" y="64008"/>
                                      </a:lnTo>
                                      <a:lnTo>
                                        <a:pt x="33528" y="64008"/>
                                      </a:lnTo>
                                      <a:lnTo>
                                        <a:pt x="10668" y="10668"/>
                                      </a:lnTo>
                                      <a:cubicBezTo>
                                        <a:pt x="9144" y="9144"/>
                                        <a:pt x="9144" y="6096"/>
                                        <a:pt x="7620" y="6096"/>
                                      </a:cubicBezTo>
                                      <a:cubicBezTo>
                                        <a:pt x="7620" y="4572"/>
                                        <a:pt x="6096" y="3048"/>
                                        <a:pt x="4572" y="3048"/>
                                      </a:cubicBezTo>
                                      <a:cubicBezTo>
                                        <a:pt x="3048" y="1524"/>
                                        <a:pt x="1524" y="1524"/>
                                        <a:pt x="0" y="1524"/>
                                      </a:cubicBezTo>
                                      <a:lnTo>
                                        <a:pt x="0" y="0"/>
                                      </a:lnTo>
                                      <a:close/>
                                    </a:path>
                                  </a:pathLst>
                                </a:custGeom>
                                <a:solidFill>
                                  <a:srgbClr val="000000"/>
                                </a:solidFill>
                                <a:ln w="0" cap="flat">
                                  <a:noFill/>
                                  <a:miter lim="127000"/>
                                </a:ln>
                                <a:effectLst/>
                              </wps:spPr>
                              <wps:bodyPr/>
                            </wps:wsp>
                            <wps:wsp>
                              <wps:cNvPr id="61382" name="Shape 61382"/>
                              <wps:cNvSpPr/>
                              <wps:spPr>
                                <a:xfrm>
                                  <a:off x="74676" y="193776"/>
                                  <a:ext cx="29718" cy="65303"/>
                                </a:xfrm>
                                <a:custGeom>
                                  <a:avLst/>
                                  <a:gdLst/>
                                  <a:ahLst/>
                                  <a:cxnLst/>
                                  <a:rect l="0" t="0" r="0" b="0"/>
                                  <a:pathLst>
                                    <a:path w="29718" h="65303">
                                      <a:moveTo>
                                        <a:pt x="29718" y="0"/>
                                      </a:moveTo>
                                      <a:lnTo>
                                        <a:pt x="29718" y="5486"/>
                                      </a:lnTo>
                                      <a:lnTo>
                                        <a:pt x="27432" y="4343"/>
                                      </a:lnTo>
                                      <a:cubicBezTo>
                                        <a:pt x="25908" y="4343"/>
                                        <a:pt x="22860" y="4343"/>
                                        <a:pt x="19812" y="5867"/>
                                      </a:cubicBezTo>
                                      <a:cubicBezTo>
                                        <a:pt x="18288" y="7391"/>
                                        <a:pt x="15240" y="10439"/>
                                        <a:pt x="13716" y="13487"/>
                                      </a:cubicBezTo>
                                      <a:cubicBezTo>
                                        <a:pt x="12192" y="18059"/>
                                        <a:pt x="12192" y="22631"/>
                                        <a:pt x="12192" y="27203"/>
                                      </a:cubicBezTo>
                                      <a:cubicBezTo>
                                        <a:pt x="12192" y="36347"/>
                                        <a:pt x="13716" y="43967"/>
                                        <a:pt x="18288" y="50063"/>
                                      </a:cubicBezTo>
                                      <a:cubicBezTo>
                                        <a:pt x="19812" y="53873"/>
                                        <a:pt x="21717" y="56540"/>
                                        <a:pt x="24003" y="58255"/>
                                      </a:cubicBezTo>
                                      <a:lnTo>
                                        <a:pt x="29718" y="60024"/>
                                      </a:lnTo>
                                      <a:lnTo>
                                        <a:pt x="29718" y="65075"/>
                                      </a:lnTo>
                                      <a:lnTo>
                                        <a:pt x="28956" y="65303"/>
                                      </a:lnTo>
                                      <a:cubicBezTo>
                                        <a:pt x="19812" y="65303"/>
                                        <a:pt x="12192" y="60731"/>
                                        <a:pt x="7620" y="54635"/>
                                      </a:cubicBezTo>
                                      <a:cubicBezTo>
                                        <a:pt x="1524" y="47015"/>
                                        <a:pt x="0" y="40919"/>
                                        <a:pt x="0" y="33299"/>
                                      </a:cubicBezTo>
                                      <a:cubicBezTo>
                                        <a:pt x="0" y="27203"/>
                                        <a:pt x="1524" y="21107"/>
                                        <a:pt x="4572" y="16535"/>
                                      </a:cubicBezTo>
                                      <a:cubicBezTo>
                                        <a:pt x="7620" y="10439"/>
                                        <a:pt x="10668" y="5867"/>
                                        <a:pt x="15240" y="4343"/>
                                      </a:cubicBezTo>
                                      <a:lnTo>
                                        <a:pt x="29718" y="0"/>
                                      </a:lnTo>
                                      <a:close/>
                                    </a:path>
                                  </a:pathLst>
                                </a:custGeom>
                                <a:solidFill>
                                  <a:srgbClr val="000000"/>
                                </a:solidFill>
                                <a:ln w="0" cap="flat">
                                  <a:noFill/>
                                  <a:miter lim="127000"/>
                                </a:ln>
                                <a:effectLst/>
                              </wps:spPr>
                              <wps:bodyPr/>
                            </wps:wsp>
                            <wps:wsp>
                              <wps:cNvPr id="61383" name="Shape 61383"/>
                              <wps:cNvSpPr/>
                              <wps:spPr>
                                <a:xfrm>
                                  <a:off x="104394" y="193548"/>
                                  <a:ext cx="29718" cy="65303"/>
                                </a:xfrm>
                                <a:custGeom>
                                  <a:avLst/>
                                  <a:gdLst/>
                                  <a:ahLst/>
                                  <a:cxnLst/>
                                  <a:rect l="0" t="0" r="0" b="0"/>
                                  <a:pathLst>
                                    <a:path w="29718" h="65303">
                                      <a:moveTo>
                                        <a:pt x="762" y="0"/>
                                      </a:moveTo>
                                      <a:cubicBezTo>
                                        <a:pt x="9906" y="0"/>
                                        <a:pt x="17526" y="3048"/>
                                        <a:pt x="22098" y="10668"/>
                                      </a:cubicBezTo>
                                      <a:cubicBezTo>
                                        <a:pt x="26670" y="16764"/>
                                        <a:pt x="29718" y="22860"/>
                                        <a:pt x="29718" y="32004"/>
                                      </a:cubicBezTo>
                                      <a:cubicBezTo>
                                        <a:pt x="29718" y="36576"/>
                                        <a:pt x="28194" y="42672"/>
                                        <a:pt x="25146" y="48768"/>
                                      </a:cubicBezTo>
                                      <a:cubicBezTo>
                                        <a:pt x="23622" y="53340"/>
                                        <a:pt x="19050" y="57912"/>
                                        <a:pt x="14478" y="60960"/>
                                      </a:cubicBezTo>
                                      <a:lnTo>
                                        <a:pt x="0" y="65303"/>
                                      </a:lnTo>
                                      <a:lnTo>
                                        <a:pt x="0" y="60252"/>
                                      </a:lnTo>
                                      <a:lnTo>
                                        <a:pt x="2286" y="60960"/>
                                      </a:lnTo>
                                      <a:cubicBezTo>
                                        <a:pt x="6858" y="60960"/>
                                        <a:pt x="9906" y="59436"/>
                                        <a:pt x="12954" y="54864"/>
                                      </a:cubicBezTo>
                                      <a:cubicBezTo>
                                        <a:pt x="16002" y="51816"/>
                                        <a:pt x="17526" y="45720"/>
                                        <a:pt x="17526" y="36576"/>
                                      </a:cubicBezTo>
                                      <a:cubicBezTo>
                                        <a:pt x="17526" y="25908"/>
                                        <a:pt x="14478" y="16764"/>
                                        <a:pt x="9906" y="10668"/>
                                      </a:cubicBezTo>
                                      <a:lnTo>
                                        <a:pt x="0" y="5715"/>
                                      </a:lnTo>
                                      <a:lnTo>
                                        <a:pt x="0" y="229"/>
                                      </a:lnTo>
                                      <a:lnTo>
                                        <a:pt x="762" y="0"/>
                                      </a:lnTo>
                                      <a:close/>
                                    </a:path>
                                  </a:pathLst>
                                </a:custGeom>
                                <a:solidFill>
                                  <a:srgbClr val="000000"/>
                                </a:solidFill>
                                <a:ln w="0" cap="flat">
                                  <a:noFill/>
                                  <a:miter lim="127000"/>
                                </a:ln>
                                <a:effectLst/>
                              </wps:spPr>
                              <wps:bodyPr/>
                            </wps:wsp>
                            <wps:wsp>
                              <wps:cNvPr id="61384" name="Shape 61384"/>
                              <wps:cNvSpPr/>
                              <wps:spPr>
                                <a:xfrm>
                                  <a:off x="141732" y="193548"/>
                                  <a:ext cx="67056" cy="64008"/>
                                </a:xfrm>
                                <a:custGeom>
                                  <a:avLst/>
                                  <a:gdLst/>
                                  <a:ahLst/>
                                  <a:cxnLst/>
                                  <a:rect l="0" t="0" r="0" b="0"/>
                                  <a:pathLst>
                                    <a:path w="67056" h="64008">
                                      <a:moveTo>
                                        <a:pt x="18288" y="0"/>
                                      </a:moveTo>
                                      <a:lnTo>
                                        <a:pt x="21336" y="0"/>
                                      </a:lnTo>
                                      <a:lnTo>
                                        <a:pt x="21336" y="12192"/>
                                      </a:lnTo>
                                      <a:cubicBezTo>
                                        <a:pt x="28956" y="4572"/>
                                        <a:pt x="35052" y="0"/>
                                        <a:pt x="41148" y="0"/>
                                      </a:cubicBezTo>
                                      <a:cubicBezTo>
                                        <a:pt x="45720" y="0"/>
                                        <a:pt x="47244" y="0"/>
                                        <a:pt x="50292" y="3048"/>
                                      </a:cubicBezTo>
                                      <a:cubicBezTo>
                                        <a:pt x="53340" y="4572"/>
                                        <a:pt x="54864" y="7620"/>
                                        <a:pt x="56388" y="10668"/>
                                      </a:cubicBezTo>
                                      <a:cubicBezTo>
                                        <a:pt x="56388" y="13716"/>
                                        <a:pt x="57912" y="18288"/>
                                        <a:pt x="57912" y="22860"/>
                                      </a:cubicBezTo>
                                      <a:lnTo>
                                        <a:pt x="57912" y="50292"/>
                                      </a:lnTo>
                                      <a:cubicBezTo>
                                        <a:pt x="57912" y="54864"/>
                                        <a:pt x="57912" y="56388"/>
                                        <a:pt x="57912" y="57912"/>
                                      </a:cubicBezTo>
                                      <a:cubicBezTo>
                                        <a:pt x="59436" y="59436"/>
                                        <a:pt x="59436" y="60960"/>
                                        <a:pt x="60960" y="60960"/>
                                      </a:cubicBezTo>
                                      <a:cubicBezTo>
                                        <a:pt x="62484" y="62484"/>
                                        <a:pt x="64008" y="62484"/>
                                        <a:pt x="67056" y="62484"/>
                                      </a:cubicBezTo>
                                      <a:lnTo>
                                        <a:pt x="67056" y="64008"/>
                                      </a:lnTo>
                                      <a:lnTo>
                                        <a:pt x="36576" y="64008"/>
                                      </a:lnTo>
                                      <a:lnTo>
                                        <a:pt x="36576" y="62484"/>
                                      </a:lnTo>
                                      <a:lnTo>
                                        <a:pt x="38100" y="62484"/>
                                      </a:lnTo>
                                      <a:cubicBezTo>
                                        <a:pt x="39624" y="62484"/>
                                        <a:pt x="42672" y="62484"/>
                                        <a:pt x="42672" y="60960"/>
                                      </a:cubicBezTo>
                                      <a:cubicBezTo>
                                        <a:pt x="44196" y="59436"/>
                                        <a:pt x="44196" y="57912"/>
                                        <a:pt x="45720" y="56388"/>
                                      </a:cubicBezTo>
                                      <a:cubicBezTo>
                                        <a:pt x="45720" y="56388"/>
                                        <a:pt x="45720" y="53340"/>
                                        <a:pt x="45720" y="50292"/>
                                      </a:cubicBezTo>
                                      <a:lnTo>
                                        <a:pt x="45720" y="24384"/>
                                      </a:lnTo>
                                      <a:cubicBezTo>
                                        <a:pt x="45720" y="18288"/>
                                        <a:pt x="44196" y="13716"/>
                                        <a:pt x="42672" y="10668"/>
                                      </a:cubicBezTo>
                                      <a:cubicBezTo>
                                        <a:pt x="42672" y="9144"/>
                                        <a:pt x="39624" y="7620"/>
                                        <a:pt x="36576" y="7620"/>
                                      </a:cubicBezTo>
                                      <a:cubicBezTo>
                                        <a:pt x="30480" y="7620"/>
                                        <a:pt x="25908" y="10668"/>
                                        <a:pt x="21336" y="16764"/>
                                      </a:cubicBezTo>
                                      <a:lnTo>
                                        <a:pt x="21336" y="50292"/>
                                      </a:lnTo>
                                      <a:cubicBezTo>
                                        <a:pt x="21336" y="54864"/>
                                        <a:pt x="21336" y="57912"/>
                                        <a:pt x="21336" y="57912"/>
                                      </a:cubicBezTo>
                                      <a:cubicBezTo>
                                        <a:pt x="22860" y="59436"/>
                                        <a:pt x="22860" y="60960"/>
                                        <a:pt x="24384" y="60960"/>
                                      </a:cubicBezTo>
                                      <a:cubicBezTo>
                                        <a:pt x="24384" y="62484"/>
                                        <a:pt x="27432" y="62484"/>
                                        <a:pt x="30480" y="62484"/>
                                      </a:cubicBezTo>
                                      <a:lnTo>
                                        <a:pt x="30480" y="64008"/>
                                      </a:lnTo>
                                      <a:lnTo>
                                        <a:pt x="0" y="64008"/>
                                      </a:lnTo>
                                      <a:lnTo>
                                        <a:pt x="0" y="62484"/>
                                      </a:lnTo>
                                      <a:lnTo>
                                        <a:pt x="1524" y="62484"/>
                                      </a:lnTo>
                                      <a:cubicBezTo>
                                        <a:pt x="4572" y="62484"/>
                                        <a:pt x="6096" y="60960"/>
                                        <a:pt x="7620" y="59436"/>
                                      </a:cubicBezTo>
                                      <a:cubicBezTo>
                                        <a:pt x="7620" y="57912"/>
                                        <a:pt x="9144" y="54864"/>
                                        <a:pt x="9144" y="50292"/>
                                      </a:cubicBezTo>
                                      <a:lnTo>
                                        <a:pt x="9144" y="25908"/>
                                      </a:lnTo>
                                      <a:cubicBezTo>
                                        <a:pt x="9144" y="18288"/>
                                        <a:pt x="9144" y="13716"/>
                                        <a:pt x="9144" y="12192"/>
                                      </a:cubicBezTo>
                                      <a:cubicBezTo>
                                        <a:pt x="7620" y="10668"/>
                                        <a:pt x="7620" y="9144"/>
                                        <a:pt x="7620" y="9144"/>
                                      </a:cubicBezTo>
                                      <a:cubicBezTo>
                                        <a:pt x="6096" y="7620"/>
                                        <a:pt x="6096" y="7620"/>
                                        <a:pt x="4572" y="7620"/>
                                      </a:cubicBezTo>
                                      <a:cubicBezTo>
                                        <a:pt x="3048" y="7620"/>
                                        <a:pt x="1524" y="7620"/>
                                        <a:pt x="0" y="9144"/>
                                      </a:cubicBezTo>
                                      <a:lnTo>
                                        <a:pt x="0" y="7620"/>
                                      </a:lnTo>
                                      <a:lnTo>
                                        <a:pt x="18288" y="0"/>
                                      </a:lnTo>
                                      <a:close/>
                                    </a:path>
                                  </a:pathLst>
                                </a:custGeom>
                                <a:solidFill>
                                  <a:srgbClr val="000000"/>
                                </a:solidFill>
                                <a:ln w="0" cap="flat">
                                  <a:noFill/>
                                  <a:miter lim="127000"/>
                                </a:ln>
                                <a:effectLst/>
                              </wps:spPr>
                              <wps:bodyPr/>
                            </wps:wsp>
                            <wps:wsp>
                              <wps:cNvPr id="61385" name="Shape 61385"/>
                              <wps:cNvSpPr/>
                              <wps:spPr>
                                <a:xfrm>
                                  <a:off x="254508" y="164592"/>
                                  <a:ext cx="60960" cy="94488"/>
                                </a:xfrm>
                                <a:custGeom>
                                  <a:avLst/>
                                  <a:gdLst/>
                                  <a:ahLst/>
                                  <a:cxnLst/>
                                  <a:rect l="0" t="0" r="0" b="0"/>
                                  <a:pathLst>
                                    <a:path w="60960" h="94488">
                                      <a:moveTo>
                                        <a:pt x="27432" y="0"/>
                                      </a:moveTo>
                                      <a:cubicBezTo>
                                        <a:pt x="32004" y="0"/>
                                        <a:pt x="36576" y="1524"/>
                                        <a:pt x="42672" y="3048"/>
                                      </a:cubicBezTo>
                                      <a:cubicBezTo>
                                        <a:pt x="45720" y="4572"/>
                                        <a:pt x="47244" y="4572"/>
                                        <a:pt x="48768" y="4572"/>
                                      </a:cubicBezTo>
                                      <a:cubicBezTo>
                                        <a:pt x="48768" y="4572"/>
                                        <a:pt x="50292" y="4572"/>
                                        <a:pt x="50292" y="3048"/>
                                      </a:cubicBezTo>
                                      <a:cubicBezTo>
                                        <a:pt x="51816" y="3048"/>
                                        <a:pt x="51816" y="1524"/>
                                        <a:pt x="53340" y="0"/>
                                      </a:cubicBezTo>
                                      <a:lnTo>
                                        <a:pt x="54864" y="0"/>
                                      </a:lnTo>
                                      <a:lnTo>
                                        <a:pt x="54864" y="32004"/>
                                      </a:lnTo>
                                      <a:lnTo>
                                        <a:pt x="53340" y="32004"/>
                                      </a:lnTo>
                                      <a:cubicBezTo>
                                        <a:pt x="51816" y="25908"/>
                                        <a:pt x="50292" y="19812"/>
                                        <a:pt x="48768" y="16764"/>
                                      </a:cubicBezTo>
                                      <a:cubicBezTo>
                                        <a:pt x="45720" y="12192"/>
                                        <a:pt x="44196" y="10668"/>
                                        <a:pt x="39624" y="7620"/>
                                      </a:cubicBezTo>
                                      <a:cubicBezTo>
                                        <a:pt x="36576" y="6096"/>
                                        <a:pt x="32004" y="4572"/>
                                        <a:pt x="27432" y="4572"/>
                                      </a:cubicBezTo>
                                      <a:cubicBezTo>
                                        <a:pt x="22860" y="4572"/>
                                        <a:pt x="19812" y="6096"/>
                                        <a:pt x="16764" y="9144"/>
                                      </a:cubicBezTo>
                                      <a:cubicBezTo>
                                        <a:pt x="13716" y="12192"/>
                                        <a:pt x="12192" y="15240"/>
                                        <a:pt x="12192" y="18288"/>
                                      </a:cubicBezTo>
                                      <a:cubicBezTo>
                                        <a:pt x="12192" y="21336"/>
                                        <a:pt x="12192" y="24384"/>
                                        <a:pt x="15240" y="25908"/>
                                      </a:cubicBezTo>
                                      <a:cubicBezTo>
                                        <a:pt x="16764" y="28956"/>
                                        <a:pt x="22860" y="33528"/>
                                        <a:pt x="33528" y="39624"/>
                                      </a:cubicBezTo>
                                      <a:cubicBezTo>
                                        <a:pt x="41148" y="44196"/>
                                        <a:pt x="47244" y="47244"/>
                                        <a:pt x="50292" y="50292"/>
                                      </a:cubicBezTo>
                                      <a:cubicBezTo>
                                        <a:pt x="53340" y="53340"/>
                                        <a:pt x="56388" y="54864"/>
                                        <a:pt x="57912" y="59436"/>
                                      </a:cubicBezTo>
                                      <a:cubicBezTo>
                                        <a:pt x="59436" y="62484"/>
                                        <a:pt x="60960" y="65532"/>
                                        <a:pt x="60960" y="68580"/>
                                      </a:cubicBezTo>
                                      <a:cubicBezTo>
                                        <a:pt x="60960" y="76200"/>
                                        <a:pt x="57912" y="82296"/>
                                        <a:pt x="51816" y="86868"/>
                                      </a:cubicBezTo>
                                      <a:cubicBezTo>
                                        <a:pt x="47244" y="91440"/>
                                        <a:pt x="39624" y="94488"/>
                                        <a:pt x="32004" y="94488"/>
                                      </a:cubicBezTo>
                                      <a:cubicBezTo>
                                        <a:pt x="28956" y="94488"/>
                                        <a:pt x="25908" y="94488"/>
                                        <a:pt x="24384" y="94488"/>
                                      </a:cubicBezTo>
                                      <a:cubicBezTo>
                                        <a:pt x="22860" y="92964"/>
                                        <a:pt x="19812" y="92964"/>
                                        <a:pt x="15240" y="91440"/>
                                      </a:cubicBezTo>
                                      <a:cubicBezTo>
                                        <a:pt x="10668" y="89916"/>
                                        <a:pt x="7620" y="89916"/>
                                        <a:pt x="6096" y="89916"/>
                                      </a:cubicBezTo>
                                      <a:cubicBezTo>
                                        <a:pt x="6096" y="89916"/>
                                        <a:pt x="4572" y="89916"/>
                                        <a:pt x="4572" y="89916"/>
                                      </a:cubicBezTo>
                                      <a:cubicBezTo>
                                        <a:pt x="3048" y="91440"/>
                                        <a:pt x="3048" y="92964"/>
                                        <a:pt x="3048" y="94488"/>
                                      </a:cubicBezTo>
                                      <a:lnTo>
                                        <a:pt x="1524" y="94488"/>
                                      </a:lnTo>
                                      <a:lnTo>
                                        <a:pt x="1524" y="62484"/>
                                      </a:lnTo>
                                      <a:lnTo>
                                        <a:pt x="3048" y="62484"/>
                                      </a:lnTo>
                                      <a:cubicBezTo>
                                        <a:pt x="3048" y="68580"/>
                                        <a:pt x="4572" y="74676"/>
                                        <a:pt x="7620" y="77724"/>
                                      </a:cubicBezTo>
                                      <a:cubicBezTo>
                                        <a:pt x="9144" y="80772"/>
                                        <a:pt x="12192" y="83820"/>
                                        <a:pt x="16764" y="86868"/>
                                      </a:cubicBezTo>
                                      <a:cubicBezTo>
                                        <a:pt x="19812" y="88392"/>
                                        <a:pt x="24384" y="89916"/>
                                        <a:pt x="30480" y="89916"/>
                                      </a:cubicBezTo>
                                      <a:cubicBezTo>
                                        <a:pt x="35052" y="89916"/>
                                        <a:pt x="39624" y="88392"/>
                                        <a:pt x="42672" y="85344"/>
                                      </a:cubicBezTo>
                                      <a:cubicBezTo>
                                        <a:pt x="47244" y="82296"/>
                                        <a:pt x="48768" y="79248"/>
                                        <a:pt x="48768" y="74676"/>
                                      </a:cubicBezTo>
                                      <a:cubicBezTo>
                                        <a:pt x="48768" y="73152"/>
                                        <a:pt x="47244" y="70104"/>
                                        <a:pt x="45720" y="68580"/>
                                      </a:cubicBezTo>
                                      <a:cubicBezTo>
                                        <a:pt x="45720" y="65532"/>
                                        <a:pt x="42672" y="64008"/>
                                        <a:pt x="41148" y="60960"/>
                                      </a:cubicBezTo>
                                      <a:cubicBezTo>
                                        <a:pt x="39624" y="60960"/>
                                        <a:pt x="35052" y="57912"/>
                                        <a:pt x="27432" y="53340"/>
                                      </a:cubicBezTo>
                                      <a:cubicBezTo>
                                        <a:pt x="19812" y="48768"/>
                                        <a:pt x="13716" y="45720"/>
                                        <a:pt x="10668" y="42672"/>
                                      </a:cubicBezTo>
                                      <a:cubicBezTo>
                                        <a:pt x="6096" y="39624"/>
                                        <a:pt x="4572" y="38100"/>
                                        <a:pt x="1524" y="33528"/>
                                      </a:cubicBezTo>
                                      <a:cubicBezTo>
                                        <a:pt x="0" y="30480"/>
                                        <a:pt x="0" y="27432"/>
                                        <a:pt x="0" y="24384"/>
                                      </a:cubicBezTo>
                                      <a:cubicBezTo>
                                        <a:pt x="0" y="16764"/>
                                        <a:pt x="1524" y="12192"/>
                                        <a:pt x="7620" y="7620"/>
                                      </a:cubicBezTo>
                                      <a:cubicBezTo>
                                        <a:pt x="12192" y="1524"/>
                                        <a:pt x="18288" y="0"/>
                                        <a:pt x="27432" y="0"/>
                                      </a:cubicBezTo>
                                      <a:close/>
                                    </a:path>
                                  </a:pathLst>
                                </a:custGeom>
                                <a:solidFill>
                                  <a:srgbClr val="000000"/>
                                </a:solidFill>
                                <a:ln w="0" cap="flat">
                                  <a:noFill/>
                                  <a:miter lim="127000"/>
                                </a:ln>
                                <a:effectLst/>
                              </wps:spPr>
                              <wps:bodyPr/>
                            </wps:wsp>
                            <wps:wsp>
                              <wps:cNvPr id="61386" name="Shape 61386"/>
                              <wps:cNvSpPr/>
                              <wps:spPr>
                                <a:xfrm>
                                  <a:off x="323088" y="193548"/>
                                  <a:ext cx="36576" cy="92964"/>
                                </a:xfrm>
                                <a:custGeom>
                                  <a:avLst/>
                                  <a:gdLst/>
                                  <a:ahLst/>
                                  <a:cxnLst/>
                                  <a:rect l="0" t="0" r="0" b="0"/>
                                  <a:pathLst>
                                    <a:path w="36576" h="92964">
                                      <a:moveTo>
                                        <a:pt x="19812" y="0"/>
                                      </a:moveTo>
                                      <a:lnTo>
                                        <a:pt x="21336" y="0"/>
                                      </a:lnTo>
                                      <a:lnTo>
                                        <a:pt x="21336" y="13716"/>
                                      </a:lnTo>
                                      <a:cubicBezTo>
                                        <a:pt x="24384" y="9144"/>
                                        <a:pt x="27432" y="4572"/>
                                        <a:pt x="30480" y="3048"/>
                                      </a:cubicBezTo>
                                      <a:lnTo>
                                        <a:pt x="36576" y="1306"/>
                                      </a:lnTo>
                                      <a:lnTo>
                                        <a:pt x="36576" y="9144"/>
                                      </a:lnTo>
                                      <a:lnTo>
                                        <a:pt x="28956" y="10668"/>
                                      </a:lnTo>
                                      <a:cubicBezTo>
                                        <a:pt x="27432" y="10668"/>
                                        <a:pt x="25908" y="13716"/>
                                        <a:pt x="21336" y="18288"/>
                                      </a:cubicBezTo>
                                      <a:lnTo>
                                        <a:pt x="21336" y="41148"/>
                                      </a:lnTo>
                                      <a:cubicBezTo>
                                        <a:pt x="21336" y="45720"/>
                                        <a:pt x="21336" y="48768"/>
                                        <a:pt x="22860" y="50292"/>
                                      </a:cubicBezTo>
                                      <a:cubicBezTo>
                                        <a:pt x="22860" y="53340"/>
                                        <a:pt x="24384" y="56388"/>
                                        <a:pt x="27432" y="57912"/>
                                      </a:cubicBezTo>
                                      <a:lnTo>
                                        <a:pt x="36576" y="60960"/>
                                      </a:lnTo>
                                      <a:lnTo>
                                        <a:pt x="36576" y="65532"/>
                                      </a:lnTo>
                                      <a:lnTo>
                                        <a:pt x="27432" y="64008"/>
                                      </a:lnTo>
                                      <a:cubicBezTo>
                                        <a:pt x="25908" y="62484"/>
                                        <a:pt x="24384" y="60960"/>
                                        <a:pt x="21336" y="59436"/>
                                      </a:cubicBezTo>
                                      <a:lnTo>
                                        <a:pt x="21336" y="79248"/>
                                      </a:lnTo>
                                      <a:cubicBezTo>
                                        <a:pt x="21336" y="83820"/>
                                        <a:pt x="21336" y="86868"/>
                                        <a:pt x="22860" y="86868"/>
                                      </a:cubicBezTo>
                                      <a:cubicBezTo>
                                        <a:pt x="22860" y="88392"/>
                                        <a:pt x="22860" y="89916"/>
                                        <a:pt x="24384" y="89916"/>
                                      </a:cubicBezTo>
                                      <a:cubicBezTo>
                                        <a:pt x="25908" y="91440"/>
                                        <a:pt x="27432" y="91440"/>
                                        <a:pt x="30480" y="91440"/>
                                      </a:cubicBezTo>
                                      <a:lnTo>
                                        <a:pt x="30480" y="92964"/>
                                      </a:lnTo>
                                      <a:lnTo>
                                        <a:pt x="0" y="92964"/>
                                      </a:lnTo>
                                      <a:lnTo>
                                        <a:pt x="0" y="91440"/>
                                      </a:lnTo>
                                      <a:lnTo>
                                        <a:pt x="1524" y="91440"/>
                                      </a:lnTo>
                                      <a:cubicBezTo>
                                        <a:pt x="3048" y="91440"/>
                                        <a:pt x="6096" y="91440"/>
                                        <a:pt x="7620" y="89916"/>
                                      </a:cubicBezTo>
                                      <a:cubicBezTo>
                                        <a:pt x="7620" y="89916"/>
                                        <a:pt x="7620" y="88392"/>
                                        <a:pt x="9144" y="86868"/>
                                      </a:cubicBezTo>
                                      <a:cubicBezTo>
                                        <a:pt x="9144" y="86868"/>
                                        <a:pt x="9144" y="83820"/>
                                        <a:pt x="9144" y="79248"/>
                                      </a:cubicBezTo>
                                      <a:lnTo>
                                        <a:pt x="9144" y="19812"/>
                                      </a:lnTo>
                                      <a:cubicBezTo>
                                        <a:pt x="9144" y="15240"/>
                                        <a:pt x="9144" y="12192"/>
                                        <a:pt x="9144" y="12192"/>
                                      </a:cubicBezTo>
                                      <a:cubicBezTo>
                                        <a:pt x="9144" y="10668"/>
                                        <a:pt x="7620" y="9144"/>
                                        <a:pt x="7620" y="9144"/>
                                      </a:cubicBezTo>
                                      <a:cubicBezTo>
                                        <a:pt x="6096" y="7620"/>
                                        <a:pt x="6096" y="7620"/>
                                        <a:pt x="4572" y="7620"/>
                                      </a:cubicBezTo>
                                      <a:cubicBezTo>
                                        <a:pt x="3048" y="7620"/>
                                        <a:pt x="3048" y="7620"/>
                                        <a:pt x="1524" y="9144"/>
                                      </a:cubicBezTo>
                                      <a:lnTo>
                                        <a:pt x="0" y="7620"/>
                                      </a:lnTo>
                                      <a:lnTo>
                                        <a:pt x="19812" y="0"/>
                                      </a:lnTo>
                                      <a:close/>
                                    </a:path>
                                  </a:pathLst>
                                </a:custGeom>
                                <a:solidFill>
                                  <a:srgbClr val="000000"/>
                                </a:solidFill>
                                <a:ln w="0" cap="flat">
                                  <a:noFill/>
                                  <a:miter lim="127000"/>
                                </a:ln>
                                <a:effectLst/>
                              </wps:spPr>
                              <wps:bodyPr/>
                            </wps:wsp>
                            <wps:wsp>
                              <wps:cNvPr id="61387" name="Shape 61387"/>
                              <wps:cNvSpPr/>
                              <wps:spPr>
                                <a:xfrm>
                                  <a:off x="359664" y="193548"/>
                                  <a:ext cx="27432" cy="65532"/>
                                </a:xfrm>
                                <a:custGeom>
                                  <a:avLst/>
                                  <a:gdLst/>
                                  <a:ahLst/>
                                  <a:cxnLst/>
                                  <a:rect l="0" t="0" r="0" b="0"/>
                                  <a:pathLst>
                                    <a:path w="27432" h="65532">
                                      <a:moveTo>
                                        <a:pt x="4572" y="0"/>
                                      </a:moveTo>
                                      <a:cubicBezTo>
                                        <a:pt x="10668" y="0"/>
                                        <a:pt x="15240" y="1524"/>
                                        <a:pt x="19812" y="7620"/>
                                      </a:cubicBezTo>
                                      <a:cubicBezTo>
                                        <a:pt x="25908" y="13716"/>
                                        <a:pt x="27432" y="21336"/>
                                        <a:pt x="27432" y="30480"/>
                                      </a:cubicBezTo>
                                      <a:cubicBezTo>
                                        <a:pt x="27432" y="41148"/>
                                        <a:pt x="24384" y="50292"/>
                                        <a:pt x="18288" y="56388"/>
                                      </a:cubicBezTo>
                                      <a:cubicBezTo>
                                        <a:pt x="13716" y="62484"/>
                                        <a:pt x="7620" y="65532"/>
                                        <a:pt x="0" y="65532"/>
                                      </a:cubicBezTo>
                                      <a:lnTo>
                                        <a:pt x="0" y="65532"/>
                                      </a:lnTo>
                                      <a:lnTo>
                                        <a:pt x="0" y="60960"/>
                                      </a:lnTo>
                                      <a:lnTo>
                                        <a:pt x="0" y="60960"/>
                                      </a:lnTo>
                                      <a:cubicBezTo>
                                        <a:pt x="3048" y="60960"/>
                                        <a:pt x="7620" y="59436"/>
                                        <a:pt x="10668" y="54864"/>
                                      </a:cubicBezTo>
                                      <a:cubicBezTo>
                                        <a:pt x="13716" y="50292"/>
                                        <a:pt x="15240" y="44196"/>
                                        <a:pt x="15240" y="36576"/>
                                      </a:cubicBezTo>
                                      <a:cubicBezTo>
                                        <a:pt x="15240" y="25908"/>
                                        <a:pt x="13716" y="19812"/>
                                        <a:pt x="9144" y="13716"/>
                                      </a:cubicBezTo>
                                      <a:cubicBezTo>
                                        <a:pt x="6096" y="10668"/>
                                        <a:pt x="3048" y="9144"/>
                                        <a:pt x="0" y="9144"/>
                                      </a:cubicBezTo>
                                      <a:lnTo>
                                        <a:pt x="0" y="9144"/>
                                      </a:lnTo>
                                      <a:lnTo>
                                        <a:pt x="0" y="1306"/>
                                      </a:lnTo>
                                      <a:lnTo>
                                        <a:pt x="4572" y="0"/>
                                      </a:lnTo>
                                      <a:close/>
                                    </a:path>
                                  </a:pathLst>
                                </a:custGeom>
                                <a:solidFill>
                                  <a:srgbClr val="000000"/>
                                </a:solidFill>
                                <a:ln w="0" cap="flat">
                                  <a:noFill/>
                                  <a:miter lim="127000"/>
                                </a:ln>
                                <a:effectLst/>
                              </wps:spPr>
                              <wps:bodyPr/>
                            </wps:wsp>
                            <wps:wsp>
                              <wps:cNvPr id="61388" name="Shape 61388"/>
                              <wps:cNvSpPr/>
                              <wps:spPr>
                                <a:xfrm>
                                  <a:off x="396240" y="193776"/>
                                  <a:ext cx="29718" cy="65303"/>
                                </a:xfrm>
                                <a:custGeom>
                                  <a:avLst/>
                                  <a:gdLst/>
                                  <a:ahLst/>
                                  <a:cxnLst/>
                                  <a:rect l="0" t="0" r="0" b="0"/>
                                  <a:pathLst>
                                    <a:path w="29718" h="65303">
                                      <a:moveTo>
                                        <a:pt x="29718" y="0"/>
                                      </a:moveTo>
                                      <a:lnTo>
                                        <a:pt x="29718" y="5486"/>
                                      </a:lnTo>
                                      <a:lnTo>
                                        <a:pt x="27432" y="4343"/>
                                      </a:lnTo>
                                      <a:cubicBezTo>
                                        <a:pt x="25908" y="4343"/>
                                        <a:pt x="22860" y="4343"/>
                                        <a:pt x="19812" y="5867"/>
                                      </a:cubicBezTo>
                                      <a:cubicBezTo>
                                        <a:pt x="18288" y="7391"/>
                                        <a:pt x="15240" y="10439"/>
                                        <a:pt x="15240" y="13487"/>
                                      </a:cubicBezTo>
                                      <a:cubicBezTo>
                                        <a:pt x="13716" y="18059"/>
                                        <a:pt x="12192" y="22631"/>
                                        <a:pt x="12192" y="27203"/>
                                      </a:cubicBezTo>
                                      <a:cubicBezTo>
                                        <a:pt x="12192" y="36347"/>
                                        <a:pt x="13716" y="43967"/>
                                        <a:pt x="18288" y="50063"/>
                                      </a:cubicBezTo>
                                      <a:cubicBezTo>
                                        <a:pt x="19812" y="53873"/>
                                        <a:pt x="21717" y="56540"/>
                                        <a:pt x="24003" y="58255"/>
                                      </a:cubicBezTo>
                                      <a:lnTo>
                                        <a:pt x="29718" y="60024"/>
                                      </a:lnTo>
                                      <a:lnTo>
                                        <a:pt x="29718" y="65075"/>
                                      </a:lnTo>
                                      <a:lnTo>
                                        <a:pt x="28956" y="65303"/>
                                      </a:lnTo>
                                      <a:cubicBezTo>
                                        <a:pt x="19812" y="65303"/>
                                        <a:pt x="12192" y="60731"/>
                                        <a:pt x="7620" y="54635"/>
                                      </a:cubicBezTo>
                                      <a:cubicBezTo>
                                        <a:pt x="3048" y="47015"/>
                                        <a:pt x="0" y="40919"/>
                                        <a:pt x="0" y="33299"/>
                                      </a:cubicBezTo>
                                      <a:cubicBezTo>
                                        <a:pt x="0" y="27203"/>
                                        <a:pt x="1524" y="21107"/>
                                        <a:pt x="4572" y="16535"/>
                                      </a:cubicBezTo>
                                      <a:cubicBezTo>
                                        <a:pt x="7620" y="10439"/>
                                        <a:pt x="10668" y="5867"/>
                                        <a:pt x="15240" y="4343"/>
                                      </a:cubicBezTo>
                                      <a:lnTo>
                                        <a:pt x="29718" y="0"/>
                                      </a:lnTo>
                                      <a:close/>
                                    </a:path>
                                  </a:pathLst>
                                </a:custGeom>
                                <a:solidFill>
                                  <a:srgbClr val="000000"/>
                                </a:solidFill>
                                <a:ln w="0" cap="flat">
                                  <a:noFill/>
                                  <a:miter lim="127000"/>
                                </a:ln>
                                <a:effectLst/>
                              </wps:spPr>
                              <wps:bodyPr/>
                            </wps:wsp>
                            <wps:wsp>
                              <wps:cNvPr id="61389" name="Shape 61389"/>
                              <wps:cNvSpPr/>
                              <wps:spPr>
                                <a:xfrm>
                                  <a:off x="425958" y="193548"/>
                                  <a:ext cx="29718" cy="65303"/>
                                </a:xfrm>
                                <a:custGeom>
                                  <a:avLst/>
                                  <a:gdLst/>
                                  <a:ahLst/>
                                  <a:cxnLst/>
                                  <a:rect l="0" t="0" r="0" b="0"/>
                                  <a:pathLst>
                                    <a:path w="29718" h="65303">
                                      <a:moveTo>
                                        <a:pt x="762" y="0"/>
                                      </a:moveTo>
                                      <a:cubicBezTo>
                                        <a:pt x="9906" y="0"/>
                                        <a:pt x="17526" y="3048"/>
                                        <a:pt x="22098" y="10668"/>
                                      </a:cubicBezTo>
                                      <a:cubicBezTo>
                                        <a:pt x="26670" y="16764"/>
                                        <a:pt x="29718" y="22860"/>
                                        <a:pt x="29718" y="32004"/>
                                      </a:cubicBezTo>
                                      <a:cubicBezTo>
                                        <a:pt x="29718" y="36576"/>
                                        <a:pt x="28194" y="42672"/>
                                        <a:pt x="25146" y="48768"/>
                                      </a:cubicBezTo>
                                      <a:cubicBezTo>
                                        <a:pt x="23622" y="53340"/>
                                        <a:pt x="19050" y="57912"/>
                                        <a:pt x="14478" y="60960"/>
                                      </a:cubicBezTo>
                                      <a:lnTo>
                                        <a:pt x="0" y="65303"/>
                                      </a:lnTo>
                                      <a:lnTo>
                                        <a:pt x="0" y="60252"/>
                                      </a:lnTo>
                                      <a:lnTo>
                                        <a:pt x="2286" y="60960"/>
                                      </a:lnTo>
                                      <a:cubicBezTo>
                                        <a:pt x="6858" y="60960"/>
                                        <a:pt x="9906" y="59436"/>
                                        <a:pt x="12954" y="54864"/>
                                      </a:cubicBezTo>
                                      <a:cubicBezTo>
                                        <a:pt x="16002" y="51816"/>
                                        <a:pt x="17526" y="45720"/>
                                        <a:pt x="17526" y="36576"/>
                                      </a:cubicBezTo>
                                      <a:cubicBezTo>
                                        <a:pt x="17526" y="25908"/>
                                        <a:pt x="14478" y="16764"/>
                                        <a:pt x="9906" y="10668"/>
                                      </a:cubicBezTo>
                                      <a:lnTo>
                                        <a:pt x="0" y="5715"/>
                                      </a:lnTo>
                                      <a:lnTo>
                                        <a:pt x="0" y="229"/>
                                      </a:lnTo>
                                      <a:lnTo>
                                        <a:pt x="762" y="0"/>
                                      </a:lnTo>
                                      <a:close/>
                                    </a:path>
                                  </a:pathLst>
                                </a:custGeom>
                                <a:solidFill>
                                  <a:srgbClr val="000000"/>
                                </a:solidFill>
                                <a:ln w="0" cap="flat">
                                  <a:noFill/>
                                  <a:miter lim="127000"/>
                                </a:ln>
                                <a:effectLst/>
                              </wps:spPr>
                              <wps:bodyPr/>
                            </wps:wsp>
                            <wps:wsp>
                              <wps:cNvPr id="61390" name="Shape 61390"/>
                              <wps:cNvSpPr/>
                              <wps:spPr>
                                <a:xfrm>
                                  <a:off x="463296" y="193548"/>
                                  <a:ext cx="44196" cy="64008"/>
                                </a:xfrm>
                                <a:custGeom>
                                  <a:avLst/>
                                  <a:gdLst/>
                                  <a:ahLst/>
                                  <a:cxnLst/>
                                  <a:rect l="0" t="0" r="0" b="0"/>
                                  <a:pathLst>
                                    <a:path w="44196" h="64008">
                                      <a:moveTo>
                                        <a:pt x="18288" y="0"/>
                                      </a:moveTo>
                                      <a:lnTo>
                                        <a:pt x="21336" y="0"/>
                                      </a:lnTo>
                                      <a:lnTo>
                                        <a:pt x="21336" y="15240"/>
                                      </a:lnTo>
                                      <a:cubicBezTo>
                                        <a:pt x="25908" y="4572"/>
                                        <a:pt x="30480" y="0"/>
                                        <a:pt x="36576" y="0"/>
                                      </a:cubicBezTo>
                                      <a:cubicBezTo>
                                        <a:pt x="38100" y="0"/>
                                        <a:pt x="39624" y="0"/>
                                        <a:pt x="41148" y="3048"/>
                                      </a:cubicBezTo>
                                      <a:cubicBezTo>
                                        <a:pt x="42672" y="4572"/>
                                        <a:pt x="44196" y="6096"/>
                                        <a:pt x="44196" y="7620"/>
                                      </a:cubicBezTo>
                                      <a:cubicBezTo>
                                        <a:pt x="44196" y="10668"/>
                                        <a:pt x="44196" y="12192"/>
                                        <a:pt x="42672" y="13716"/>
                                      </a:cubicBezTo>
                                      <a:cubicBezTo>
                                        <a:pt x="41148" y="13716"/>
                                        <a:pt x="39624" y="15240"/>
                                        <a:pt x="39624" y="15240"/>
                                      </a:cubicBezTo>
                                      <a:cubicBezTo>
                                        <a:pt x="38100" y="15240"/>
                                        <a:pt x="36576" y="13716"/>
                                        <a:pt x="33528" y="12192"/>
                                      </a:cubicBezTo>
                                      <a:cubicBezTo>
                                        <a:pt x="32004" y="10668"/>
                                        <a:pt x="30480" y="9144"/>
                                        <a:pt x="30480" y="9144"/>
                                      </a:cubicBezTo>
                                      <a:cubicBezTo>
                                        <a:pt x="28956" y="9144"/>
                                        <a:pt x="27432" y="9144"/>
                                        <a:pt x="27432" y="10668"/>
                                      </a:cubicBezTo>
                                      <a:cubicBezTo>
                                        <a:pt x="25908" y="12192"/>
                                        <a:pt x="22860" y="15240"/>
                                        <a:pt x="21336" y="21336"/>
                                      </a:cubicBezTo>
                                      <a:lnTo>
                                        <a:pt x="21336" y="50292"/>
                                      </a:lnTo>
                                      <a:cubicBezTo>
                                        <a:pt x="21336" y="53340"/>
                                        <a:pt x="21336" y="56388"/>
                                        <a:pt x="22860" y="57912"/>
                                      </a:cubicBezTo>
                                      <a:cubicBezTo>
                                        <a:pt x="22860" y="57912"/>
                                        <a:pt x="24384" y="59436"/>
                                        <a:pt x="24384" y="60960"/>
                                      </a:cubicBezTo>
                                      <a:cubicBezTo>
                                        <a:pt x="25908" y="62484"/>
                                        <a:pt x="27432" y="62484"/>
                                        <a:pt x="30480" y="62484"/>
                                      </a:cubicBezTo>
                                      <a:lnTo>
                                        <a:pt x="30480" y="64008"/>
                                      </a:lnTo>
                                      <a:lnTo>
                                        <a:pt x="0" y="64008"/>
                                      </a:lnTo>
                                      <a:lnTo>
                                        <a:pt x="0" y="62484"/>
                                      </a:lnTo>
                                      <a:cubicBezTo>
                                        <a:pt x="3048" y="62484"/>
                                        <a:pt x="4572" y="62484"/>
                                        <a:pt x="6096" y="60960"/>
                                      </a:cubicBezTo>
                                      <a:cubicBezTo>
                                        <a:pt x="7620" y="59436"/>
                                        <a:pt x="7620" y="59436"/>
                                        <a:pt x="9144" y="56388"/>
                                      </a:cubicBezTo>
                                      <a:cubicBezTo>
                                        <a:pt x="9144" y="56388"/>
                                        <a:pt x="9144" y="53340"/>
                                        <a:pt x="9144" y="50292"/>
                                      </a:cubicBezTo>
                                      <a:lnTo>
                                        <a:pt x="9144" y="25908"/>
                                      </a:lnTo>
                                      <a:cubicBezTo>
                                        <a:pt x="9144" y="18288"/>
                                        <a:pt x="9144" y="13716"/>
                                        <a:pt x="9144" y="12192"/>
                                      </a:cubicBezTo>
                                      <a:cubicBezTo>
                                        <a:pt x="7620" y="10668"/>
                                        <a:pt x="7620" y="9144"/>
                                        <a:pt x="7620" y="9144"/>
                                      </a:cubicBezTo>
                                      <a:cubicBezTo>
                                        <a:pt x="6096" y="7620"/>
                                        <a:pt x="6096" y="7620"/>
                                        <a:pt x="4572" y="7620"/>
                                      </a:cubicBezTo>
                                      <a:cubicBezTo>
                                        <a:pt x="3048" y="7620"/>
                                        <a:pt x="1524" y="7620"/>
                                        <a:pt x="0" y="9144"/>
                                      </a:cubicBezTo>
                                      <a:lnTo>
                                        <a:pt x="0" y="7620"/>
                                      </a:lnTo>
                                      <a:lnTo>
                                        <a:pt x="18288" y="0"/>
                                      </a:lnTo>
                                      <a:close/>
                                    </a:path>
                                  </a:pathLst>
                                </a:custGeom>
                                <a:solidFill>
                                  <a:srgbClr val="000000"/>
                                </a:solidFill>
                                <a:ln w="0" cap="flat">
                                  <a:noFill/>
                                  <a:miter lim="127000"/>
                                </a:ln>
                                <a:effectLst/>
                              </wps:spPr>
                              <wps:bodyPr/>
                            </wps:wsp>
                            <wps:wsp>
                              <wps:cNvPr id="61391" name="Shape 61391"/>
                              <wps:cNvSpPr/>
                              <wps:spPr>
                                <a:xfrm>
                                  <a:off x="507492" y="173736"/>
                                  <a:ext cx="38100" cy="85344"/>
                                </a:xfrm>
                                <a:custGeom>
                                  <a:avLst/>
                                  <a:gdLst/>
                                  <a:ahLst/>
                                  <a:cxnLst/>
                                  <a:rect l="0" t="0" r="0" b="0"/>
                                  <a:pathLst>
                                    <a:path w="38100" h="85344">
                                      <a:moveTo>
                                        <a:pt x="21336" y="0"/>
                                      </a:moveTo>
                                      <a:lnTo>
                                        <a:pt x="22860" y="0"/>
                                      </a:lnTo>
                                      <a:lnTo>
                                        <a:pt x="22860" y="21336"/>
                                      </a:lnTo>
                                      <a:lnTo>
                                        <a:pt x="38100" y="21336"/>
                                      </a:lnTo>
                                      <a:lnTo>
                                        <a:pt x="38100" y="25908"/>
                                      </a:lnTo>
                                      <a:lnTo>
                                        <a:pt x="22860" y="25908"/>
                                      </a:lnTo>
                                      <a:lnTo>
                                        <a:pt x="22860" y="67056"/>
                                      </a:lnTo>
                                      <a:cubicBezTo>
                                        <a:pt x="22860" y="71628"/>
                                        <a:pt x="24384" y="74676"/>
                                        <a:pt x="24384" y="74676"/>
                                      </a:cubicBezTo>
                                      <a:cubicBezTo>
                                        <a:pt x="25908" y="76200"/>
                                        <a:pt x="27432" y="77724"/>
                                        <a:pt x="28956" y="77724"/>
                                      </a:cubicBezTo>
                                      <a:cubicBezTo>
                                        <a:pt x="30480" y="77724"/>
                                        <a:pt x="32004" y="77724"/>
                                        <a:pt x="33528" y="76200"/>
                                      </a:cubicBezTo>
                                      <a:cubicBezTo>
                                        <a:pt x="33528" y="76200"/>
                                        <a:pt x="35052" y="74676"/>
                                        <a:pt x="35052" y="73152"/>
                                      </a:cubicBezTo>
                                      <a:lnTo>
                                        <a:pt x="38100" y="73152"/>
                                      </a:lnTo>
                                      <a:cubicBezTo>
                                        <a:pt x="36576" y="77724"/>
                                        <a:pt x="35052" y="80772"/>
                                        <a:pt x="32004" y="82296"/>
                                      </a:cubicBezTo>
                                      <a:cubicBezTo>
                                        <a:pt x="28956" y="83820"/>
                                        <a:pt x="25908" y="85344"/>
                                        <a:pt x="22860" y="85344"/>
                                      </a:cubicBezTo>
                                      <a:cubicBezTo>
                                        <a:pt x="21336" y="85344"/>
                                        <a:pt x="19812" y="85344"/>
                                        <a:pt x="16764" y="83820"/>
                                      </a:cubicBezTo>
                                      <a:cubicBezTo>
                                        <a:pt x="15240" y="82296"/>
                                        <a:pt x="13716" y="80772"/>
                                        <a:pt x="12192" y="77724"/>
                                      </a:cubicBezTo>
                                      <a:cubicBezTo>
                                        <a:pt x="12192" y="76200"/>
                                        <a:pt x="10668" y="73152"/>
                                        <a:pt x="10668" y="68580"/>
                                      </a:cubicBezTo>
                                      <a:lnTo>
                                        <a:pt x="10668" y="25908"/>
                                      </a:lnTo>
                                      <a:lnTo>
                                        <a:pt x="0" y="25908"/>
                                      </a:lnTo>
                                      <a:lnTo>
                                        <a:pt x="0" y="22860"/>
                                      </a:lnTo>
                                      <a:cubicBezTo>
                                        <a:pt x="3048" y="22860"/>
                                        <a:pt x="6096" y="21336"/>
                                        <a:pt x="9144" y="18288"/>
                                      </a:cubicBezTo>
                                      <a:cubicBezTo>
                                        <a:pt x="12192" y="16764"/>
                                        <a:pt x="15240" y="13716"/>
                                        <a:pt x="16764" y="9144"/>
                                      </a:cubicBezTo>
                                      <a:cubicBezTo>
                                        <a:pt x="18288" y="7620"/>
                                        <a:pt x="19812" y="4572"/>
                                        <a:pt x="21336" y="0"/>
                                      </a:cubicBezTo>
                                      <a:close/>
                                    </a:path>
                                  </a:pathLst>
                                </a:custGeom>
                                <a:solidFill>
                                  <a:srgbClr val="000000"/>
                                </a:solidFill>
                                <a:ln w="0" cap="flat">
                                  <a:noFill/>
                                  <a:miter lim="127000"/>
                                </a:ln>
                                <a:effectLst/>
                              </wps:spPr>
                              <wps:bodyPr/>
                            </wps:wsp>
                            <wps:wsp>
                              <wps:cNvPr id="61392" name="Shape 61392"/>
                              <wps:cNvSpPr/>
                              <wps:spPr>
                                <a:xfrm>
                                  <a:off x="547116" y="195072"/>
                                  <a:ext cx="67056" cy="64008"/>
                                </a:xfrm>
                                <a:custGeom>
                                  <a:avLst/>
                                  <a:gdLst/>
                                  <a:ahLst/>
                                  <a:cxnLst/>
                                  <a:rect l="0" t="0" r="0" b="0"/>
                                  <a:pathLst>
                                    <a:path w="67056" h="64008">
                                      <a:moveTo>
                                        <a:pt x="0" y="0"/>
                                      </a:moveTo>
                                      <a:lnTo>
                                        <a:pt x="30480" y="0"/>
                                      </a:lnTo>
                                      <a:lnTo>
                                        <a:pt x="30480" y="1524"/>
                                      </a:lnTo>
                                      <a:lnTo>
                                        <a:pt x="28956" y="1524"/>
                                      </a:lnTo>
                                      <a:cubicBezTo>
                                        <a:pt x="25908" y="1524"/>
                                        <a:pt x="25908" y="1524"/>
                                        <a:pt x="24384" y="3048"/>
                                      </a:cubicBezTo>
                                      <a:cubicBezTo>
                                        <a:pt x="22860" y="3048"/>
                                        <a:pt x="22860" y="4572"/>
                                        <a:pt x="22860" y="6096"/>
                                      </a:cubicBezTo>
                                      <a:cubicBezTo>
                                        <a:pt x="22860" y="7620"/>
                                        <a:pt x="22860" y="9144"/>
                                        <a:pt x="24384" y="12192"/>
                                      </a:cubicBezTo>
                                      <a:lnTo>
                                        <a:pt x="39624" y="45720"/>
                                      </a:lnTo>
                                      <a:lnTo>
                                        <a:pt x="53340" y="10668"/>
                                      </a:lnTo>
                                      <a:cubicBezTo>
                                        <a:pt x="54864" y="7620"/>
                                        <a:pt x="54864" y="6096"/>
                                        <a:pt x="54864" y="4572"/>
                                      </a:cubicBezTo>
                                      <a:cubicBezTo>
                                        <a:pt x="54864" y="4572"/>
                                        <a:pt x="54864" y="3048"/>
                                        <a:pt x="54864" y="3048"/>
                                      </a:cubicBezTo>
                                      <a:cubicBezTo>
                                        <a:pt x="53340" y="3048"/>
                                        <a:pt x="53340" y="1524"/>
                                        <a:pt x="51816" y="1524"/>
                                      </a:cubicBezTo>
                                      <a:cubicBezTo>
                                        <a:pt x="51816" y="1524"/>
                                        <a:pt x="50292" y="1524"/>
                                        <a:pt x="47244" y="1524"/>
                                      </a:cubicBezTo>
                                      <a:lnTo>
                                        <a:pt x="47244" y="0"/>
                                      </a:lnTo>
                                      <a:lnTo>
                                        <a:pt x="67056" y="0"/>
                                      </a:lnTo>
                                      <a:lnTo>
                                        <a:pt x="67056" y="1524"/>
                                      </a:lnTo>
                                      <a:cubicBezTo>
                                        <a:pt x="65532" y="1524"/>
                                        <a:pt x="64008" y="1524"/>
                                        <a:pt x="62484" y="3048"/>
                                      </a:cubicBezTo>
                                      <a:cubicBezTo>
                                        <a:pt x="60960" y="4572"/>
                                        <a:pt x="59436" y="7620"/>
                                        <a:pt x="57912" y="10668"/>
                                      </a:cubicBezTo>
                                      <a:lnTo>
                                        <a:pt x="36576" y="64008"/>
                                      </a:lnTo>
                                      <a:lnTo>
                                        <a:pt x="32004" y="64008"/>
                                      </a:lnTo>
                                      <a:lnTo>
                                        <a:pt x="10668" y="10668"/>
                                      </a:lnTo>
                                      <a:cubicBezTo>
                                        <a:pt x="9144" y="9144"/>
                                        <a:pt x="9144" y="6096"/>
                                        <a:pt x="7620" y="6096"/>
                                      </a:cubicBezTo>
                                      <a:cubicBezTo>
                                        <a:pt x="6096" y="4572"/>
                                        <a:pt x="6096" y="3048"/>
                                        <a:pt x="4572" y="3048"/>
                                      </a:cubicBezTo>
                                      <a:cubicBezTo>
                                        <a:pt x="3048" y="1524"/>
                                        <a:pt x="1524" y="1524"/>
                                        <a:pt x="0" y="1524"/>
                                      </a:cubicBezTo>
                                      <a:lnTo>
                                        <a:pt x="0" y="0"/>
                                      </a:lnTo>
                                      <a:close/>
                                    </a:path>
                                  </a:pathLst>
                                </a:custGeom>
                                <a:solidFill>
                                  <a:srgbClr val="000000"/>
                                </a:solidFill>
                                <a:ln w="0" cap="flat">
                                  <a:noFill/>
                                  <a:miter lim="127000"/>
                                </a:ln>
                                <a:effectLst/>
                              </wps:spPr>
                              <wps:bodyPr/>
                            </wps:wsp>
                            <wps:wsp>
                              <wps:cNvPr id="61393" name="Shape 61393"/>
                              <wps:cNvSpPr/>
                              <wps:spPr>
                                <a:xfrm>
                                  <a:off x="621792" y="195307"/>
                                  <a:ext cx="23622" cy="62630"/>
                                </a:xfrm>
                                <a:custGeom>
                                  <a:avLst/>
                                  <a:gdLst/>
                                  <a:ahLst/>
                                  <a:cxnLst/>
                                  <a:rect l="0" t="0" r="0" b="0"/>
                                  <a:pathLst>
                                    <a:path w="23622" h="62630">
                                      <a:moveTo>
                                        <a:pt x="23622" y="0"/>
                                      </a:moveTo>
                                      <a:lnTo>
                                        <a:pt x="23622" y="3140"/>
                                      </a:lnTo>
                                      <a:lnTo>
                                        <a:pt x="13716" y="7385"/>
                                      </a:lnTo>
                                      <a:cubicBezTo>
                                        <a:pt x="10668" y="10433"/>
                                        <a:pt x="9144" y="13482"/>
                                        <a:pt x="9144" y="19577"/>
                                      </a:cubicBezTo>
                                      <a:lnTo>
                                        <a:pt x="23622" y="19577"/>
                                      </a:lnTo>
                                      <a:lnTo>
                                        <a:pt x="23622" y="24149"/>
                                      </a:lnTo>
                                      <a:lnTo>
                                        <a:pt x="9144" y="24149"/>
                                      </a:lnTo>
                                      <a:cubicBezTo>
                                        <a:pt x="9144" y="33294"/>
                                        <a:pt x="10668" y="39389"/>
                                        <a:pt x="15240" y="43961"/>
                                      </a:cubicBezTo>
                                      <a:lnTo>
                                        <a:pt x="23622" y="47772"/>
                                      </a:lnTo>
                                      <a:lnTo>
                                        <a:pt x="23622" y="62630"/>
                                      </a:lnTo>
                                      <a:lnTo>
                                        <a:pt x="7620" y="54630"/>
                                      </a:lnTo>
                                      <a:cubicBezTo>
                                        <a:pt x="3048" y="48533"/>
                                        <a:pt x="0" y="40913"/>
                                        <a:pt x="0" y="31769"/>
                                      </a:cubicBezTo>
                                      <a:cubicBezTo>
                                        <a:pt x="0" y="21102"/>
                                        <a:pt x="3048" y="13482"/>
                                        <a:pt x="7620" y="7385"/>
                                      </a:cubicBezTo>
                                      <a:lnTo>
                                        <a:pt x="23622" y="0"/>
                                      </a:lnTo>
                                      <a:close/>
                                    </a:path>
                                  </a:pathLst>
                                </a:custGeom>
                                <a:solidFill>
                                  <a:srgbClr val="000000"/>
                                </a:solidFill>
                                <a:ln w="0" cap="flat">
                                  <a:noFill/>
                                  <a:miter lim="127000"/>
                                </a:ln>
                                <a:effectLst/>
                              </wps:spPr>
                              <wps:bodyPr/>
                            </wps:wsp>
                            <wps:wsp>
                              <wps:cNvPr id="61394" name="Shape 61394"/>
                              <wps:cNvSpPr/>
                              <wps:spPr>
                                <a:xfrm>
                                  <a:off x="645414" y="233173"/>
                                  <a:ext cx="28194" cy="25908"/>
                                </a:xfrm>
                                <a:custGeom>
                                  <a:avLst/>
                                  <a:gdLst/>
                                  <a:ahLst/>
                                  <a:cxnLst/>
                                  <a:rect l="0" t="0" r="0" b="0"/>
                                  <a:pathLst>
                                    <a:path w="28194" h="25908">
                                      <a:moveTo>
                                        <a:pt x="26670" y="0"/>
                                      </a:moveTo>
                                      <a:lnTo>
                                        <a:pt x="28194" y="1524"/>
                                      </a:lnTo>
                                      <a:cubicBezTo>
                                        <a:pt x="26670" y="7620"/>
                                        <a:pt x="23622" y="13716"/>
                                        <a:pt x="20574" y="18288"/>
                                      </a:cubicBezTo>
                                      <a:cubicBezTo>
                                        <a:pt x="16002" y="22860"/>
                                        <a:pt x="9906" y="25908"/>
                                        <a:pt x="2286" y="25908"/>
                                      </a:cubicBezTo>
                                      <a:lnTo>
                                        <a:pt x="0" y="24765"/>
                                      </a:lnTo>
                                      <a:lnTo>
                                        <a:pt x="0" y="9906"/>
                                      </a:lnTo>
                                      <a:lnTo>
                                        <a:pt x="8382" y="13716"/>
                                      </a:lnTo>
                                      <a:cubicBezTo>
                                        <a:pt x="12954" y="13716"/>
                                        <a:pt x="16002" y="12192"/>
                                        <a:pt x="19050" y="10668"/>
                                      </a:cubicBezTo>
                                      <a:cubicBezTo>
                                        <a:pt x="22098" y="9144"/>
                                        <a:pt x="25146" y="6096"/>
                                        <a:pt x="26670" y="0"/>
                                      </a:cubicBezTo>
                                      <a:close/>
                                    </a:path>
                                  </a:pathLst>
                                </a:custGeom>
                                <a:solidFill>
                                  <a:srgbClr val="000000"/>
                                </a:solidFill>
                                <a:ln w="0" cap="flat">
                                  <a:noFill/>
                                  <a:miter lim="127000"/>
                                </a:ln>
                                <a:effectLst/>
                              </wps:spPr>
                              <wps:bodyPr/>
                            </wps:wsp>
                            <wps:wsp>
                              <wps:cNvPr id="61395" name="Shape 61395"/>
                              <wps:cNvSpPr/>
                              <wps:spPr>
                                <a:xfrm>
                                  <a:off x="645414" y="193548"/>
                                  <a:ext cx="28194" cy="25908"/>
                                </a:xfrm>
                                <a:custGeom>
                                  <a:avLst/>
                                  <a:gdLst/>
                                  <a:ahLst/>
                                  <a:cxnLst/>
                                  <a:rect l="0" t="0" r="0" b="0"/>
                                  <a:pathLst>
                                    <a:path w="28194" h="25908">
                                      <a:moveTo>
                                        <a:pt x="3810" y="0"/>
                                      </a:moveTo>
                                      <a:cubicBezTo>
                                        <a:pt x="11430" y="0"/>
                                        <a:pt x="17526" y="1524"/>
                                        <a:pt x="22098" y="7620"/>
                                      </a:cubicBezTo>
                                      <a:cubicBezTo>
                                        <a:pt x="25146" y="12192"/>
                                        <a:pt x="28194" y="18288"/>
                                        <a:pt x="28194" y="25908"/>
                                      </a:cubicBezTo>
                                      <a:lnTo>
                                        <a:pt x="0" y="25908"/>
                                      </a:lnTo>
                                      <a:lnTo>
                                        <a:pt x="0" y="21336"/>
                                      </a:lnTo>
                                      <a:lnTo>
                                        <a:pt x="14478" y="21336"/>
                                      </a:lnTo>
                                      <a:cubicBezTo>
                                        <a:pt x="14478" y="16764"/>
                                        <a:pt x="12954" y="13716"/>
                                        <a:pt x="12954" y="12192"/>
                                      </a:cubicBezTo>
                                      <a:cubicBezTo>
                                        <a:pt x="11430" y="10668"/>
                                        <a:pt x="9906" y="7620"/>
                                        <a:pt x="8382" y="6096"/>
                                      </a:cubicBezTo>
                                      <a:cubicBezTo>
                                        <a:pt x="5334" y="4572"/>
                                        <a:pt x="3810" y="4572"/>
                                        <a:pt x="762" y="4572"/>
                                      </a:cubicBezTo>
                                      <a:lnTo>
                                        <a:pt x="0" y="4899"/>
                                      </a:lnTo>
                                      <a:lnTo>
                                        <a:pt x="0" y="1759"/>
                                      </a:lnTo>
                                      <a:lnTo>
                                        <a:pt x="3810" y="0"/>
                                      </a:lnTo>
                                      <a:close/>
                                    </a:path>
                                  </a:pathLst>
                                </a:custGeom>
                                <a:solidFill>
                                  <a:srgbClr val="000000"/>
                                </a:solidFill>
                                <a:ln w="0" cap="flat">
                                  <a:noFill/>
                                  <a:miter lim="127000"/>
                                </a:ln>
                                <a:effectLst/>
                              </wps:spPr>
                              <wps:bodyPr/>
                            </wps:wsp>
                            <wps:wsp>
                              <wps:cNvPr id="61396" name="Shape 61396"/>
                              <wps:cNvSpPr/>
                              <wps:spPr>
                                <a:xfrm>
                                  <a:off x="681228" y="193548"/>
                                  <a:ext cx="44196" cy="64008"/>
                                </a:xfrm>
                                <a:custGeom>
                                  <a:avLst/>
                                  <a:gdLst/>
                                  <a:ahLst/>
                                  <a:cxnLst/>
                                  <a:rect l="0" t="0" r="0" b="0"/>
                                  <a:pathLst>
                                    <a:path w="44196" h="64008">
                                      <a:moveTo>
                                        <a:pt x="18288" y="0"/>
                                      </a:moveTo>
                                      <a:lnTo>
                                        <a:pt x="21336" y="0"/>
                                      </a:lnTo>
                                      <a:lnTo>
                                        <a:pt x="21336" y="15240"/>
                                      </a:lnTo>
                                      <a:cubicBezTo>
                                        <a:pt x="25908" y="4572"/>
                                        <a:pt x="30480" y="0"/>
                                        <a:pt x="35052" y="0"/>
                                      </a:cubicBezTo>
                                      <a:cubicBezTo>
                                        <a:pt x="38100" y="0"/>
                                        <a:pt x="39624" y="0"/>
                                        <a:pt x="41148" y="3048"/>
                                      </a:cubicBezTo>
                                      <a:cubicBezTo>
                                        <a:pt x="42672" y="4572"/>
                                        <a:pt x="44196" y="6096"/>
                                        <a:pt x="44196" y="7620"/>
                                      </a:cubicBezTo>
                                      <a:cubicBezTo>
                                        <a:pt x="44196" y="10668"/>
                                        <a:pt x="42672" y="12192"/>
                                        <a:pt x="42672" y="13716"/>
                                      </a:cubicBezTo>
                                      <a:cubicBezTo>
                                        <a:pt x="41148" y="13716"/>
                                        <a:pt x="39624" y="15240"/>
                                        <a:pt x="38100" y="15240"/>
                                      </a:cubicBezTo>
                                      <a:cubicBezTo>
                                        <a:pt x="36576" y="15240"/>
                                        <a:pt x="35052" y="13716"/>
                                        <a:pt x="33528" y="12192"/>
                                      </a:cubicBezTo>
                                      <a:cubicBezTo>
                                        <a:pt x="32004" y="10668"/>
                                        <a:pt x="30480" y="9144"/>
                                        <a:pt x="28956" y="9144"/>
                                      </a:cubicBezTo>
                                      <a:cubicBezTo>
                                        <a:pt x="28956" y="9144"/>
                                        <a:pt x="27432" y="9144"/>
                                        <a:pt x="27432" y="10668"/>
                                      </a:cubicBezTo>
                                      <a:cubicBezTo>
                                        <a:pt x="24384" y="12192"/>
                                        <a:pt x="22860" y="15240"/>
                                        <a:pt x="21336" y="21336"/>
                                      </a:cubicBezTo>
                                      <a:lnTo>
                                        <a:pt x="21336" y="50292"/>
                                      </a:lnTo>
                                      <a:cubicBezTo>
                                        <a:pt x="21336" y="53340"/>
                                        <a:pt x="21336" y="56388"/>
                                        <a:pt x="21336" y="57912"/>
                                      </a:cubicBezTo>
                                      <a:cubicBezTo>
                                        <a:pt x="22860" y="57912"/>
                                        <a:pt x="22860" y="59436"/>
                                        <a:pt x="24384" y="60960"/>
                                      </a:cubicBezTo>
                                      <a:cubicBezTo>
                                        <a:pt x="25908" y="62484"/>
                                        <a:pt x="27432" y="62484"/>
                                        <a:pt x="30480" y="62484"/>
                                      </a:cubicBezTo>
                                      <a:lnTo>
                                        <a:pt x="30480" y="64008"/>
                                      </a:lnTo>
                                      <a:lnTo>
                                        <a:pt x="0" y="64008"/>
                                      </a:lnTo>
                                      <a:lnTo>
                                        <a:pt x="0" y="62484"/>
                                      </a:lnTo>
                                      <a:cubicBezTo>
                                        <a:pt x="3048" y="62484"/>
                                        <a:pt x="4572" y="62484"/>
                                        <a:pt x="6096" y="60960"/>
                                      </a:cubicBezTo>
                                      <a:cubicBezTo>
                                        <a:pt x="7620" y="59436"/>
                                        <a:pt x="7620" y="59436"/>
                                        <a:pt x="7620" y="56388"/>
                                      </a:cubicBezTo>
                                      <a:cubicBezTo>
                                        <a:pt x="9144" y="56388"/>
                                        <a:pt x="9144" y="53340"/>
                                        <a:pt x="9144" y="50292"/>
                                      </a:cubicBezTo>
                                      <a:lnTo>
                                        <a:pt x="9144" y="25908"/>
                                      </a:lnTo>
                                      <a:cubicBezTo>
                                        <a:pt x="9144" y="18288"/>
                                        <a:pt x="9144" y="13716"/>
                                        <a:pt x="7620" y="12192"/>
                                      </a:cubicBezTo>
                                      <a:cubicBezTo>
                                        <a:pt x="7620" y="10668"/>
                                        <a:pt x="7620" y="9144"/>
                                        <a:pt x="6096" y="9144"/>
                                      </a:cubicBezTo>
                                      <a:cubicBezTo>
                                        <a:pt x="6096" y="7620"/>
                                        <a:pt x="4572" y="7620"/>
                                        <a:pt x="4572" y="7620"/>
                                      </a:cubicBezTo>
                                      <a:cubicBezTo>
                                        <a:pt x="3048" y="7620"/>
                                        <a:pt x="1524" y="7620"/>
                                        <a:pt x="0" y="9144"/>
                                      </a:cubicBezTo>
                                      <a:lnTo>
                                        <a:pt x="0" y="7620"/>
                                      </a:lnTo>
                                      <a:lnTo>
                                        <a:pt x="18288" y="0"/>
                                      </a:lnTo>
                                      <a:close/>
                                    </a:path>
                                  </a:pathLst>
                                </a:custGeom>
                                <a:solidFill>
                                  <a:srgbClr val="000000"/>
                                </a:solidFill>
                                <a:ln w="0" cap="flat">
                                  <a:noFill/>
                                  <a:miter lim="127000"/>
                                </a:ln>
                                <a:effectLst/>
                              </wps:spPr>
                              <wps:bodyPr/>
                            </wps:wsp>
                            <wps:wsp>
                              <wps:cNvPr id="61397" name="Shape 61397"/>
                              <wps:cNvSpPr/>
                              <wps:spPr>
                                <a:xfrm>
                                  <a:off x="729996" y="220468"/>
                                  <a:ext cx="23622" cy="38611"/>
                                </a:xfrm>
                                <a:custGeom>
                                  <a:avLst/>
                                  <a:gdLst/>
                                  <a:ahLst/>
                                  <a:cxnLst/>
                                  <a:rect l="0" t="0" r="0" b="0"/>
                                  <a:pathLst>
                                    <a:path w="23622" h="38611">
                                      <a:moveTo>
                                        <a:pt x="23622" y="0"/>
                                      </a:moveTo>
                                      <a:lnTo>
                                        <a:pt x="23622" y="5591"/>
                                      </a:lnTo>
                                      <a:lnTo>
                                        <a:pt x="21336" y="6607"/>
                                      </a:lnTo>
                                      <a:cubicBezTo>
                                        <a:pt x="18288" y="8131"/>
                                        <a:pt x="15240" y="9655"/>
                                        <a:pt x="13716" y="12703"/>
                                      </a:cubicBezTo>
                                      <a:cubicBezTo>
                                        <a:pt x="12192" y="14227"/>
                                        <a:pt x="12192" y="17275"/>
                                        <a:pt x="12192" y="18799"/>
                                      </a:cubicBezTo>
                                      <a:cubicBezTo>
                                        <a:pt x="12192" y="23371"/>
                                        <a:pt x="12192" y="24895"/>
                                        <a:pt x="15240" y="27943"/>
                                      </a:cubicBezTo>
                                      <a:cubicBezTo>
                                        <a:pt x="16764" y="29467"/>
                                        <a:pt x="18288" y="30991"/>
                                        <a:pt x="21336" y="30991"/>
                                      </a:cubicBezTo>
                                      <a:lnTo>
                                        <a:pt x="23622" y="29721"/>
                                      </a:lnTo>
                                      <a:lnTo>
                                        <a:pt x="23622" y="36401"/>
                                      </a:lnTo>
                                      <a:lnTo>
                                        <a:pt x="22860" y="37087"/>
                                      </a:lnTo>
                                      <a:cubicBezTo>
                                        <a:pt x="19812" y="38611"/>
                                        <a:pt x="16764" y="38611"/>
                                        <a:pt x="13716" y="38611"/>
                                      </a:cubicBezTo>
                                      <a:cubicBezTo>
                                        <a:pt x="10668" y="38611"/>
                                        <a:pt x="6096" y="37087"/>
                                        <a:pt x="3048" y="34039"/>
                                      </a:cubicBezTo>
                                      <a:cubicBezTo>
                                        <a:pt x="1524" y="30991"/>
                                        <a:pt x="0" y="27943"/>
                                        <a:pt x="0" y="21847"/>
                                      </a:cubicBezTo>
                                      <a:cubicBezTo>
                                        <a:pt x="0" y="18799"/>
                                        <a:pt x="0" y="17275"/>
                                        <a:pt x="1524" y="14227"/>
                                      </a:cubicBezTo>
                                      <a:cubicBezTo>
                                        <a:pt x="3048" y="11179"/>
                                        <a:pt x="6096" y="8131"/>
                                        <a:pt x="10668" y="5083"/>
                                      </a:cubicBezTo>
                                      <a:cubicBezTo>
                                        <a:pt x="12954" y="4321"/>
                                        <a:pt x="16383" y="2797"/>
                                        <a:pt x="20574" y="1083"/>
                                      </a:cubicBezTo>
                                      <a:lnTo>
                                        <a:pt x="23622" y="0"/>
                                      </a:lnTo>
                                      <a:close/>
                                    </a:path>
                                  </a:pathLst>
                                </a:custGeom>
                                <a:solidFill>
                                  <a:srgbClr val="000000"/>
                                </a:solidFill>
                                <a:ln w="0" cap="flat">
                                  <a:noFill/>
                                  <a:miter lim="127000"/>
                                </a:ln>
                                <a:effectLst/>
                              </wps:spPr>
                              <wps:bodyPr/>
                            </wps:wsp>
                            <wps:wsp>
                              <wps:cNvPr id="61398" name="Shape 61398"/>
                              <wps:cNvSpPr/>
                              <wps:spPr>
                                <a:xfrm>
                                  <a:off x="733044" y="194171"/>
                                  <a:ext cx="20574" cy="22237"/>
                                </a:xfrm>
                                <a:custGeom>
                                  <a:avLst/>
                                  <a:gdLst/>
                                  <a:ahLst/>
                                  <a:cxnLst/>
                                  <a:rect l="0" t="0" r="0" b="0"/>
                                  <a:pathLst>
                                    <a:path w="20574" h="22237">
                                      <a:moveTo>
                                        <a:pt x="20574" y="0"/>
                                      </a:moveTo>
                                      <a:lnTo>
                                        <a:pt x="20574" y="4203"/>
                                      </a:lnTo>
                                      <a:lnTo>
                                        <a:pt x="19812" y="3949"/>
                                      </a:lnTo>
                                      <a:cubicBezTo>
                                        <a:pt x="18288" y="3949"/>
                                        <a:pt x="15240" y="3949"/>
                                        <a:pt x="13716" y="5473"/>
                                      </a:cubicBezTo>
                                      <a:cubicBezTo>
                                        <a:pt x="12192" y="6997"/>
                                        <a:pt x="12192" y="10045"/>
                                        <a:pt x="12192" y="11569"/>
                                      </a:cubicBezTo>
                                      <a:lnTo>
                                        <a:pt x="12192" y="16141"/>
                                      </a:lnTo>
                                      <a:cubicBezTo>
                                        <a:pt x="12192" y="17665"/>
                                        <a:pt x="10668" y="19189"/>
                                        <a:pt x="10668" y="20713"/>
                                      </a:cubicBezTo>
                                      <a:cubicBezTo>
                                        <a:pt x="9144" y="22237"/>
                                        <a:pt x="7620" y="22237"/>
                                        <a:pt x="6096" y="22237"/>
                                      </a:cubicBezTo>
                                      <a:cubicBezTo>
                                        <a:pt x="3048" y="22237"/>
                                        <a:pt x="1524" y="22237"/>
                                        <a:pt x="1524" y="20713"/>
                                      </a:cubicBezTo>
                                      <a:cubicBezTo>
                                        <a:pt x="0" y="19189"/>
                                        <a:pt x="0" y="17665"/>
                                        <a:pt x="0" y="14617"/>
                                      </a:cubicBezTo>
                                      <a:cubicBezTo>
                                        <a:pt x="0" y="11569"/>
                                        <a:pt x="1524" y="6997"/>
                                        <a:pt x="6096" y="3949"/>
                                      </a:cubicBezTo>
                                      <a:lnTo>
                                        <a:pt x="20574" y="0"/>
                                      </a:lnTo>
                                      <a:close/>
                                    </a:path>
                                  </a:pathLst>
                                </a:custGeom>
                                <a:solidFill>
                                  <a:srgbClr val="000000"/>
                                </a:solidFill>
                                <a:ln w="0" cap="flat">
                                  <a:noFill/>
                                  <a:miter lim="127000"/>
                                </a:ln>
                                <a:effectLst/>
                              </wps:spPr>
                              <wps:bodyPr/>
                            </wps:wsp>
                            <wps:wsp>
                              <wps:cNvPr id="61399" name="Shape 61399"/>
                              <wps:cNvSpPr/>
                              <wps:spPr>
                                <a:xfrm>
                                  <a:off x="753618" y="193548"/>
                                  <a:ext cx="34290" cy="65532"/>
                                </a:xfrm>
                                <a:custGeom>
                                  <a:avLst/>
                                  <a:gdLst/>
                                  <a:ahLst/>
                                  <a:cxnLst/>
                                  <a:rect l="0" t="0" r="0" b="0"/>
                                  <a:pathLst>
                                    <a:path w="34290" h="65532">
                                      <a:moveTo>
                                        <a:pt x="2286" y="0"/>
                                      </a:moveTo>
                                      <a:cubicBezTo>
                                        <a:pt x="6858" y="0"/>
                                        <a:pt x="12954" y="1524"/>
                                        <a:pt x="16002" y="3048"/>
                                      </a:cubicBezTo>
                                      <a:cubicBezTo>
                                        <a:pt x="19050" y="4572"/>
                                        <a:pt x="20574" y="6096"/>
                                        <a:pt x="22098" y="9144"/>
                                      </a:cubicBezTo>
                                      <a:cubicBezTo>
                                        <a:pt x="22098" y="10668"/>
                                        <a:pt x="23622" y="15240"/>
                                        <a:pt x="23622" y="21336"/>
                                      </a:cubicBezTo>
                                      <a:lnTo>
                                        <a:pt x="23622" y="42672"/>
                                      </a:lnTo>
                                      <a:cubicBezTo>
                                        <a:pt x="23622" y="48768"/>
                                        <a:pt x="23622" y="53340"/>
                                        <a:pt x="23622" y="54864"/>
                                      </a:cubicBezTo>
                                      <a:cubicBezTo>
                                        <a:pt x="23622" y="56388"/>
                                        <a:pt x="23622" y="56388"/>
                                        <a:pt x="25146" y="56388"/>
                                      </a:cubicBezTo>
                                      <a:cubicBezTo>
                                        <a:pt x="25146" y="57912"/>
                                        <a:pt x="25146" y="57912"/>
                                        <a:pt x="26670" y="57912"/>
                                      </a:cubicBezTo>
                                      <a:cubicBezTo>
                                        <a:pt x="26670" y="57912"/>
                                        <a:pt x="28194" y="57912"/>
                                        <a:pt x="28194" y="57912"/>
                                      </a:cubicBezTo>
                                      <a:cubicBezTo>
                                        <a:pt x="29718" y="56388"/>
                                        <a:pt x="31242" y="54864"/>
                                        <a:pt x="34290" y="53340"/>
                                      </a:cubicBezTo>
                                      <a:lnTo>
                                        <a:pt x="34290" y="56388"/>
                                      </a:lnTo>
                                      <a:cubicBezTo>
                                        <a:pt x="28194" y="62484"/>
                                        <a:pt x="23622" y="65532"/>
                                        <a:pt x="19050" y="65532"/>
                                      </a:cubicBezTo>
                                      <a:cubicBezTo>
                                        <a:pt x="16002" y="65532"/>
                                        <a:pt x="14478" y="64008"/>
                                        <a:pt x="12954" y="62484"/>
                                      </a:cubicBezTo>
                                      <a:cubicBezTo>
                                        <a:pt x="11430" y="60960"/>
                                        <a:pt x="11430" y="59436"/>
                                        <a:pt x="11430" y="54864"/>
                                      </a:cubicBezTo>
                                      <a:cubicBezTo>
                                        <a:pt x="7620" y="57150"/>
                                        <a:pt x="4953" y="59055"/>
                                        <a:pt x="3048" y="60579"/>
                                      </a:cubicBezTo>
                                      <a:lnTo>
                                        <a:pt x="0" y="63322"/>
                                      </a:lnTo>
                                      <a:lnTo>
                                        <a:pt x="0" y="56642"/>
                                      </a:lnTo>
                                      <a:lnTo>
                                        <a:pt x="11430" y="50292"/>
                                      </a:lnTo>
                                      <a:lnTo>
                                        <a:pt x="11430" y="27432"/>
                                      </a:lnTo>
                                      <a:lnTo>
                                        <a:pt x="0" y="32512"/>
                                      </a:lnTo>
                                      <a:lnTo>
                                        <a:pt x="0" y="26921"/>
                                      </a:lnTo>
                                      <a:lnTo>
                                        <a:pt x="11430" y="22860"/>
                                      </a:lnTo>
                                      <a:lnTo>
                                        <a:pt x="11430" y="19812"/>
                                      </a:lnTo>
                                      <a:cubicBezTo>
                                        <a:pt x="11430" y="13716"/>
                                        <a:pt x="9906" y="10668"/>
                                        <a:pt x="8382" y="7620"/>
                                      </a:cubicBezTo>
                                      <a:lnTo>
                                        <a:pt x="0" y="4826"/>
                                      </a:lnTo>
                                      <a:lnTo>
                                        <a:pt x="0" y="623"/>
                                      </a:lnTo>
                                      <a:lnTo>
                                        <a:pt x="2286" y="0"/>
                                      </a:lnTo>
                                      <a:close/>
                                    </a:path>
                                  </a:pathLst>
                                </a:custGeom>
                                <a:solidFill>
                                  <a:srgbClr val="000000"/>
                                </a:solidFill>
                                <a:ln w="0" cap="flat">
                                  <a:noFill/>
                                  <a:miter lim="127000"/>
                                </a:ln>
                                <a:effectLst/>
                              </wps:spPr>
                              <wps:bodyPr/>
                            </wps:wsp>
                            <wps:wsp>
                              <wps:cNvPr id="61400" name="Shape 61400"/>
                              <wps:cNvSpPr/>
                              <wps:spPr>
                                <a:xfrm>
                                  <a:off x="787908" y="193548"/>
                                  <a:ext cx="67056" cy="64008"/>
                                </a:xfrm>
                                <a:custGeom>
                                  <a:avLst/>
                                  <a:gdLst/>
                                  <a:ahLst/>
                                  <a:cxnLst/>
                                  <a:rect l="0" t="0" r="0" b="0"/>
                                  <a:pathLst>
                                    <a:path w="67056" h="64008">
                                      <a:moveTo>
                                        <a:pt x="18288" y="0"/>
                                      </a:moveTo>
                                      <a:lnTo>
                                        <a:pt x="21336" y="0"/>
                                      </a:lnTo>
                                      <a:lnTo>
                                        <a:pt x="21336" y="12192"/>
                                      </a:lnTo>
                                      <a:cubicBezTo>
                                        <a:pt x="28956" y="4572"/>
                                        <a:pt x="36576" y="0"/>
                                        <a:pt x="42672" y="0"/>
                                      </a:cubicBezTo>
                                      <a:cubicBezTo>
                                        <a:pt x="45720" y="0"/>
                                        <a:pt x="48768" y="0"/>
                                        <a:pt x="51816" y="3048"/>
                                      </a:cubicBezTo>
                                      <a:cubicBezTo>
                                        <a:pt x="53340" y="4572"/>
                                        <a:pt x="54864" y="7620"/>
                                        <a:pt x="56388" y="10668"/>
                                      </a:cubicBezTo>
                                      <a:cubicBezTo>
                                        <a:pt x="57912" y="13716"/>
                                        <a:pt x="57912" y="18288"/>
                                        <a:pt x="57912" y="22860"/>
                                      </a:cubicBezTo>
                                      <a:lnTo>
                                        <a:pt x="57912" y="50292"/>
                                      </a:lnTo>
                                      <a:cubicBezTo>
                                        <a:pt x="57912" y="54864"/>
                                        <a:pt x="59436" y="56388"/>
                                        <a:pt x="59436" y="57912"/>
                                      </a:cubicBezTo>
                                      <a:cubicBezTo>
                                        <a:pt x="59436" y="59436"/>
                                        <a:pt x="60960" y="60960"/>
                                        <a:pt x="60960" y="60960"/>
                                      </a:cubicBezTo>
                                      <a:cubicBezTo>
                                        <a:pt x="62484" y="62484"/>
                                        <a:pt x="64008" y="62484"/>
                                        <a:pt x="67056" y="62484"/>
                                      </a:cubicBezTo>
                                      <a:lnTo>
                                        <a:pt x="67056" y="64008"/>
                                      </a:lnTo>
                                      <a:lnTo>
                                        <a:pt x="36576" y="64008"/>
                                      </a:lnTo>
                                      <a:lnTo>
                                        <a:pt x="36576" y="62484"/>
                                      </a:lnTo>
                                      <a:lnTo>
                                        <a:pt x="38100" y="62484"/>
                                      </a:lnTo>
                                      <a:cubicBezTo>
                                        <a:pt x="41148" y="62484"/>
                                        <a:pt x="42672" y="62484"/>
                                        <a:pt x="44196" y="60960"/>
                                      </a:cubicBezTo>
                                      <a:cubicBezTo>
                                        <a:pt x="44196" y="59436"/>
                                        <a:pt x="45720" y="57912"/>
                                        <a:pt x="45720" y="56388"/>
                                      </a:cubicBezTo>
                                      <a:cubicBezTo>
                                        <a:pt x="45720" y="56388"/>
                                        <a:pt x="45720" y="53340"/>
                                        <a:pt x="45720" y="50292"/>
                                      </a:cubicBezTo>
                                      <a:lnTo>
                                        <a:pt x="45720" y="24384"/>
                                      </a:lnTo>
                                      <a:cubicBezTo>
                                        <a:pt x="45720" y="18288"/>
                                        <a:pt x="45720" y="13716"/>
                                        <a:pt x="44196" y="10668"/>
                                      </a:cubicBezTo>
                                      <a:cubicBezTo>
                                        <a:pt x="42672" y="9144"/>
                                        <a:pt x="41148" y="7620"/>
                                        <a:pt x="36576" y="7620"/>
                                      </a:cubicBezTo>
                                      <a:cubicBezTo>
                                        <a:pt x="32004" y="7620"/>
                                        <a:pt x="27432" y="10668"/>
                                        <a:pt x="21336" y="16764"/>
                                      </a:cubicBezTo>
                                      <a:lnTo>
                                        <a:pt x="21336" y="50292"/>
                                      </a:lnTo>
                                      <a:cubicBezTo>
                                        <a:pt x="21336" y="54864"/>
                                        <a:pt x="22860" y="57912"/>
                                        <a:pt x="22860" y="57912"/>
                                      </a:cubicBezTo>
                                      <a:cubicBezTo>
                                        <a:pt x="22860" y="59436"/>
                                        <a:pt x="24384" y="60960"/>
                                        <a:pt x="24384" y="60960"/>
                                      </a:cubicBezTo>
                                      <a:cubicBezTo>
                                        <a:pt x="25908" y="62484"/>
                                        <a:pt x="27432" y="62484"/>
                                        <a:pt x="30480" y="62484"/>
                                      </a:cubicBezTo>
                                      <a:lnTo>
                                        <a:pt x="30480" y="64008"/>
                                      </a:lnTo>
                                      <a:lnTo>
                                        <a:pt x="0" y="64008"/>
                                      </a:lnTo>
                                      <a:lnTo>
                                        <a:pt x="0" y="62484"/>
                                      </a:lnTo>
                                      <a:lnTo>
                                        <a:pt x="1524" y="62484"/>
                                      </a:lnTo>
                                      <a:cubicBezTo>
                                        <a:pt x="4572" y="62484"/>
                                        <a:pt x="7620" y="60960"/>
                                        <a:pt x="7620" y="59436"/>
                                      </a:cubicBezTo>
                                      <a:cubicBezTo>
                                        <a:pt x="9144" y="57912"/>
                                        <a:pt x="9144" y="54864"/>
                                        <a:pt x="9144" y="50292"/>
                                      </a:cubicBezTo>
                                      <a:lnTo>
                                        <a:pt x="9144" y="25908"/>
                                      </a:lnTo>
                                      <a:cubicBezTo>
                                        <a:pt x="9144" y="18288"/>
                                        <a:pt x="9144" y="13716"/>
                                        <a:pt x="9144" y="12192"/>
                                      </a:cubicBezTo>
                                      <a:cubicBezTo>
                                        <a:pt x="9144" y="10668"/>
                                        <a:pt x="9144" y="9144"/>
                                        <a:pt x="7620" y="9144"/>
                                      </a:cubicBezTo>
                                      <a:cubicBezTo>
                                        <a:pt x="7620" y="7620"/>
                                        <a:pt x="6096" y="7620"/>
                                        <a:pt x="6096" y="7620"/>
                                      </a:cubicBezTo>
                                      <a:cubicBezTo>
                                        <a:pt x="4572" y="7620"/>
                                        <a:pt x="3048" y="7620"/>
                                        <a:pt x="1524" y="9144"/>
                                      </a:cubicBezTo>
                                      <a:lnTo>
                                        <a:pt x="0" y="7620"/>
                                      </a:lnTo>
                                      <a:lnTo>
                                        <a:pt x="18288" y="0"/>
                                      </a:lnTo>
                                      <a:close/>
                                    </a:path>
                                  </a:pathLst>
                                </a:custGeom>
                                <a:solidFill>
                                  <a:srgbClr val="000000"/>
                                </a:solidFill>
                                <a:ln w="0" cap="flat">
                                  <a:noFill/>
                                  <a:miter lim="127000"/>
                                </a:ln>
                                <a:effectLst/>
                              </wps:spPr>
                              <wps:bodyPr/>
                            </wps:wsp>
                            <wps:wsp>
                              <wps:cNvPr id="61401" name="Shape 61401"/>
                              <wps:cNvSpPr/>
                              <wps:spPr>
                                <a:xfrm>
                                  <a:off x="862584" y="193548"/>
                                  <a:ext cx="42672" cy="65532"/>
                                </a:xfrm>
                                <a:custGeom>
                                  <a:avLst/>
                                  <a:gdLst/>
                                  <a:ahLst/>
                                  <a:cxnLst/>
                                  <a:rect l="0" t="0" r="0" b="0"/>
                                  <a:pathLst>
                                    <a:path w="42672" h="65532">
                                      <a:moveTo>
                                        <a:pt x="19812" y="0"/>
                                      </a:moveTo>
                                      <a:cubicBezTo>
                                        <a:pt x="22860" y="0"/>
                                        <a:pt x="25908" y="0"/>
                                        <a:pt x="28956" y="1524"/>
                                      </a:cubicBezTo>
                                      <a:cubicBezTo>
                                        <a:pt x="32004" y="3048"/>
                                        <a:pt x="33528" y="3048"/>
                                        <a:pt x="33528" y="3048"/>
                                      </a:cubicBezTo>
                                      <a:cubicBezTo>
                                        <a:pt x="35052" y="3048"/>
                                        <a:pt x="35052" y="3048"/>
                                        <a:pt x="35052" y="3048"/>
                                      </a:cubicBezTo>
                                      <a:cubicBezTo>
                                        <a:pt x="36576" y="1524"/>
                                        <a:pt x="36576" y="1524"/>
                                        <a:pt x="36576" y="0"/>
                                      </a:cubicBezTo>
                                      <a:lnTo>
                                        <a:pt x="38100" y="0"/>
                                      </a:lnTo>
                                      <a:lnTo>
                                        <a:pt x="38100" y="21336"/>
                                      </a:lnTo>
                                      <a:lnTo>
                                        <a:pt x="36576" y="21336"/>
                                      </a:lnTo>
                                      <a:cubicBezTo>
                                        <a:pt x="35052" y="15240"/>
                                        <a:pt x="33528" y="10668"/>
                                        <a:pt x="30480" y="7620"/>
                                      </a:cubicBezTo>
                                      <a:cubicBezTo>
                                        <a:pt x="27432" y="6096"/>
                                        <a:pt x="22860" y="4572"/>
                                        <a:pt x="19812" y="4572"/>
                                      </a:cubicBezTo>
                                      <a:cubicBezTo>
                                        <a:pt x="15240" y="4572"/>
                                        <a:pt x="13716" y="4572"/>
                                        <a:pt x="10668" y="7620"/>
                                      </a:cubicBezTo>
                                      <a:cubicBezTo>
                                        <a:pt x="9144" y="9144"/>
                                        <a:pt x="7620" y="10668"/>
                                        <a:pt x="7620" y="12192"/>
                                      </a:cubicBezTo>
                                      <a:cubicBezTo>
                                        <a:pt x="7620" y="15240"/>
                                        <a:pt x="9144" y="16764"/>
                                        <a:pt x="10668" y="18288"/>
                                      </a:cubicBezTo>
                                      <a:cubicBezTo>
                                        <a:pt x="12192" y="19812"/>
                                        <a:pt x="15240" y="22860"/>
                                        <a:pt x="19812" y="24384"/>
                                      </a:cubicBezTo>
                                      <a:lnTo>
                                        <a:pt x="28956" y="28956"/>
                                      </a:lnTo>
                                      <a:cubicBezTo>
                                        <a:pt x="38100" y="33528"/>
                                        <a:pt x="42672" y="39624"/>
                                        <a:pt x="42672" y="47244"/>
                                      </a:cubicBezTo>
                                      <a:cubicBezTo>
                                        <a:pt x="42672" y="51816"/>
                                        <a:pt x="41148" y="56388"/>
                                        <a:pt x="36576" y="60960"/>
                                      </a:cubicBezTo>
                                      <a:cubicBezTo>
                                        <a:pt x="32004" y="64008"/>
                                        <a:pt x="27432" y="65532"/>
                                        <a:pt x="21336" y="65532"/>
                                      </a:cubicBezTo>
                                      <a:cubicBezTo>
                                        <a:pt x="18288" y="65532"/>
                                        <a:pt x="13716" y="64008"/>
                                        <a:pt x="7620" y="62484"/>
                                      </a:cubicBezTo>
                                      <a:cubicBezTo>
                                        <a:pt x="6096" y="62484"/>
                                        <a:pt x="6096" y="62484"/>
                                        <a:pt x="4572" y="62484"/>
                                      </a:cubicBezTo>
                                      <a:cubicBezTo>
                                        <a:pt x="3048" y="62484"/>
                                        <a:pt x="3048" y="64008"/>
                                        <a:pt x="1524" y="65532"/>
                                      </a:cubicBezTo>
                                      <a:lnTo>
                                        <a:pt x="0" y="65532"/>
                                      </a:lnTo>
                                      <a:lnTo>
                                        <a:pt x="0" y="44196"/>
                                      </a:lnTo>
                                      <a:lnTo>
                                        <a:pt x="1524" y="44196"/>
                                      </a:lnTo>
                                      <a:cubicBezTo>
                                        <a:pt x="3048" y="50292"/>
                                        <a:pt x="6096" y="53340"/>
                                        <a:pt x="9144" y="56388"/>
                                      </a:cubicBezTo>
                                      <a:cubicBezTo>
                                        <a:pt x="12192" y="59436"/>
                                        <a:pt x="16764" y="60960"/>
                                        <a:pt x="21336" y="60960"/>
                                      </a:cubicBezTo>
                                      <a:cubicBezTo>
                                        <a:pt x="24384" y="60960"/>
                                        <a:pt x="27432" y="59436"/>
                                        <a:pt x="28956" y="57912"/>
                                      </a:cubicBezTo>
                                      <a:cubicBezTo>
                                        <a:pt x="32004" y="56388"/>
                                        <a:pt x="32004" y="54864"/>
                                        <a:pt x="32004" y="51816"/>
                                      </a:cubicBezTo>
                                      <a:cubicBezTo>
                                        <a:pt x="32004" y="48768"/>
                                        <a:pt x="32004" y="45720"/>
                                        <a:pt x="28956" y="44196"/>
                                      </a:cubicBezTo>
                                      <a:cubicBezTo>
                                        <a:pt x="27432" y="42672"/>
                                        <a:pt x="22860" y="39624"/>
                                        <a:pt x="16764" y="36576"/>
                                      </a:cubicBezTo>
                                      <a:cubicBezTo>
                                        <a:pt x="9144" y="33528"/>
                                        <a:pt x="6096" y="30480"/>
                                        <a:pt x="3048" y="27432"/>
                                      </a:cubicBezTo>
                                      <a:cubicBezTo>
                                        <a:pt x="1524" y="25908"/>
                                        <a:pt x="0" y="21336"/>
                                        <a:pt x="0" y="18288"/>
                                      </a:cubicBezTo>
                                      <a:cubicBezTo>
                                        <a:pt x="0" y="12192"/>
                                        <a:pt x="1524" y="9144"/>
                                        <a:pt x="6096" y="4572"/>
                                      </a:cubicBezTo>
                                      <a:cubicBezTo>
                                        <a:pt x="9144" y="1524"/>
                                        <a:pt x="13716" y="0"/>
                                        <a:pt x="19812" y="0"/>
                                      </a:cubicBezTo>
                                      <a:close/>
                                    </a:path>
                                  </a:pathLst>
                                </a:custGeom>
                                <a:solidFill>
                                  <a:srgbClr val="000000"/>
                                </a:solidFill>
                                <a:ln w="0" cap="flat">
                                  <a:noFill/>
                                  <a:miter lim="127000"/>
                                </a:ln>
                                <a:effectLst/>
                              </wps:spPr>
                              <wps:bodyPr/>
                            </wps:wsp>
                            <wps:wsp>
                              <wps:cNvPr id="61402" name="Shape 61402"/>
                              <wps:cNvSpPr/>
                              <wps:spPr>
                                <a:xfrm>
                                  <a:off x="911352" y="173736"/>
                                  <a:ext cx="38100" cy="85344"/>
                                </a:xfrm>
                                <a:custGeom>
                                  <a:avLst/>
                                  <a:gdLst/>
                                  <a:ahLst/>
                                  <a:cxnLst/>
                                  <a:rect l="0" t="0" r="0" b="0"/>
                                  <a:pathLst>
                                    <a:path w="38100" h="85344">
                                      <a:moveTo>
                                        <a:pt x="21336" y="0"/>
                                      </a:moveTo>
                                      <a:lnTo>
                                        <a:pt x="22860" y="0"/>
                                      </a:lnTo>
                                      <a:lnTo>
                                        <a:pt x="22860" y="21336"/>
                                      </a:lnTo>
                                      <a:lnTo>
                                        <a:pt x="36576" y="21336"/>
                                      </a:lnTo>
                                      <a:lnTo>
                                        <a:pt x="36576" y="25908"/>
                                      </a:lnTo>
                                      <a:lnTo>
                                        <a:pt x="22860" y="25908"/>
                                      </a:lnTo>
                                      <a:lnTo>
                                        <a:pt x="22860" y="67056"/>
                                      </a:lnTo>
                                      <a:cubicBezTo>
                                        <a:pt x="22860" y="71628"/>
                                        <a:pt x="22860" y="74676"/>
                                        <a:pt x="24384" y="74676"/>
                                      </a:cubicBezTo>
                                      <a:cubicBezTo>
                                        <a:pt x="25908" y="76200"/>
                                        <a:pt x="25908" y="77724"/>
                                        <a:pt x="28956" y="77724"/>
                                      </a:cubicBezTo>
                                      <a:cubicBezTo>
                                        <a:pt x="28956" y="77724"/>
                                        <a:pt x="30480" y="77724"/>
                                        <a:pt x="32004" y="76200"/>
                                      </a:cubicBezTo>
                                      <a:cubicBezTo>
                                        <a:pt x="33528" y="76200"/>
                                        <a:pt x="33528" y="74676"/>
                                        <a:pt x="35052" y="73152"/>
                                      </a:cubicBezTo>
                                      <a:lnTo>
                                        <a:pt x="38100" y="73152"/>
                                      </a:lnTo>
                                      <a:cubicBezTo>
                                        <a:pt x="36576" y="77724"/>
                                        <a:pt x="33528" y="80772"/>
                                        <a:pt x="32004" y="82296"/>
                                      </a:cubicBezTo>
                                      <a:cubicBezTo>
                                        <a:pt x="28956" y="83820"/>
                                        <a:pt x="25908" y="85344"/>
                                        <a:pt x="22860" y="85344"/>
                                      </a:cubicBezTo>
                                      <a:cubicBezTo>
                                        <a:pt x="19812" y="85344"/>
                                        <a:pt x="18288" y="85344"/>
                                        <a:pt x="16764" y="83820"/>
                                      </a:cubicBezTo>
                                      <a:cubicBezTo>
                                        <a:pt x="13716" y="82296"/>
                                        <a:pt x="12192" y="80772"/>
                                        <a:pt x="12192" y="77724"/>
                                      </a:cubicBezTo>
                                      <a:cubicBezTo>
                                        <a:pt x="10668" y="76200"/>
                                        <a:pt x="10668" y="73152"/>
                                        <a:pt x="10668" y="68580"/>
                                      </a:cubicBezTo>
                                      <a:lnTo>
                                        <a:pt x="10668" y="25908"/>
                                      </a:lnTo>
                                      <a:lnTo>
                                        <a:pt x="0" y="25908"/>
                                      </a:lnTo>
                                      <a:lnTo>
                                        <a:pt x="0" y="22860"/>
                                      </a:lnTo>
                                      <a:cubicBezTo>
                                        <a:pt x="3048" y="22860"/>
                                        <a:pt x="6096" y="21336"/>
                                        <a:pt x="7620" y="18288"/>
                                      </a:cubicBezTo>
                                      <a:cubicBezTo>
                                        <a:pt x="10668" y="16764"/>
                                        <a:pt x="13716" y="13716"/>
                                        <a:pt x="16764" y="9144"/>
                                      </a:cubicBezTo>
                                      <a:cubicBezTo>
                                        <a:pt x="16764" y="7620"/>
                                        <a:pt x="19812" y="4572"/>
                                        <a:pt x="21336" y="0"/>
                                      </a:cubicBezTo>
                                      <a:close/>
                                    </a:path>
                                  </a:pathLst>
                                </a:custGeom>
                                <a:solidFill>
                                  <a:srgbClr val="000000"/>
                                </a:solidFill>
                                <a:ln w="0" cap="flat">
                                  <a:noFill/>
                                  <a:miter lim="127000"/>
                                </a:ln>
                                <a:effectLst/>
                              </wps:spPr>
                              <wps:bodyPr/>
                            </wps:wsp>
                            <wps:wsp>
                              <wps:cNvPr id="61403" name="Shape 61403"/>
                              <wps:cNvSpPr/>
                              <wps:spPr>
                                <a:xfrm>
                                  <a:off x="955548" y="220314"/>
                                  <a:ext cx="23622" cy="38766"/>
                                </a:xfrm>
                                <a:custGeom>
                                  <a:avLst/>
                                  <a:gdLst/>
                                  <a:ahLst/>
                                  <a:cxnLst/>
                                  <a:rect l="0" t="0" r="0" b="0"/>
                                  <a:pathLst>
                                    <a:path w="23622" h="38766">
                                      <a:moveTo>
                                        <a:pt x="23622" y="0"/>
                                      </a:moveTo>
                                      <a:lnTo>
                                        <a:pt x="23622" y="5746"/>
                                      </a:lnTo>
                                      <a:lnTo>
                                        <a:pt x="21336" y="6762"/>
                                      </a:lnTo>
                                      <a:cubicBezTo>
                                        <a:pt x="18288" y="8286"/>
                                        <a:pt x="15240" y="9810"/>
                                        <a:pt x="13716" y="12858"/>
                                      </a:cubicBezTo>
                                      <a:cubicBezTo>
                                        <a:pt x="12192" y="14382"/>
                                        <a:pt x="12192" y="17430"/>
                                        <a:pt x="12192" y="18954"/>
                                      </a:cubicBezTo>
                                      <a:cubicBezTo>
                                        <a:pt x="12192" y="23526"/>
                                        <a:pt x="12192" y="25050"/>
                                        <a:pt x="13716" y="28098"/>
                                      </a:cubicBezTo>
                                      <a:cubicBezTo>
                                        <a:pt x="16764" y="29622"/>
                                        <a:pt x="18288" y="31146"/>
                                        <a:pt x="21336" y="31146"/>
                                      </a:cubicBezTo>
                                      <a:lnTo>
                                        <a:pt x="23622" y="29876"/>
                                      </a:lnTo>
                                      <a:lnTo>
                                        <a:pt x="23622" y="36556"/>
                                      </a:lnTo>
                                      <a:lnTo>
                                        <a:pt x="22860" y="37242"/>
                                      </a:lnTo>
                                      <a:cubicBezTo>
                                        <a:pt x="19812" y="38766"/>
                                        <a:pt x="16764" y="38766"/>
                                        <a:pt x="13716" y="38766"/>
                                      </a:cubicBezTo>
                                      <a:cubicBezTo>
                                        <a:pt x="9144" y="38766"/>
                                        <a:pt x="6096" y="37242"/>
                                        <a:pt x="3048" y="34194"/>
                                      </a:cubicBezTo>
                                      <a:cubicBezTo>
                                        <a:pt x="0" y="31146"/>
                                        <a:pt x="0" y="28098"/>
                                        <a:pt x="0" y="22002"/>
                                      </a:cubicBezTo>
                                      <a:cubicBezTo>
                                        <a:pt x="0" y="18954"/>
                                        <a:pt x="0" y="17430"/>
                                        <a:pt x="1524" y="14382"/>
                                      </a:cubicBezTo>
                                      <a:cubicBezTo>
                                        <a:pt x="3048" y="11334"/>
                                        <a:pt x="6096" y="8286"/>
                                        <a:pt x="10668" y="5238"/>
                                      </a:cubicBezTo>
                                      <a:cubicBezTo>
                                        <a:pt x="12954" y="4476"/>
                                        <a:pt x="16002" y="2952"/>
                                        <a:pt x="20003" y="1237"/>
                                      </a:cubicBezTo>
                                      <a:lnTo>
                                        <a:pt x="23622" y="0"/>
                                      </a:lnTo>
                                      <a:close/>
                                    </a:path>
                                  </a:pathLst>
                                </a:custGeom>
                                <a:solidFill>
                                  <a:srgbClr val="000000"/>
                                </a:solidFill>
                                <a:ln w="0" cap="flat">
                                  <a:noFill/>
                                  <a:miter lim="127000"/>
                                </a:ln>
                                <a:effectLst/>
                              </wps:spPr>
                              <wps:bodyPr/>
                            </wps:wsp>
                            <wps:wsp>
                              <wps:cNvPr id="61404" name="Shape 61404"/>
                              <wps:cNvSpPr/>
                              <wps:spPr>
                                <a:xfrm>
                                  <a:off x="958596" y="194119"/>
                                  <a:ext cx="20574" cy="22288"/>
                                </a:xfrm>
                                <a:custGeom>
                                  <a:avLst/>
                                  <a:gdLst/>
                                  <a:ahLst/>
                                  <a:cxnLst/>
                                  <a:rect l="0" t="0" r="0" b="0"/>
                                  <a:pathLst>
                                    <a:path w="20574" h="22288">
                                      <a:moveTo>
                                        <a:pt x="20574" y="0"/>
                                      </a:moveTo>
                                      <a:lnTo>
                                        <a:pt x="20574" y="4255"/>
                                      </a:lnTo>
                                      <a:lnTo>
                                        <a:pt x="19812" y="4001"/>
                                      </a:lnTo>
                                      <a:cubicBezTo>
                                        <a:pt x="16764" y="4001"/>
                                        <a:pt x="15240" y="4001"/>
                                        <a:pt x="13716" y="5524"/>
                                      </a:cubicBezTo>
                                      <a:cubicBezTo>
                                        <a:pt x="12192" y="7049"/>
                                        <a:pt x="10668" y="10096"/>
                                        <a:pt x="10668" y="11621"/>
                                      </a:cubicBezTo>
                                      <a:lnTo>
                                        <a:pt x="12192" y="16193"/>
                                      </a:lnTo>
                                      <a:cubicBezTo>
                                        <a:pt x="12192" y="17716"/>
                                        <a:pt x="10668" y="19240"/>
                                        <a:pt x="9144" y="20765"/>
                                      </a:cubicBezTo>
                                      <a:cubicBezTo>
                                        <a:pt x="9144" y="22288"/>
                                        <a:pt x="7620" y="22288"/>
                                        <a:pt x="4572" y="22288"/>
                                      </a:cubicBezTo>
                                      <a:cubicBezTo>
                                        <a:pt x="3048" y="22288"/>
                                        <a:pt x="1524" y="22288"/>
                                        <a:pt x="1524" y="20765"/>
                                      </a:cubicBezTo>
                                      <a:cubicBezTo>
                                        <a:pt x="0" y="19240"/>
                                        <a:pt x="0" y="17716"/>
                                        <a:pt x="0" y="14668"/>
                                      </a:cubicBezTo>
                                      <a:cubicBezTo>
                                        <a:pt x="0" y="11621"/>
                                        <a:pt x="1524" y="7049"/>
                                        <a:pt x="4572" y="4001"/>
                                      </a:cubicBezTo>
                                      <a:lnTo>
                                        <a:pt x="20574" y="0"/>
                                      </a:lnTo>
                                      <a:close/>
                                    </a:path>
                                  </a:pathLst>
                                </a:custGeom>
                                <a:solidFill>
                                  <a:srgbClr val="000000"/>
                                </a:solidFill>
                                <a:ln w="0" cap="flat">
                                  <a:noFill/>
                                  <a:miter lim="127000"/>
                                </a:ln>
                                <a:effectLst/>
                              </wps:spPr>
                              <wps:bodyPr/>
                            </wps:wsp>
                            <wps:wsp>
                              <wps:cNvPr id="61405" name="Shape 61405"/>
                              <wps:cNvSpPr/>
                              <wps:spPr>
                                <a:xfrm>
                                  <a:off x="979170" y="193548"/>
                                  <a:ext cx="34290" cy="65532"/>
                                </a:xfrm>
                                <a:custGeom>
                                  <a:avLst/>
                                  <a:gdLst/>
                                  <a:ahLst/>
                                  <a:cxnLst/>
                                  <a:rect l="0" t="0" r="0" b="0"/>
                                  <a:pathLst>
                                    <a:path w="34290" h="65532">
                                      <a:moveTo>
                                        <a:pt x="2286" y="0"/>
                                      </a:moveTo>
                                      <a:cubicBezTo>
                                        <a:pt x="6858" y="0"/>
                                        <a:pt x="11430" y="1524"/>
                                        <a:pt x="16002" y="3048"/>
                                      </a:cubicBezTo>
                                      <a:cubicBezTo>
                                        <a:pt x="19050" y="4572"/>
                                        <a:pt x="20574" y="6096"/>
                                        <a:pt x="22098" y="9144"/>
                                      </a:cubicBezTo>
                                      <a:cubicBezTo>
                                        <a:pt x="22098" y="10668"/>
                                        <a:pt x="23622" y="15240"/>
                                        <a:pt x="23622" y="21336"/>
                                      </a:cubicBezTo>
                                      <a:lnTo>
                                        <a:pt x="23622" y="42672"/>
                                      </a:lnTo>
                                      <a:cubicBezTo>
                                        <a:pt x="23622" y="48768"/>
                                        <a:pt x="23622" y="53340"/>
                                        <a:pt x="23622" y="54864"/>
                                      </a:cubicBezTo>
                                      <a:cubicBezTo>
                                        <a:pt x="23622" y="56388"/>
                                        <a:pt x="23622" y="56388"/>
                                        <a:pt x="23622" y="56388"/>
                                      </a:cubicBezTo>
                                      <a:cubicBezTo>
                                        <a:pt x="25146" y="57912"/>
                                        <a:pt x="25146" y="57912"/>
                                        <a:pt x="26670" y="57912"/>
                                      </a:cubicBezTo>
                                      <a:cubicBezTo>
                                        <a:pt x="26670" y="57912"/>
                                        <a:pt x="28194" y="57912"/>
                                        <a:pt x="28194" y="57912"/>
                                      </a:cubicBezTo>
                                      <a:cubicBezTo>
                                        <a:pt x="29718" y="56388"/>
                                        <a:pt x="31242" y="54864"/>
                                        <a:pt x="34290" y="53340"/>
                                      </a:cubicBezTo>
                                      <a:lnTo>
                                        <a:pt x="34290" y="56388"/>
                                      </a:lnTo>
                                      <a:cubicBezTo>
                                        <a:pt x="28194" y="62484"/>
                                        <a:pt x="23622" y="65532"/>
                                        <a:pt x="19050" y="65532"/>
                                      </a:cubicBezTo>
                                      <a:cubicBezTo>
                                        <a:pt x="16002" y="65532"/>
                                        <a:pt x="14478" y="64008"/>
                                        <a:pt x="12954" y="62484"/>
                                      </a:cubicBezTo>
                                      <a:cubicBezTo>
                                        <a:pt x="11430" y="60960"/>
                                        <a:pt x="11430" y="59436"/>
                                        <a:pt x="11430" y="54864"/>
                                      </a:cubicBezTo>
                                      <a:cubicBezTo>
                                        <a:pt x="7620" y="57150"/>
                                        <a:pt x="4953" y="59055"/>
                                        <a:pt x="3048" y="60579"/>
                                      </a:cubicBezTo>
                                      <a:lnTo>
                                        <a:pt x="0" y="63322"/>
                                      </a:lnTo>
                                      <a:lnTo>
                                        <a:pt x="0" y="56642"/>
                                      </a:lnTo>
                                      <a:lnTo>
                                        <a:pt x="11430" y="50292"/>
                                      </a:lnTo>
                                      <a:lnTo>
                                        <a:pt x="11430" y="27432"/>
                                      </a:lnTo>
                                      <a:lnTo>
                                        <a:pt x="0" y="32512"/>
                                      </a:lnTo>
                                      <a:lnTo>
                                        <a:pt x="0" y="26766"/>
                                      </a:lnTo>
                                      <a:lnTo>
                                        <a:pt x="11430" y="22860"/>
                                      </a:lnTo>
                                      <a:lnTo>
                                        <a:pt x="11430" y="19812"/>
                                      </a:lnTo>
                                      <a:cubicBezTo>
                                        <a:pt x="11430" y="13716"/>
                                        <a:pt x="9906" y="10668"/>
                                        <a:pt x="8382" y="7620"/>
                                      </a:cubicBezTo>
                                      <a:lnTo>
                                        <a:pt x="0" y="4826"/>
                                      </a:lnTo>
                                      <a:lnTo>
                                        <a:pt x="0" y="571"/>
                                      </a:lnTo>
                                      <a:lnTo>
                                        <a:pt x="2286" y="0"/>
                                      </a:lnTo>
                                      <a:close/>
                                    </a:path>
                                  </a:pathLst>
                                </a:custGeom>
                                <a:solidFill>
                                  <a:srgbClr val="000000"/>
                                </a:solidFill>
                                <a:ln w="0" cap="flat">
                                  <a:noFill/>
                                  <a:miter lim="127000"/>
                                </a:ln>
                                <a:effectLst/>
                              </wps:spPr>
                              <wps:bodyPr/>
                            </wps:wsp>
                            <wps:wsp>
                              <wps:cNvPr id="61406" name="Shape 61406"/>
                              <wps:cNvSpPr/>
                              <wps:spPr>
                                <a:xfrm>
                                  <a:off x="1018032" y="161544"/>
                                  <a:ext cx="30480" cy="96012"/>
                                </a:xfrm>
                                <a:custGeom>
                                  <a:avLst/>
                                  <a:gdLst/>
                                  <a:ahLst/>
                                  <a:cxnLst/>
                                  <a:rect l="0" t="0" r="0" b="0"/>
                                  <a:pathLst>
                                    <a:path w="30480" h="96012">
                                      <a:moveTo>
                                        <a:pt x="18288" y="0"/>
                                      </a:moveTo>
                                      <a:lnTo>
                                        <a:pt x="21336" y="0"/>
                                      </a:lnTo>
                                      <a:lnTo>
                                        <a:pt x="21336" y="82296"/>
                                      </a:lnTo>
                                      <a:cubicBezTo>
                                        <a:pt x="21336" y="86868"/>
                                        <a:pt x="21336" y="88392"/>
                                        <a:pt x="22860" y="89916"/>
                                      </a:cubicBezTo>
                                      <a:cubicBezTo>
                                        <a:pt x="22860" y="91440"/>
                                        <a:pt x="24384" y="92964"/>
                                        <a:pt x="24384" y="92964"/>
                                      </a:cubicBezTo>
                                      <a:cubicBezTo>
                                        <a:pt x="25908" y="94488"/>
                                        <a:pt x="27432" y="94488"/>
                                        <a:pt x="30480" y="94488"/>
                                      </a:cubicBezTo>
                                      <a:lnTo>
                                        <a:pt x="30480" y="96012"/>
                                      </a:lnTo>
                                      <a:lnTo>
                                        <a:pt x="0" y="96012"/>
                                      </a:lnTo>
                                      <a:lnTo>
                                        <a:pt x="0" y="94488"/>
                                      </a:lnTo>
                                      <a:cubicBezTo>
                                        <a:pt x="3048" y="94488"/>
                                        <a:pt x="4572" y="94488"/>
                                        <a:pt x="6096" y="92964"/>
                                      </a:cubicBezTo>
                                      <a:cubicBezTo>
                                        <a:pt x="7620" y="92964"/>
                                        <a:pt x="7620" y="91440"/>
                                        <a:pt x="9144" y="89916"/>
                                      </a:cubicBezTo>
                                      <a:cubicBezTo>
                                        <a:pt x="9144" y="88392"/>
                                        <a:pt x="9144" y="86868"/>
                                        <a:pt x="9144" y="82296"/>
                                      </a:cubicBezTo>
                                      <a:lnTo>
                                        <a:pt x="9144" y="25908"/>
                                      </a:lnTo>
                                      <a:cubicBezTo>
                                        <a:pt x="9144" y="18288"/>
                                        <a:pt x="9144" y="13716"/>
                                        <a:pt x="9144" y="12192"/>
                                      </a:cubicBezTo>
                                      <a:cubicBezTo>
                                        <a:pt x="9144" y="10668"/>
                                        <a:pt x="7620" y="9144"/>
                                        <a:pt x="7620" y="9144"/>
                                      </a:cubicBezTo>
                                      <a:cubicBezTo>
                                        <a:pt x="7620" y="7620"/>
                                        <a:pt x="6096" y="7620"/>
                                        <a:pt x="6096" y="7620"/>
                                      </a:cubicBezTo>
                                      <a:cubicBezTo>
                                        <a:pt x="4572" y="7620"/>
                                        <a:pt x="3048" y="7620"/>
                                        <a:pt x="1524" y="9144"/>
                                      </a:cubicBezTo>
                                      <a:lnTo>
                                        <a:pt x="0" y="7620"/>
                                      </a:lnTo>
                                      <a:lnTo>
                                        <a:pt x="18288" y="0"/>
                                      </a:lnTo>
                                      <a:close/>
                                    </a:path>
                                  </a:pathLst>
                                </a:custGeom>
                                <a:solidFill>
                                  <a:srgbClr val="000000"/>
                                </a:solidFill>
                                <a:ln w="0" cap="flat">
                                  <a:noFill/>
                                  <a:miter lim="127000"/>
                                </a:ln>
                                <a:effectLst/>
                              </wps:spPr>
                              <wps:bodyPr/>
                            </wps:wsp>
                            <wps:wsp>
                              <wps:cNvPr id="61407" name="Shape 61407"/>
                              <wps:cNvSpPr/>
                              <wps:spPr>
                                <a:xfrm>
                                  <a:off x="1051560" y="173736"/>
                                  <a:ext cx="38100" cy="85344"/>
                                </a:xfrm>
                                <a:custGeom>
                                  <a:avLst/>
                                  <a:gdLst/>
                                  <a:ahLst/>
                                  <a:cxnLst/>
                                  <a:rect l="0" t="0" r="0" b="0"/>
                                  <a:pathLst>
                                    <a:path w="38100" h="85344">
                                      <a:moveTo>
                                        <a:pt x="21336" y="0"/>
                                      </a:moveTo>
                                      <a:lnTo>
                                        <a:pt x="22860" y="0"/>
                                      </a:lnTo>
                                      <a:lnTo>
                                        <a:pt x="22860" y="21336"/>
                                      </a:lnTo>
                                      <a:lnTo>
                                        <a:pt x="36576" y="21336"/>
                                      </a:lnTo>
                                      <a:lnTo>
                                        <a:pt x="36576" y="25908"/>
                                      </a:lnTo>
                                      <a:lnTo>
                                        <a:pt x="22860" y="25908"/>
                                      </a:lnTo>
                                      <a:lnTo>
                                        <a:pt x="22860" y="67056"/>
                                      </a:lnTo>
                                      <a:cubicBezTo>
                                        <a:pt x="22860" y="71628"/>
                                        <a:pt x="22860" y="74676"/>
                                        <a:pt x="24384" y="74676"/>
                                      </a:cubicBezTo>
                                      <a:cubicBezTo>
                                        <a:pt x="24384" y="76200"/>
                                        <a:pt x="25908" y="77724"/>
                                        <a:pt x="27432" y="77724"/>
                                      </a:cubicBezTo>
                                      <a:cubicBezTo>
                                        <a:pt x="28956" y="77724"/>
                                        <a:pt x="30480" y="77724"/>
                                        <a:pt x="32004" y="76200"/>
                                      </a:cubicBezTo>
                                      <a:cubicBezTo>
                                        <a:pt x="33528" y="76200"/>
                                        <a:pt x="33528" y="74676"/>
                                        <a:pt x="35052" y="73152"/>
                                      </a:cubicBezTo>
                                      <a:lnTo>
                                        <a:pt x="38100" y="73152"/>
                                      </a:lnTo>
                                      <a:cubicBezTo>
                                        <a:pt x="36576" y="77724"/>
                                        <a:pt x="33528" y="80772"/>
                                        <a:pt x="30480" y="82296"/>
                                      </a:cubicBezTo>
                                      <a:cubicBezTo>
                                        <a:pt x="28956" y="83820"/>
                                        <a:pt x="25908" y="85344"/>
                                        <a:pt x="22860" y="85344"/>
                                      </a:cubicBezTo>
                                      <a:cubicBezTo>
                                        <a:pt x="19812" y="85344"/>
                                        <a:pt x="18288" y="85344"/>
                                        <a:pt x="16764" y="83820"/>
                                      </a:cubicBezTo>
                                      <a:cubicBezTo>
                                        <a:pt x="13716" y="82296"/>
                                        <a:pt x="12192" y="80772"/>
                                        <a:pt x="12192" y="77724"/>
                                      </a:cubicBezTo>
                                      <a:cubicBezTo>
                                        <a:pt x="10668" y="76200"/>
                                        <a:pt x="10668" y="73152"/>
                                        <a:pt x="10668" y="68580"/>
                                      </a:cubicBezTo>
                                      <a:lnTo>
                                        <a:pt x="10668" y="25908"/>
                                      </a:lnTo>
                                      <a:lnTo>
                                        <a:pt x="0" y="25908"/>
                                      </a:lnTo>
                                      <a:lnTo>
                                        <a:pt x="0" y="22860"/>
                                      </a:lnTo>
                                      <a:cubicBezTo>
                                        <a:pt x="3048" y="22860"/>
                                        <a:pt x="4572" y="21336"/>
                                        <a:pt x="7620" y="18288"/>
                                      </a:cubicBezTo>
                                      <a:cubicBezTo>
                                        <a:pt x="10668" y="16764"/>
                                        <a:pt x="13716" y="13716"/>
                                        <a:pt x="15240" y="9144"/>
                                      </a:cubicBezTo>
                                      <a:cubicBezTo>
                                        <a:pt x="16764" y="7620"/>
                                        <a:pt x="18288" y="4572"/>
                                        <a:pt x="21336" y="0"/>
                                      </a:cubicBezTo>
                                      <a:close/>
                                    </a:path>
                                  </a:pathLst>
                                </a:custGeom>
                                <a:solidFill>
                                  <a:srgbClr val="000000"/>
                                </a:solidFill>
                                <a:ln w="0" cap="flat">
                                  <a:noFill/>
                                  <a:miter lim="127000"/>
                                </a:ln>
                                <a:effectLst/>
                              </wps:spPr>
                              <wps:bodyPr/>
                            </wps:wsp>
                            <wps:wsp>
                              <wps:cNvPr id="61408" name="Shape 61408"/>
                              <wps:cNvSpPr/>
                              <wps:spPr>
                                <a:xfrm>
                                  <a:off x="1091184" y="195072"/>
                                  <a:ext cx="67056" cy="64008"/>
                                </a:xfrm>
                                <a:custGeom>
                                  <a:avLst/>
                                  <a:gdLst/>
                                  <a:ahLst/>
                                  <a:cxnLst/>
                                  <a:rect l="0" t="0" r="0" b="0"/>
                                  <a:pathLst>
                                    <a:path w="67056" h="64008">
                                      <a:moveTo>
                                        <a:pt x="0" y="0"/>
                                      </a:moveTo>
                                      <a:lnTo>
                                        <a:pt x="21336" y="0"/>
                                      </a:lnTo>
                                      <a:lnTo>
                                        <a:pt x="21336" y="42672"/>
                                      </a:lnTo>
                                      <a:cubicBezTo>
                                        <a:pt x="21336" y="47244"/>
                                        <a:pt x="22860" y="51816"/>
                                        <a:pt x="24384" y="53340"/>
                                      </a:cubicBezTo>
                                      <a:cubicBezTo>
                                        <a:pt x="25908" y="54864"/>
                                        <a:pt x="28956" y="56388"/>
                                        <a:pt x="32004" y="56388"/>
                                      </a:cubicBezTo>
                                      <a:cubicBezTo>
                                        <a:pt x="33528" y="56388"/>
                                        <a:pt x="35052" y="54864"/>
                                        <a:pt x="38100" y="54864"/>
                                      </a:cubicBezTo>
                                      <a:cubicBezTo>
                                        <a:pt x="39624" y="53340"/>
                                        <a:pt x="42672" y="50292"/>
                                        <a:pt x="45720" y="47244"/>
                                      </a:cubicBezTo>
                                      <a:lnTo>
                                        <a:pt x="45720" y="12192"/>
                                      </a:lnTo>
                                      <a:cubicBezTo>
                                        <a:pt x="45720" y="7620"/>
                                        <a:pt x="45720" y="4572"/>
                                        <a:pt x="44196" y="3048"/>
                                      </a:cubicBezTo>
                                      <a:cubicBezTo>
                                        <a:pt x="42672" y="1524"/>
                                        <a:pt x="41148" y="1524"/>
                                        <a:pt x="36576" y="1524"/>
                                      </a:cubicBezTo>
                                      <a:lnTo>
                                        <a:pt x="36576" y="0"/>
                                      </a:lnTo>
                                      <a:lnTo>
                                        <a:pt x="57912" y="0"/>
                                      </a:lnTo>
                                      <a:lnTo>
                                        <a:pt x="57912" y="38100"/>
                                      </a:lnTo>
                                      <a:cubicBezTo>
                                        <a:pt x="57912" y="45720"/>
                                        <a:pt x="57912" y="50292"/>
                                        <a:pt x="59436" y="51816"/>
                                      </a:cubicBezTo>
                                      <a:cubicBezTo>
                                        <a:pt x="59436" y="53340"/>
                                        <a:pt x="59436" y="54864"/>
                                        <a:pt x="60960" y="54864"/>
                                      </a:cubicBezTo>
                                      <a:cubicBezTo>
                                        <a:pt x="60960" y="54864"/>
                                        <a:pt x="62484" y="56388"/>
                                        <a:pt x="62484" y="56388"/>
                                      </a:cubicBezTo>
                                      <a:cubicBezTo>
                                        <a:pt x="64008" y="56388"/>
                                        <a:pt x="65532" y="54864"/>
                                        <a:pt x="67056" y="54864"/>
                                      </a:cubicBezTo>
                                      <a:lnTo>
                                        <a:pt x="67056" y="56388"/>
                                      </a:lnTo>
                                      <a:lnTo>
                                        <a:pt x="48768" y="64008"/>
                                      </a:lnTo>
                                      <a:lnTo>
                                        <a:pt x="45720" y="64008"/>
                                      </a:lnTo>
                                      <a:lnTo>
                                        <a:pt x="45720" y="51816"/>
                                      </a:lnTo>
                                      <a:cubicBezTo>
                                        <a:pt x="41148" y="56388"/>
                                        <a:pt x="36576" y="60960"/>
                                        <a:pt x="33528" y="62484"/>
                                      </a:cubicBezTo>
                                      <a:cubicBezTo>
                                        <a:pt x="32004" y="62484"/>
                                        <a:pt x="28956" y="64008"/>
                                        <a:pt x="25908" y="64008"/>
                                      </a:cubicBezTo>
                                      <a:cubicBezTo>
                                        <a:pt x="21336" y="64008"/>
                                        <a:pt x="18288" y="62484"/>
                                        <a:pt x="16764" y="60960"/>
                                      </a:cubicBezTo>
                                      <a:cubicBezTo>
                                        <a:pt x="13716" y="59436"/>
                                        <a:pt x="12192" y="56388"/>
                                        <a:pt x="10668" y="53340"/>
                                      </a:cubicBezTo>
                                      <a:cubicBezTo>
                                        <a:pt x="10668" y="50292"/>
                                        <a:pt x="9144" y="45720"/>
                                        <a:pt x="9144" y="39624"/>
                                      </a:cubicBezTo>
                                      <a:lnTo>
                                        <a:pt x="9144" y="12192"/>
                                      </a:lnTo>
                                      <a:cubicBezTo>
                                        <a:pt x="9144" y="9144"/>
                                        <a:pt x="9144" y="6096"/>
                                        <a:pt x="9144" y="4572"/>
                                      </a:cubicBezTo>
                                      <a:cubicBezTo>
                                        <a:pt x="7620" y="4572"/>
                                        <a:pt x="7620" y="3048"/>
                                        <a:pt x="6096" y="3048"/>
                                      </a:cubicBezTo>
                                      <a:cubicBezTo>
                                        <a:pt x="4572" y="1524"/>
                                        <a:pt x="3048" y="1524"/>
                                        <a:pt x="0" y="1524"/>
                                      </a:cubicBezTo>
                                      <a:lnTo>
                                        <a:pt x="0" y="0"/>
                                      </a:lnTo>
                                      <a:close/>
                                    </a:path>
                                  </a:pathLst>
                                </a:custGeom>
                                <a:solidFill>
                                  <a:srgbClr val="000000"/>
                                </a:solidFill>
                                <a:ln w="0" cap="flat">
                                  <a:noFill/>
                                  <a:miter lim="127000"/>
                                </a:ln>
                                <a:effectLst/>
                              </wps:spPr>
                              <wps:bodyPr/>
                            </wps:wsp>
                            <wps:wsp>
                              <wps:cNvPr id="61409" name="Shape 61409"/>
                              <wps:cNvSpPr/>
                              <wps:spPr>
                                <a:xfrm>
                                  <a:off x="1161288" y="193548"/>
                                  <a:ext cx="67056" cy="64008"/>
                                </a:xfrm>
                                <a:custGeom>
                                  <a:avLst/>
                                  <a:gdLst/>
                                  <a:ahLst/>
                                  <a:cxnLst/>
                                  <a:rect l="0" t="0" r="0" b="0"/>
                                  <a:pathLst>
                                    <a:path w="67056" h="64008">
                                      <a:moveTo>
                                        <a:pt x="18288" y="0"/>
                                      </a:moveTo>
                                      <a:lnTo>
                                        <a:pt x="21336" y="0"/>
                                      </a:lnTo>
                                      <a:lnTo>
                                        <a:pt x="21336" y="12192"/>
                                      </a:lnTo>
                                      <a:cubicBezTo>
                                        <a:pt x="28956" y="4572"/>
                                        <a:pt x="35052" y="0"/>
                                        <a:pt x="42672" y="0"/>
                                      </a:cubicBezTo>
                                      <a:cubicBezTo>
                                        <a:pt x="45720" y="0"/>
                                        <a:pt x="48768" y="0"/>
                                        <a:pt x="50292" y="3048"/>
                                      </a:cubicBezTo>
                                      <a:cubicBezTo>
                                        <a:pt x="53340" y="4572"/>
                                        <a:pt x="54864" y="7620"/>
                                        <a:pt x="56388" y="10668"/>
                                      </a:cubicBezTo>
                                      <a:cubicBezTo>
                                        <a:pt x="57912" y="13716"/>
                                        <a:pt x="57912" y="18288"/>
                                        <a:pt x="57912" y="22860"/>
                                      </a:cubicBezTo>
                                      <a:lnTo>
                                        <a:pt x="57912" y="50292"/>
                                      </a:lnTo>
                                      <a:cubicBezTo>
                                        <a:pt x="57912" y="54864"/>
                                        <a:pt x="57912" y="56388"/>
                                        <a:pt x="59436" y="57912"/>
                                      </a:cubicBezTo>
                                      <a:cubicBezTo>
                                        <a:pt x="59436" y="59436"/>
                                        <a:pt x="60960" y="60960"/>
                                        <a:pt x="60960" y="60960"/>
                                      </a:cubicBezTo>
                                      <a:cubicBezTo>
                                        <a:pt x="62484" y="62484"/>
                                        <a:pt x="64008" y="62484"/>
                                        <a:pt x="67056" y="62484"/>
                                      </a:cubicBezTo>
                                      <a:lnTo>
                                        <a:pt x="67056" y="64008"/>
                                      </a:lnTo>
                                      <a:lnTo>
                                        <a:pt x="36576" y="64008"/>
                                      </a:lnTo>
                                      <a:lnTo>
                                        <a:pt x="36576" y="62484"/>
                                      </a:lnTo>
                                      <a:lnTo>
                                        <a:pt x="38100" y="62484"/>
                                      </a:lnTo>
                                      <a:cubicBezTo>
                                        <a:pt x="41148" y="62484"/>
                                        <a:pt x="42672" y="62484"/>
                                        <a:pt x="44196" y="60960"/>
                                      </a:cubicBezTo>
                                      <a:cubicBezTo>
                                        <a:pt x="44196" y="59436"/>
                                        <a:pt x="45720" y="57912"/>
                                        <a:pt x="45720" y="56388"/>
                                      </a:cubicBezTo>
                                      <a:cubicBezTo>
                                        <a:pt x="45720" y="56388"/>
                                        <a:pt x="45720" y="53340"/>
                                        <a:pt x="45720" y="50292"/>
                                      </a:cubicBezTo>
                                      <a:lnTo>
                                        <a:pt x="45720" y="24384"/>
                                      </a:lnTo>
                                      <a:cubicBezTo>
                                        <a:pt x="45720" y="18288"/>
                                        <a:pt x="45720" y="13716"/>
                                        <a:pt x="44196" y="10668"/>
                                      </a:cubicBezTo>
                                      <a:cubicBezTo>
                                        <a:pt x="42672" y="9144"/>
                                        <a:pt x="39624" y="7620"/>
                                        <a:pt x="36576" y="7620"/>
                                      </a:cubicBezTo>
                                      <a:cubicBezTo>
                                        <a:pt x="32004" y="7620"/>
                                        <a:pt x="27432" y="10668"/>
                                        <a:pt x="21336" y="16764"/>
                                      </a:cubicBezTo>
                                      <a:lnTo>
                                        <a:pt x="21336" y="50292"/>
                                      </a:lnTo>
                                      <a:cubicBezTo>
                                        <a:pt x="21336" y="54864"/>
                                        <a:pt x="21336" y="57912"/>
                                        <a:pt x="22860" y="57912"/>
                                      </a:cubicBezTo>
                                      <a:cubicBezTo>
                                        <a:pt x="22860" y="59436"/>
                                        <a:pt x="24384" y="60960"/>
                                        <a:pt x="24384" y="60960"/>
                                      </a:cubicBezTo>
                                      <a:cubicBezTo>
                                        <a:pt x="25908" y="62484"/>
                                        <a:pt x="27432" y="62484"/>
                                        <a:pt x="30480" y="62484"/>
                                      </a:cubicBezTo>
                                      <a:lnTo>
                                        <a:pt x="30480" y="64008"/>
                                      </a:lnTo>
                                      <a:lnTo>
                                        <a:pt x="0" y="64008"/>
                                      </a:lnTo>
                                      <a:lnTo>
                                        <a:pt x="0" y="62484"/>
                                      </a:lnTo>
                                      <a:lnTo>
                                        <a:pt x="1524" y="62484"/>
                                      </a:lnTo>
                                      <a:cubicBezTo>
                                        <a:pt x="4572" y="62484"/>
                                        <a:pt x="6096" y="60960"/>
                                        <a:pt x="7620" y="59436"/>
                                      </a:cubicBezTo>
                                      <a:cubicBezTo>
                                        <a:pt x="9144" y="57912"/>
                                        <a:pt x="9144" y="54864"/>
                                        <a:pt x="9144" y="50292"/>
                                      </a:cubicBezTo>
                                      <a:lnTo>
                                        <a:pt x="9144" y="25908"/>
                                      </a:lnTo>
                                      <a:cubicBezTo>
                                        <a:pt x="9144" y="18288"/>
                                        <a:pt x="9144" y="13716"/>
                                        <a:pt x="9144" y="12192"/>
                                      </a:cubicBezTo>
                                      <a:cubicBezTo>
                                        <a:pt x="9144" y="10668"/>
                                        <a:pt x="7620" y="9144"/>
                                        <a:pt x="7620" y="9144"/>
                                      </a:cubicBezTo>
                                      <a:cubicBezTo>
                                        <a:pt x="7620" y="7620"/>
                                        <a:pt x="6096" y="7620"/>
                                        <a:pt x="4572" y="7620"/>
                                      </a:cubicBezTo>
                                      <a:cubicBezTo>
                                        <a:pt x="4572" y="7620"/>
                                        <a:pt x="3048" y="7620"/>
                                        <a:pt x="1524" y="9144"/>
                                      </a:cubicBezTo>
                                      <a:lnTo>
                                        <a:pt x="0" y="7620"/>
                                      </a:lnTo>
                                      <a:lnTo>
                                        <a:pt x="18288" y="0"/>
                                      </a:lnTo>
                                      <a:close/>
                                    </a:path>
                                  </a:pathLst>
                                </a:custGeom>
                                <a:solidFill>
                                  <a:srgbClr val="000000"/>
                                </a:solidFill>
                                <a:ln w="0" cap="flat">
                                  <a:noFill/>
                                  <a:miter lim="127000"/>
                                </a:ln>
                                <a:effectLst/>
                              </wps:spPr>
                              <wps:bodyPr/>
                            </wps:wsp>
                            <wps:wsp>
                              <wps:cNvPr id="61410" name="Shape 61410"/>
                              <wps:cNvSpPr/>
                              <wps:spPr>
                                <a:xfrm>
                                  <a:off x="1234440" y="193548"/>
                                  <a:ext cx="33528" cy="92964"/>
                                </a:xfrm>
                                <a:custGeom>
                                  <a:avLst/>
                                  <a:gdLst/>
                                  <a:ahLst/>
                                  <a:cxnLst/>
                                  <a:rect l="0" t="0" r="0" b="0"/>
                                  <a:pathLst>
                                    <a:path w="33528" h="92964">
                                      <a:moveTo>
                                        <a:pt x="28956" y="0"/>
                                      </a:moveTo>
                                      <a:lnTo>
                                        <a:pt x="33528" y="1372"/>
                                      </a:lnTo>
                                      <a:lnTo>
                                        <a:pt x="33528" y="5791"/>
                                      </a:lnTo>
                                      <a:lnTo>
                                        <a:pt x="28956" y="3048"/>
                                      </a:lnTo>
                                      <a:cubicBezTo>
                                        <a:pt x="24384" y="3048"/>
                                        <a:pt x="22860" y="4572"/>
                                        <a:pt x="19812" y="7620"/>
                                      </a:cubicBezTo>
                                      <a:cubicBezTo>
                                        <a:pt x="18288" y="9144"/>
                                        <a:pt x="16764" y="13716"/>
                                        <a:pt x="16764" y="19812"/>
                                      </a:cubicBezTo>
                                      <a:cubicBezTo>
                                        <a:pt x="16764" y="27432"/>
                                        <a:pt x="18288" y="32004"/>
                                        <a:pt x="21336" y="36576"/>
                                      </a:cubicBezTo>
                                      <a:cubicBezTo>
                                        <a:pt x="22860" y="39624"/>
                                        <a:pt x="25908" y="41148"/>
                                        <a:pt x="30480" y="41148"/>
                                      </a:cubicBezTo>
                                      <a:lnTo>
                                        <a:pt x="33528" y="39319"/>
                                      </a:lnTo>
                                      <a:lnTo>
                                        <a:pt x="33528" y="42672"/>
                                      </a:lnTo>
                                      <a:lnTo>
                                        <a:pt x="28956" y="44196"/>
                                      </a:lnTo>
                                      <a:cubicBezTo>
                                        <a:pt x="25908" y="44196"/>
                                        <a:pt x="22860" y="44196"/>
                                        <a:pt x="19812" y="42672"/>
                                      </a:cubicBezTo>
                                      <a:cubicBezTo>
                                        <a:pt x="16764" y="44196"/>
                                        <a:pt x="15240" y="45720"/>
                                        <a:pt x="15240" y="47244"/>
                                      </a:cubicBezTo>
                                      <a:cubicBezTo>
                                        <a:pt x="13716" y="48768"/>
                                        <a:pt x="13716" y="50292"/>
                                        <a:pt x="13716" y="50292"/>
                                      </a:cubicBezTo>
                                      <a:cubicBezTo>
                                        <a:pt x="13716" y="51816"/>
                                        <a:pt x="13716" y="51816"/>
                                        <a:pt x="15240" y="53340"/>
                                      </a:cubicBezTo>
                                      <a:cubicBezTo>
                                        <a:pt x="15240" y="53340"/>
                                        <a:pt x="16764" y="54864"/>
                                        <a:pt x="19812" y="54864"/>
                                      </a:cubicBezTo>
                                      <a:cubicBezTo>
                                        <a:pt x="21336" y="54864"/>
                                        <a:pt x="24384" y="54864"/>
                                        <a:pt x="28956" y="54864"/>
                                      </a:cubicBezTo>
                                      <a:lnTo>
                                        <a:pt x="33528" y="55137"/>
                                      </a:lnTo>
                                      <a:lnTo>
                                        <a:pt x="33528" y="65179"/>
                                      </a:lnTo>
                                      <a:lnTo>
                                        <a:pt x="26479" y="64770"/>
                                      </a:lnTo>
                                      <a:cubicBezTo>
                                        <a:pt x="22479" y="64389"/>
                                        <a:pt x="19050" y="64008"/>
                                        <a:pt x="16764" y="64008"/>
                                      </a:cubicBezTo>
                                      <a:cubicBezTo>
                                        <a:pt x="13716" y="65532"/>
                                        <a:pt x="12192" y="68580"/>
                                        <a:pt x="10668" y="70104"/>
                                      </a:cubicBezTo>
                                      <a:cubicBezTo>
                                        <a:pt x="9144" y="71628"/>
                                        <a:pt x="9144" y="73152"/>
                                        <a:pt x="9144" y="76200"/>
                                      </a:cubicBezTo>
                                      <a:cubicBezTo>
                                        <a:pt x="9144" y="77724"/>
                                        <a:pt x="10668" y="79248"/>
                                        <a:pt x="13716" y="80772"/>
                                      </a:cubicBezTo>
                                      <a:cubicBezTo>
                                        <a:pt x="18288" y="83820"/>
                                        <a:pt x="24384" y="85344"/>
                                        <a:pt x="33528" y="85344"/>
                                      </a:cubicBezTo>
                                      <a:lnTo>
                                        <a:pt x="33528" y="90932"/>
                                      </a:lnTo>
                                      <a:lnTo>
                                        <a:pt x="27432" y="92964"/>
                                      </a:lnTo>
                                      <a:cubicBezTo>
                                        <a:pt x="18288" y="92964"/>
                                        <a:pt x="10668" y="91440"/>
                                        <a:pt x="4572" y="86868"/>
                                      </a:cubicBezTo>
                                      <a:cubicBezTo>
                                        <a:pt x="1524" y="85344"/>
                                        <a:pt x="0" y="82296"/>
                                        <a:pt x="0" y="80772"/>
                                      </a:cubicBezTo>
                                      <a:cubicBezTo>
                                        <a:pt x="0" y="79248"/>
                                        <a:pt x="0" y="77724"/>
                                        <a:pt x="1524" y="77724"/>
                                      </a:cubicBezTo>
                                      <a:cubicBezTo>
                                        <a:pt x="1524" y="76200"/>
                                        <a:pt x="3048" y="73152"/>
                                        <a:pt x="6096" y="70104"/>
                                      </a:cubicBezTo>
                                      <a:cubicBezTo>
                                        <a:pt x="6096" y="70104"/>
                                        <a:pt x="7620" y="67056"/>
                                        <a:pt x="12192" y="64008"/>
                                      </a:cubicBezTo>
                                      <a:cubicBezTo>
                                        <a:pt x="9144" y="62484"/>
                                        <a:pt x="7620" y="60960"/>
                                        <a:pt x="6096" y="59436"/>
                                      </a:cubicBezTo>
                                      <a:cubicBezTo>
                                        <a:pt x="4572" y="57912"/>
                                        <a:pt x="4572" y="57912"/>
                                        <a:pt x="4572" y="56388"/>
                                      </a:cubicBezTo>
                                      <a:cubicBezTo>
                                        <a:pt x="4572" y="54864"/>
                                        <a:pt x="6096" y="53340"/>
                                        <a:pt x="6096" y="50292"/>
                                      </a:cubicBezTo>
                                      <a:cubicBezTo>
                                        <a:pt x="7620" y="48768"/>
                                        <a:pt x="10668" y="45720"/>
                                        <a:pt x="16764" y="41148"/>
                                      </a:cubicBezTo>
                                      <a:cubicBezTo>
                                        <a:pt x="12192" y="39624"/>
                                        <a:pt x="9144" y="36576"/>
                                        <a:pt x="7620" y="33528"/>
                                      </a:cubicBezTo>
                                      <a:cubicBezTo>
                                        <a:pt x="6096" y="30480"/>
                                        <a:pt x="4572" y="27432"/>
                                        <a:pt x="4572" y="22860"/>
                                      </a:cubicBezTo>
                                      <a:cubicBezTo>
                                        <a:pt x="4572" y="16764"/>
                                        <a:pt x="7620" y="10668"/>
                                        <a:pt x="12192" y="6096"/>
                                      </a:cubicBezTo>
                                      <a:cubicBezTo>
                                        <a:pt x="16764" y="1524"/>
                                        <a:pt x="22860" y="0"/>
                                        <a:pt x="28956" y="0"/>
                                      </a:cubicBezTo>
                                      <a:close/>
                                    </a:path>
                                  </a:pathLst>
                                </a:custGeom>
                                <a:solidFill>
                                  <a:srgbClr val="000000"/>
                                </a:solidFill>
                                <a:ln w="0" cap="flat">
                                  <a:noFill/>
                                  <a:miter lim="127000"/>
                                </a:ln>
                                <a:effectLst/>
                              </wps:spPr>
                              <wps:bodyPr/>
                            </wps:wsp>
                            <wps:wsp>
                              <wps:cNvPr id="61411" name="Shape 61411"/>
                              <wps:cNvSpPr/>
                              <wps:spPr>
                                <a:xfrm>
                                  <a:off x="1267968" y="248685"/>
                                  <a:ext cx="28956" cy="35795"/>
                                </a:xfrm>
                                <a:custGeom>
                                  <a:avLst/>
                                  <a:gdLst/>
                                  <a:ahLst/>
                                  <a:cxnLst/>
                                  <a:rect l="0" t="0" r="0" b="0"/>
                                  <a:pathLst>
                                    <a:path w="28956" h="35795">
                                      <a:moveTo>
                                        <a:pt x="0" y="0"/>
                                      </a:moveTo>
                                      <a:lnTo>
                                        <a:pt x="8191" y="489"/>
                                      </a:lnTo>
                                      <a:cubicBezTo>
                                        <a:pt x="11430" y="870"/>
                                        <a:pt x="13716" y="1251"/>
                                        <a:pt x="15240" y="1251"/>
                                      </a:cubicBezTo>
                                      <a:cubicBezTo>
                                        <a:pt x="18288" y="1251"/>
                                        <a:pt x="22860" y="2775"/>
                                        <a:pt x="24384" y="5823"/>
                                      </a:cubicBezTo>
                                      <a:cubicBezTo>
                                        <a:pt x="27432" y="7347"/>
                                        <a:pt x="28956" y="10395"/>
                                        <a:pt x="28956" y="14967"/>
                                      </a:cubicBezTo>
                                      <a:cubicBezTo>
                                        <a:pt x="28956" y="19539"/>
                                        <a:pt x="25908" y="24111"/>
                                        <a:pt x="21336" y="28683"/>
                                      </a:cubicBezTo>
                                      <a:lnTo>
                                        <a:pt x="0" y="35795"/>
                                      </a:lnTo>
                                      <a:lnTo>
                                        <a:pt x="0" y="30207"/>
                                      </a:lnTo>
                                      <a:cubicBezTo>
                                        <a:pt x="7620" y="30207"/>
                                        <a:pt x="15240" y="28683"/>
                                        <a:pt x="18288" y="25635"/>
                                      </a:cubicBezTo>
                                      <a:cubicBezTo>
                                        <a:pt x="22860" y="22587"/>
                                        <a:pt x="24384" y="19539"/>
                                        <a:pt x="24384" y="16491"/>
                                      </a:cubicBezTo>
                                      <a:cubicBezTo>
                                        <a:pt x="24384" y="14967"/>
                                        <a:pt x="22860" y="13443"/>
                                        <a:pt x="21336" y="11919"/>
                                      </a:cubicBezTo>
                                      <a:cubicBezTo>
                                        <a:pt x="18288" y="10395"/>
                                        <a:pt x="13716" y="10395"/>
                                        <a:pt x="6096" y="10395"/>
                                      </a:cubicBezTo>
                                      <a:lnTo>
                                        <a:pt x="0" y="10042"/>
                                      </a:lnTo>
                                      <a:lnTo>
                                        <a:pt x="0" y="0"/>
                                      </a:lnTo>
                                      <a:close/>
                                    </a:path>
                                  </a:pathLst>
                                </a:custGeom>
                                <a:solidFill>
                                  <a:srgbClr val="000000"/>
                                </a:solidFill>
                                <a:ln w="0" cap="flat">
                                  <a:noFill/>
                                  <a:miter lim="127000"/>
                                </a:ln>
                                <a:effectLst/>
                              </wps:spPr>
                              <wps:bodyPr/>
                            </wps:wsp>
                            <wps:wsp>
                              <wps:cNvPr id="61412" name="Shape 61412"/>
                              <wps:cNvSpPr/>
                              <wps:spPr>
                                <a:xfrm>
                                  <a:off x="1267968" y="194920"/>
                                  <a:ext cx="28956" cy="41300"/>
                                </a:xfrm>
                                <a:custGeom>
                                  <a:avLst/>
                                  <a:gdLst/>
                                  <a:ahLst/>
                                  <a:cxnLst/>
                                  <a:rect l="0" t="0" r="0" b="0"/>
                                  <a:pathLst>
                                    <a:path w="28956" h="41300">
                                      <a:moveTo>
                                        <a:pt x="0" y="0"/>
                                      </a:moveTo>
                                      <a:lnTo>
                                        <a:pt x="10668" y="3200"/>
                                      </a:lnTo>
                                      <a:lnTo>
                                        <a:pt x="24384" y="3200"/>
                                      </a:lnTo>
                                      <a:cubicBezTo>
                                        <a:pt x="25908" y="3200"/>
                                        <a:pt x="27432" y="3200"/>
                                        <a:pt x="27432" y="3200"/>
                                      </a:cubicBezTo>
                                      <a:cubicBezTo>
                                        <a:pt x="28956" y="3200"/>
                                        <a:pt x="28956" y="3200"/>
                                        <a:pt x="28956" y="3200"/>
                                      </a:cubicBezTo>
                                      <a:cubicBezTo>
                                        <a:pt x="28956" y="3200"/>
                                        <a:pt x="28956" y="4724"/>
                                        <a:pt x="28956" y="4724"/>
                                      </a:cubicBezTo>
                                      <a:cubicBezTo>
                                        <a:pt x="28956" y="6248"/>
                                        <a:pt x="28956" y="6248"/>
                                        <a:pt x="28956" y="7772"/>
                                      </a:cubicBezTo>
                                      <a:cubicBezTo>
                                        <a:pt x="28956" y="7772"/>
                                        <a:pt x="28956" y="7772"/>
                                        <a:pt x="27432" y="7772"/>
                                      </a:cubicBezTo>
                                      <a:cubicBezTo>
                                        <a:pt x="27432" y="7772"/>
                                        <a:pt x="25908" y="7772"/>
                                        <a:pt x="24384" y="7772"/>
                                      </a:cubicBezTo>
                                      <a:lnTo>
                                        <a:pt x="16764" y="7772"/>
                                      </a:lnTo>
                                      <a:cubicBezTo>
                                        <a:pt x="18288" y="10820"/>
                                        <a:pt x="19812" y="15392"/>
                                        <a:pt x="19812" y="19964"/>
                                      </a:cubicBezTo>
                                      <a:cubicBezTo>
                                        <a:pt x="19812" y="26060"/>
                                        <a:pt x="18288" y="32156"/>
                                        <a:pt x="13716" y="36728"/>
                                      </a:cubicBezTo>
                                      <a:lnTo>
                                        <a:pt x="0" y="41300"/>
                                      </a:lnTo>
                                      <a:lnTo>
                                        <a:pt x="0" y="37947"/>
                                      </a:lnTo>
                                      <a:lnTo>
                                        <a:pt x="4572" y="35204"/>
                                      </a:lnTo>
                                      <a:cubicBezTo>
                                        <a:pt x="6096" y="33680"/>
                                        <a:pt x="7620" y="29108"/>
                                        <a:pt x="7620" y="23012"/>
                                      </a:cubicBezTo>
                                      <a:cubicBezTo>
                                        <a:pt x="7620" y="15392"/>
                                        <a:pt x="6096" y="10820"/>
                                        <a:pt x="3048" y="6248"/>
                                      </a:cubicBezTo>
                                      <a:lnTo>
                                        <a:pt x="0" y="4420"/>
                                      </a:lnTo>
                                      <a:lnTo>
                                        <a:pt x="0" y="0"/>
                                      </a:lnTo>
                                      <a:close/>
                                    </a:path>
                                  </a:pathLst>
                                </a:custGeom>
                                <a:solidFill>
                                  <a:srgbClr val="000000"/>
                                </a:solidFill>
                                <a:ln w="0" cap="flat">
                                  <a:noFill/>
                                  <a:miter lim="127000"/>
                                </a:ln>
                                <a:effectLst/>
                              </wps:spPr>
                              <wps:bodyPr/>
                            </wps:wsp>
                            <wps:wsp>
                              <wps:cNvPr id="61413" name="Shape 61413"/>
                              <wps:cNvSpPr/>
                              <wps:spPr>
                                <a:xfrm>
                                  <a:off x="1304544" y="195834"/>
                                  <a:ext cx="23622" cy="62103"/>
                                </a:xfrm>
                                <a:custGeom>
                                  <a:avLst/>
                                  <a:gdLst/>
                                  <a:ahLst/>
                                  <a:cxnLst/>
                                  <a:rect l="0" t="0" r="0" b="0"/>
                                  <a:pathLst>
                                    <a:path w="23622" h="62103">
                                      <a:moveTo>
                                        <a:pt x="23622" y="0"/>
                                      </a:moveTo>
                                      <a:lnTo>
                                        <a:pt x="23622" y="2613"/>
                                      </a:lnTo>
                                      <a:lnTo>
                                        <a:pt x="13716" y="6858"/>
                                      </a:lnTo>
                                      <a:cubicBezTo>
                                        <a:pt x="10668" y="9906"/>
                                        <a:pt x="9144" y="12954"/>
                                        <a:pt x="9144" y="19050"/>
                                      </a:cubicBezTo>
                                      <a:lnTo>
                                        <a:pt x="23622" y="19050"/>
                                      </a:lnTo>
                                      <a:lnTo>
                                        <a:pt x="23622" y="23622"/>
                                      </a:lnTo>
                                      <a:lnTo>
                                        <a:pt x="9144" y="23622"/>
                                      </a:lnTo>
                                      <a:cubicBezTo>
                                        <a:pt x="9144" y="32766"/>
                                        <a:pt x="10668" y="38862"/>
                                        <a:pt x="15240" y="43434"/>
                                      </a:cubicBezTo>
                                      <a:lnTo>
                                        <a:pt x="23622" y="47244"/>
                                      </a:lnTo>
                                      <a:lnTo>
                                        <a:pt x="23622" y="62103"/>
                                      </a:lnTo>
                                      <a:lnTo>
                                        <a:pt x="7620" y="54102"/>
                                      </a:lnTo>
                                      <a:cubicBezTo>
                                        <a:pt x="3048" y="48006"/>
                                        <a:pt x="0" y="40386"/>
                                        <a:pt x="0" y="31242"/>
                                      </a:cubicBezTo>
                                      <a:cubicBezTo>
                                        <a:pt x="0" y="20574"/>
                                        <a:pt x="3048" y="12954"/>
                                        <a:pt x="7620" y="6858"/>
                                      </a:cubicBezTo>
                                      <a:lnTo>
                                        <a:pt x="23622" y="0"/>
                                      </a:lnTo>
                                      <a:close/>
                                    </a:path>
                                  </a:pathLst>
                                </a:custGeom>
                                <a:solidFill>
                                  <a:srgbClr val="000000"/>
                                </a:solidFill>
                                <a:ln w="0" cap="flat">
                                  <a:noFill/>
                                  <a:miter lim="127000"/>
                                </a:ln>
                                <a:effectLst/>
                              </wps:spPr>
                              <wps:bodyPr/>
                            </wps:wsp>
                            <wps:wsp>
                              <wps:cNvPr id="61414" name="Shape 61414"/>
                              <wps:cNvSpPr/>
                              <wps:spPr>
                                <a:xfrm>
                                  <a:off x="1328166" y="233173"/>
                                  <a:ext cx="28194" cy="25908"/>
                                </a:xfrm>
                                <a:custGeom>
                                  <a:avLst/>
                                  <a:gdLst/>
                                  <a:ahLst/>
                                  <a:cxnLst/>
                                  <a:rect l="0" t="0" r="0" b="0"/>
                                  <a:pathLst>
                                    <a:path w="28194" h="25908">
                                      <a:moveTo>
                                        <a:pt x="26670" y="0"/>
                                      </a:moveTo>
                                      <a:lnTo>
                                        <a:pt x="28194" y="1524"/>
                                      </a:lnTo>
                                      <a:cubicBezTo>
                                        <a:pt x="26670" y="7620"/>
                                        <a:pt x="25146" y="13716"/>
                                        <a:pt x="20574" y="18288"/>
                                      </a:cubicBezTo>
                                      <a:cubicBezTo>
                                        <a:pt x="16002" y="22860"/>
                                        <a:pt x="9906" y="25908"/>
                                        <a:pt x="2286" y="25908"/>
                                      </a:cubicBezTo>
                                      <a:lnTo>
                                        <a:pt x="0" y="24765"/>
                                      </a:lnTo>
                                      <a:lnTo>
                                        <a:pt x="0" y="9906"/>
                                      </a:lnTo>
                                      <a:lnTo>
                                        <a:pt x="8382" y="13716"/>
                                      </a:lnTo>
                                      <a:cubicBezTo>
                                        <a:pt x="12954" y="13716"/>
                                        <a:pt x="16002" y="12192"/>
                                        <a:pt x="19050" y="10668"/>
                                      </a:cubicBezTo>
                                      <a:cubicBezTo>
                                        <a:pt x="22098" y="9144"/>
                                        <a:pt x="25146" y="6096"/>
                                        <a:pt x="26670" y="0"/>
                                      </a:cubicBezTo>
                                      <a:close/>
                                    </a:path>
                                  </a:pathLst>
                                </a:custGeom>
                                <a:solidFill>
                                  <a:srgbClr val="000000"/>
                                </a:solidFill>
                                <a:ln w="0" cap="flat">
                                  <a:noFill/>
                                  <a:miter lim="127000"/>
                                </a:ln>
                                <a:effectLst/>
                              </wps:spPr>
                              <wps:bodyPr/>
                            </wps:wsp>
                            <wps:wsp>
                              <wps:cNvPr id="61415" name="Shape 61415"/>
                              <wps:cNvSpPr/>
                              <wps:spPr>
                                <a:xfrm>
                                  <a:off x="1328166" y="193548"/>
                                  <a:ext cx="28194" cy="25908"/>
                                </a:xfrm>
                                <a:custGeom>
                                  <a:avLst/>
                                  <a:gdLst/>
                                  <a:ahLst/>
                                  <a:cxnLst/>
                                  <a:rect l="0" t="0" r="0" b="0"/>
                                  <a:pathLst>
                                    <a:path w="28194" h="25908">
                                      <a:moveTo>
                                        <a:pt x="5334" y="0"/>
                                      </a:moveTo>
                                      <a:cubicBezTo>
                                        <a:pt x="11430" y="0"/>
                                        <a:pt x="17526" y="1524"/>
                                        <a:pt x="22098" y="7620"/>
                                      </a:cubicBezTo>
                                      <a:cubicBezTo>
                                        <a:pt x="25146" y="12192"/>
                                        <a:pt x="28194" y="18288"/>
                                        <a:pt x="28194" y="25908"/>
                                      </a:cubicBezTo>
                                      <a:lnTo>
                                        <a:pt x="0" y="25908"/>
                                      </a:lnTo>
                                      <a:lnTo>
                                        <a:pt x="0" y="21336"/>
                                      </a:lnTo>
                                      <a:lnTo>
                                        <a:pt x="14478" y="21336"/>
                                      </a:lnTo>
                                      <a:cubicBezTo>
                                        <a:pt x="14478" y="16764"/>
                                        <a:pt x="12954" y="13716"/>
                                        <a:pt x="12954" y="12192"/>
                                      </a:cubicBezTo>
                                      <a:cubicBezTo>
                                        <a:pt x="11430" y="10668"/>
                                        <a:pt x="9906" y="7620"/>
                                        <a:pt x="8382" y="6096"/>
                                      </a:cubicBezTo>
                                      <a:cubicBezTo>
                                        <a:pt x="5334" y="4572"/>
                                        <a:pt x="3810" y="4572"/>
                                        <a:pt x="762" y="4572"/>
                                      </a:cubicBezTo>
                                      <a:lnTo>
                                        <a:pt x="0" y="4899"/>
                                      </a:lnTo>
                                      <a:lnTo>
                                        <a:pt x="0" y="2286"/>
                                      </a:lnTo>
                                      <a:lnTo>
                                        <a:pt x="5334" y="0"/>
                                      </a:lnTo>
                                      <a:close/>
                                    </a:path>
                                  </a:pathLst>
                                </a:custGeom>
                                <a:solidFill>
                                  <a:srgbClr val="000000"/>
                                </a:solidFill>
                                <a:ln w="0" cap="flat">
                                  <a:noFill/>
                                  <a:miter lim="127000"/>
                                </a:ln>
                                <a:effectLst/>
                              </wps:spPr>
                              <wps:bodyPr/>
                            </wps:wsp>
                            <wps:wsp>
                              <wps:cNvPr id="61416" name="Shape 61416"/>
                              <wps:cNvSpPr/>
                              <wps:spPr>
                                <a:xfrm>
                                  <a:off x="1363980" y="193548"/>
                                  <a:ext cx="67056" cy="64008"/>
                                </a:xfrm>
                                <a:custGeom>
                                  <a:avLst/>
                                  <a:gdLst/>
                                  <a:ahLst/>
                                  <a:cxnLst/>
                                  <a:rect l="0" t="0" r="0" b="0"/>
                                  <a:pathLst>
                                    <a:path w="67056" h="64008">
                                      <a:moveTo>
                                        <a:pt x="18288" y="0"/>
                                      </a:moveTo>
                                      <a:lnTo>
                                        <a:pt x="21336" y="0"/>
                                      </a:lnTo>
                                      <a:lnTo>
                                        <a:pt x="21336" y="12192"/>
                                      </a:lnTo>
                                      <a:cubicBezTo>
                                        <a:pt x="27432" y="4572"/>
                                        <a:pt x="35052" y="0"/>
                                        <a:pt x="41148" y="0"/>
                                      </a:cubicBezTo>
                                      <a:cubicBezTo>
                                        <a:pt x="44196" y="0"/>
                                        <a:pt x="47244" y="0"/>
                                        <a:pt x="50292" y="3048"/>
                                      </a:cubicBezTo>
                                      <a:cubicBezTo>
                                        <a:pt x="53340" y="4572"/>
                                        <a:pt x="54864" y="7620"/>
                                        <a:pt x="56388" y="10668"/>
                                      </a:cubicBezTo>
                                      <a:cubicBezTo>
                                        <a:pt x="56388" y="13716"/>
                                        <a:pt x="57912" y="18288"/>
                                        <a:pt x="57912" y="22860"/>
                                      </a:cubicBezTo>
                                      <a:lnTo>
                                        <a:pt x="57912" y="50292"/>
                                      </a:lnTo>
                                      <a:cubicBezTo>
                                        <a:pt x="57912" y="54864"/>
                                        <a:pt x="57912" y="56388"/>
                                        <a:pt x="57912" y="57912"/>
                                      </a:cubicBezTo>
                                      <a:cubicBezTo>
                                        <a:pt x="59436" y="59436"/>
                                        <a:pt x="59436" y="60960"/>
                                        <a:pt x="60960" y="60960"/>
                                      </a:cubicBezTo>
                                      <a:cubicBezTo>
                                        <a:pt x="60960" y="62484"/>
                                        <a:pt x="64008" y="62484"/>
                                        <a:pt x="67056" y="62484"/>
                                      </a:cubicBezTo>
                                      <a:lnTo>
                                        <a:pt x="67056" y="64008"/>
                                      </a:lnTo>
                                      <a:lnTo>
                                        <a:pt x="36576" y="64008"/>
                                      </a:lnTo>
                                      <a:lnTo>
                                        <a:pt x="36576" y="62484"/>
                                      </a:lnTo>
                                      <a:cubicBezTo>
                                        <a:pt x="39624" y="62484"/>
                                        <a:pt x="41148" y="62484"/>
                                        <a:pt x="42672" y="60960"/>
                                      </a:cubicBezTo>
                                      <a:cubicBezTo>
                                        <a:pt x="44196" y="59436"/>
                                        <a:pt x="44196" y="57912"/>
                                        <a:pt x="45720" y="56388"/>
                                      </a:cubicBezTo>
                                      <a:cubicBezTo>
                                        <a:pt x="45720" y="56388"/>
                                        <a:pt x="45720" y="53340"/>
                                        <a:pt x="45720" y="50292"/>
                                      </a:cubicBezTo>
                                      <a:lnTo>
                                        <a:pt x="45720" y="24384"/>
                                      </a:lnTo>
                                      <a:cubicBezTo>
                                        <a:pt x="45720" y="18288"/>
                                        <a:pt x="44196" y="13716"/>
                                        <a:pt x="42672" y="10668"/>
                                      </a:cubicBezTo>
                                      <a:cubicBezTo>
                                        <a:pt x="41148" y="9144"/>
                                        <a:pt x="39624" y="7620"/>
                                        <a:pt x="36576" y="7620"/>
                                      </a:cubicBezTo>
                                      <a:cubicBezTo>
                                        <a:pt x="30480" y="7620"/>
                                        <a:pt x="25908" y="10668"/>
                                        <a:pt x="21336" y="16764"/>
                                      </a:cubicBezTo>
                                      <a:lnTo>
                                        <a:pt x="21336" y="50292"/>
                                      </a:lnTo>
                                      <a:cubicBezTo>
                                        <a:pt x="21336" y="54864"/>
                                        <a:pt x="21336" y="57912"/>
                                        <a:pt x="21336" y="57912"/>
                                      </a:cubicBezTo>
                                      <a:cubicBezTo>
                                        <a:pt x="21336" y="59436"/>
                                        <a:pt x="22860" y="60960"/>
                                        <a:pt x="24384" y="60960"/>
                                      </a:cubicBezTo>
                                      <a:cubicBezTo>
                                        <a:pt x="24384" y="62484"/>
                                        <a:pt x="27432" y="62484"/>
                                        <a:pt x="30480" y="62484"/>
                                      </a:cubicBezTo>
                                      <a:lnTo>
                                        <a:pt x="30480" y="64008"/>
                                      </a:lnTo>
                                      <a:lnTo>
                                        <a:pt x="0" y="64008"/>
                                      </a:lnTo>
                                      <a:lnTo>
                                        <a:pt x="0" y="62484"/>
                                      </a:lnTo>
                                      <a:lnTo>
                                        <a:pt x="1524" y="62484"/>
                                      </a:lnTo>
                                      <a:cubicBezTo>
                                        <a:pt x="4572" y="62484"/>
                                        <a:pt x="6096" y="60960"/>
                                        <a:pt x="7620" y="59436"/>
                                      </a:cubicBezTo>
                                      <a:cubicBezTo>
                                        <a:pt x="7620" y="57912"/>
                                        <a:pt x="9144" y="54864"/>
                                        <a:pt x="9144" y="50292"/>
                                      </a:cubicBezTo>
                                      <a:lnTo>
                                        <a:pt x="9144" y="25908"/>
                                      </a:lnTo>
                                      <a:cubicBezTo>
                                        <a:pt x="9144" y="18288"/>
                                        <a:pt x="9144" y="13716"/>
                                        <a:pt x="7620" y="12192"/>
                                      </a:cubicBezTo>
                                      <a:cubicBezTo>
                                        <a:pt x="7620" y="10668"/>
                                        <a:pt x="7620" y="9144"/>
                                        <a:pt x="6096" y="9144"/>
                                      </a:cubicBezTo>
                                      <a:cubicBezTo>
                                        <a:pt x="6096" y="7620"/>
                                        <a:pt x="6096" y="7620"/>
                                        <a:pt x="4572" y="7620"/>
                                      </a:cubicBezTo>
                                      <a:cubicBezTo>
                                        <a:pt x="3048" y="7620"/>
                                        <a:pt x="1524" y="7620"/>
                                        <a:pt x="0" y="9144"/>
                                      </a:cubicBezTo>
                                      <a:lnTo>
                                        <a:pt x="0" y="7620"/>
                                      </a:lnTo>
                                      <a:lnTo>
                                        <a:pt x="18288" y="0"/>
                                      </a:lnTo>
                                      <a:close/>
                                    </a:path>
                                  </a:pathLst>
                                </a:custGeom>
                                <a:solidFill>
                                  <a:srgbClr val="000000"/>
                                </a:solidFill>
                                <a:ln w="0" cap="flat">
                                  <a:noFill/>
                                  <a:miter lim="127000"/>
                                </a:ln>
                                <a:effectLst/>
                              </wps:spPr>
                              <wps:bodyPr/>
                            </wps:wsp>
                          </wpg:wgp>
                        </a:graphicData>
                      </a:graphic>
                    </wp:inline>
                  </w:drawing>
                </mc:Choice>
                <mc:Fallback>
                  <w:pict>
                    <v:group w14:anchorId="491BCE6B" id="Group 253618" o:spid="_x0000_s1026" style="width:155.05pt;height:22.55pt;mso-position-horizontal-relative:char;mso-position-vertical-relative:line" coordsize="19690,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">
                      <v:shape id="Shape 61327" o:spid="_x0000_s1027" style="position:absolute;top:45;width:990;height:930;visibility:visible;mso-wrap-style:square;v-text-anchor:top" coordsize="99060,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" path="m,l41148,r,1524l38100,1524v-4572,,-7620,1524,-9144,4572c27432,7620,27432,12192,27432,16764r,41148c27432,60960,27432,65532,28956,70104v,4572,1524,7620,3048,10668c33528,82296,36576,85344,39624,86868v3048,1524,7620,1524,12192,1524c56388,88392,62484,88392,67056,85344v4572,-3048,7620,-6096,9144,-10668c79248,71628,79248,64008,79248,54864r,-38100c79248,10668,79248,7620,77724,6096,76200,3048,73152,1524,68580,1524r-3048,l65532,,99060,r,1524l96012,1524v-4572,,-7620,1524,-9144,6096c85344,9144,85344,12192,85344,16764r,38100c85344,64008,83820,70104,82296,74676,80772,80772,77724,85344,71628,88392v-4572,3048,-12192,4572,-21336,4572c39624,92964,32004,91440,27432,88392,21336,85344,18288,80772,16764,74676,15240,70104,13716,64008,13716,51816r,-35052c13716,10668,13716,7620,12192,4572,9144,3048,7620,1524,3048,1524l,1524,,xe" fillcolor="black" stroked="f" strokeweight="0">
                        <v:stroke miterlimit="83231f" joinstyle="miter"/>
                        <v:path arrowok="t" textboxrect="0,0,99060,92964"/>
                      </v:shape>
                      <v:shape id="Shape 61328" o:spid="_x0000_s1028" style="position:absolute;left:1021;top:45;width:807;height:915;visibility:visible;mso-wrap-style:square;v-text-anchor:top" coordsize="8077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" path="m,l71628,r1524,19812l70104,19812v,-4572,-1524,-7620,-3048,-9144c65532,9144,64008,7620,62484,6096v-1524,,-4572,-1524,-9144,-1524l27432,4572r,36576l47244,41148v6096,,9144,,12192,-1524c60960,36576,62484,33528,62484,27432r1524,l64008,59436r-1524,c62484,54864,60960,53340,60960,51816,59436,50292,57912,48768,56388,47244v-1524,,-4572,-1524,-9144,-1524l27432,45720r,32004c27432,80772,27432,83820,28956,85344v,,,1524,1524,1524c30480,86868,33528,86868,35052,86868r16764,c56388,86868,59436,86868,62484,86868v3048,-1524,4572,-3048,7620,-4572c71628,79248,74676,74676,77724,68580r3048,l73152,91440,,91440,,89916r3048,c6096,89916,7620,89916,10668,88392v1524,,1524,-1524,3048,-3048c13716,83820,13716,80772,13716,74676r,-57912c13716,10668,13716,6096,12192,4572,10668,3048,7620,1524,3048,1524l,1524,,xe" fillcolor="black" stroked="f" strokeweight="0">
                        <v:stroke miterlimit="83231f" joinstyle="miter"/>
                        <v:path arrowok="t" textboxrect="0,0,80772,91440"/>
                      </v:shape>
                      <v:shape id="Shape 61329" o:spid="_x0000_s1029" style="position:absolute;left:2225;top:45;width:792;height:915;visibility:visible;mso-wrap-style:square;v-text-anchor:top" coordsize="7924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" path="m12192,l79248,,18288,86868r38100,c62484,86868,67056,86868,70104,83820v1524,-3048,4572,-7620,7620,-15240l79248,68580,74676,91440,,91440,,89916,59436,4572r-28956,c25908,4572,22860,6096,19812,6096v-1524,1524,-3048,3048,-4572,4572c13716,13716,13716,16764,12192,22860r-3048,l12192,xe" fillcolor="black" stroked="f" strokeweight="0">
                        <v:stroke miterlimit="83231f" joinstyle="miter"/>
                        <v:path arrowok="t" textboxrect="0,0,79248,91440"/>
                      </v:shape>
                      <v:shape id="Shape 61330" o:spid="_x0000_s1030" style="position:absolute;left:3124;top:320;width:305;height:640;visibility:visible;mso-wrap-style:square;v-text-anchor:top" coordsize="30480,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" path="m18288,r3048,l21336,50292v,4572,,7620,1524,9144c22860,60960,24384,60960,24384,62484v1524,,3048,,6096,l30480,64008,,64008,,62484v3048,,4572,,6096,c7620,60960,7620,60960,9144,59436v,-1524,,-4572,,-9144l9144,25908v,-6096,,-10668,,-13716c9144,10668,7620,10668,7620,9144v,,-1524,,-3048,c4572,9144,3048,9144,1524,9144l,7620,18288,xe" fillcolor="black" stroked="f" strokeweight="0">
                        <v:stroke miterlimit="83231f" joinstyle="miter"/>
                        <v:path arrowok="t" textboxrect="0,0,30480,64008"/>
                      </v:shape>
                      <v:shape id="Shape 61331" o:spid="_x0000_s1031" style="position:absolute;left:3200;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" path="m7620,v3048,,4572,1524,6096,3048c15240,4572,15240,6096,15240,7620v,3048,,4572,-1524,6096c12192,15240,10668,15240,7620,15240v-1524,,-3048,,-4572,-1524c1524,12192,,10668,,7620,,6096,1524,4572,3048,3048,4572,1524,6096,,7620,xe" fillcolor="black" stroked="f" strokeweight="0">
                        <v:stroke miterlimit="83231f" joinstyle="miter"/>
                        <v:path arrowok="t" textboxrect="0,0,15240,15240"/>
                      </v:shape>
                      <v:shape id="Shape 61332" o:spid="_x0000_s1032" style="position:absolute;left:3505;top:337;width:236;height:634;visibility:visible;mso-wrap-style:square;v-text-anchor:top" coordsize="23622,6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" path="m23622,r,3140l13716,7385c10668,10433,9144,15005,9144,19577r14478,l23622,24149r-14478,c9144,33294,10668,39389,15240,45486r8382,3047l23622,63435,15621,62249c12573,61107,9906,59201,7620,56153,1524,50058,,42438,,31769,,22625,3048,13482,7620,7385l23622,xe" fillcolor="black" stroked="f" strokeweight="0">
                        <v:stroke miterlimit="83231f" joinstyle="miter"/>
                        <v:path arrowok="t" textboxrect="0,0,23622,63435"/>
                      </v:shape>
                      <v:shape id="Shape 61333" o:spid="_x0000_s1033" style="position:absolute;left:3741;top:716;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" path="m26670,r1524,1524c26670,9144,23622,13716,19050,19812,14478,24384,9906,25908,2286,25908l,25569,,10668r8382,3048c11430,13716,16002,13716,19050,12192,22098,9144,23622,6096,26670,xe" fillcolor="black" stroked="f" strokeweight="0">
                        <v:stroke miterlimit="83231f" joinstyle="miter"/>
                        <v:path arrowok="t" textboxrect="0,0,28194,25908"/>
                      </v:shape>
                      <v:shape id="Shape 61334" o:spid="_x0000_s1034" style="position:absolute;left:3741;top:320;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" path="m3810,v7620,,13716,3048,16764,7620c25146,12192,28194,18288,28194,25908l,25908,,21336r14478,c14478,18288,12954,15240,12954,13716,11430,10668,9906,9144,6858,7620,5334,6096,2286,4572,762,4572l,4899,,1759,3810,xe" fillcolor="black" stroked="f" strokeweight="0">
                        <v:stroke miterlimit="83231f" joinstyle="miter"/>
                        <v:path arrowok="t" textboxrect="0,0,28194,25908"/>
                      </v:shape>
                      <v:shape id="Shape 61335" o:spid="_x0000_s1035" style="position:absolute;left:4130;width:304;height:960;visibility:visible;mso-wrap-style:square;v-text-anchor:top" coordsize="3048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" path="m18288,r3048,l21336,82296v,4572,1524,7620,1524,9144c22860,92964,24384,92964,25908,94488v,,3048,,4572,l30480,96012,,96012,,94488v3048,,6096,,6096,c7620,92964,9144,92964,9144,91440v,-1524,,-4572,,-9144l9144,25908v,-6096,,-10668,,-12192c9144,10668,9144,10668,7620,9144v,,-1524,,-1524,c4572,9144,3048,9144,1524,9144l,7620,18288,xe" fillcolor="black" stroked="f" strokeweight="0">
                        <v:stroke miterlimit="83231f" joinstyle="miter"/>
                        <v:path arrowok="t" textboxrect="0,0,30480,96012"/>
                      </v:shape>
                      <v:shape id="Shape 61336" o:spid="_x0000_s1036" style="position:absolute;left:4511;top:320;width:335;height:929;visibility:visible;mso-wrap-style:square;v-text-anchor:top" coordsize="33528,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" path="m28956,r4572,1372l33528,6096,27432,3048v-3048,,-4572,1524,-7620,4572c18288,10668,16764,15240,16764,19812v,7620,1524,13716,4572,16764c22860,39624,25908,41148,30480,41148r3048,-1219l33528,42672r-4572,1524c25908,44196,22860,44196,19812,44196v-3048,1524,-4572,3048,-4572,4572c13716,50292,13716,50292,13716,51816v,,,1524,1524,1524c15240,54864,16764,54864,19812,54864v1524,1524,4572,1524,9144,1524l33528,56388r,8738l16764,64008v-3048,3048,-4572,4572,-6096,7620c9144,73152,9144,74676,9144,76200v,1524,1524,4572,4572,6096c18288,85344,24384,85344,33528,85344r,5588l27432,92964v-9144,,-16764,-1524,-22860,-4572c1524,85344,,83820,,80772v,,,-1524,1524,-3048c1524,76200,3048,74676,6096,71628v,-1524,1524,-3048,6096,-7620c9144,62484,7620,60960,6096,60960,4572,59436,4572,57912,4572,56388v,-1524,,-3048,1524,-4572c7620,48768,10668,45720,16764,42672,12192,41148,9144,38100,7620,35052,6096,30480,4572,27432,4572,22860v,-6096,3048,-10668,7620,-15240c16764,3048,22860,,28956,xe" fillcolor="black" stroked="f" strokeweight="0">
                        <v:stroke miterlimit="83231f" joinstyle="miter"/>
                        <v:path arrowok="t" textboxrect="0,0,33528,92964"/>
                      </v:shape>
                      <v:shape id="Shape 61337" o:spid="_x0000_s1037" style="position:absolute;left:4846;top:883;width:289;height:346;visibility:visible;mso-wrap-style:square;v-text-anchor:top" coordsize="28956,3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" path="m,l8191,v3239,,5525,,7049,c18288,1524,22860,3048,24384,4572v3048,3048,4572,6096,4572,9144c28956,18288,25908,22860,21336,27432l,34544,,28956v7620,,13716,-1524,18288,-3048c22860,22860,24384,19812,24384,16764v,-3048,-1524,-4572,-3048,-4572c18288,10668,13716,10668,6096,9144l,8738,,xe" fillcolor="black" stroked="f" strokeweight="0">
                        <v:stroke miterlimit="83231f" joinstyle="miter"/>
                        <v:path arrowok="t" textboxrect="0,0,28956,34544"/>
                      </v:shape>
                      <v:shape id="Shape 61338" o:spid="_x0000_s1038" style="position:absolute;left:4846;top:333;width:289;height:413;visibility:visible;mso-wrap-style:square;v-text-anchor:top" coordsize="28956,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" path="m,l10668,3200r13716,c25908,3200,27432,3200,27432,4724v1524,,1524,,1524,c28956,4724,28956,4724,28956,6248v,,,1524,,1524c28956,7772,28956,7772,27432,7772v,,-1524,,-3048,l16764,7772v1524,4572,3048,9144,3048,13716c19812,27584,18288,32156,13716,36728l,41300,,38557,4572,36728c6096,33680,7620,29108,7620,24536,7620,16916,6096,10820,3048,6248l,4724,,xe" fillcolor="black" stroked="f" strokeweight="0">
                        <v:stroke miterlimit="83231f" joinstyle="miter"/>
                        <v:path arrowok="t" textboxrect="0,0,28956,41300"/>
                      </v:shape>
                      <v:shape id="Shape 61339" o:spid="_x0000_s1039" style="position:absolute;left:5181;top:320;width:442;height:640;visibility:visible;mso-wrap-style:square;v-text-anchor:top" coordsize="4419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" path="m18288,r3048,l21336,16764c25908,6096,30480,,36576,v1524,,3048,1524,4572,3048c42672,4572,44196,6096,44196,9144v,1524,,3048,-1524,4572c41148,15240,39624,15240,38100,15240v,,-1524,,-4572,-3048c32004,10668,30480,9144,30480,9144v-1524,,-3048,1524,-3048,1524c25908,13716,22860,16764,21336,21336r,28956c21336,54864,21336,56388,22860,57912v,1524,,3048,1524,3048c25908,62484,27432,62484,30480,62484r,1524l,64008,,62484v3048,,4572,,6096,-1524c7620,60960,7620,59436,9144,57912v,-1524,,-3048,,-7620l9144,25908v,-7620,,-12192,,-13716c7620,12192,7620,10668,7620,9144v-1524,,-1524,,-3048,c3048,9144,1524,9144,,9144l,7620,18288,xe" fillcolor="black" stroked="f" strokeweight="0">
                        <v:stroke miterlimit="83231f" joinstyle="miter"/>
                        <v:path arrowok="t" textboxrect="0,0,44196,64008"/>
                      </v:shape>
                      <v:shape id="Shape 61340" o:spid="_x0000_s1040" style="position:absolute;left:5638;top:335;width:671;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" path="m,l21336,r,42672c21336,48768,22860,51816,24384,54864v3048,1524,4572,1524,7620,1524c33528,56388,35052,56388,38100,54864v1524,-1524,4572,-3048,7620,-6096l45720,12192v,-3048,,-6096,-1524,-7620c42672,3048,41148,1524,36576,1524l36576,,57912,r,38100c57912,45720,59436,50292,59436,51816v,1524,,3048,1524,4572c60960,56388,62484,56388,62484,56388v1524,,3048,,4572,-1524l67056,56388,48768,64008r-3048,l45720,51816v-4572,6096,-9144,9144,-12192,10668c32004,64008,28956,64008,25908,64008v-4572,,-6096,,-9144,-3048c13716,59436,12192,56388,10668,53340v,-3048,-1524,-7620,-1524,-12192l9144,12192v,-3048,,-4572,,-6096c9144,4572,7620,3048,6096,3048,6096,3048,3048,1524,,1524l,xe" fillcolor="black" stroked="f" strokeweight="0">
                        <v:stroke miterlimit="83231f" joinstyle="miter"/>
                        <v:path arrowok="t" textboxrect="0,0,67056,64008"/>
                      </v:shape>
                      <v:shape id="Shape 61341" o:spid="_x0000_s1041" style="position:absolute;left:6339;top:320;width:366;height:929;visibility:visible;mso-wrap-style:square;v-text-anchor:top" coordsize="3657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" path="m19812,r1524,l21336,15240c24384,9144,27432,6096,32004,3048l36576,1524r,7620c33528,9144,32004,10668,28956,10668v-1524,1524,-3048,4572,-7620,7620l21336,41148v,6096,,9144,1524,10668c22860,54864,24384,56388,27432,57912v1524,3048,4572,3048,9144,3048l36576,65532v-3048,,-6096,,-9144,-1524c25908,64008,24384,62484,21336,59436r,19812c21336,83820,21336,86868,22860,88392v,1524,1524,1524,1524,3048c25908,91440,27432,91440,30480,91440r,1524l,92964,,91440r1524,c4572,91440,6096,91440,7620,89916v,,1524,,1524,-1524c9144,86868,9144,83820,9144,79248r,-59436c9144,16764,9144,13716,9144,12192v,-1524,-1524,-1524,-1524,-3048c7620,9144,6096,9144,4572,9144v-1524,,-1524,,-3048,l,7620,19812,xe" fillcolor="black" stroked="f" strokeweight="0">
                        <v:stroke miterlimit="83231f" joinstyle="miter"/>
                        <v:path arrowok="t" textboxrect="0,0,36576,92964"/>
                      </v:shape>
                      <v:shape id="Shape 61342" o:spid="_x0000_s1042" style="position:absolute;left:6705;top:320;width:274;height:655;visibility:visible;mso-wrap-style:square;v-text-anchor:top" coordsize="2743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" path="m4572,v6096,,12192,3048,15240,7620c25908,13716,27432,21336,27432,30480v,10668,-3048,19812,-9144,27432c13716,64008,7620,65532,,65532l,60960v4572,,7620,-1524,10668,-4572c13716,51816,15240,45720,15240,36576v,-9144,-1524,-16764,-6096,-21336c6096,12192,3048,9144,,9144l,1524,4572,xe" fillcolor="black" stroked="f" strokeweight="0">
                        <v:stroke miterlimit="83231f" joinstyle="miter"/>
                        <v:path arrowok="t" textboxrect="0,0,27432,65532"/>
                      </v:shape>
                      <v:shape id="Shape 61343" o:spid="_x0000_s1043" style="position:absolute;left:7040;top:320;width:366;height:929;visibility:visible;mso-wrap-style:square;v-text-anchor:top" coordsize="3657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" path="m18288,r3048,l21336,15240c24384,9144,27432,6096,30480,3048l36576,1306r,8709l35052,9144v-1524,,-3048,1524,-6096,1524c27432,12192,25908,15240,21336,18288r,22860c21336,47244,21336,50292,22860,51816v,3048,1524,4572,3048,6096c28956,60960,32004,60960,36576,60960r,4572c33528,65532,30480,65532,27432,64008v-1524,,-3048,-1524,-6096,-4572l21336,79248v,4572,,7620,1524,9144c22860,89916,22860,89916,24384,91440v1524,,3048,,6096,l30480,92964,,92964,,91440r1524,c3048,91440,6096,91440,7620,89916v,,,,1524,-1524c9144,86868,9144,83820,9144,79248r,-59436c9144,16764,9144,13716,9144,12192v,-1524,-1524,-1524,-1524,-3048c6096,9144,6096,9144,4572,9144v-1524,,-1524,,-3048,l,7620,18288,xe" fillcolor="black" stroked="f" strokeweight="0">
                        <v:stroke miterlimit="83231f" joinstyle="miter"/>
                        <v:path arrowok="t" textboxrect="0,0,36576,92964"/>
                      </v:shape>
                      <v:shape id="Shape 61344" o:spid="_x0000_s1044" style="position:absolute;left:7406;top:320;width:274;height:655;visibility:visible;mso-wrap-style:square;v-text-anchor:top" coordsize="2743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" path="m4572,v6096,,10668,3048,15240,7620c24384,13716,27432,21336,27432,30480v,10668,-3048,19812,-9144,27432c13716,64008,7620,65532,,65532l,60960v3048,,7620,-1524,10668,-4572c13716,51816,15240,45720,15240,36576v,-9144,-1524,-16764,-6096,-21336l,10015,,1306,4572,xe" fillcolor="black" stroked="f" strokeweight="0">
                        <v:stroke miterlimit="83231f" joinstyle="miter"/>
                        <v:path arrowok="t" textboxrect="0,0,27432,65532"/>
                      </v:shape>
                      <v:shape id="Shape 61345" o:spid="_x0000_s1045" style="position:absolute;left:7772;top:337;width:236;height:634;visibility:visible;mso-wrap-style:square;v-text-anchor:top" coordsize="23622,6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" path="m23622,r,3140l13716,7385c10668,10433,9144,15005,9144,19577r14478,l23622,24149r-14478,c9144,33294,10668,39389,15240,45486r8382,3047l23622,63435,15621,62249c12573,61107,9906,59201,7620,56153,1524,50058,,42438,,31769,,22625,1524,13482,7620,7385l23622,xe" fillcolor="black" stroked="f" strokeweight="0">
                        <v:stroke miterlimit="83231f" joinstyle="miter"/>
                        <v:path arrowok="t" textboxrect="0,0,23622,63435"/>
                      </v:shape>
                      <v:shape id="Shape 61346" o:spid="_x0000_s1046" style="position:absolute;left:8008;top:716;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" path="m26670,r1524,1524c26670,9144,23622,13716,19050,19812,14478,24384,9906,25908,2286,25908l,25569,,10668r8382,3048c11430,13716,16002,13716,19050,12192,22098,9144,23622,6096,26670,xe" fillcolor="black" stroked="f" strokeweight="0">
                        <v:stroke miterlimit="83231f" joinstyle="miter"/>
                        <v:path arrowok="t" textboxrect="0,0,28194,25908"/>
                      </v:shape>
                      <v:shape id="Shape 61347" o:spid="_x0000_s1047" style="position:absolute;left:8008;top:320;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" path="m3810,v7620,,12192,3048,16764,7620c25146,12192,28194,18288,28194,25908l,25908,,21336r14478,c12954,18288,12954,15240,12954,13716,11430,10668,9906,9144,6858,7620,5334,6096,2286,4572,762,4572l,4899,,1759,3810,xe" fillcolor="black" stroked="f" strokeweight="0">
                        <v:stroke miterlimit="83231f" joinstyle="miter"/>
                        <v:path arrowok="t" textboxrect="0,0,28194,25908"/>
                      </v:shape>
                      <v:shape id="Shape 61348" o:spid="_x0000_s1048" style="position:absolute;left:8351;top:320;width:671;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" path="m18288,r3048,l21336,13716c28956,4572,36576,,42672,v3048,,6096,1524,9144,3048c53340,4572,54864,7620,56388,12192v1524,1524,1524,6096,1524,12192l57912,50292v,4572,1524,7620,1524,9144c59436,60960,60960,60960,60960,62484v1524,,3048,,6096,l67056,64008r-30480,l36576,62484r1524,c41148,62484,42672,62484,44196,62484v,-1524,1524,-3048,1524,-4572c45720,56388,45720,54864,45720,50292r,-25908c45720,18288,45720,15240,44196,12192,42672,9144,41148,7620,36576,7620v-4572,,-9144,3048,-15240,9144l21336,50292v,4572,,7620,1524,9144c22860,60960,24384,60960,24384,62484v1524,,3048,,6096,l30480,64008,,64008,,62484r1524,c4572,62484,7620,62484,7620,60960,9144,59436,9144,56388,9144,50292r,-24384c9144,19812,9144,15240,9144,13716v,-3048,,-3048,-1524,-4572c7620,9144,6096,9144,6096,9144v-1524,,-3048,,-4572,l,7620,18288,xe" fillcolor="black" stroked="f" strokeweight="0">
                        <v:stroke miterlimit="83231f" joinstyle="miter"/>
                        <v:path arrowok="t" textboxrect="0,0,67056,64008"/>
                      </v:shape>
                      <v:shape id="Shape 61349" o:spid="_x0000_s1049" style="position:absolute;left:9083;top:322;width:297;height:653;visibility:visible;mso-wrap-style:square;v-text-anchor:top" coordsize="29718,6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" path="m29718,r,5772l27432,4343v-1524,,-4572,1524,-6096,3048c18288,8915,16764,10439,15240,15011v-1524,3048,-3048,7620,-3048,13716c12192,37871,13716,45491,18288,51587r11430,7620l29718,65151r-762,152c19812,65303,12192,62255,7620,54635,3048,48539,,40919,,33299,,28727,1524,22631,4572,16535,7620,11963,10668,7391,15240,4343l29718,xe" fillcolor="black" stroked="f" strokeweight="0">
                        <v:stroke miterlimit="83231f" joinstyle="miter"/>
                        <v:path arrowok="t" textboxrect="0,0,29718,65303"/>
                      </v:shape>
                      <v:shape id="Shape 61350" o:spid="_x0000_s1050" style="position:absolute;left:9380;top:320;width:297;height:653;visibility:visible;mso-wrap-style:square;v-text-anchor:top" coordsize="29718,6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" path="m762,c9906,,17526,4572,22098,10668v6096,6096,7620,13716,7620,21336c29718,38100,28194,42672,26670,48768,23622,54864,19050,59436,14478,62484l,65380,,59436r2286,1524c6858,60960,9906,59436,12954,56388v3048,-3048,4572,-10668,4572,-18288c17526,25908,16002,18288,9906,12192l,6001,,229,762,xe" fillcolor="black" stroked="f" strokeweight="0">
                        <v:stroke miterlimit="83231f" joinstyle="miter"/>
                        <v:path arrowok="t" textboxrect="0,0,29718,65380"/>
                      </v:shape>
                      <v:shape id="Shape 61351" o:spid="_x0000_s1051" style="position:absolute;left:9753;top:320;width:442;height:640;visibility:visible;mso-wrap-style:square;v-text-anchor:top" coordsize="4419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" path="m18288,r3048,l21336,16764c25908,6096,30480,,36576,v1524,,4572,1524,6096,3048c44196,4572,44196,6096,44196,9144v,1524,,3048,-1524,4572c41148,15240,41148,15240,39624,15240v-1524,,-3048,,-6096,-3048c32004,10668,30480,9144,30480,9144v-1524,,-1524,1524,-3048,1524c25908,13716,22860,16764,21336,21336r,28956c21336,54864,21336,56388,22860,57912v,1524,1524,3048,1524,3048c25908,62484,27432,62484,30480,62484r,1524l,64008,,62484v3048,,4572,,6096,-1524c7620,60960,9144,59436,9144,57912v,-1524,,-3048,,-7620l9144,25908v,-7620,,-12192,,-13716c9144,12192,7620,10668,7620,9144v-1524,,-1524,,-3048,c3048,9144,1524,9144,,9144l,7620,18288,xe" fillcolor="black" stroked="f" strokeweight="0">
                        <v:stroke miterlimit="83231f" joinstyle="miter"/>
                        <v:path arrowok="t" textboxrect="0,0,44196,64008"/>
                      </v:shape>
                      <v:shape id="Shape 61352" o:spid="_x0000_s1052" style="position:absolute;left:10271;top:320;width:305;height:640;visibility:visible;mso-wrap-style:square;v-text-anchor:top" coordsize="30480,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" path="m18288,r3048,l21336,50292v,4572,,7620,,9144c21336,60960,22860,60960,24384,62484v,,3048,,6096,l30480,64008,,64008,,62484v3048,,4572,,4572,c6096,60960,7620,60960,7620,59436v,-1524,1524,-4572,1524,-9144l9144,25908c9144,19812,7620,15240,7620,12192v,-1524,,-1524,-1524,-3048c6096,9144,4572,9144,4572,9144v-1524,,-3048,,-4572,l,7620,18288,xe" fillcolor="black" stroked="f" strokeweight="0">
                        <v:stroke miterlimit="83231f" joinstyle="miter"/>
                        <v:path arrowok="t" textboxrect="0,0,30480,64008"/>
                      </v:shape>
                      <v:shape id="Shape 61353" o:spid="_x0000_s1053" style="position:absolute;left:10347;width:153;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" path="m7620,v1524,,3048,1524,4572,3048c13716,4572,15240,6096,15240,7620v,3048,-1524,4572,-3048,6096c10668,15240,9144,15240,7620,15240v-3048,,-4572,,-6096,-1524c,12192,,10668,,7620,,6096,,4572,1524,3048,3048,1524,4572,,7620,xe" fillcolor="black" stroked="f" strokeweight="0">
                        <v:stroke miterlimit="83231f" joinstyle="miter"/>
                        <v:path arrowok="t" textboxrect="0,0,15240,15240"/>
                      </v:shape>
                      <v:shape id="Shape 61354" o:spid="_x0000_s1054" style="position:absolute;left:10637;top:342;width:236;height:627;visibility:visible;mso-wrap-style:square;v-text-anchor:top" coordsize="23622,6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" path="m23622,r,2667l15240,6858c12192,9906,9144,14478,9144,19050r14478,l23622,23622r-14478,c9144,32766,12192,38862,16764,44958r6858,2743l23622,62692r-6667,-970c13716,60579,10668,58674,7620,55626,3048,49530,,41910,,31242,,22098,3048,12954,7620,6858l23622,xe" fillcolor="black" stroked="f" strokeweight="0">
                        <v:stroke miterlimit="83231f" joinstyle="miter"/>
                        <v:path arrowok="t" textboxrect="0,0,23622,62692"/>
                      </v:shape>
                      <v:shape id="Shape 61355" o:spid="_x0000_s1055" style="position:absolute;left:10873;top:716;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" path="m26670,r1524,1524c28194,9144,25146,13716,20574,19812,16002,24384,9906,25908,3810,25908l,25354,,10363r8382,3353c12954,13716,16002,13716,19050,12192,22098,9144,25146,6096,26670,xe" fillcolor="black" stroked="f" strokeweight="0">
                        <v:stroke miterlimit="83231f" joinstyle="miter"/>
                        <v:path arrowok="t" textboxrect="0,0,28194,25908"/>
                      </v:shape>
                      <v:shape id="Shape 61356" o:spid="_x0000_s1056" style="position:absolute;left:10873;top:320;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" path="m5334,v6096,,12192,3048,16764,7620c26670,12192,28194,18288,28194,25908l,25908,,21336r14478,c14478,18288,14478,15240,12954,13716,11430,10668,9906,9144,8382,7620,5334,6096,3810,4572,762,4572l,4953,,2286,5334,xe" fillcolor="black" stroked="f" strokeweight="0">
                        <v:stroke miterlimit="83231f" joinstyle="miter"/>
                        <v:path arrowok="t" textboxrect="0,0,28194,25908"/>
                      </v:shape>
                      <v:shape id="Shape 61357" o:spid="_x0000_s1057" style="position:absolute;left:11231;top:320;width:671;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" path="m18288,r3048,l21336,13716c28956,4572,35052,,41148,v4572,,7620,1524,9144,3048c53340,4572,54864,7620,56388,12192v1524,1524,1524,6096,1524,12192l57912,50292v,4572,,7620,,9144c59436,60960,59436,60960,60960,62484v1524,,3048,,6096,l67056,64008r-30480,l36576,62484r1524,c39624,62484,42672,62484,42672,62484v1524,-1524,1524,-3048,3048,-4572c45720,56388,45720,54864,45720,50292r,-25908c45720,18288,44196,15240,42672,12192v,-3048,-3048,-4572,-6096,-4572c32004,7620,25908,10668,21336,16764r,33528c21336,54864,21336,57912,21336,59436v1524,1524,1524,1524,3048,3048c25908,62484,27432,62484,30480,62484r,1524l,64008,,62484r1524,c4572,62484,6096,62484,7620,60960,9144,59436,9144,56388,9144,50292r,-24384c9144,19812,9144,15240,9144,13716,7620,10668,7620,10668,7620,9144v-1524,,-1524,,-3048,c3048,9144,1524,9144,,9144l,7620,18288,xe" fillcolor="black" stroked="f" strokeweight="0">
                        <v:stroke miterlimit="83231f" joinstyle="miter"/>
                        <v:path arrowok="t" textboxrect="0,0,67056,64008"/>
                      </v:shape>
                      <v:shape id="Shape 61358" o:spid="_x0000_s1058" style="position:absolute;left:11917;top:121;width:381;height:854;visibility:visible;mso-wrap-style:square;v-text-anchor:top" coordsize="381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" path="m21336,r1524,l22860,21336r13716,l36576,25908r-13716,l22860,68580v,3048,,6096,1524,7620c24384,77724,25908,77724,27432,77724v1524,,3048,,4572,c33528,76200,33528,74676,35052,73152r3048,c36576,77724,33528,80772,30480,82296v-3048,3048,-6096,3048,-9144,3048c19812,85344,18288,85344,16764,83820,13716,82296,12192,80772,12192,79248,10668,77724,10668,73152,10668,68580r,-42672l,25908,,24384c1524,22860,4572,21336,7620,19812v3048,-3048,6096,-6096,7620,-9144c16764,9144,18288,6096,21336,xe" fillcolor="black" stroked="f" strokeweight="0">
                        <v:stroke miterlimit="83231f" joinstyle="miter"/>
                        <v:path arrowok="t" textboxrect="0,0,38100,85344"/>
                      </v:shape>
                      <v:shape id="Shape 61359" o:spid="_x0000_s1059" style="position:absolute;left:12359;top:320;width:305;height:640;visibility:visible;mso-wrap-style:square;v-text-anchor:top" coordsize="30480,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" path="m18288,r3048,l21336,50292v,4572,,7620,1524,9144c22860,60960,24384,60960,24384,62484v1524,,3048,,6096,l30480,64008,,64008,,62484v3048,,4572,,6096,c7620,60960,7620,60960,9144,59436v,-1524,,-4572,,-9144l9144,25908v,-6096,,-10668,,-13716c9144,10668,7620,10668,7620,9144v,,-1524,,-3048,c4572,9144,3048,9144,1524,9144l,7620,18288,xe" fillcolor="black" stroked="f" strokeweight="0">
                        <v:stroke miterlimit="83231f" joinstyle="miter"/>
                        <v:path arrowok="t" textboxrect="0,0,30480,64008"/>
                      </v:shape>
                      <v:shape id="Shape 61360" o:spid="_x0000_s1060" style="position:absolute;left:12435;width:153;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" path="m7620,v3048,,4572,1524,6096,3048c15240,4572,15240,6096,15240,7620v,3048,,4572,-1524,6096c12192,15240,10668,15240,7620,15240v-1524,,-3048,,-4572,-1524c1524,12192,,10668,,7620,,6096,1524,4572,3048,3048,4572,1524,6096,,7620,xe" fillcolor="black" stroked="f" strokeweight="0">
                        <v:stroke miterlimit="83231f" joinstyle="miter"/>
                        <v:path arrowok="t" textboxrect="0,0,15240,15240"/>
                      </v:shape>
                      <v:shape id="Shape 61361" o:spid="_x0000_s1061" style="position:absolute;left:12740;top:337;width:236;height:634;visibility:visible;mso-wrap-style:square;v-text-anchor:top" coordsize="23622,6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" path="m23622,r,3140l13716,7385c10668,10433,9144,15005,9144,19577r14478,l23622,24149r-14478,c9144,33294,10668,39389,15240,45486r8382,3047l23622,63435,15621,62249c12573,61107,9906,59201,7620,56153,1524,50058,,42438,,31769,,22625,3048,13482,7620,7385l23622,xe" fillcolor="black" stroked="f" strokeweight="0">
                        <v:stroke miterlimit="83231f" joinstyle="miter"/>
                        <v:path arrowok="t" textboxrect="0,0,23622,63435"/>
                      </v:shape>
                      <v:shape id="Shape 61362" o:spid="_x0000_s1062" style="position:absolute;left:12976;top:716;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" path="m26670,r1524,1524c26670,9144,23622,13716,19050,19812,14478,24384,9906,25908,2286,25908l,25569,,10668r8382,3048c11430,13716,16002,13716,19050,12192,22098,9144,23622,6096,26670,xe" fillcolor="black" stroked="f" strokeweight="0">
                        <v:stroke miterlimit="83231f" joinstyle="miter"/>
                        <v:path arrowok="t" textboxrect="0,0,28194,25908"/>
                      </v:shape>
                      <v:shape id="Shape 61363" o:spid="_x0000_s1063" style="position:absolute;left:12976;top:320;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" path="m3810,v7620,,13716,3048,16764,7620c25146,12192,28194,18288,28194,25908l,25908,,21336r14478,c14478,18288,12954,15240,12954,13716,11430,10668,9906,9144,6858,7620,5334,6096,2286,4572,762,4572l,4899,,1759,3810,xe" fillcolor="black" stroked="f" strokeweight="0">
                        <v:stroke miterlimit="83231f" joinstyle="miter"/>
                        <v:path arrowok="t" textboxrect="0,0,28194,25908"/>
                      </v:shape>
                      <v:shape id="Shape 61364" o:spid="_x0000_s1064" style="position:absolute;left:13319;top:320;width:442;height:640;visibility:visible;mso-wrap-style:square;v-text-anchor:top" coordsize="4419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" path="m19812,r1524,l21336,16764c27432,6096,32004,,36576,v3048,,4572,1524,6096,3048c44196,4572,44196,6096,44196,9144v,1524,,3048,-1524,4572c42672,15240,41148,15240,39624,15240v-1524,,-3048,,-4572,-3048c33528,10668,32004,9144,30480,9144v,,-1524,1524,-3048,1524c25908,13716,24384,16764,21336,21336r,28956c21336,54864,22860,56388,22860,57912v1524,1524,1524,3048,3048,3048c27432,62484,28956,62484,30480,62484r,1524l,64008,,62484v3048,,6096,,7620,-1524c9144,60960,9144,59436,9144,57912v,-1524,,-3048,,-7620l9144,25908v,-7620,,-12192,,-13716c9144,12192,9144,10668,7620,9144v,,-1524,,-1524,c4572,9144,3048,9144,1524,9144l,7620,19812,xe" fillcolor="black" stroked="f" strokeweight="0">
                        <v:stroke miterlimit="83231f" joinstyle="miter"/>
                        <v:path arrowok="t" textboxrect="0,0,44196,64008"/>
                      </v:shape>
                      <v:shape id="Shape 61365" o:spid="_x0000_s1065" style="position:absolute;left:13776;top:121;width:381;height:854;visibility:visible;mso-wrap-style:square;v-text-anchor:top" coordsize="381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" path="m21336,r1524,l22860,21336r15240,l38100,25908r-15240,l22860,68580v,3048,,6096,1524,7620c25908,77724,27432,77724,28956,77724v1524,,1524,,3048,c33528,76200,35052,74676,35052,73152r3048,c36576,77724,35052,80772,32004,82296v-3048,3048,-6096,3048,-9144,3048c19812,85344,18288,85344,16764,83820,15240,82296,13716,80772,12192,79248,10668,77724,10668,73152,10668,68580r,-42672l,25908,,24384c3048,22860,6096,21336,9144,19812v1524,-3048,4572,-6096,7620,-9144c18288,9144,19812,6096,21336,xe" fillcolor="black" stroked="f" strokeweight="0">
                        <v:stroke miterlimit="83231f" joinstyle="miter"/>
                        <v:path arrowok="t" textboxrect="0,0,38100,85344"/>
                      </v:shape>
                      <v:shape id="Shape 61366" o:spid="_x0000_s1066" style="position:absolute;left:14218;top:337;width:237;height:634;visibility:visible;mso-wrap-style:square;v-text-anchor:top" coordsize="23622,6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" path="m23622,r,3140l13716,7385c10668,10433,9144,15005,9144,19577r14478,l23622,24149r-14478,c9144,33294,10668,39389,15240,45486r8382,3047l23622,63435,15621,62249c12573,61107,9906,59201,7620,56153,1524,50058,,42438,,31769,,22625,1524,13482,7620,7385l23622,xe" fillcolor="black" stroked="f" strokeweight="0">
                        <v:stroke miterlimit="83231f" joinstyle="miter"/>
                        <v:path arrowok="t" textboxrect="0,0,23622,63435"/>
                      </v:shape>
                      <v:shape id="Shape 61367" o:spid="_x0000_s1067" style="position:absolute;left:14455;top:716;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" path="m26670,r1524,1524c26670,9144,23622,13716,19050,19812,14478,24384,9906,25908,2286,25908l,25569,,10668r8382,3048c11430,13716,16002,13716,19050,12192,22098,9144,23622,6096,26670,xe" fillcolor="black" stroked="f" strokeweight="0">
                        <v:stroke miterlimit="83231f" joinstyle="miter"/>
                        <v:path arrowok="t" textboxrect="0,0,28194,25908"/>
                      </v:shape>
                      <v:shape id="Shape 61368" o:spid="_x0000_s1068" style="position:absolute;left:14455;top:320;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" path="m3810,v7620,,12192,3048,16764,7620c25146,12192,28194,18288,28194,25908l,25908,,21336r14478,c12954,18288,12954,15240,12954,13716,11430,10668,9906,9144,6858,7620,5334,6096,2286,4572,762,4572l,4899,,1759,3810,xe" fillcolor="black" stroked="f" strokeweight="0">
                        <v:stroke miterlimit="83231f" joinstyle="miter"/>
                        <v:path arrowok="t" textboxrect="0,0,28194,25908"/>
                      </v:shape>
                      <v:shape id="Shape 61369" o:spid="_x0000_s1069" style="position:absolute;left:15148;top:45;width:419;height:915;visibility:visible;mso-wrap-style:square;v-text-anchor:top" coordsize="4191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" path="m,l35052,r6858,1055l41910,6096,36576,4572v-1524,,-4572,1524,-9144,1524l27432,45720v3048,,4572,,7620,c36576,45720,38100,45720,39624,45720r2286,-857l41910,50292r-5334,c33528,50292,30480,50292,27432,48768r,25908c27432,82296,28956,85344,30480,86868v1524,3048,4572,3048,7620,3048l41148,89916r,1524l,91440,,89916r4572,c7620,89916,10668,88392,12192,86868v1524,-1524,1524,-6096,1524,-12192l13716,16764v,-6096,,-9144,-1524,-10668c10668,3048,7620,1524,4572,1524l,1524,,xe" fillcolor="black" stroked="f" strokeweight="0">
                        <v:stroke miterlimit="83231f" joinstyle="miter"/>
                        <v:path arrowok="t" textboxrect="0,0,41910,91440"/>
                      </v:shape>
                      <v:shape id="Shape 61370" o:spid="_x0000_s1070" style="position:absolute;left:15567;top:56;width:297;height:492;visibility:visible;mso-wrap-style:square;v-text-anchor:top" coordsize="29718,4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" path="m,l12954,1993v4572,1524,9144,4572,12192,9144c28194,14185,29718,18757,29718,24853v,7620,-1524,13716,-7620,18288c17526,47713,9906,49237,2286,49237l,49237,,43808,9906,40093v3048,-4572,4572,-9144,4572,-15240c14478,21805,14478,17233,12954,14185,11430,11137,8382,8089,5334,6565l,5041,,xe" fillcolor="black" stroked="f" strokeweight="0">
                        <v:stroke miterlimit="83231f" joinstyle="miter"/>
                        <v:path arrowok="t" textboxrect="0,0,29718,49237"/>
                      </v:shape>
                      <v:shape id="Shape 61371" o:spid="_x0000_s1071" style="position:absolute;left:15971;width:305;height:960;visibility:visible;mso-wrap-style:square;v-text-anchor:top" coordsize="3048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" path="m18288,r3048,l21336,82296v,4572,,7620,1524,9144c22860,92964,24384,92964,24384,94488v1524,,3048,,6096,l30480,96012,,96012,,94488v3048,,4572,,6096,c7620,92964,7620,92964,9144,91440v,-1524,,-4572,,-9144l9144,25908v,-6096,,-10668,,-12192c9144,10668,9144,10668,7620,9144v,,-1524,,-1524,c4572,9144,3048,9144,1524,9144l,7620,18288,xe" fillcolor="black" stroked="f" strokeweight="0">
                        <v:stroke miterlimit="83231f" joinstyle="miter"/>
                        <v:path arrowok="t" textboxrect="0,0,30480,96012"/>
                      </v:shape>
                      <v:shape id="Shape 61372" o:spid="_x0000_s1072" style="position:absolute;left:16352;top:601;width:236;height:374;visibility:visible;mso-wrap-style:square;v-text-anchor:top" coordsize="23622,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" path="m23622,r,4233l21336,5334v-3048,3048,-6096,4572,-7620,6096c12192,14478,12192,16002,12192,19050v,3048,,6096,3048,7620c16764,29718,18288,29718,21336,29718r2286,-1016l23622,35338r-762,476c19812,37338,16764,37338,15240,37338v-4572,,-9144,-1524,-10668,-3048c1524,31242,,26670,,22098,,19050,,16002,1524,14478,3048,11430,7620,8382,12192,5334l23622,xe" fillcolor="black" stroked="f" strokeweight="0">
                        <v:stroke miterlimit="83231f" joinstyle="miter"/>
                        <v:path arrowok="t" textboxrect="0,0,23622,37338"/>
                      </v:shape>
                      <v:shape id="Shape 61373" o:spid="_x0000_s1073" style="position:absolute;left:16383;top:328;width:205;height:220;visibility:visible;mso-wrap-style:square;v-text-anchor:top" coordsize="20574,2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" path="m20574,r,4045l13716,6789v-1524,1524,-1524,3048,-1524,4572l12192,15933v,1524,-1524,4572,-1524,4572c9144,22029,7620,22029,6096,22029v-1524,,-3048,,-4572,-1524c,18981,,17457,,15933,,11361,1524,8313,6096,5265l20574,xe" fillcolor="black" stroked="f" strokeweight="0">
                        <v:stroke miterlimit="83231f" joinstyle="miter"/>
                        <v:path arrowok="t" textboxrect="0,0,20574,22029"/>
                      </v:shape>
                      <v:shape id="Shape 61374" o:spid="_x0000_s1074" style="position:absolute;left:16588;top:320;width:343;height:655;visibility:visible;mso-wrap-style:square;v-text-anchor:top" coordsize="34290,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" path="m2286,c8382,,12954,1524,16002,3048v3048,1524,4572,4572,6096,7620c23622,12192,23622,16764,23622,22860r,21336c23622,50292,23622,53340,23622,54864v,1524,,3048,1524,3048c25146,57912,25146,57912,26670,57912v,,1524,,1524,c29718,57912,31242,56388,34290,53340r,4572c28194,62484,23622,65532,19050,65532v-3048,,-4572,,-6096,-1524c11430,62484,11430,59436,11430,56388l,63532,,56896,11430,51816r,-24384c7620,28956,4953,30099,2857,31051l,32427,,28194,11430,22860r,-1524c11430,15240,9906,10668,8382,9144,6858,6096,3810,4572,762,4572l,4877,,831,2286,xe" fillcolor="black" stroked="f" strokeweight="0">
                        <v:stroke miterlimit="83231f" joinstyle="miter"/>
                        <v:path arrowok="t" textboxrect="0,0,34290,65532"/>
                      </v:shape>
                      <v:shape id="Shape 61375" o:spid="_x0000_s1075" style="position:absolute;left:16946;top:320;width:671;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" path="m18288,r3048,l21336,13716c27432,4572,35052,,41148,v3048,,6096,1524,9144,3048c51816,4572,54864,7620,56388,12192v,1524,1524,6096,1524,12192l57912,50292v,4572,,7620,,9144c57912,60960,59436,60960,60960,62484v,,3048,,6096,l67056,64008r-30480,l36576,62484v3048,,4572,,6096,c44196,60960,44196,59436,44196,57912v,-1524,1524,-3048,1524,-7620l45720,24384v,-6096,-1524,-9144,-3048,-12192c41148,9144,39624,7620,36576,7620v-6096,,-10668,3048,-15240,9144l21336,50292v,4572,,7620,,9144c21336,60960,22860,60960,24384,62484v,,3048,,6096,l30480,64008,,64008,,62484v3048,,6096,,6096,-1524c7620,59436,9144,56388,9144,50292r,-24384c9144,19812,7620,15240,7620,13716v,-3048,,-3048,-1524,-4572c6096,9144,4572,9144,4572,9144v-1524,,-3048,,-4572,l,7620,18288,xe" fillcolor="black" stroked="f" strokeweight="0">
                        <v:stroke miterlimit="83231f" joinstyle="miter"/>
                        <v:path arrowok="t" textboxrect="0,0,67056,64008"/>
                      </v:shape>
                      <v:shape id="Shape 61376" o:spid="_x0000_s1076" style="position:absolute;left:17632;top:335;width:671;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" path="m,l21336,r,42672c21336,48768,22860,51816,24384,54864v1524,1524,4572,1524,7620,1524c33528,56388,35052,56388,38100,54864v1524,-1524,4572,-3048,7620,-6096l45720,12192v,-3048,,-6096,-1524,-7620c42672,3048,41148,1524,36576,1524l36576,,57912,r,38100c57912,45720,57912,50292,59436,51816v,1524,,3048,1524,4572c60960,56388,62484,56388,62484,56388v1524,,3048,,4572,-1524l67056,56388,48768,64008r-3048,l45720,51816v-4572,6096,-9144,9144,-12192,10668c32004,64008,28956,64008,25908,64008v-4572,,-7620,,-9144,-3048c13716,59436,12192,56388,10668,53340v,-3048,-1524,-7620,-1524,-12192l9144,12192v,-3048,,-4572,,-6096c7620,4572,7620,3048,6096,3048,4572,3048,3048,1524,,1524l,xe" fillcolor="black" stroked="f" strokeweight="0">
                        <v:stroke miterlimit="83231f" joinstyle="miter"/>
                        <v:path arrowok="t" textboxrect="0,0,67056,64008"/>
                      </v:shape>
                      <v:shape id="Shape 61377" o:spid="_x0000_s1077" style="position:absolute;left:18333;top:320;width:671;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" path="m18288,r3048,l21336,13716c28956,4572,35052,,42672,v3048,,6096,1524,7620,3048c53340,4572,54864,7620,56388,12192v1524,1524,1524,6096,1524,12192l57912,50292v,4572,,7620,1524,9144c59436,60960,60960,60960,60960,62484v1524,,3048,,6096,l67056,64008r-30480,l36576,62484r1524,c41148,62484,42672,62484,44196,62484v,-1524,1524,-3048,1524,-4572c45720,56388,45720,54864,45720,50292r,-25908c45720,18288,45720,15240,44196,12192,42672,9144,39624,7620,36576,7620v-4572,,-9144,3048,-15240,9144l21336,50292v,4572,,7620,1524,9144c22860,60960,24384,60960,24384,62484v1524,,3048,,6096,l30480,64008,,64008,,62484r1524,c4572,62484,6096,62484,7620,60960,9144,59436,9144,56388,9144,50292r,-24384c9144,19812,9144,15240,9144,13716v,-3048,-1524,-3048,-1524,-4572c7620,9144,6096,9144,4572,9144v,,-1524,,-3048,l,7620,18288,xe" fillcolor="black" stroked="f" strokeweight="0">
                        <v:stroke miterlimit="83231f" joinstyle="miter"/>
                        <v:path arrowok="t" textboxrect="0,0,67056,64008"/>
                      </v:shape>
                      <v:shape id="Shape 61378" o:spid="_x0000_s1078" style="position:absolute;left:19065;top:320;width:335;height:929;visibility:visible;mso-wrap-style:square;v-text-anchor:top" coordsize="33528,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" path="m28956,r4572,1372l33528,5791,28956,3048v-4572,,-6096,1524,-9144,4572c18288,10668,16764,15240,16764,19812v,7620,1524,13716,4572,16764c22860,39624,25908,41148,30480,41148r3048,-1219l33528,42672r-4572,1524c25908,44196,22860,44196,19812,44196v-3048,1524,-4572,3048,-4572,4572c13716,50292,13716,50292,13716,51816v,,,1524,1524,1524c15240,54864,16764,54864,19812,54864v1524,1524,4572,1524,9144,1524l33528,56388r,9056l26479,65342v-4000,-191,-7429,-572,-9715,-1334c13716,67056,12192,68580,10668,71628,9144,73152,9144,74676,9144,76200v,1524,1524,4572,4572,6096c18288,85344,24384,85344,33528,85344r,5588l27432,92964v-9144,,-16764,-1524,-22860,-4572c1524,85344,,83820,,80772v,,,-1524,1524,-3048c1524,76200,3048,74676,6096,71628v,-1524,1524,-3048,6096,-7620c9144,62484,7620,60960,6096,60960,4572,59436,4572,57912,4572,56388v,-1524,1524,-3048,1524,-4572c7620,48768,10668,45720,16764,42672,12192,41148,9144,38100,7620,35052,6096,30480,4572,27432,4572,22860v,-6096,3048,-10668,7620,-15240c16764,3048,22860,,28956,xe" fillcolor="black" stroked="f" strokeweight="0">
                        <v:stroke miterlimit="83231f" joinstyle="miter"/>
                        <v:path arrowok="t" textboxrect="0,0,33528,92964"/>
                      </v:shape>
                      <v:shape id="Shape 61379" o:spid="_x0000_s1079" style="position:absolute;left:19400;top:883;width:290;height:346;visibility:visible;mso-wrap-style:square;v-text-anchor:top" coordsize="28956,3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" path="m,l8191,v3239,,5525,,7049,c18288,1524,22860,3048,24384,4572v3048,3048,4572,6096,4572,9144c28956,18288,25908,22860,21336,27432l,34544,,28956v7620,,15240,-1524,18288,-3048c22860,22860,24384,19812,24384,16764v,-3048,-1524,-4572,-3048,-4572c18288,10668,13716,10668,6096,9144l,9056,,xe" fillcolor="black" stroked="f" strokeweight="0">
                        <v:stroke miterlimit="83231f" joinstyle="miter"/>
                        <v:path arrowok="t" textboxrect="0,0,28956,34544"/>
                      </v:shape>
                      <v:shape id="Shape 61380" o:spid="_x0000_s1080" style="position:absolute;left:19400;top:333;width:290;height:413;visibility:visible;mso-wrap-style:square;v-text-anchor:top" coordsize="28956,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" path="m,l10668,3200r13716,c25908,3200,27432,3200,27432,4724v1524,,1524,,1524,c28956,4724,28956,4724,28956,6248v,,,1524,,1524c28956,7772,28956,7772,27432,7772v,,-1524,,-3048,l16764,7772v1524,4572,3048,9144,3048,13716c19812,27584,18288,32156,13716,36728l,41300,,38557,4572,36728c6096,33680,7620,29108,7620,24536,7620,16916,6096,10820,3048,6248l,4420,,xe" fillcolor="black" stroked="f" strokeweight="0">
                        <v:stroke miterlimit="83231f" joinstyle="miter"/>
                        <v:path arrowok="t" textboxrect="0,0,28956,41300"/>
                      </v:shape>
                      <v:shape id="Shape 61381" o:spid="_x0000_s1081" style="position:absolute;top:1950;width:670;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" path="m,l30480,r,1524l28956,1524v-1524,,-3048,,-4572,1524c22860,3048,22860,4572,22860,6096v,1524,,3048,1524,6096l39624,45720,53340,10668c54864,7620,54864,6096,54864,4572v,,,-1524,,-1524c53340,3048,53340,1524,53340,1524v-1524,,-3048,,-6096,l47244,,67056,r,1524c65532,1524,64008,1524,62484,3048v-1524,1524,-3048,4572,-4572,7620l36576,64008r-3048,l10668,10668c9144,9144,9144,6096,7620,6096,7620,4572,6096,3048,4572,3048,3048,1524,1524,1524,,1524l,xe" fillcolor="black" stroked="f" strokeweight="0">
                        <v:stroke miterlimit="83231f" joinstyle="miter"/>
                        <v:path arrowok="t" textboxrect="0,0,67056,64008"/>
                      </v:shape>
                      <v:shape id="Shape 61382" o:spid="_x0000_s1082" style="position:absolute;left:746;top:1937;width:297;height:653;visibility:visible;mso-wrap-style:square;v-text-anchor:top" coordsize="29718,6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" path="m29718,r,5486l27432,4343v-1524,,-4572,,-7620,1524c18288,7391,15240,10439,13716,13487v-1524,4572,-1524,9144,-1524,13716c12192,36347,13716,43967,18288,50063v1524,3810,3429,6477,5715,8192l29718,60024r,5051l28956,65303v-9144,,-16764,-4572,-21336,-10668c1524,47015,,40919,,33299,,27203,1524,21107,4572,16535,7620,10439,10668,5867,15240,4343l29718,xe" fillcolor="black" stroked="f" strokeweight="0">
                        <v:stroke miterlimit="83231f" joinstyle="miter"/>
                        <v:path arrowok="t" textboxrect="0,0,29718,65303"/>
                      </v:shape>
                      <v:shape id="Shape 61383" o:spid="_x0000_s1083" style="position:absolute;left:1043;top:1935;width:298;height:653;visibility:visible;mso-wrap-style:square;v-text-anchor:top" coordsize="29718,6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" path="m762,c9906,,17526,3048,22098,10668v4572,6096,7620,12192,7620,21336c29718,36576,28194,42672,25146,48768v-1524,4572,-6096,9144,-10668,12192l,65303,,60252r2286,708c6858,60960,9906,59436,12954,54864v3048,-3048,4572,-9144,4572,-18288c17526,25908,14478,16764,9906,10668l,5715,,229,762,xe" fillcolor="black" stroked="f" strokeweight="0">
                        <v:stroke miterlimit="83231f" joinstyle="miter"/>
                        <v:path arrowok="t" textboxrect="0,0,29718,65303"/>
                      </v:shape>
                      <v:shape id="Shape 61384" o:spid="_x0000_s1084" style="position:absolute;left:1417;top:1935;width:670;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" path="m18288,r3048,l21336,12192c28956,4572,35052,,41148,v4572,,6096,,9144,3048c53340,4572,54864,7620,56388,10668v,3048,1524,7620,1524,12192l57912,50292v,4572,,6096,,7620c59436,59436,59436,60960,60960,60960v1524,1524,3048,1524,6096,1524l67056,64008r-30480,l36576,62484r1524,c39624,62484,42672,62484,42672,60960v1524,-1524,1524,-3048,3048,-4572c45720,56388,45720,53340,45720,50292r,-25908c45720,18288,44196,13716,42672,10668v,-1524,-3048,-3048,-6096,-3048c30480,7620,25908,10668,21336,16764r,33528c21336,54864,21336,57912,21336,57912v1524,1524,1524,3048,3048,3048c24384,62484,27432,62484,30480,62484r,1524l,64008,,62484r1524,c4572,62484,6096,60960,7620,59436v,-1524,1524,-4572,1524,-9144l9144,25908v,-7620,,-12192,,-13716c7620,10668,7620,9144,7620,9144,6096,7620,6096,7620,4572,7620v-1524,,-3048,,-4572,1524l,7620,18288,xe" fillcolor="black" stroked="f" strokeweight="0">
                        <v:stroke miterlimit="83231f" joinstyle="miter"/>
                        <v:path arrowok="t" textboxrect="0,0,67056,64008"/>
                      </v:shape>
                      <v:shape id="Shape 61385" o:spid="_x0000_s1085" style="position:absolute;left:2545;top:1645;width:609;height:945;visibility:visible;mso-wrap-style:square;v-text-anchor:top" coordsize="6096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" path="m27432,v4572,,9144,1524,15240,3048c45720,4572,47244,4572,48768,4572v,,1524,,1524,-1524c51816,3048,51816,1524,53340,r1524,l54864,32004r-1524,c51816,25908,50292,19812,48768,16764,45720,12192,44196,10668,39624,7620,36576,6096,32004,4572,27432,4572v-4572,,-7620,1524,-10668,4572c13716,12192,12192,15240,12192,18288v,3048,,6096,3048,7620c16764,28956,22860,33528,33528,39624v7620,4572,13716,7620,16764,10668c53340,53340,56388,54864,57912,59436v1524,3048,3048,6096,3048,9144c60960,76200,57912,82296,51816,86868v-4572,4572,-12192,7620,-19812,7620c28956,94488,25908,94488,24384,94488,22860,92964,19812,92964,15240,91440,10668,89916,7620,89916,6096,89916v,,-1524,,-1524,c3048,91440,3048,92964,3048,94488r-1524,l1524,62484r1524,c3048,68580,4572,74676,7620,77724v1524,3048,4572,6096,9144,9144c19812,88392,24384,89916,30480,89916v4572,,9144,-1524,12192,-4572c47244,82296,48768,79248,48768,74676v,-1524,-1524,-4572,-3048,-6096c45720,65532,42672,64008,41148,60960v-1524,,-6096,-3048,-13716,-7620c19812,48768,13716,45720,10668,42672,6096,39624,4572,38100,1524,33528,,30480,,27432,,24384,,16764,1524,12192,7620,7620,12192,1524,18288,,27432,xe" fillcolor="black" stroked="f" strokeweight="0">
                        <v:stroke miterlimit="83231f" joinstyle="miter"/>
                        <v:path arrowok="t" textboxrect="0,0,60960,94488"/>
                      </v:shape>
                      <v:shape id="Shape 61386" o:spid="_x0000_s1086" style="position:absolute;left:3230;top:1935;width:366;height:930;visibility:visible;mso-wrap-style:square;v-text-anchor:top" coordsize="3657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" path="m19812,r1524,l21336,13716c24384,9144,27432,4572,30480,3048l36576,1306r,7838l28956,10668v-1524,,-3048,3048,-7620,7620l21336,41148v,4572,,7620,1524,9144c22860,53340,24384,56388,27432,57912r9144,3048l36576,65532,27432,64008c25908,62484,24384,60960,21336,59436r,19812c21336,83820,21336,86868,22860,86868v,1524,,3048,1524,3048c25908,91440,27432,91440,30480,91440r,1524l,92964,,91440r1524,c3048,91440,6096,91440,7620,89916v,,,-1524,1524,-3048c9144,86868,9144,83820,9144,79248r,-59436c9144,15240,9144,12192,9144,12192,9144,10668,7620,9144,7620,9144,6096,7620,6096,7620,4572,7620v-1524,,-1524,,-3048,1524l,7620,19812,xe" fillcolor="black" stroked="f" strokeweight="0">
                        <v:stroke miterlimit="83231f" joinstyle="miter"/>
                        <v:path arrowok="t" textboxrect="0,0,36576,92964"/>
                      </v:shape>
                      <v:shape id="Shape 61387" o:spid="_x0000_s1087" style="position:absolute;left:3596;top:1935;width:274;height:655;visibility:visible;mso-wrap-style:square;v-text-anchor:top" coordsize="2743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" path="m4572,v6096,,10668,1524,15240,7620c25908,13716,27432,21336,27432,30480v,10668,-3048,19812,-9144,25908c13716,62484,7620,65532,,65532r,l,60960r,c3048,60960,7620,59436,10668,54864v3048,-4572,4572,-10668,4572,-18288c15240,25908,13716,19812,9144,13716,6096,10668,3048,9144,,9144r,l,1306,4572,xe" fillcolor="black" stroked="f" strokeweight="0">
                        <v:stroke miterlimit="83231f" joinstyle="miter"/>
                        <v:path arrowok="t" textboxrect="0,0,27432,65532"/>
                      </v:shape>
                      <v:shape id="Shape 61388" o:spid="_x0000_s1088" style="position:absolute;left:3962;top:1937;width:297;height:653;visibility:visible;mso-wrap-style:square;v-text-anchor:top" coordsize="29718,6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" path="m29718,r,5486l27432,4343v-1524,,-4572,,-7620,1524c18288,7391,15240,10439,15240,13487v-1524,4572,-3048,9144,-3048,13716c12192,36347,13716,43967,18288,50063v1524,3810,3429,6477,5715,8192l29718,60024r,5051l28956,65303v-9144,,-16764,-4572,-21336,-10668c3048,47015,,40919,,33299,,27203,1524,21107,4572,16535,7620,10439,10668,5867,15240,4343l29718,xe" fillcolor="black" stroked="f" strokeweight="0">
                        <v:stroke miterlimit="83231f" joinstyle="miter"/>
                        <v:path arrowok="t" textboxrect="0,0,29718,65303"/>
                      </v:shape>
                      <v:shape id="Shape 61389" o:spid="_x0000_s1089" style="position:absolute;left:4259;top:1935;width:297;height:653;visibility:visible;mso-wrap-style:square;v-text-anchor:top" coordsize="29718,6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" path="m762,c9906,,17526,3048,22098,10668v4572,6096,7620,12192,7620,21336c29718,36576,28194,42672,25146,48768v-1524,4572,-6096,9144,-10668,12192l,65303,,60252r2286,708c6858,60960,9906,59436,12954,54864v3048,-3048,4572,-9144,4572,-18288c17526,25908,14478,16764,9906,10668l,5715,,229,762,xe" fillcolor="black" stroked="f" strokeweight="0">
                        <v:stroke miterlimit="83231f" joinstyle="miter"/>
                        <v:path arrowok="t" textboxrect="0,0,29718,65303"/>
                      </v:shape>
                      <v:shape id="Shape 61390" o:spid="_x0000_s1090" style="position:absolute;left:4632;top:1935;width:442;height:640;visibility:visible;mso-wrap-style:square;v-text-anchor:top" coordsize="4419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" path="m18288,r3048,l21336,15240c25908,4572,30480,,36576,v1524,,3048,,4572,3048c42672,4572,44196,6096,44196,7620v,3048,,4572,-1524,6096c41148,13716,39624,15240,39624,15240v-1524,,-3048,-1524,-6096,-3048c32004,10668,30480,9144,30480,9144v-1524,,-3048,,-3048,1524c25908,12192,22860,15240,21336,21336r,28956c21336,53340,21336,56388,22860,57912v,,1524,1524,1524,3048c25908,62484,27432,62484,30480,62484r,1524l,64008,,62484v3048,,4572,,6096,-1524c7620,59436,7620,59436,9144,56388v,,,-3048,,-6096l9144,25908v,-7620,,-12192,,-13716c7620,10668,7620,9144,7620,9144,6096,7620,6096,7620,4572,7620v-1524,,-3048,,-4572,1524l,7620,18288,xe" fillcolor="black" stroked="f" strokeweight="0">
                        <v:stroke miterlimit="83231f" joinstyle="miter"/>
                        <v:path arrowok="t" textboxrect="0,0,44196,64008"/>
                      </v:shape>
                      <v:shape id="Shape 61391" o:spid="_x0000_s1091" style="position:absolute;left:5074;top:1737;width:381;height:853;visibility:visible;mso-wrap-style:square;v-text-anchor:top" coordsize="381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" path="m21336,r1524,l22860,21336r15240,l38100,25908r-15240,l22860,67056v,4572,1524,7620,1524,7620c25908,76200,27432,77724,28956,77724v1524,,3048,,4572,-1524c33528,76200,35052,74676,35052,73152r3048,c36576,77724,35052,80772,32004,82296v-3048,1524,-6096,3048,-9144,3048c21336,85344,19812,85344,16764,83820,15240,82296,13716,80772,12192,77724v,-1524,-1524,-4572,-1524,-9144l10668,25908,,25908,,22860v3048,,6096,-1524,9144,-4572c12192,16764,15240,13716,16764,9144,18288,7620,19812,4572,21336,xe" fillcolor="black" stroked="f" strokeweight="0">
                        <v:stroke miterlimit="83231f" joinstyle="miter"/>
                        <v:path arrowok="t" textboxrect="0,0,38100,85344"/>
                      </v:shape>
                      <v:shape id="Shape 61392" o:spid="_x0000_s1092" style="position:absolute;left:5471;top:1950;width:670;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" path="m,l30480,r,1524l28956,1524v-3048,,-3048,,-4572,1524c22860,3048,22860,4572,22860,6096v,1524,,3048,1524,6096l39624,45720,53340,10668c54864,7620,54864,6096,54864,4572v,,,-1524,,-1524c53340,3048,53340,1524,51816,1524v,,-1524,,-4572,l47244,,67056,r,1524c65532,1524,64008,1524,62484,3048v-1524,1524,-3048,4572,-4572,7620l36576,64008r-4572,l10668,10668c9144,9144,9144,6096,7620,6096,6096,4572,6096,3048,4572,3048,3048,1524,1524,1524,,1524l,xe" fillcolor="black" stroked="f" strokeweight="0">
                        <v:stroke miterlimit="83231f" joinstyle="miter"/>
                        <v:path arrowok="t" textboxrect="0,0,67056,64008"/>
                      </v:shape>
                      <v:shape id="Shape 61393" o:spid="_x0000_s1093" style="position:absolute;left:6217;top:1953;width:237;height:626;visibility:visible;mso-wrap-style:square;v-text-anchor:top" coordsize="23622,6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" path="m23622,r,3140l13716,7385c10668,10433,9144,13482,9144,19577r14478,l23622,24149r-14478,c9144,33294,10668,39389,15240,43961r8382,3811l23622,62630,7620,54630c3048,48533,,40913,,31769,,21102,3048,13482,7620,7385l23622,xe" fillcolor="black" stroked="f" strokeweight="0">
                        <v:stroke miterlimit="83231f" joinstyle="miter"/>
                        <v:path arrowok="t" textboxrect="0,0,23622,62630"/>
                      </v:shape>
                      <v:shape id="Shape 61394" o:spid="_x0000_s1094" style="position:absolute;left:6454;top:2331;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" path="m26670,r1524,1524c26670,7620,23622,13716,20574,18288,16002,22860,9906,25908,2286,25908l,24765,,9906r8382,3810c12954,13716,16002,12192,19050,10668,22098,9144,25146,6096,26670,xe" fillcolor="black" stroked="f" strokeweight="0">
                        <v:stroke miterlimit="83231f" joinstyle="miter"/>
                        <v:path arrowok="t" textboxrect="0,0,28194,25908"/>
                      </v:shape>
                      <v:shape id="Shape 61395" o:spid="_x0000_s1095" style="position:absolute;left:6454;top:1935;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" path="m3810,v7620,,13716,1524,18288,7620c25146,12192,28194,18288,28194,25908l,25908,,21336r14478,c14478,16764,12954,13716,12954,12192,11430,10668,9906,7620,8382,6096,5334,4572,3810,4572,762,4572l,4899,,1759,3810,xe" fillcolor="black" stroked="f" strokeweight="0">
                        <v:stroke miterlimit="83231f" joinstyle="miter"/>
                        <v:path arrowok="t" textboxrect="0,0,28194,25908"/>
                      </v:shape>
                      <v:shape id="Shape 61396" o:spid="_x0000_s1096" style="position:absolute;left:6812;top:1935;width:442;height:640;visibility:visible;mso-wrap-style:square;v-text-anchor:top" coordsize="4419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" path="m18288,r3048,l21336,15240c25908,4572,30480,,35052,v3048,,4572,,6096,3048c42672,4572,44196,6096,44196,7620v,3048,-1524,4572,-1524,6096c41148,13716,39624,15240,38100,15240v-1524,,-3048,-1524,-4572,-3048c32004,10668,30480,9144,28956,9144v,,-1524,,-1524,1524c24384,12192,22860,15240,21336,21336r,28956c21336,53340,21336,56388,21336,57912v1524,,1524,1524,3048,3048c25908,62484,27432,62484,30480,62484r,1524l,64008,,62484v3048,,4572,,6096,-1524c7620,59436,7620,59436,7620,56388v1524,,1524,-3048,1524,-6096l9144,25908v,-7620,,-12192,-1524,-13716c7620,10668,7620,9144,6096,9144,6096,7620,4572,7620,4572,7620v-1524,,-3048,,-4572,1524l,7620,18288,xe" fillcolor="black" stroked="f" strokeweight="0">
                        <v:stroke miterlimit="83231f" joinstyle="miter"/>
                        <v:path arrowok="t" textboxrect="0,0,44196,64008"/>
                      </v:shape>
                      <v:shape id="Shape 61397" o:spid="_x0000_s1097" style="position:absolute;left:7299;top:2204;width:237;height:386;visibility:visible;mso-wrap-style:square;v-text-anchor:top" coordsize="23622,3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" path="m23622,r,5591l21336,6607v-3048,1524,-6096,3048,-7620,6096c12192,14227,12192,17275,12192,18799v,4572,,6096,3048,9144c16764,29467,18288,30991,21336,30991r2286,-1270l23622,36401r-762,686c19812,38611,16764,38611,13716,38611v-3048,,-7620,-1524,-10668,-4572c1524,30991,,27943,,21847,,18799,,17275,1524,14227,3048,11179,6096,8131,10668,5083v2286,-762,5715,-2286,9906,-4000l23622,xe" fillcolor="black" stroked="f" strokeweight="0">
                        <v:stroke miterlimit="83231f" joinstyle="miter"/>
                        <v:path arrowok="t" textboxrect="0,0,23622,38611"/>
                      </v:shape>
                      <v:shape id="Shape 61398" o:spid="_x0000_s1098" style="position:absolute;left:7330;top:1941;width:206;height:223;visibility:visible;mso-wrap-style:square;v-text-anchor:top" coordsize="20574,2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" path="m20574,r,4203l19812,3949v-1524,,-4572,,-6096,1524c12192,6997,12192,10045,12192,11569r,4572c12192,17665,10668,19189,10668,20713,9144,22237,7620,22237,6096,22237v-3048,,-4572,,-4572,-1524c,19189,,17665,,14617,,11569,1524,6997,6096,3949l20574,xe" fillcolor="black" stroked="f" strokeweight="0">
                        <v:stroke miterlimit="83231f" joinstyle="miter"/>
                        <v:path arrowok="t" textboxrect="0,0,20574,22237"/>
                      </v:shape>
                      <v:shape id="Shape 61399" o:spid="_x0000_s1099" style="position:absolute;left:7536;top:1935;width:343;height:655;visibility:visible;mso-wrap-style:square;v-text-anchor:top" coordsize="34290,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" path="m2286,c6858,,12954,1524,16002,3048v3048,1524,4572,3048,6096,6096c22098,10668,23622,15240,23622,21336r,21336c23622,48768,23622,53340,23622,54864v,1524,,1524,1524,1524c25146,57912,25146,57912,26670,57912v,,1524,,1524,c29718,56388,31242,54864,34290,53340r,3048c28194,62484,23622,65532,19050,65532v-3048,,-4572,-1524,-6096,-3048c11430,60960,11430,59436,11430,54864,7620,57150,4953,59055,3048,60579l,63322,,56642,11430,50292r,-22860l,32512,,26921,11430,22860r,-3048c11430,13716,9906,10668,8382,7620l,4826,,623,2286,xe" fillcolor="black" stroked="f" strokeweight="0">
                        <v:stroke miterlimit="83231f" joinstyle="miter"/>
                        <v:path arrowok="t" textboxrect="0,0,34290,65532"/>
                      </v:shape>
                      <v:shape id="Shape 61400" o:spid="_x0000_s1100" style="position:absolute;left:7879;top:1935;width:670;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" path="m18288,r3048,l21336,12192c28956,4572,36576,,42672,v3048,,6096,,9144,3048c53340,4572,54864,7620,56388,10668v1524,3048,1524,7620,1524,12192l57912,50292v,4572,1524,6096,1524,7620c59436,59436,60960,60960,60960,60960v1524,1524,3048,1524,6096,1524l67056,64008r-30480,l36576,62484r1524,c41148,62484,42672,62484,44196,60960v,-1524,1524,-3048,1524,-4572c45720,56388,45720,53340,45720,50292r,-25908c45720,18288,45720,13716,44196,10668,42672,9144,41148,7620,36576,7620v-4572,,-9144,3048,-15240,9144l21336,50292v,4572,1524,7620,1524,7620c22860,59436,24384,60960,24384,60960v1524,1524,3048,1524,6096,1524l30480,64008,,64008,,62484r1524,c4572,62484,7620,60960,7620,59436,9144,57912,9144,54864,9144,50292r,-24384c9144,18288,9144,13716,9144,12192v,-1524,,-3048,-1524,-3048c7620,7620,6096,7620,6096,7620v-1524,,-3048,,-4572,1524l,7620,18288,xe" fillcolor="black" stroked="f" strokeweight="0">
                        <v:stroke miterlimit="83231f" joinstyle="miter"/>
                        <v:path arrowok="t" textboxrect="0,0,67056,64008"/>
                      </v:shape>
                      <v:shape id="Shape 61401" o:spid="_x0000_s1101" style="position:absolute;left:8625;top:1935;width:427;height:655;visibility:visible;mso-wrap-style:square;v-text-anchor:top" coordsize="4267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" path="m19812,v3048,,6096,,9144,1524c32004,3048,33528,3048,33528,3048v1524,,1524,,1524,c36576,1524,36576,1524,36576,r1524,l38100,21336r-1524,c35052,15240,33528,10668,30480,7620,27432,6096,22860,4572,19812,4572v-4572,,-6096,,-9144,3048c9144,9144,7620,10668,7620,12192v,3048,1524,4572,3048,6096c12192,19812,15240,22860,19812,24384r9144,4572c38100,33528,42672,39624,42672,47244v,4572,-1524,9144,-6096,13716c32004,64008,27432,65532,21336,65532v-3048,,-7620,-1524,-13716,-3048c6096,62484,6096,62484,4572,62484v-1524,,-1524,1524,-3048,3048l,65532,,44196r1524,c3048,50292,6096,53340,9144,56388v3048,3048,7620,4572,12192,4572c24384,60960,27432,59436,28956,57912v3048,-1524,3048,-3048,3048,-6096c32004,48768,32004,45720,28956,44196,27432,42672,22860,39624,16764,36576,9144,33528,6096,30480,3048,27432,1524,25908,,21336,,18288,,12192,1524,9144,6096,4572,9144,1524,13716,,19812,xe" fillcolor="black" stroked="f" strokeweight="0">
                        <v:stroke miterlimit="83231f" joinstyle="miter"/>
                        <v:path arrowok="t" textboxrect="0,0,42672,65532"/>
                      </v:shape>
                      <v:shape id="Shape 61402" o:spid="_x0000_s1102" style="position:absolute;left:9113;top:1737;width:381;height:853;visibility:visible;mso-wrap-style:square;v-text-anchor:top" coordsize="381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" path="m21336,r1524,l22860,21336r13716,l36576,25908r-13716,l22860,67056v,4572,,7620,1524,7620c25908,76200,25908,77724,28956,77724v,,1524,,3048,-1524c33528,76200,33528,74676,35052,73152r3048,c36576,77724,33528,80772,32004,82296v-3048,1524,-6096,3048,-9144,3048c19812,85344,18288,85344,16764,83820,13716,82296,12192,80772,12192,77724,10668,76200,10668,73152,10668,68580r,-42672l,25908,,22860v3048,,6096,-1524,7620,-4572c10668,16764,13716,13716,16764,9144,16764,7620,19812,4572,21336,xe" fillcolor="black" stroked="f" strokeweight="0">
                        <v:stroke miterlimit="83231f" joinstyle="miter"/>
                        <v:path arrowok="t" textboxrect="0,0,38100,85344"/>
                      </v:shape>
                      <v:shape id="Shape 61403" o:spid="_x0000_s1103" style="position:absolute;left:9555;top:2203;width:236;height:387;visibility:visible;mso-wrap-style:square;v-text-anchor:top" coordsize="23622,3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" path="m23622,r,5746l21336,6762v-3048,1524,-6096,3048,-7620,6096c12192,14382,12192,17430,12192,18954v,4572,,6096,1524,9144c16764,29622,18288,31146,21336,31146r2286,-1270l23622,36556r-762,686c19812,38766,16764,38766,13716,38766v-4572,,-7620,-1524,-10668,-4572c,31146,,28098,,22002,,18954,,17430,1524,14382,3048,11334,6096,8286,10668,5238v2286,-762,5334,-2286,9335,-4001l23622,xe" fillcolor="black" stroked="f" strokeweight="0">
                        <v:stroke miterlimit="83231f" joinstyle="miter"/>
                        <v:path arrowok="t" textboxrect="0,0,23622,38766"/>
                      </v:shape>
                      <v:shape id="Shape 61404" o:spid="_x0000_s1104" style="position:absolute;left:9585;top:1941;width:206;height:223;visibility:visible;mso-wrap-style:square;v-text-anchor:top" coordsize="20574,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" path="m20574,r,4255l19812,4001v-3048,,-4572,,-6096,1523c12192,7049,10668,10096,10668,11621r1524,4572c12192,17716,10668,19240,9144,20765v,1523,-1524,1523,-4572,1523c3048,22288,1524,22288,1524,20765,,19240,,17716,,14668,,11621,1524,7049,4572,4001l20574,xe" fillcolor="black" stroked="f" strokeweight="0">
                        <v:stroke miterlimit="83231f" joinstyle="miter"/>
                        <v:path arrowok="t" textboxrect="0,0,20574,22288"/>
                      </v:shape>
                      <v:shape id="Shape 61405" o:spid="_x0000_s1105" style="position:absolute;left:9791;top:1935;width:343;height:655;visibility:visible;mso-wrap-style:square;v-text-anchor:top" coordsize="34290,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" path="m2286,v4572,,9144,1524,13716,3048c19050,4572,20574,6096,22098,9144v,1524,1524,6096,1524,12192l23622,42672v,6096,,10668,,12192c23622,56388,23622,56388,23622,56388v1524,1524,1524,1524,3048,1524c26670,57912,28194,57912,28194,57912v1524,-1524,3048,-3048,6096,-4572l34290,56388v-6096,6096,-10668,9144,-15240,9144c16002,65532,14478,64008,12954,62484,11430,60960,11430,59436,11430,54864,7620,57150,4953,59055,3048,60579l,63322,,56642,11430,50292r,-22860l,32512,,26766,11430,22860r,-3048c11430,13716,9906,10668,8382,7620l,4826,,571,2286,xe" fillcolor="black" stroked="f" strokeweight="0">
                        <v:stroke miterlimit="83231f" joinstyle="miter"/>
                        <v:path arrowok="t" textboxrect="0,0,34290,65532"/>
                      </v:shape>
                      <v:shape id="Shape 61406" o:spid="_x0000_s1106" style="position:absolute;left:10180;top:1615;width:305;height:960;visibility:visible;mso-wrap-style:square;v-text-anchor:top" coordsize="3048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" path="m18288,r3048,l21336,82296v,4572,,6096,1524,7620c22860,91440,24384,92964,24384,92964v1524,1524,3048,1524,6096,1524l30480,96012,,96012,,94488v3048,,4572,,6096,-1524c7620,92964,7620,91440,9144,89916v,-1524,,-3048,,-7620l9144,25908v,-7620,,-12192,,-13716c9144,10668,7620,9144,7620,9144,7620,7620,6096,7620,6096,7620v-1524,,-3048,,-4572,1524l,7620,18288,xe" fillcolor="black" stroked="f" strokeweight="0">
                        <v:stroke miterlimit="83231f" joinstyle="miter"/>
                        <v:path arrowok="t" textboxrect="0,0,30480,96012"/>
                      </v:shape>
                      <v:shape id="Shape 61407" o:spid="_x0000_s1107" style="position:absolute;left:10515;top:1737;width:381;height:853;visibility:visible;mso-wrap-style:square;v-text-anchor:top" coordsize="381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" path="m21336,r1524,l22860,21336r13716,l36576,25908r-13716,l22860,67056v,4572,,7620,1524,7620c24384,76200,25908,77724,27432,77724v1524,,3048,,4572,-1524c33528,76200,33528,74676,35052,73152r3048,c36576,77724,33528,80772,30480,82296v-1524,1524,-4572,3048,-7620,3048c19812,85344,18288,85344,16764,83820,13716,82296,12192,80772,12192,77724,10668,76200,10668,73152,10668,68580r,-42672l,25908,,22860v3048,,4572,-1524,7620,-4572c10668,16764,13716,13716,15240,9144,16764,7620,18288,4572,21336,xe" fillcolor="black" stroked="f" strokeweight="0">
                        <v:stroke miterlimit="83231f" joinstyle="miter"/>
                        <v:path arrowok="t" textboxrect="0,0,38100,85344"/>
                      </v:shape>
                      <v:shape id="Shape 61408" o:spid="_x0000_s1108" style="position:absolute;left:10911;top:1950;width:671;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" path="m,l21336,r,42672c21336,47244,22860,51816,24384,53340v1524,1524,4572,3048,7620,3048c33528,56388,35052,54864,38100,54864v1524,-1524,4572,-4572,7620,-7620l45720,12192v,-4572,,-7620,-1524,-9144c42672,1524,41148,1524,36576,1524l36576,,57912,r,38100c57912,45720,57912,50292,59436,51816v,1524,,3048,1524,3048c60960,54864,62484,56388,62484,56388v1524,,3048,-1524,4572,-1524l67056,56388,48768,64008r-3048,l45720,51816v-4572,4572,-9144,9144,-12192,10668c32004,62484,28956,64008,25908,64008v-4572,,-7620,-1524,-9144,-3048c13716,59436,12192,56388,10668,53340v,-3048,-1524,-7620,-1524,-13716l9144,12192v,-3048,,-6096,,-7620c7620,4572,7620,3048,6096,3048,4572,1524,3048,1524,,1524l,xe" fillcolor="black" stroked="f" strokeweight="0">
                        <v:stroke miterlimit="83231f" joinstyle="miter"/>
                        <v:path arrowok="t" textboxrect="0,0,67056,64008"/>
                      </v:shape>
                      <v:shape id="Shape 61409" o:spid="_x0000_s1109" style="position:absolute;left:11612;top:1935;width:671;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" path="m18288,r3048,l21336,12192c28956,4572,35052,,42672,v3048,,6096,,7620,3048c53340,4572,54864,7620,56388,10668v1524,3048,1524,7620,1524,12192l57912,50292v,4572,,6096,1524,7620c59436,59436,60960,60960,60960,60960v1524,1524,3048,1524,6096,1524l67056,64008r-30480,l36576,62484r1524,c41148,62484,42672,62484,44196,60960v,-1524,1524,-3048,1524,-4572c45720,56388,45720,53340,45720,50292r,-25908c45720,18288,45720,13716,44196,10668,42672,9144,39624,7620,36576,7620v-4572,,-9144,3048,-15240,9144l21336,50292v,4572,,7620,1524,7620c22860,59436,24384,60960,24384,60960v1524,1524,3048,1524,6096,1524l30480,64008,,64008,,62484r1524,c4572,62484,6096,60960,7620,59436,9144,57912,9144,54864,9144,50292r,-24384c9144,18288,9144,13716,9144,12192,9144,10668,7620,9144,7620,9144,7620,7620,6096,7620,4572,7620v,,-1524,,-3048,1524l,7620,18288,xe" fillcolor="black" stroked="f" strokeweight="0">
                        <v:stroke miterlimit="83231f" joinstyle="miter"/>
                        <v:path arrowok="t" textboxrect="0,0,67056,64008"/>
                      </v:shape>
                      <v:shape id="Shape 61410" o:spid="_x0000_s1110" style="position:absolute;left:12344;top:1935;width:335;height:930;visibility:visible;mso-wrap-style:square;v-text-anchor:top" coordsize="33528,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" path="m28956,r4572,1372l33528,5791,28956,3048v-4572,,-6096,1524,-9144,4572c18288,9144,16764,13716,16764,19812v,7620,1524,12192,4572,16764c22860,39624,25908,41148,30480,41148r3048,-1829l33528,42672r-4572,1524c25908,44196,22860,44196,19812,42672v-3048,1524,-4572,3048,-4572,4572c13716,48768,13716,50292,13716,50292v,1524,,1524,1524,3048c15240,53340,16764,54864,19812,54864v1524,,4572,,9144,l33528,55137r,10042l26479,64770v-4000,-381,-7429,-762,-9715,-762c13716,65532,12192,68580,10668,70104,9144,71628,9144,73152,9144,76200v,1524,1524,3048,4572,4572c18288,83820,24384,85344,33528,85344r,5588l27432,92964v-9144,,-16764,-1524,-22860,-6096c1524,85344,,82296,,80772,,79248,,77724,1524,77724v,-1524,1524,-4572,4572,-7620c6096,70104,7620,67056,12192,64008,9144,62484,7620,60960,6096,59436,4572,57912,4572,57912,4572,56388v,-1524,1524,-3048,1524,-6096c7620,48768,10668,45720,16764,41148,12192,39624,9144,36576,7620,33528,6096,30480,4572,27432,4572,22860v,-6096,3048,-12192,7620,-16764c16764,1524,22860,,28956,xe" fillcolor="black" stroked="f" strokeweight="0">
                        <v:stroke miterlimit="83231f" joinstyle="miter"/>
                        <v:path arrowok="t" textboxrect="0,0,33528,92964"/>
                      </v:shape>
                      <v:shape id="Shape 61411" o:spid="_x0000_s1111" style="position:absolute;left:12679;top:2486;width:290;height:358;visibility:visible;mso-wrap-style:square;v-text-anchor:top" coordsize="28956,3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" path="m,l8191,489v3239,381,5525,762,7049,762c18288,1251,22860,2775,24384,5823v3048,1524,4572,4572,4572,9144c28956,19539,25908,24111,21336,28683l,35795,,30207v7620,,15240,-1524,18288,-4572c22860,22587,24384,19539,24384,16491v,-1524,-1524,-3048,-3048,-4572c18288,10395,13716,10395,6096,10395l,10042,,xe" fillcolor="black" stroked="f" strokeweight="0">
                        <v:stroke miterlimit="83231f" joinstyle="miter"/>
                        <v:path arrowok="t" textboxrect="0,0,28956,35795"/>
                      </v:shape>
                      <v:shape id="Shape 61412" o:spid="_x0000_s1112" style="position:absolute;left:12679;top:1949;width:290;height:413;visibility:visible;mso-wrap-style:square;v-text-anchor:top" coordsize="28956,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" path="m,l10668,3200r13716,c25908,3200,27432,3200,27432,3200v1524,,1524,,1524,c28956,3200,28956,4724,28956,4724v,1524,,1524,,3048c28956,7772,28956,7772,27432,7772v,,-1524,,-3048,l16764,7772v1524,3048,3048,7620,3048,12192c19812,26060,18288,32156,13716,36728l,41300,,37947,4572,35204c6096,33680,7620,29108,7620,23012,7620,15392,6096,10820,3048,6248l,4420,,xe" fillcolor="black" stroked="f" strokeweight="0">
                        <v:stroke miterlimit="83231f" joinstyle="miter"/>
                        <v:path arrowok="t" textboxrect="0,0,28956,41300"/>
                      </v:shape>
                      <v:shape id="Shape 61413" o:spid="_x0000_s1113" style="position:absolute;left:13045;top:1958;width:236;height:621;visibility:visible;mso-wrap-style:square;v-text-anchor:top" coordsize="23622,6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" path="m23622,r,2613l13716,6858c10668,9906,9144,12954,9144,19050r14478,l23622,23622r-14478,c9144,32766,10668,38862,15240,43434r8382,3810l23622,62103,7620,54102c3048,48006,,40386,,31242,,20574,3048,12954,7620,6858l23622,xe" fillcolor="black" stroked="f" strokeweight="0">
                        <v:stroke miterlimit="83231f" joinstyle="miter"/>
                        <v:path arrowok="t" textboxrect="0,0,23622,62103"/>
                      </v:shape>
                      <v:shape id="Shape 61414" o:spid="_x0000_s1114" style="position:absolute;left:13281;top:2331;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" path="m26670,r1524,1524c26670,7620,25146,13716,20574,18288,16002,22860,9906,25908,2286,25908l,24765,,9906r8382,3810c12954,13716,16002,12192,19050,10668,22098,9144,25146,6096,26670,xe" fillcolor="black" stroked="f" strokeweight="0">
                        <v:stroke miterlimit="83231f" joinstyle="miter"/>
                        <v:path arrowok="t" textboxrect="0,0,28194,25908"/>
                      </v:shape>
                      <v:shape id="Shape 61415" o:spid="_x0000_s1115" style="position:absolute;left:13281;top:1935;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" path="m5334,v6096,,12192,1524,16764,7620c25146,12192,28194,18288,28194,25908l,25908,,21336r14478,c14478,16764,12954,13716,12954,12192,11430,10668,9906,7620,8382,6096,5334,4572,3810,4572,762,4572l,4899,,2286,5334,xe" fillcolor="black" stroked="f" strokeweight="0">
                        <v:stroke miterlimit="83231f" joinstyle="miter"/>
                        <v:path arrowok="t" textboxrect="0,0,28194,25908"/>
                      </v:shape>
                      <v:shape id="Shape 61416" o:spid="_x0000_s1116" style="position:absolute;left:13639;top:1935;width:671;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" path="m18288,r3048,l21336,12192c27432,4572,35052,,41148,v3048,,6096,,9144,3048c53340,4572,54864,7620,56388,10668v,3048,1524,7620,1524,12192l57912,50292v,4572,,6096,,7620c59436,59436,59436,60960,60960,60960v,1524,3048,1524,6096,1524l67056,64008r-30480,l36576,62484v3048,,4572,,6096,-1524c44196,59436,44196,57912,45720,56388v,,,-3048,,-6096l45720,24384v,-6096,-1524,-10668,-3048,-13716c41148,9144,39624,7620,36576,7620v-6096,,-10668,3048,-15240,9144l21336,50292v,4572,,7620,,7620c21336,59436,22860,60960,24384,60960v,1524,3048,1524,6096,1524l30480,64008,,64008,,62484r1524,c4572,62484,6096,60960,7620,59436v,-1524,1524,-4572,1524,-9144l9144,25908v,-7620,,-12192,-1524,-13716c7620,10668,7620,9144,6096,9144v,-1524,,-1524,-1524,-1524c3048,7620,1524,7620,,9144l,7620,18288,xe" fillcolor="black" stroked="f" strokeweight="0">
                        <v:stroke miterlimit="83231f" joinstyle="miter"/>
                        <v:path arrowok="t" textboxrect="0,0,67056,64008"/>
                      </v:shape>
                      <w10:anchorlock/>
                    </v:group>
                  </w:pict>
                </mc:Fallback>
              </mc:AlternateContent>
            </w:r>
          </w:p>
        </w:tc>
        <w:tc>
          <w:tcPr>
            <w:tcW w:w="12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3F05" w:rsidRPr="00C3576F" w:rsidRDefault="003F2736" w:rsidP="00C3576F">
            <w:pPr>
              <w:ind w:left="24"/>
              <w:rPr>
                <w:rFonts w:ascii="Calibri" w:hAnsi="Calibri"/>
                <w:sz w:val="22"/>
                <w:szCs w:val="22"/>
              </w:rPr>
            </w:pPr>
            <w:r w:rsidRPr="00C3576F">
              <w:rPr>
                <w:rFonts w:ascii="Calibri" w:hAnsi="Calibri"/>
                <w:noProof/>
                <w:sz w:val="22"/>
                <w:szCs w:val="22"/>
                <w:lang w:val="de-AT" w:eastAsia="de-AT"/>
              </w:rPr>
              <mc:AlternateContent>
                <mc:Choice Requires="wpg">
                  <w:drawing>
                    <wp:inline distT="0" distB="0" distL="0" distR="0">
                      <wp:extent cx="146050" cy="97790"/>
                      <wp:effectExtent l="0" t="0" r="0" b="0"/>
                      <wp:docPr id="253622" name="Group 253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050" cy="97790"/>
                                <a:chOff x="0" y="0"/>
                                <a:chExt cx="146304" cy="97536"/>
                              </a:xfrm>
                            </wpg:grpSpPr>
                            <wps:wsp>
                              <wps:cNvPr id="61417" name="Shape 61417"/>
                              <wps:cNvSpPr/>
                              <wps:spPr>
                                <a:xfrm>
                                  <a:off x="0" y="3048"/>
                                  <a:ext cx="36576" cy="92964"/>
                                </a:xfrm>
                                <a:custGeom>
                                  <a:avLst/>
                                  <a:gdLst/>
                                  <a:ahLst/>
                                  <a:cxnLst/>
                                  <a:rect l="0" t="0" r="0" b="0"/>
                                  <a:pathLst>
                                    <a:path w="36576" h="92964">
                                      <a:moveTo>
                                        <a:pt x="22860" y="0"/>
                                      </a:moveTo>
                                      <a:lnTo>
                                        <a:pt x="24384" y="0"/>
                                      </a:lnTo>
                                      <a:lnTo>
                                        <a:pt x="24384" y="76200"/>
                                      </a:lnTo>
                                      <a:cubicBezTo>
                                        <a:pt x="24384" y="82296"/>
                                        <a:pt x="25908" y="85344"/>
                                        <a:pt x="25908" y="86868"/>
                                      </a:cubicBezTo>
                                      <a:cubicBezTo>
                                        <a:pt x="25908" y="88392"/>
                                        <a:pt x="27432" y="89916"/>
                                        <a:pt x="28956" y="89916"/>
                                      </a:cubicBezTo>
                                      <a:cubicBezTo>
                                        <a:pt x="30480" y="91440"/>
                                        <a:pt x="33528" y="91440"/>
                                        <a:pt x="36576" y="91440"/>
                                      </a:cubicBezTo>
                                      <a:lnTo>
                                        <a:pt x="36576" y="92964"/>
                                      </a:lnTo>
                                      <a:lnTo>
                                        <a:pt x="1524" y="92964"/>
                                      </a:lnTo>
                                      <a:lnTo>
                                        <a:pt x="1524" y="91440"/>
                                      </a:lnTo>
                                      <a:cubicBezTo>
                                        <a:pt x="6096" y="91440"/>
                                        <a:pt x="9144" y="91440"/>
                                        <a:pt x="10668" y="89916"/>
                                      </a:cubicBezTo>
                                      <a:cubicBezTo>
                                        <a:pt x="12192" y="89916"/>
                                        <a:pt x="13716" y="88392"/>
                                        <a:pt x="13716" y="86868"/>
                                      </a:cubicBezTo>
                                      <a:cubicBezTo>
                                        <a:pt x="13716" y="85344"/>
                                        <a:pt x="13716" y="82296"/>
                                        <a:pt x="13716" y="76200"/>
                                      </a:cubicBezTo>
                                      <a:lnTo>
                                        <a:pt x="13716" y="27432"/>
                                      </a:lnTo>
                                      <a:cubicBezTo>
                                        <a:pt x="13716" y="19812"/>
                                        <a:pt x="13716" y="16764"/>
                                        <a:pt x="13716" y="13716"/>
                                      </a:cubicBezTo>
                                      <a:cubicBezTo>
                                        <a:pt x="13716" y="12192"/>
                                        <a:pt x="12192" y="12192"/>
                                        <a:pt x="12192" y="10668"/>
                                      </a:cubicBezTo>
                                      <a:cubicBezTo>
                                        <a:pt x="10668" y="10668"/>
                                        <a:pt x="10668" y="10668"/>
                                        <a:pt x="9144" y="10668"/>
                                      </a:cubicBezTo>
                                      <a:cubicBezTo>
                                        <a:pt x="7620" y="10668"/>
                                        <a:pt x="4572" y="10668"/>
                                        <a:pt x="1524" y="12192"/>
                                      </a:cubicBezTo>
                                      <a:lnTo>
                                        <a:pt x="0" y="10668"/>
                                      </a:lnTo>
                                      <a:lnTo>
                                        <a:pt x="22860" y="0"/>
                                      </a:lnTo>
                                      <a:close/>
                                    </a:path>
                                  </a:pathLst>
                                </a:custGeom>
                                <a:solidFill>
                                  <a:srgbClr val="000000"/>
                                </a:solidFill>
                                <a:ln w="0" cap="flat">
                                  <a:noFill/>
                                  <a:miter lim="127000"/>
                                </a:ln>
                                <a:effectLst/>
                              </wps:spPr>
                              <wps:bodyPr/>
                            </wps:wsp>
                            <wps:wsp>
                              <wps:cNvPr id="61418" name="Shape 61418"/>
                              <wps:cNvSpPr/>
                              <wps:spPr>
                                <a:xfrm>
                                  <a:off x="54864" y="0"/>
                                  <a:ext cx="39624" cy="97536"/>
                                </a:xfrm>
                                <a:custGeom>
                                  <a:avLst/>
                                  <a:gdLst/>
                                  <a:ahLst/>
                                  <a:cxnLst/>
                                  <a:rect l="0" t="0" r="0" b="0"/>
                                  <a:pathLst>
                                    <a:path w="39624" h="97536">
                                      <a:moveTo>
                                        <a:pt x="33528" y="0"/>
                                      </a:moveTo>
                                      <a:lnTo>
                                        <a:pt x="39624" y="0"/>
                                      </a:lnTo>
                                      <a:lnTo>
                                        <a:pt x="7620" y="97536"/>
                                      </a:lnTo>
                                      <a:lnTo>
                                        <a:pt x="0" y="97536"/>
                                      </a:lnTo>
                                      <a:lnTo>
                                        <a:pt x="33528" y="0"/>
                                      </a:lnTo>
                                      <a:close/>
                                    </a:path>
                                  </a:pathLst>
                                </a:custGeom>
                                <a:solidFill>
                                  <a:srgbClr val="000000"/>
                                </a:solidFill>
                                <a:ln w="0" cap="flat">
                                  <a:noFill/>
                                  <a:miter lim="127000"/>
                                </a:ln>
                                <a:effectLst/>
                              </wps:spPr>
                              <wps:bodyPr/>
                            </wps:wsp>
                            <wps:wsp>
                              <wps:cNvPr id="61419" name="Shape 61419"/>
                              <wps:cNvSpPr/>
                              <wps:spPr>
                                <a:xfrm>
                                  <a:off x="109728" y="3048"/>
                                  <a:ext cx="36576" cy="92964"/>
                                </a:xfrm>
                                <a:custGeom>
                                  <a:avLst/>
                                  <a:gdLst/>
                                  <a:ahLst/>
                                  <a:cxnLst/>
                                  <a:rect l="0" t="0" r="0" b="0"/>
                                  <a:pathLst>
                                    <a:path w="36576" h="92964">
                                      <a:moveTo>
                                        <a:pt x="22860" y="0"/>
                                      </a:moveTo>
                                      <a:lnTo>
                                        <a:pt x="24384" y="0"/>
                                      </a:lnTo>
                                      <a:lnTo>
                                        <a:pt x="24384" y="76200"/>
                                      </a:lnTo>
                                      <a:cubicBezTo>
                                        <a:pt x="24384" y="82296"/>
                                        <a:pt x="24384" y="85344"/>
                                        <a:pt x="24384" y="86868"/>
                                      </a:cubicBezTo>
                                      <a:cubicBezTo>
                                        <a:pt x="25908" y="88392"/>
                                        <a:pt x="25908" y="89916"/>
                                        <a:pt x="27432" y="89916"/>
                                      </a:cubicBezTo>
                                      <a:cubicBezTo>
                                        <a:pt x="28956" y="91440"/>
                                        <a:pt x="32004" y="91440"/>
                                        <a:pt x="36576" y="91440"/>
                                      </a:cubicBezTo>
                                      <a:lnTo>
                                        <a:pt x="36576" y="92964"/>
                                      </a:lnTo>
                                      <a:lnTo>
                                        <a:pt x="1524" y="92964"/>
                                      </a:lnTo>
                                      <a:lnTo>
                                        <a:pt x="1524" y="91440"/>
                                      </a:lnTo>
                                      <a:cubicBezTo>
                                        <a:pt x="6096" y="91440"/>
                                        <a:pt x="9144" y="91440"/>
                                        <a:pt x="10668" y="89916"/>
                                      </a:cubicBezTo>
                                      <a:cubicBezTo>
                                        <a:pt x="12192" y="89916"/>
                                        <a:pt x="12192" y="88392"/>
                                        <a:pt x="12192" y="86868"/>
                                      </a:cubicBezTo>
                                      <a:cubicBezTo>
                                        <a:pt x="13716" y="85344"/>
                                        <a:pt x="13716" y="82296"/>
                                        <a:pt x="13716" y="76200"/>
                                      </a:cubicBezTo>
                                      <a:lnTo>
                                        <a:pt x="13716" y="27432"/>
                                      </a:lnTo>
                                      <a:cubicBezTo>
                                        <a:pt x="13716" y="19812"/>
                                        <a:pt x="13716" y="16764"/>
                                        <a:pt x="13716" y="13716"/>
                                      </a:cubicBezTo>
                                      <a:cubicBezTo>
                                        <a:pt x="12192" y="12192"/>
                                        <a:pt x="12192" y="12192"/>
                                        <a:pt x="10668" y="10668"/>
                                      </a:cubicBezTo>
                                      <a:cubicBezTo>
                                        <a:pt x="10668" y="10668"/>
                                        <a:pt x="9144" y="10668"/>
                                        <a:pt x="7620" y="10668"/>
                                      </a:cubicBezTo>
                                      <a:cubicBezTo>
                                        <a:pt x="6096" y="10668"/>
                                        <a:pt x="4572" y="10668"/>
                                        <a:pt x="1524" y="12192"/>
                                      </a:cubicBezTo>
                                      <a:lnTo>
                                        <a:pt x="0" y="10668"/>
                                      </a:lnTo>
                                      <a:lnTo>
                                        <a:pt x="22860" y="0"/>
                                      </a:lnTo>
                                      <a:close/>
                                    </a:path>
                                  </a:pathLst>
                                </a:custGeom>
                                <a:solidFill>
                                  <a:srgbClr val="000000"/>
                                </a:solidFill>
                                <a:ln w="0" cap="flat">
                                  <a:noFill/>
                                  <a:miter lim="127000"/>
                                </a:ln>
                                <a:effectLst/>
                              </wps:spPr>
                              <wps:bodyPr/>
                            </wps:wsp>
                          </wpg:wgp>
                        </a:graphicData>
                      </a:graphic>
                    </wp:inline>
                  </w:drawing>
                </mc:Choice>
                <mc:Fallback>
                  <w:pict>
                    <v:group w14:anchorId="2B097708" id="Group 253622" o:spid="_x0000_s1026" style="width:11.5pt;height:7.7pt;mso-position-horizontal-relative:char;mso-position-vertical-relative:line" coordsize="146304,97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">
                      <v:shape id="Shape 61417" o:spid="_x0000_s1027" style="position:absolute;top:3048;width:36576;height:92964;visibility:visible;mso-wrap-style:square;v-text-anchor:top" coordsize="3657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" path="m22860,r1524,l24384,76200v,6096,1524,9144,1524,10668c25908,88392,27432,89916,28956,89916v1524,1524,4572,1524,7620,1524l36576,92964r-35052,l1524,91440v4572,,7620,,9144,-1524c12192,89916,13716,88392,13716,86868v,-1524,,-4572,,-10668l13716,27432v,-7620,,-10668,,-13716c13716,12192,12192,12192,12192,10668v-1524,,-1524,,-3048,c7620,10668,4572,10668,1524,12192l,10668,22860,xe" fillcolor="black" stroked="f" strokeweight="0">
                        <v:stroke miterlimit="83231f" joinstyle="miter"/>
                        <v:path arrowok="t" textboxrect="0,0,36576,92964"/>
                      </v:shape>
                      <v:shape id="Shape 61418" o:spid="_x0000_s1028" style="position:absolute;left:54864;width:39624;height:97536;visibility:visible;mso-wrap-style:square;v-text-anchor:top" coordsize="3962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" path="m33528,r6096,l7620,97536,,97536,33528,xe" fillcolor="black" stroked="f" strokeweight="0">
                        <v:stroke miterlimit="83231f" joinstyle="miter"/>
                        <v:path arrowok="t" textboxrect="0,0,39624,97536"/>
                      </v:shape>
                      <v:shape id="Shape 61419" o:spid="_x0000_s1029" style="position:absolute;left:109728;top:3048;width:36576;height:92964;visibility:visible;mso-wrap-style:square;v-text-anchor:top" coordsize="3657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" path="m22860,r1524,l24384,76200v,6096,,9144,,10668c25908,88392,25908,89916,27432,89916v1524,1524,4572,1524,9144,1524l36576,92964r-35052,l1524,91440v4572,,7620,,9144,-1524c12192,89916,12192,88392,12192,86868v1524,-1524,1524,-4572,1524,-10668l13716,27432v,-7620,,-10668,,-13716c12192,12192,12192,12192,10668,10668v,,-1524,,-3048,c6096,10668,4572,10668,1524,12192l,10668,22860,xe" fillcolor="black" stroked="f" strokeweight="0">
                        <v:stroke miterlimit="83231f" joinstyle="miter"/>
                        <v:path arrowok="t" textboxrect="0,0,36576,92964"/>
                      </v:shape>
                      <w10:anchorlock/>
                    </v:group>
                  </w:pict>
                </mc:Fallback>
              </mc:AlternateContent>
            </w:r>
          </w:p>
        </w:tc>
        <w:tc>
          <w:tcPr>
            <w:tcW w:w="3065" w:type="dxa"/>
            <w:tcBorders>
              <w:top w:val="single" w:sz="6" w:space="0" w:color="000000"/>
              <w:left w:val="single" w:sz="6" w:space="0" w:color="000000"/>
              <w:bottom w:val="single" w:sz="6" w:space="0" w:color="000000"/>
              <w:right w:val="single" w:sz="6" w:space="0" w:color="000000"/>
            </w:tcBorders>
            <w:shd w:val="clear" w:color="auto" w:fill="auto"/>
          </w:tcPr>
          <w:p w:rsidR="00A03F05" w:rsidRPr="00C3576F" w:rsidRDefault="003F2736" w:rsidP="00C3576F">
            <w:pPr>
              <w:ind w:left="2"/>
              <w:rPr>
                <w:rFonts w:ascii="Calibri" w:hAnsi="Calibri"/>
                <w:sz w:val="22"/>
                <w:szCs w:val="22"/>
              </w:rPr>
            </w:pPr>
            <w:r w:rsidRPr="00C3576F">
              <w:rPr>
                <w:rFonts w:ascii="Calibri" w:hAnsi="Calibri"/>
                <w:noProof/>
                <w:sz w:val="22"/>
                <w:szCs w:val="22"/>
                <w:lang w:val="de-AT" w:eastAsia="de-AT"/>
              </w:rPr>
              <mc:AlternateContent>
                <mc:Choice Requires="wpg">
                  <w:drawing>
                    <wp:inline distT="0" distB="0" distL="0" distR="0">
                      <wp:extent cx="1661160" cy="283210"/>
                      <wp:effectExtent l="0" t="0" r="0" b="0"/>
                      <wp:docPr id="253629" name="Group 253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1160" cy="283210"/>
                                <a:chOff x="0" y="0"/>
                                <a:chExt cx="1661160" cy="283464"/>
                              </a:xfrm>
                            </wpg:grpSpPr>
                            <wps:wsp>
                              <wps:cNvPr id="61420" name="Shape 61420"/>
                              <wps:cNvSpPr/>
                              <wps:spPr>
                                <a:xfrm>
                                  <a:off x="0" y="1524"/>
                                  <a:ext cx="120396" cy="91440"/>
                                </a:xfrm>
                                <a:custGeom>
                                  <a:avLst/>
                                  <a:gdLst/>
                                  <a:ahLst/>
                                  <a:cxnLst/>
                                  <a:rect l="0" t="0" r="0" b="0"/>
                                  <a:pathLst>
                                    <a:path w="120396" h="91440">
                                      <a:moveTo>
                                        <a:pt x="0" y="0"/>
                                      </a:moveTo>
                                      <a:lnTo>
                                        <a:pt x="28956" y="0"/>
                                      </a:lnTo>
                                      <a:lnTo>
                                        <a:pt x="60960" y="70104"/>
                                      </a:lnTo>
                                      <a:lnTo>
                                        <a:pt x="94488" y="0"/>
                                      </a:lnTo>
                                      <a:lnTo>
                                        <a:pt x="120396" y="0"/>
                                      </a:lnTo>
                                      <a:lnTo>
                                        <a:pt x="120396" y="1524"/>
                                      </a:lnTo>
                                      <a:lnTo>
                                        <a:pt x="117348" y="1524"/>
                                      </a:lnTo>
                                      <a:cubicBezTo>
                                        <a:pt x="112776" y="1524"/>
                                        <a:pt x="111252" y="3048"/>
                                        <a:pt x="108204" y="6096"/>
                                      </a:cubicBezTo>
                                      <a:cubicBezTo>
                                        <a:pt x="108204" y="7620"/>
                                        <a:pt x="106680" y="12192"/>
                                        <a:pt x="106680" y="16764"/>
                                      </a:cubicBezTo>
                                      <a:lnTo>
                                        <a:pt x="106680" y="74676"/>
                                      </a:lnTo>
                                      <a:cubicBezTo>
                                        <a:pt x="106680" y="82296"/>
                                        <a:pt x="108204" y="85344"/>
                                        <a:pt x="109728" y="86868"/>
                                      </a:cubicBezTo>
                                      <a:cubicBezTo>
                                        <a:pt x="111252" y="89916"/>
                                        <a:pt x="114300" y="89916"/>
                                        <a:pt x="117348" y="89916"/>
                                      </a:cubicBezTo>
                                      <a:lnTo>
                                        <a:pt x="120396" y="89916"/>
                                      </a:lnTo>
                                      <a:lnTo>
                                        <a:pt x="120396" y="91440"/>
                                      </a:lnTo>
                                      <a:lnTo>
                                        <a:pt x="79248" y="91440"/>
                                      </a:lnTo>
                                      <a:lnTo>
                                        <a:pt x="79248" y="89916"/>
                                      </a:lnTo>
                                      <a:lnTo>
                                        <a:pt x="83820" y="89916"/>
                                      </a:lnTo>
                                      <a:cubicBezTo>
                                        <a:pt x="86868" y="89916"/>
                                        <a:pt x="89916" y="89916"/>
                                        <a:pt x="91440" y="86868"/>
                                      </a:cubicBezTo>
                                      <a:cubicBezTo>
                                        <a:pt x="92964" y="85344"/>
                                        <a:pt x="92964" y="80772"/>
                                        <a:pt x="92964" y="74676"/>
                                      </a:cubicBezTo>
                                      <a:lnTo>
                                        <a:pt x="92964" y="15240"/>
                                      </a:lnTo>
                                      <a:lnTo>
                                        <a:pt x="56388" y="91440"/>
                                      </a:lnTo>
                                      <a:lnTo>
                                        <a:pt x="54864" y="91440"/>
                                      </a:lnTo>
                                      <a:lnTo>
                                        <a:pt x="19812" y="15240"/>
                                      </a:lnTo>
                                      <a:lnTo>
                                        <a:pt x="19812" y="74676"/>
                                      </a:lnTo>
                                      <a:cubicBezTo>
                                        <a:pt x="19812" y="82296"/>
                                        <a:pt x="21336" y="85344"/>
                                        <a:pt x="22860" y="86868"/>
                                      </a:cubicBezTo>
                                      <a:cubicBezTo>
                                        <a:pt x="24384" y="89916"/>
                                        <a:pt x="27432" y="89916"/>
                                        <a:pt x="30480" y="89916"/>
                                      </a:cubicBezTo>
                                      <a:lnTo>
                                        <a:pt x="33528" y="89916"/>
                                      </a:lnTo>
                                      <a:lnTo>
                                        <a:pt x="33528" y="91440"/>
                                      </a:lnTo>
                                      <a:lnTo>
                                        <a:pt x="0" y="91440"/>
                                      </a:lnTo>
                                      <a:lnTo>
                                        <a:pt x="0" y="89916"/>
                                      </a:lnTo>
                                      <a:lnTo>
                                        <a:pt x="4572" y="89916"/>
                                      </a:lnTo>
                                      <a:cubicBezTo>
                                        <a:pt x="7620" y="89916"/>
                                        <a:pt x="10668" y="89916"/>
                                        <a:pt x="12192" y="86868"/>
                                      </a:cubicBezTo>
                                      <a:cubicBezTo>
                                        <a:pt x="13716" y="85344"/>
                                        <a:pt x="13716" y="80772"/>
                                        <a:pt x="13716" y="74676"/>
                                      </a:cubicBezTo>
                                      <a:lnTo>
                                        <a:pt x="13716" y="16764"/>
                                      </a:lnTo>
                                      <a:cubicBezTo>
                                        <a:pt x="13716" y="12192"/>
                                        <a:pt x="13716" y="9144"/>
                                        <a:pt x="12192" y="7620"/>
                                      </a:cubicBezTo>
                                      <a:cubicBezTo>
                                        <a:pt x="12192" y="6096"/>
                                        <a:pt x="10668" y="4572"/>
                                        <a:pt x="9144" y="3048"/>
                                      </a:cubicBezTo>
                                      <a:cubicBezTo>
                                        <a:pt x="7620" y="3048"/>
                                        <a:pt x="4572" y="1524"/>
                                        <a:pt x="0" y="1524"/>
                                      </a:cubicBezTo>
                                      <a:lnTo>
                                        <a:pt x="0" y="0"/>
                                      </a:lnTo>
                                      <a:close/>
                                    </a:path>
                                  </a:pathLst>
                                </a:custGeom>
                                <a:solidFill>
                                  <a:srgbClr val="000000"/>
                                </a:solidFill>
                                <a:ln w="0" cap="flat">
                                  <a:noFill/>
                                  <a:miter lim="127000"/>
                                </a:ln>
                                <a:effectLst/>
                              </wps:spPr>
                              <wps:bodyPr/>
                            </wps:wsp>
                            <wps:wsp>
                              <wps:cNvPr id="61421" name="Shape 61421"/>
                              <wps:cNvSpPr/>
                              <wps:spPr>
                                <a:xfrm>
                                  <a:off x="128016" y="57150"/>
                                  <a:ext cx="23622" cy="37338"/>
                                </a:xfrm>
                                <a:custGeom>
                                  <a:avLst/>
                                  <a:gdLst/>
                                  <a:ahLst/>
                                  <a:cxnLst/>
                                  <a:rect l="0" t="0" r="0" b="0"/>
                                  <a:pathLst>
                                    <a:path w="23622" h="37338">
                                      <a:moveTo>
                                        <a:pt x="23622" y="0"/>
                                      </a:moveTo>
                                      <a:lnTo>
                                        <a:pt x="23622" y="4233"/>
                                      </a:lnTo>
                                      <a:lnTo>
                                        <a:pt x="21336" y="5334"/>
                                      </a:lnTo>
                                      <a:cubicBezTo>
                                        <a:pt x="18288" y="8382"/>
                                        <a:pt x="15240" y="9906"/>
                                        <a:pt x="13716" y="11430"/>
                                      </a:cubicBezTo>
                                      <a:cubicBezTo>
                                        <a:pt x="12192" y="14478"/>
                                        <a:pt x="12192" y="16002"/>
                                        <a:pt x="12192" y="19050"/>
                                      </a:cubicBezTo>
                                      <a:cubicBezTo>
                                        <a:pt x="12192" y="22098"/>
                                        <a:pt x="13716" y="25146"/>
                                        <a:pt x="15240" y="26670"/>
                                      </a:cubicBezTo>
                                      <a:cubicBezTo>
                                        <a:pt x="16764" y="29718"/>
                                        <a:pt x="18288" y="29718"/>
                                        <a:pt x="21336" y="29718"/>
                                      </a:cubicBezTo>
                                      <a:lnTo>
                                        <a:pt x="23622" y="28702"/>
                                      </a:lnTo>
                                      <a:lnTo>
                                        <a:pt x="23622" y="35338"/>
                                      </a:lnTo>
                                      <a:lnTo>
                                        <a:pt x="22860" y="35814"/>
                                      </a:lnTo>
                                      <a:cubicBezTo>
                                        <a:pt x="19812" y="37338"/>
                                        <a:pt x="18288" y="37338"/>
                                        <a:pt x="15240" y="37338"/>
                                      </a:cubicBezTo>
                                      <a:cubicBezTo>
                                        <a:pt x="10668" y="37338"/>
                                        <a:pt x="7620" y="35814"/>
                                        <a:pt x="4572" y="34290"/>
                                      </a:cubicBezTo>
                                      <a:cubicBezTo>
                                        <a:pt x="1524" y="31242"/>
                                        <a:pt x="0" y="26670"/>
                                        <a:pt x="0" y="22098"/>
                                      </a:cubicBezTo>
                                      <a:cubicBezTo>
                                        <a:pt x="0" y="19050"/>
                                        <a:pt x="0" y="16002"/>
                                        <a:pt x="1524" y="14478"/>
                                      </a:cubicBezTo>
                                      <a:cubicBezTo>
                                        <a:pt x="3048" y="11430"/>
                                        <a:pt x="7620" y="8382"/>
                                        <a:pt x="12192" y="5334"/>
                                      </a:cubicBezTo>
                                      <a:lnTo>
                                        <a:pt x="23622" y="0"/>
                                      </a:lnTo>
                                      <a:close/>
                                    </a:path>
                                  </a:pathLst>
                                </a:custGeom>
                                <a:solidFill>
                                  <a:srgbClr val="000000"/>
                                </a:solidFill>
                                <a:ln w="0" cap="flat">
                                  <a:noFill/>
                                  <a:miter lim="127000"/>
                                </a:ln>
                                <a:effectLst/>
                              </wps:spPr>
                              <wps:bodyPr/>
                            </wps:wsp>
                            <wps:wsp>
                              <wps:cNvPr id="61422" name="Shape 61422"/>
                              <wps:cNvSpPr/>
                              <wps:spPr>
                                <a:xfrm>
                                  <a:off x="131064" y="29787"/>
                                  <a:ext cx="20574" cy="22029"/>
                                </a:xfrm>
                                <a:custGeom>
                                  <a:avLst/>
                                  <a:gdLst/>
                                  <a:ahLst/>
                                  <a:cxnLst/>
                                  <a:rect l="0" t="0" r="0" b="0"/>
                                  <a:pathLst>
                                    <a:path w="20574" h="22029">
                                      <a:moveTo>
                                        <a:pt x="20574" y="0"/>
                                      </a:moveTo>
                                      <a:lnTo>
                                        <a:pt x="20574" y="4046"/>
                                      </a:lnTo>
                                      <a:lnTo>
                                        <a:pt x="13716" y="6789"/>
                                      </a:lnTo>
                                      <a:cubicBezTo>
                                        <a:pt x="12192" y="8313"/>
                                        <a:pt x="12192" y="9837"/>
                                        <a:pt x="12192" y="11361"/>
                                      </a:cubicBezTo>
                                      <a:lnTo>
                                        <a:pt x="12192" y="15933"/>
                                      </a:lnTo>
                                      <a:cubicBezTo>
                                        <a:pt x="12192" y="17457"/>
                                        <a:pt x="12192" y="20505"/>
                                        <a:pt x="10668" y="20505"/>
                                      </a:cubicBezTo>
                                      <a:cubicBezTo>
                                        <a:pt x="9144" y="22029"/>
                                        <a:pt x="7620" y="22029"/>
                                        <a:pt x="6096" y="22029"/>
                                      </a:cubicBezTo>
                                      <a:cubicBezTo>
                                        <a:pt x="4572" y="22029"/>
                                        <a:pt x="3048" y="22029"/>
                                        <a:pt x="1524" y="20505"/>
                                      </a:cubicBezTo>
                                      <a:cubicBezTo>
                                        <a:pt x="0" y="18981"/>
                                        <a:pt x="0" y="17457"/>
                                        <a:pt x="0" y="15933"/>
                                      </a:cubicBezTo>
                                      <a:cubicBezTo>
                                        <a:pt x="0" y="11361"/>
                                        <a:pt x="1524" y="8313"/>
                                        <a:pt x="6096" y="5265"/>
                                      </a:cubicBezTo>
                                      <a:lnTo>
                                        <a:pt x="20574" y="0"/>
                                      </a:lnTo>
                                      <a:close/>
                                    </a:path>
                                  </a:pathLst>
                                </a:custGeom>
                                <a:solidFill>
                                  <a:srgbClr val="000000"/>
                                </a:solidFill>
                                <a:ln w="0" cap="flat">
                                  <a:noFill/>
                                  <a:miter lim="127000"/>
                                </a:ln>
                                <a:effectLst/>
                              </wps:spPr>
                              <wps:bodyPr/>
                            </wps:wsp>
                            <wps:wsp>
                              <wps:cNvPr id="61423" name="Shape 61423"/>
                              <wps:cNvSpPr/>
                              <wps:spPr>
                                <a:xfrm>
                                  <a:off x="151638" y="28956"/>
                                  <a:ext cx="34290" cy="65532"/>
                                </a:xfrm>
                                <a:custGeom>
                                  <a:avLst/>
                                  <a:gdLst/>
                                  <a:ahLst/>
                                  <a:cxnLst/>
                                  <a:rect l="0" t="0" r="0" b="0"/>
                                  <a:pathLst>
                                    <a:path w="34290" h="65532">
                                      <a:moveTo>
                                        <a:pt x="2286" y="0"/>
                                      </a:moveTo>
                                      <a:cubicBezTo>
                                        <a:pt x="8382" y="0"/>
                                        <a:pt x="12954" y="1524"/>
                                        <a:pt x="16002" y="3048"/>
                                      </a:cubicBezTo>
                                      <a:cubicBezTo>
                                        <a:pt x="19050" y="4572"/>
                                        <a:pt x="20574" y="7620"/>
                                        <a:pt x="22098" y="10668"/>
                                      </a:cubicBezTo>
                                      <a:cubicBezTo>
                                        <a:pt x="23622" y="12192"/>
                                        <a:pt x="23622" y="16764"/>
                                        <a:pt x="23622" y="22860"/>
                                      </a:cubicBezTo>
                                      <a:lnTo>
                                        <a:pt x="23622" y="44196"/>
                                      </a:lnTo>
                                      <a:cubicBezTo>
                                        <a:pt x="23622" y="50292"/>
                                        <a:pt x="23622" y="53340"/>
                                        <a:pt x="23622" y="54864"/>
                                      </a:cubicBezTo>
                                      <a:cubicBezTo>
                                        <a:pt x="23622" y="56388"/>
                                        <a:pt x="25146" y="57912"/>
                                        <a:pt x="25146" y="57912"/>
                                      </a:cubicBezTo>
                                      <a:cubicBezTo>
                                        <a:pt x="25146" y="57912"/>
                                        <a:pt x="26670" y="57912"/>
                                        <a:pt x="26670" y="57912"/>
                                      </a:cubicBezTo>
                                      <a:cubicBezTo>
                                        <a:pt x="28194" y="57912"/>
                                        <a:pt x="28194" y="57912"/>
                                        <a:pt x="28194" y="57912"/>
                                      </a:cubicBezTo>
                                      <a:cubicBezTo>
                                        <a:pt x="29718" y="57912"/>
                                        <a:pt x="31242" y="56388"/>
                                        <a:pt x="34290" y="53340"/>
                                      </a:cubicBezTo>
                                      <a:lnTo>
                                        <a:pt x="34290" y="57912"/>
                                      </a:lnTo>
                                      <a:cubicBezTo>
                                        <a:pt x="28194" y="62484"/>
                                        <a:pt x="23622" y="65532"/>
                                        <a:pt x="19050" y="65532"/>
                                      </a:cubicBezTo>
                                      <a:cubicBezTo>
                                        <a:pt x="16002" y="65532"/>
                                        <a:pt x="14478" y="65532"/>
                                        <a:pt x="12954" y="64008"/>
                                      </a:cubicBezTo>
                                      <a:cubicBezTo>
                                        <a:pt x="11430" y="62484"/>
                                        <a:pt x="11430" y="59436"/>
                                        <a:pt x="11430" y="56388"/>
                                      </a:cubicBezTo>
                                      <a:lnTo>
                                        <a:pt x="0" y="63532"/>
                                      </a:lnTo>
                                      <a:lnTo>
                                        <a:pt x="0" y="56896"/>
                                      </a:lnTo>
                                      <a:lnTo>
                                        <a:pt x="11430" y="51816"/>
                                      </a:lnTo>
                                      <a:lnTo>
                                        <a:pt x="11430" y="27432"/>
                                      </a:lnTo>
                                      <a:cubicBezTo>
                                        <a:pt x="7620" y="28956"/>
                                        <a:pt x="4953" y="30099"/>
                                        <a:pt x="2857" y="31051"/>
                                      </a:cubicBezTo>
                                      <a:lnTo>
                                        <a:pt x="0" y="32427"/>
                                      </a:lnTo>
                                      <a:lnTo>
                                        <a:pt x="0" y="28194"/>
                                      </a:lnTo>
                                      <a:lnTo>
                                        <a:pt x="11430" y="22860"/>
                                      </a:lnTo>
                                      <a:lnTo>
                                        <a:pt x="11430" y="21336"/>
                                      </a:lnTo>
                                      <a:cubicBezTo>
                                        <a:pt x="11430" y="15240"/>
                                        <a:pt x="9906" y="10668"/>
                                        <a:pt x="8382" y="9144"/>
                                      </a:cubicBezTo>
                                      <a:cubicBezTo>
                                        <a:pt x="6858" y="6096"/>
                                        <a:pt x="3810" y="4572"/>
                                        <a:pt x="762" y="4572"/>
                                      </a:cubicBezTo>
                                      <a:lnTo>
                                        <a:pt x="0" y="4877"/>
                                      </a:lnTo>
                                      <a:lnTo>
                                        <a:pt x="0" y="831"/>
                                      </a:lnTo>
                                      <a:lnTo>
                                        <a:pt x="2286" y="0"/>
                                      </a:lnTo>
                                      <a:close/>
                                    </a:path>
                                  </a:pathLst>
                                </a:custGeom>
                                <a:solidFill>
                                  <a:srgbClr val="000000"/>
                                </a:solidFill>
                                <a:ln w="0" cap="flat">
                                  <a:noFill/>
                                  <a:miter lim="127000"/>
                                </a:ln>
                                <a:effectLst/>
                              </wps:spPr>
                              <wps:bodyPr/>
                            </wps:wsp>
                            <wps:wsp>
                              <wps:cNvPr id="61424" name="Shape 61424"/>
                              <wps:cNvSpPr/>
                              <wps:spPr>
                                <a:xfrm>
                                  <a:off x="187452" y="28956"/>
                                  <a:ext cx="67056" cy="64008"/>
                                </a:xfrm>
                                <a:custGeom>
                                  <a:avLst/>
                                  <a:gdLst/>
                                  <a:ahLst/>
                                  <a:cxnLst/>
                                  <a:rect l="0" t="0" r="0" b="0"/>
                                  <a:pathLst>
                                    <a:path w="67056" h="64008">
                                      <a:moveTo>
                                        <a:pt x="18288" y="0"/>
                                      </a:moveTo>
                                      <a:lnTo>
                                        <a:pt x="21336" y="0"/>
                                      </a:lnTo>
                                      <a:lnTo>
                                        <a:pt x="21336" y="13716"/>
                                      </a:lnTo>
                                      <a:cubicBezTo>
                                        <a:pt x="27432" y="4572"/>
                                        <a:pt x="35052" y="0"/>
                                        <a:pt x="41148" y="0"/>
                                      </a:cubicBezTo>
                                      <a:cubicBezTo>
                                        <a:pt x="44196" y="0"/>
                                        <a:pt x="47244" y="1524"/>
                                        <a:pt x="50292" y="3048"/>
                                      </a:cubicBezTo>
                                      <a:cubicBezTo>
                                        <a:pt x="53340" y="4572"/>
                                        <a:pt x="54864" y="7620"/>
                                        <a:pt x="56388" y="12192"/>
                                      </a:cubicBezTo>
                                      <a:cubicBezTo>
                                        <a:pt x="56388" y="13716"/>
                                        <a:pt x="57912" y="18288"/>
                                        <a:pt x="57912" y="24384"/>
                                      </a:cubicBezTo>
                                      <a:lnTo>
                                        <a:pt x="57912" y="50292"/>
                                      </a:lnTo>
                                      <a:cubicBezTo>
                                        <a:pt x="57912" y="54864"/>
                                        <a:pt x="57912" y="57912"/>
                                        <a:pt x="57912" y="59436"/>
                                      </a:cubicBezTo>
                                      <a:cubicBezTo>
                                        <a:pt x="59436" y="60960"/>
                                        <a:pt x="59436" y="60960"/>
                                        <a:pt x="60960" y="62484"/>
                                      </a:cubicBezTo>
                                      <a:cubicBezTo>
                                        <a:pt x="62484" y="62484"/>
                                        <a:pt x="64008" y="62484"/>
                                        <a:pt x="67056" y="62484"/>
                                      </a:cubicBezTo>
                                      <a:lnTo>
                                        <a:pt x="67056" y="64008"/>
                                      </a:lnTo>
                                      <a:lnTo>
                                        <a:pt x="36576" y="64008"/>
                                      </a:lnTo>
                                      <a:lnTo>
                                        <a:pt x="36576" y="62484"/>
                                      </a:lnTo>
                                      <a:cubicBezTo>
                                        <a:pt x="39624" y="62484"/>
                                        <a:pt x="41148" y="62484"/>
                                        <a:pt x="42672" y="62484"/>
                                      </a:cubicBezTo>
                                      <a:cubicBezTo>
                                        <a:pt x="44196" y="60960"/>
                                        <a:pt x="44196" y="59436"/>
                                        <a:pt x="45720" y="57912"/>
                                      </a:cubicBezTo>
                                      <a:cubicBezTo>
                                        <a:pt x="45720" y="56388"/>
                                        <a:pt x="45720" y="54864"/>
                                        <a:pt x="45720" y="50292"/>
                                      </a:cubicBezTo>
                                      <a:lnTo>
                                        <a:pt x="45720" y="24384"/>
                                      </a:lnTo>
                                      <a:cubicBezTo>
                                        <a:pt x="45720" y="18288"/>
                                        <a:pt x="44196" y="15240"/>
                                        <a:pt x="42672" y="12192"/>
                                      </a:cubicBezTo>
                                      <a:cubicBezTo>
                                        <a:pt x="41148" y="9144"/>
                                        <a:pt x="39624" y="7620"/>
                                        <a:pt x="36576" y="7620"/>
                                      </a:cubicBezTo>
                                      <a:cubicBezTo>
                                        <a:pt x="30480" y="7620"/>
                                        <a:pt x="25908" y="10668"/>
                                        <a:pt x="21336" y="16764"/>
                                      </a:cubicBezTo>
                                      <a:lnTo>
                                        <a:pt x="21336" y="50292"/>
                                      </a:lnTo>
                                      <a:cubicBezTo>
                                        <a:pt x="21336" y="54864"/>
                                        <a:pt x="21336" y="57912"/>
                                        <a:pt x="21336" y="59436"/>
                                      </a:cubicBezTo>
                                      <a:cubicBezTo>
                                        <a:pt x="22860" y="60960"/>
                                        <a:pt x="22860" y="60960"/>
                                        <a:pt x="24384" y="62484"/>
                                      </a:cubicBezTo>
                                      <a:cubicBezTo>
                                        <a:pt x="24384" y="62484"/>
                                        <a:pt x="27432" y="62484"/>
                                        <a:pt x="30480" y="62484"/>
                                      </a:cubicBezTo>
                                      <a:lnTo>
                                        <a:pt x="30480" y="64008"/>
                                      </a:lnTo>
                                      <a:lnTo>
                                        <a:pt x="0" y="64008"/>
                                      </a:lnTo>
                                      <a:lnTo>
                                        <a:pt x="0" y="62484"/>
                                      </a:lnTo>
                                      <a:lnTo>
                                        <a:pt x="1524" y="62484"/>
                                      </a:lnTo>
                                      <a:cubicBezTo>
                                        <a:pt x="4572" y="62484"/>
                                        <a:pt x="6096" y="62484"/>
                                        <a:pt x="7620" y="60960"/>
                                      </a:cubicBezTo>
                                      <a:cubicBezTo>
                                        <a:pt x="7620" y="59436"/>
                                        <a:pt x="9144" y="56388"/>
                                        <a:pt x="9144" y="50292"/>
                                      </a:cubicBezTo>
                                      <a:lnTo>
                                        <a:pt x="9144" y="25908"/>
                                      </a:lnTo>
                                      <a:cubicBezTo>
                                        <a:pt x="9144" y="19812"/>
                                        <a:pt x="9144" y="15240"/>
                                        <a:pt x="7620" y="13716"/>
                                      </a:cubicBezTo>
                                      <a:cubicBezTo>
                                        <a:pt x="7620" y="10668"/>
                                        <a:pt x="7620" y="10668"/>
                                        <a:pt x="7620" y="9144"/>
                                      </a:cubicBezTo>
                                      <a:cubicBezTo>
                                        <a:pt x="6096" y="9144"/>
                                        <a:pt x="6096"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425" name="Shape 61425"/>
                              <wps:cNvSpPr/>
                              <wps:spPr>
                                <a:xfrm>
                                  <a:off x="260604" y="56478"/>
                                  <a:ext cx="23622" cy="38010"/>
                                </a:xfrm>
                                <a:custGeom>
                                  <a:avLst/>
                                  <a:gdLst/>
                                  <a:ahLst/>
                                  <a:cxnLst/>
                                  <a:rect l="0" t="0" r="0" b="0"/>
                                  <a:pathLst>
                                    <a:path w="23622" h="38010">
                                      <a:moveTo>
                                        <a:pt x="23622" y="0"/>
                                      </a:moveTo>
                                      <a:lnTo>
                                        <a:pt x="23622" y="4990"/>
                                      </a:lnTo>
                                      <a:lnTo>
                                        <a:pt x="21336" y="6006"/>
                                      </a:lnTo>
                                      <a:cubicBezTo>
                                        <a:pt x="18288" y="9054"/>
                                        <a:pt x="15240" y="10578"/>
                                        <a:pt x="13716" y="12102"/>
                                      </a:cubicBezTo>
                                      <a:cubicBezTo>
                                        <a:pt x="12192" y="15150"/>
                                        <a:pt x="12192" y="16674"/>
                                        <a:pt x="12192" y="19722"/>
                                      </a:cubicBezTo>
                                      <a:cubicBezTo>
                                        <a:pt x="12192" y="22770"/>
                                        <a:pt x="12192" y="25818"/>
                                        <a:pt x="13716" y="27342"/>
                                      </a:cubicBezTo>
                                      <a:cubicBezTo>
                                        <a:pt x="16764" y="30390"/>
                                        <a:pt x="18288" y="30390"/>
                                        <a:pt x="21336" y="30390"/>
                                      </a:cubicBezTo>
                                      <a:lnTo>
                                        <a:pt x="23622" y="29374"/>
                                      </a:lnTo>
                                      <a:lnTo>
                                        <a:pt x="23622" y="36067"/>
                                      </a:lnTo>
                                      <a:lnTo>
                                        <a:pt x="22860" y="36486"/>
                                      </a:lnTo>
                                      <a:cubicBezTo>
                                        <a:pt x="19812" y="38010"/>
                                        <a:pt x="16764" y="38010"/>
                                        <a:pt x="13716" y="38010"/>
                                      </a:cubicBezTo>
                                      <a:cubicBezTo>
                                        <a:pt x="10668" y="38010"/>
                                        <a:pt x="6096" y="36486"/>
                                        <a:pt x="3048" y="34962"/>
                                      </a:cubicBezTo>
                                      <a:cubicBezTo>
                                        <a:pt x="1524" y="31914"/>
                                        <a:pt x="0" y="27342"/>
                                        <a:pt x="0" y="22770"/>
                                      </a:cubicBezTo>
                                      <a:cubicBezTo>
                                        <a:pt x="0" y="19722"/>
                                        <a:pt x="0" y="16674"/>
                                        <a:pt x="1524" y="15150"/>
                                      </a:cubicBezTo>
                                      <a:cubicBezTo>
                                        <a:pt x="3048" y="12102"/>
                                        <a:pt x="6096" y="9054"/>
                                        <a:pt x="10668" y="6006"/>
                                      </a:cubicBezTo>
                                      <a:cubicBezTo>
                                        <a:pt x="12954" y="4482"/>
                                        <a:pt x="16383" y="2958"/>
                                        <a:pt x="20574" y="1243"/>
                                      </a:cubicBezTo>
                                      <a:lnTo>
                                        <a:pt x="23622" y="0"/>
                                      </a:lnTo>
                                      <a:close/>
                                    </a:path>
                                  </a:pathLst>
                                </a:custGeom>
                                <a:solidFill>
                                  <a:srgbClr val="000000"/>
                                </a:solidFill>
                                <a:ln w="0" cap="flat">
                                  <a:noFill/>
                                  <a:miter lim="127000"/>
                                </a:ln>
                                <a:effectLst/>
                              </wps:spPr>
                              <wps:bodyPr/>
                            </wps:wsp>
                            <wps:wsp>
                              <wps:cNvPr id="61426" name="Shape 61426"/>
                              <wps:cNvSpPr/>
                              <wps:spPr>
                                <a:xfrm>
                                  <a:off x="263652" y="29787"/>
                                  <a:ext cx="20574" cy="22029"/>
                                </a:xfrm>
                                <a:custGeom>
                                  <a:avLst/>
                                  <a:gdLst/>
                                  <a:ahLst/>
                                  <a:cxnLst/>
                                  <a:rect l="0" t="0" r="0" b="0"/>
                                  <a:pathLst>
                                    <a:path w="20574" h="22029">
                                      <a:moveTo>
                                        <a:pt x="20574" y="0"/>
                                      </a:moveTo>
                                      <a:lnTo>
                                        <a:pt x="20574" y="4122"/>
                                      </a:lnTo>
                                      <a:lnTo>
                                        <a:pt x="19812" y="3741"/>
                                      </a:lnTo>
                                      <a:cubicBezTo>
                                        <a:pt x="18288" y="3741"/>
                                        <a:pt x="15240" y="5265"/>
                                        <a:pt x="13716" y="6789"/>
                                      </a:cubicBezTo>
                                      <a:cubicBezTo>
                                        <a:pt x="12192" y="8313"/>
                                        <a:pt x="12192" y="9837"/>
                                        <a:pt x="12192" y="11361"/>
                                      </a:cubicBezTo>
                                      <a:lnTo>
                                        <a:pt x="12192" y="15933"/>
                                      </a:lnTo>
                                      <a:cubicBezTo>
                                        <a:pt x="12192" y="17457"/>
                                        <a:pt x="10668" y="20505"/>
                                        <a:pt x="9144" y="20505"/>
                                      </a:cubicBezTo>
                                      <a:cubicBezTo>
                                        <a:pt x="9144" y="22029"/>
                                        <a:pt x="7620" y="22029"/>
                                        <a:pt x="6096" y="22029"/>
                                      </a:cubicBezTo>
                                      <a:cubicBezTo>
                                        <a:pt x="3048" y="22029"/>
                                        <a:pt x="1524" y="22029"/>
                                        <a:pt x="1524" y="20505"/>
                                      </a:cubicBezTo>
                                      <a:cubicBezTo>
                                        <a:pt x="0" y="18981"/>
                                        <a:pt x="0" y="17457"/>
                                        <a:pt x="0" y="15933"/>
                                      </a:cubicBezTo>
                                      <a:cubicBezTo>
                                        <a:pt x="0" y="11361"/>
                                        <a:pt x="1524" y="8313"/>
                                        <a:pt x="6096" y="5265"/>
                                      </a:cubicBezTo>
                                      <a:lnTo>
                                        <a:pt x="20574" y="0"/>
                                      </a:lnTo>
                                      <a:close/>
                                    </a:path>
                                  </a:pathLst>
                                </a:custGeom>
                                <a:solidFill>
                                  <a:srgbClr val="000000"/>
                                </a:solidFill>
                                <a:ln w="0" cap="flat">
                                  <a:noFill/>
                                  <a:miter lim="127000"/>
                                </a:ln>
                                <a:effectLst/>
                              </wps:spPr>
                              <wps:bodyPr/>
                            </wps:wsp>
                            <wps:wsp>
                              <wps:cNvPr id="61427" name="Shape 61427"/>
                              <wps:cNvSpPr/>
                              <wps:spPr>
                                <a:xfrm>
                                  <a:off x="284226" y="28956"/>
                                  <a:ext cx="34290" cy="65532"/>
                                </a:xfrm>
                                <a:custGeom>
                                  <a:avLst/>
                                  <a:gdLst/>
                                  <a:ahLst/>
                                  <a:cxnLst/>
                                  <a:rect l="0" t="0" r="0" b="0"/>
                                  <a:pathLst>
                                    <a:path w="34290" h="65532">
                                      <a:moveTo>
                                        <a:pt x="2286" y="0"/>
                                      </a:moveTo>
                                      <a:cubicBezTo>
                                        <a:pt x="6858" y="0"/>
                                        <a:pt x="11430" y="1524"/>
                                        <a:pt x="16002" y="3048"/>
                                      </a:cubicBezTo>
                                      <a:cubicBezTo>
                                        <a:pt x="19050" y="4572"/>
                                        <a:pt x="20574" y="7620"/>
                                        <a:pt x="22098" y="10668"/>
                                      </a:cubicBezTo>
                                      <a:cubicBezTo>
                                        <a:pt x="22098" y="12192"/>
                                        <a:pt x="23622" y="16764"/>
                                        <a:pt x="23622" y="22860"/>
                                      </a:cubicBezTo>
                                      <a:lnTo>
                                        <a:pt x="23622" y="44196"/>
                                      </a:lnTo>
                                      <a:cubicBezTo>
                                        <a:pt x="23622" y="50292"/>
                                        <a:pt x="23622" y="53340"/>
                                        <a:pt x="23622" y="54864"/>
                                      </a:cubicBezTo>
                                      <a:cubicBezTo>
                                        <a:pt x="23622" y="56388"/>
                                        <a:pt x="23622" y="57912"/>
                                        <a:pt x="25146" y="57912"/>
                                      </a:cubicBezTo>
                                      <a:cubicBezTo>
                                        <a:pt x="25146" y="57912"/>
                                        <a:pt x="25146" y="57912"/>
                                        <a:pt x="26670" y="57912"/>
                                      </a:cubicBezTo>
                                      <a:cubicBezTo>
                                        <a:pt x="26670" y="57912"/>
                                        <a:pt x="28194" y="57912"/>
                                        <a:pt x="28194" y="57912"/>
                                      </a:cubicBezTo>
                                      <a:cubicBezTo>
                                        <a:pt x="29718" y="57912"/>
                                        <a:pt x="31242" y="56388"/>
                                        <a:pt x="34290" y="53340"/>
                                      </a:cubicBezTo>
                                      <a:lnTo>
                                        <a:pt x="34290" y="57912"/>
                                      </a:lnTo>
                                      <a:cubicBezTo>
                                        <a:pt x="28194" y="62484"/>
                                        <a:pt x="23622" y="65532"/>
                                        <a:pt x="19050" y="65532"/>
                                      </a:cubicBezTo>
                                      <a:cubicBezTo>
                                        <a:pt x="16002" y="65532"/>
                                        <a:pt x="14478" y="65532"/>
                                        <a:pt x="12954" y="64008"/>
                                      </a:cubicBezTo>
                                      <a:cubicBezTo>
                                        <a:pt x="11430" y="62484"/>
                                        <a:pt x="11430" y="59436"/>
                                        <a:pt x="11430" y="56388"/>
                                      </a:cubicBezTo>
                                      <a:cubicBezTo>
                                        <a:pt x="7620" y="58674"/>
                                        <a:pt x="4953" y="60579"/>
                                        <a:pt x="3048" y="61913"/>
                                      </a:cubicBezTo>
                                      <a:lnTo>
                                        <a:pt x="0" y="63589"/>
                                      </a:lnTo>
                                      <a:lnTo>
                                        <a:pt x="0" y="56896"/>
                                      </a:lnTo>
                                      <a:lnTo>
                                        <a:pt x="11430" y="51816"/>
                                      </a:lnTo>
                                      <a:lnTo>
                                        <a:pt x="11430" y="27432"/>
                                      </a:lnTo>
                                      <a:lnTo>
                                        <a:pt x="0" y="32512"/>
                                      </a:lnTo>
                                      <a:lnTo>
                                        <a:pt x="0" y="27522"/>
                                      </a:lnTo>
                                      <a:lnTo>
                                        <a:pt x="11430" y="22860"/>
                                      </a:lnTo>
                                      <a:lnTo>
                                        <a:pt x="11430" y="21336"/>
                                      </a:lnTo>
                                      <a:cubicBezTo>
                                        <a:pt x="11430" y="15240"/>
                                        <a:pt x="9906" y="10668"/>
                                        <a:pt x="8382" y="9144"/>
                                      </a:cubicBezTo>
                                      <a:lnTo>
                                        <a:pt x="0" y="4953"/>
                                      </a:lnTo>
                                      <a:lnTo>
                                        <a:pt x="0" y="831"/>
                                      </a:lnTo>
                                      <a:lnTo>
                                        <a:pt x="2286" y="0"/>
                                      </a:lnTo>
                                      <a:close/>
                                    </a:path>
                                  </a:pathLst>
                                </a:custGeom>
                                <a:solidFill>
                                  <a:srgbClr val="000000"/>
                                </a:solidFill>
                                <a:ln w="0" cap="flat">
                                  <a:noFill/>
                                  <a:miter lim="127000"/>
                                </a:ln>
                                <a:effectLst/>
                              </wps:spPr>
                              <wps:bodyPr/>
                            </wps:wsp>
                            <wps:wsp>
                              <wps:cNvPr id="61428" name="Shape 61428"/>
                              <wps:cNvSpPr/>
                              <wps:spPr>
                                <a:xfrm>
                                  <a:off x="321564" y="28956"/>
                                  <a:ext cx="33528" cy="92964"/>
                                </a:xfrm>
                                <a:custGeom>
                                  <a:avLst/>
                                  <a:gdLst/>
                                  <a:ahLst/>
                                  <a:cxnLst/>
                                  <a:rect l="0" t="0" r="0" b="0"/>
                                  <a:pathLst>
                                    <a:path w="33528" h="92964">
                                      <a:moveTo>
                                        <a:pt x="30480" y="0"/>
                                      </a:moveTo>
                                      <a:lnTo>
                                        <a:pt x="33528" y="914"/>
                                      </a:lnTo>
                                      <a:lnTo>
                                        <a:pt x="33528" y="5791"/>
                                      </a:lnTo>
                                      <a:lnTo>
                                        <a:pt x="28956" y="3048"/>
                                      </a:lnTo>
                                      <a:cubicBezTo>
                                        <a:pt x="25908" y="3048"/>
                                        <a:pt x="22860" y="4572"/>
                                        <a:pt x="21336" y="7620"/>
                                      </a:cubicBezTo>
                                      <a:cubicBezTo>
                                        <a:pt x="18288" y="10668"/>
                                        <a:pt x="16764" y="15240"/>
                                        <a:pt x="16764" y="19812"/>
                                      </a:cubicBezTo>
                                      <a:cubicBezTo>
                                        <a:pt x="16764" y="27432"/>
                                        <a:pt x="18288" y="33528"/>
                                        <a:pt x="21336" y="36576"/>
                                      </a:cubicBezTo>
                                      <a:cubicBezTo>
                                        <a:pt x="24384" y="39624"/>
                                        <a:pt x="27432" y="41148"/>
                                        <a:pt x="30480" y="41148"/>
                                      </a:cubicBezTo>
                                      <a:lnTo>
                                        <a:pt x="33528" y="39929"/>
                                      </a:lnTo>
                                      <a:lnTo>
                                        <a:pt x="33528" y="42672"/>
                                      </a:lnTo>
                                      <a:lnTo>
                                        <a:pt x="28956" y="44196"/>
                                      </a:lnTo>
                                      <a:cubicBezTo>
                                        <a:pt x="25908" y="44196"/>
                                        <a:pt x="22860" y="44196"/>
                                        <a:pt x="19812" y="44196"/>
                                      </a:cubicBezTo>
                                      <a:cubicBezTo>
                                        <a:pt x="18288" y="45720"/>
                                        <a:pt x="16764" y="47244"/>
                                        <a:pt x="15240" y="48768"/>
                                      </a:cubicBezTo>
                                      <a:cubicBezTo>
                                        <a:pt x="15240" y="50292"/>
                                        <a:pt x="13716" y="50292"/>
                                        <a:pt x="13716" y="51816"/>
                                      </a:cubicBezTo>
                                      <a:cubicBezTo>
                                        <a:pt x="13716" y="51816"/>
                                        <a:pt x="15240" y="53340"/>
                                        <a:pt x="15240" y="53340"/>
                                      </a:cubicBezTo>
                                      <a:cubicBezTo>
                                        <a:pt x="16764" y="54864"/>
                                        <a:pt x="18288" y="54864"/>
                                        <a:pt x="19812" y="54864"/>
                                      </a:cubicBezTo>
                                      <a:cubicBezTo>
                                        <a:pt x="21336" y="56388"/>
                                        <a:pt x="24384" y="56388"/>
                                        <a:pt x="30480" y="56388"/>
                                      </a:cubicBezTo>
                                      <a:lnTo>
                                        <a:pt x="33528" y="56388"/>
                                      </a:lnTo>
                                      <a:lnTo>
                                        <a:pt x="33528" y="65056"/>
                                      </a:lnTo>
                                      <a:lnTo>
                                        <a:pt x="16764" y="64008"/>
                                      </a:lnTo>
                                      <a:cubicBezTo>
                                        <a:pt x="13716" y="67056"/>
                                        <a:pt x="12192" y="68580"/>
                                        <a:pt x="12192" y="71628"/>
                                      </a:cubicBezTo>
                                      <a:cubicBezTo>
                                        <a:pt x="10668" y="73152"/>
                                        <a:pt x="9144" y="74676"/>
                                        <a:pt x="9144" y="76200"/>
                                      </a:cubicBezTo>
                                      <a:cubicBezTo>
                                        <a:pt x="9144" y="77724"/>
                                        <a:pt x="10668" y="80772"/>
                                        <a:pt x="13716" y="82296"/>
                                      </a:cubicBezTo>
                                      <a:lnTo>
                                        <a:pt x="33528" y="85344"/>
                                      </a:lnTo>
                                      <a:lnTo>
                                        <a:pt x="33528" y="91039"/>
                                      </a:lnTo>
                                      <a:lnTo>
                                        <a:pt x="27432" y="92964"/>
                                      </a:lnTo>
                                      <a:cubicBezTo>
                                        <a:pt x="19812" y="92964"/>
                                        <a:pt x="12192" y="91440"/>
                                        <a:pt x="6096" y="88392"/>
                                      </a:cubicBezTo>
                                      <a:cubicBezTo>
                                        <a:pt x="1524" y="85344"/>
                                        <a:pt x="0" y="83820"/>
                                        <a:pt x="0" y="80772"/>
                                      </a:cubicBezTo>
                                      <a:cubicBezTo>
                                        <a:pt x="0" y="80772"/>
                                        <a:pt x="1524" y="79248"/>
                                        <a:pt x="1524" y="77724"/>
                                      </a:cubicBezTo>
                                      <a:cubicBezTo>
                                        <a:pt x="1524" y="76200"/>
                                        <a:pt x="3048" y="74676"/>
                                        <a:pt x="6096" y="71628"/>
                                      </a:cubicBezTo>
                                      <a:cubicBezTo>
                                        <a:pt x="6096" y="70104"/>
                                        <a:pt x="9144" y="68580"/>
                                        <a:pt x="12192" y="64008"/>
                                      </a:cubicBezTo>
                                      <a:cubicBezTo>
                                        <a:pt x="10668" y="62484"/>
                                        <a:pt x="7620" y="60960"/>
                                        <a:pt x="7620" y="60960"/>
                                      </a:cubicBezTo>
                                      <a:cubicBezTo>
                                        <a:pt x="6096" y="59436"/>
                                        <a:pt x="4572" y="57912"/>
                                        <a:pt x="4572" y="56388"/>
                                      </a:cubicBezTo>
                                      <a:cubicBezTo>
                                        <a:pt x="4572" y="54864"/>
                                        <a:pt x="6096" y="53340"/>
                                        <a:pt x="7620" y="51816"/>
                                      </a:cubicBezTo>
                                      <a:cubicBezTo>
                                        <a:pt x="9144" y="48768"/>
                                        <a:pt x="12192" y="45720"/>
                                        <a:pt x="16764" y="42672"/>
                                      </a:cubicBezTo>
                                      <a:cubicBezTo>
                                        <a:pt x="13716" y="41148"/>
                                        <a:pt x="10668" y="38100"/>
                                        <a:pt x="7620" y="35052"/>
                                      </a:cubicBezTo>
                                      <a:cubicBezTo>
                                        <a:pt x="6096" y="30480"/>
                                        <a:pt x="4572" y="27432"/>
                                        <a:pt x="4572" y="22860"/>
                                      </a:cubicBezTo>
                                      <a:cubicBezTo>
                                        <a:pt x="4572" y="16764"/>
                                        <a:pt x="7620" y="12192"/>
                                        <a:pt x="12192" y="7620"/>
                                      </a:cubicBezTo>
                                      <a:cubicBezTo>
                                        <a:pt x="16764" y="3048"/>
                                        <a:pt x="22860" y="0"/>
                                        <a:pt x="30480" y="0"/>
                                      </a:cubicBezTo>
                                      <a:close/>
                                    </a:path>
                                  </a:pathLst>
                                </a:custGeom>
                                <a:solidFill>
                                  <a:srgbClr val="000000"/>
                                </a:solidFill>
                                <a:ln w="0" cap="flat">
                                  <a:noFill/>
                                  <a:miter lim="127000"/>
                                </a:ln>
                                <a:effectLst/>
                              </wps:spPr>
                              <wps:bodyPr/>
                            </wps:wsp>
                            <wps:wsp>
                              <wps:cNvPr id="61429" name="Shape 61429"/>
                              <wps:cNvSpPr/>
                              <wps:spPr>
                                <a:xfrm>
                                  <a:off x="355092" y="85344"/>
                                  <a:ext cx="28956" cy="34651"/>
                                </a:xfrm>
                                <a:custGeom>
                                  <a:avLst/>
                                  <a:gdLst/>
                                  <a:ahLst/>
                                  <a:cxnLst/>
                                  <a:rect l="0" t="0" r="0" b="0"/>
                                  <a:pathLst>
                                    <a:path w="28956" h="34651">
                                      <a:moveTo>
                                        <a:pt x="0" y="0"/>
                                      </a:moveTo>
                                      <a:lnTo>
                                        <a:pt x="15240" y="0"/>
                                      </a:lnTo>
                                      <a:cubicBezTo>
                                        <a:pt x="19812" y="1524"/>
                                        <a:pt x="22860" y="3048"/>
                                        <a:pt x="25908" y="4572"/>
                                      </a:cubicBezTo>
                                      <a:cubicBezTo>
                                        <a:pt x="28956" y="7620"/>
                                        <a:pt x="28956" y="10668"/>
                                        <a:pt x="28956" y="13716"/>
                                      </a:cubicBezTo>
                                      <a:cubicBezTo>
                                        <a:pt x="28956" y="18288"/>
                                        <a:pt x="27432" y="22860"/>
                                        <a:pt x="22860" y="27432"/>
                                      </a:cubicBezTo>
                                      <a:lnTo>
                                        <a:pt x="0" y="34651"/>
                                      </a:lnTo>
                                      <a:lnTo>
                                        <a:pt x="0" y="28956"/>
                                      </a:lnTo>
                                      <a:lnTo>
                                        <a:pt x="0" y="28956"/>
                                      </a:lnTo>
                                      <a:cubicBezTo>
                                        <a:pt x="9144" y="28956"/>
                                        <a:pt x="15240" y="27432"/>
                                        <a:pt x="18288" y="25908"/>
                                      </a:cubicBezTo>
                                      <a:cubicBezTo>
                                        <a:pt x="22860" y="22860"/>
                                        <a:pt x="24384" y="19812"/>
                                        <a:pt x="24384" y="16764"/>
                                      </a:cubicBezTo>
                                      <a:cubicBezTo>
                                        <a:pt x="24384" y="13716"/>
                                        <a:pt x="24384" y="12192"/>
                                        <a:pt x="21336" y="12192"/>
                                      </a:cubicBezTo>
                                      <a:cubicBezTo>
                                        <a:pt x="18288" y="10668"/>
                                        <a:pt x="13716" y="10668"/>
                                        <a:pt x="7620" y="9144"/>
                                      </a:cubicBezTo>
                                      <a:lnTo>
                                        <a:pt x="0" y="8668"/>
                                      </a:lnTo>
                                      <a:lnTo>
                                        <a:pt x="0" y="0"/>
                                      </a:lnTo>
                                      <a:close/>
                                    </a:path>
                                  </a:pathLst>
                                </a:custGeom>
                                <a:solidFill>
                                  <a:srgbClr val="000000"/>
                                </a:solidFill>
                                <a:ln w="0" cap="flat">
                                  <a:noFill/>
                                  <a:miter lim="127000"/>
                                </a:ln>
                                <a:effectLst/>
                              </wps:spPr>
                              <wps:bodyPr/>
                            </wps:wsp>
                            <wps:wsp>
                              <wps:cNvPr id="61430" name="Shape 61430"/>
                              <wps:cNvSpPr/>
                              <wps:spPr>
                                <a:xfrm>
                                  <a:off x="355092" y="29870"/>
                                  <a:ext cx="28956" cy="41758"/>
                                </a:xfrm>
                                <a:custGeom>
                                  <a:avLst/>
                                  <a:gdLst/>
                                  <a:ahLst/>
                                  <a:cxnLst/>
                                  <a:rect l="0" t="0" r="0" b="0"/>
                                  <a:pathLst>
                                    <a:path w="28956" h="41758">
                                      <a:moveTo>
                                        <a:pt x="0" y="0"/>
                                      </a:moveTo>
                                      <a:lnTo>
                                        <a:pt x="12192" y="3658"/>
                                      </a:lnTo>
                                      <a:lnTo>
                                        <a:pt x="24384" y="3658"/>
                                      </a:lnTo>
                                      <a:cubicBezTo>
                                        <a:pt x="27432" y="3658"/>
                                        <a:pt x="27432" y="3658"/>
                                        <a:pt x="28956" y="5182"/>
                                      </a:cubicBezTo>
                                      <a:cubicBezTo>
                                        <a:pt x="28956" y="5182"/>
                                        <a:pt x="28956" y="5182"/>
                                        <a:pt x="28956" y="6706"/>
                                      </a:cubicBezTo>
                                      <a:cubicBezTo>
                                        <a:pt x="28956" y="6706"/>
                                        <a:pt x="28956" y="8230"/>
                                        <a:pt x="28956" y="8230"/>
                                      </a:cubicBezTo>
                                      <a:cubicBezTo>
                                        <a:pt x="27432" y="8230"/>
                                        <a:pt x="27432" y="8230"/>
                                        <a:pt x="24384" y="8230"/>
                                      </a:cubicBezTo>
                                      <a:lnTo>
                                        <a:pt x="16764" y="8230"/>
                                      </a:lnTo>
                                      <a:cubicBezTo>
                                        <a:pt x="19812" y="12802"/>
                                        <a:pt x="19812" y="17374"/>
                                        <a:pt x="19812" y="21946"/>
                                      </a:cubicBezTo>
                                      <a:cubicBezTo>
                                        <a:pt x="19812" y="28042"/>
                                        <a:pt x="18288" y="32614"/>
                                        <a:pt x="13716" y="37186"/>
                                      </a:cubicBezTo>
                                      <a:lnTo>
                                        <a:pt x="0" y="41758"/>
                                      </a:lnTo>
                                      <a:lnTo>
                                        <a:pt x="0" y="39014"/>
                                      </a:lnTo>
                                      <a:lnTo>
                                        <a:pt x="4572" y="37186"/>
                                      </a:lnTo>
                                      <a:cubicBezTo>
                                        <a:pt x="7620" y="34138"/>
                                        <a:pt x="7620" y="29566"/>
                                        <a:pt x="7620" y="24994"/>
                                      </a:cubicBezTo>
                                      <a:cubicBezTo>
                                        <a:pt x="7620" y="17374"/>
                                        <a:pt x="6096" y="11278"/>
                                        <a:pt x="3048" y="6706"/>
                                      </a:cubicBezTo>
                                      <a:lnTo>
                                        <a:pt x="0" y="4877"/>
                                      </a:lnTo>
                                      <a:lnTo>
                                        <a:pt x="0" y="0"/>
                                      </a:lnTo>
                                      <a:close/>
                                    </a:path>
                                  </a:pathLst>
                                </a:custGeom>
                                <a:solidFill>
                                  <a:srgbClr val="000000"/>
                                </a:solidFill>
                                <a:ln w="0" cap="flat">
                                  <a:noFill/>
                                  <a:miter lim="127000"/>
                                </a:ln>
                                <a:effectLst/>
                              </wps:spPr>
                              <wps:bodyPr/>
                            </wps:wsp>
                            <wps:wsp>
                              <wps:cNvPr id="61431" name="Shape 61431"/>
                              <wps:cNvSpPr/>
                              <wps:spPr>
                                <a:xfrm>
                                  <a:off x="391668" y="31418"/>
                                  <a:ext cx="23622" cy="62516"/>
                                </a:xfrm>
                                <a:custGeom>
                                  <a:avLst/>
                                  <a:gdLst/>
                                  <a:ahLst/>
                                  <a:cxnLst/>
                                  <a:rect l="0" t="0" r="0" b="0"/>
                                  <a:pathLst>
                                    <a:path w="23622" h="62516">
                                      <a:moveTo>
                                        <a:pt x="23622" y="0"/>
                                      </a:moveTo>
                                      <a:lnTo>
                                        <a:pt x="23622" y="2491"/>
                                      </a:lnTo>
                                      <a:lnTo>
                                        <a:pt x="15240" y="6682"/>
                                      </a:lnTo>
                                      <a:cubicBezTo>
                                        <a:pt x="12192" y="9730"/>
                                        <a:pt x="10668" y="14302"/>
                                        <a:pt x="9144" y="18874"/>
                                      </a:cubicBezTo>
                                      <a:lnTo>
                                        <a:pt x="23622" y="18874"/>
                                      </a:lnTo>
                                      <a:lnTo>
                                        <a:pt x="23622" y="23446"/>
                                      </a:lnTo>
                                      <a:lnTo>
                                        <a:pt x="9144" y="23446"/>
                                      </a:lnTo>
                                      <a:cubicBezTo>
                                        <a:pt x="9144" y="32590"/>
                                        <a:pt x="12192" y="38686"/>
                                        <a:pt x="16764" y="44782"/>
                                      </a:cubicBezTo>
                                      <a:lnTo>
                                        <a:pt x="23622" y="47526"/>
                                      </a:lnTo>
                                      <a:lnTo>
                                        <a:pt x="23622" y="62516"/>
                                      </a:lnTo>
                                      <a:lnTo>
                                        <a:pt x="16954" y="61546"/>
                                      </a:lnTo>
                                      <a:cubicBezTo>
                                        <a:pt x="13716" y="60403"/>
                                        <a:pt x="10668" y="58498"/>
                                        <a:pt x="7620" y="55450"/>
                                      </a:cubicBezTo>
                                      <a:cubicBezTo>
                                        <a:pt x="3048" y="49354"/>
                                        <a:pt x="0" y="41734"/>
                                        <a:pt x="0" y="31066"/>
                                      </a:cubicBezTo>
                                      <a:cubicBezTo>
                                        <a:pt x="0" y="21922"/>
                                        <a:pt x="3048" y="12778"/>
                                        <a:pt x="9144" y="6682"/>
                                      </a:cubicBezTo>
                                      <a:lnTo>
                                        <a:pt x="23622" y="0"/>
                                      </a:lnTo>
                                      <a:close/>
                                    </a:path>
                                  </a:pathLst>
                                </a:custGeom>
                                <a:solidFill>
                                  <a:srgbClr val="000000"/>
                                </a:solidFill>
                                <a:ln w="0" cap="flat">
                                  <a:noFill/>
                                  <a:miter lim="127000"/>
                                </a:ln>
                                <a:effectLst/>
                              </wps:spPr>
                              <wps:bodyPr/>
                            </wps:wsp>
                            <wps:wsp>
                              <wps:cNvPr id="61432" name="Shape 61432"/>
                              <wps:cNvSpPr/>
                              <wps:spPr>
                                <a:xfrm>
                                  <a:off x="415290" y="68580"/>
                                  <a:ext cx="28194" cy="25908"/>
                                </a:xfrm>
                                <a:custGeom>
                                  <a:avLst/>
                                  <a:gdLst/>
                                  <a:ahLst/>
                                  <a:cxnLst/>
                                  <a:rect l="0" t="0" r="0" b="0"/>
                                  <a:pathLst>
                                    <a:path w="28194" h="25908">
                                      <a:moveTo>
                                        <a:pt x="26670" y="0"/>
                                      </a:moveTo>
                                      <a:lnTo>
                                        <a:pt x="28194" y="1524"/>
                                      </a:lnTo>
                                      <a:cubicBezTo>
                                        <a:pt x="28194" y="9144"/>
                                        <a:pt x="25146" y="13716"/>
                                        <a:pt x="20574" y="19812"/>
                                      </a:cubicBezTo>
                                      <a:cubicBezTo>
                                        <a:pt x="16002" y="24384"/>
                                        <a:pt x="9906" y="25908"/>
                                        <a:pt x="3809" y="25908"/>
                                      </a:cubicBezTo>
                                      <a:lnTo>
                                        <a:pt x="0" y="25354"/>
                                      </a:lnTo>
                                      <a:lnTo>
                                        <a:pt x="0" y="10363"/>
                                      </a:lnTo>
                                      <a:lnTo>
                                        <a:pt x="8382" y="13716"/>
                                      </a:lnTo>
                                      <a:cubicBezTo>
                                        <a:pt x="12953" y="13716"/>
                                        <a:pt x="16002" y="13716"/>
                                        <a:pt x="19050" y="12192"/>
                                      </a:cubicBezTo>
                                      <a:cubicBezTo>
                                        <a:pt x="22097" y="9144"/>
                                        <a:pt x="25146" y="6096"/>
                                        <a:pt x="26670" y="0"/>
                                      </a:cubicBezTo>
                                      <a:close/>
                                    </a:path>
                                  </a:pathLst>
                                </a:custGeom>
                                <a:solidFill>
                                  <a:srgbClr val="000000"/>
                                </a:solidFill>
                                <a:ln w="0" cap="flat">
                                  <a:noFill/>
                                  <a:miter lim="127000"/>
                                </a:ln>
                                <a:effectLst/>
                              </wps:spPr>
                              <wps:bodyPr/>
                            </wps:wsp>
                            <wps:wsp>
                              <wps:cNvPr id="61433" name="Shape 61433"/>
                              <wps:cNvSpPr/>
                              <wps:spPr>
                                <a:xfrm>
                                  <a:off x="415290" y="28956"/>
                                  <a:ext cx="28194" cy="25908"/>
                                </a:xfrm>
                                <a:custGeom>
                                  <a:avLst/>
                                  <a:gdLst/>
                                  <a:ahLst/>
                                  <a:cxnLst/>
                                  <a:rect l="0" t="0" r="0" b="0"/>
                                  <a:pathLst>
                                    <a:path w="28194" h="25908">
                                      <a:moveTo>
                                        <a:pt x="5334" y="0"/>
                                      </a:moveTo>
                                      <a:cubicBezTo>
                                        <a:pt x="11430" y="0"/>
                                        <a:pt x="17526" y="3048"/>
                                        <a:pt x="22097" y="7620"/>
                                      </a:cubicBezTo>
                                      <a:cubicBezTo>
                                        <a:pt x="26670" y="12192"/>
                                        <a:pt x="28194" y="18288"/>
                                        <a:pt x="28194" y="25908"/>
                                      </a:cubicBezTo>
                                      <a:lnTo>
                                        <a:pt x="0" y="25908"/>
                                      </a:lnTo>
                                      <a:lnTo>
                                        <a:pt x="0" y="21336"/>
                                      </a:lnTo>
                                      <a:lnTo>
                                        <a:pt x="14478" y="21336"/>
                                      </a:lnTo>
                                      <a:cubicBezTo>
                                        <a:pt x="14478" y="18288"/>
                                        <a:pt x="14478" y="15240"/>
                                        <a:pt x="12953" y="13716"/>
                                      </a:cubicBezTo>
                                      <a:cubicBezTo>
                                        <a:pt x="12953" y="10668"/>
                                        <a:pt x="9906" y="9144"/>
                                        <a:pt x="8382" y="7620"/>
                                      </a:cubicBezTo>
                                      <a:cubicBezTo>
                                        <a:pt x="6858" y="6096"/>
                                        <a:pt x="3809" y="4572"/>
                                        <a:pt x="762" y="4572"/>
                                      </a:cubicBezTo>
                                      <a:lnTo>
                                        <a:pt x="0" y="4953"/>
                                      </a:lnTo>
                                      <a:lnTo>
                                        <a:pt x="0" y="2462"/>
                                      </a:lnTo>
                                      <a:lnTo>
                                        <a:pt x="5334" y="0"/>
                                      </a:lnTo>
                                      <a:close/>
                                    </a:path>
                                  </a:pathLst>
                                </a:custGeom>
                                <a:solidFill>
                                  <a:srgbClr val="000000"/>
                                </a:solidFill>
                                <a:ln w="0" cap="flat">
                                  <a:noFill/>
                                  <a:miter lim="127000"/>
                                </a:ln>
                                <a:effectLst/>
                              </wps:spPr>
                              <wps:bodyPr/>
                            </wps:wsp>
                            <wps:wsp>
                              <wps:cNvPr id="61434" name="Shape 61434"/>
                              <wps:cNvSpPr/>
                              <wps:spPr>
                                <a:xfrm>
                                  <a:off x="451104" y="28956"/>
                                  <a:ext cx="103632" cy="64008"/>
                                </a:xfrm>
                                <a:custGeom>
                                  <a:avLst/>
                                  <a:gdLst/>
                                  <a:ahLst/>
                                  <a:cxnLst/>
                                  <a:rect l="0" t="0" r="0" b="0"/>
                                  <a:pathLst>
                                    <a:path w="103632" h="64008">
                                      <a:moveTo>
                                        <a:pt x="18288" y="0"/>
                                      </a:moveTo>
                                      <a:lnTo>
                                        <a:pt x="21336" y="0"/>
                                      </a:lnTo>
                                      <a:lnTo>
                                        <a:pt x="21336" y="13716"/>
                                      </a:lnTo>
                                      <a:cubicBezTo>
                                        <a:pt x="25908" y="9144"/>
                                        <a:pt x="28956" y="6096"/>
                                        <a:pt x="28956" y="6096"/>
                                      </a:cubicBezTo>
                                      <a:cubicBezTo>
                                        <a:pt x="30480" y="4572"/>
                                        <a:pt x="33528" y="3048"/>
                                        <a:pt x="35052" y="1524"/>
                                      </a:cubicBezTo>
                                      <a:cubicBezTo>
                                        <a:pt x="38100" y="1524"/>
                                        <a:pt x="39624" y="0"/>
                                        <a:pt x="42672" y="0"/>
                                      </a:cubicBezTo>
                                      <a:cubicBezTo>
                                        <a:pt x="45720" y="0"/>
                                        <a:pt x="48768" y="1524"/>
                                        <a:pt x="51816" y="4572"/>
                                      </a:cubicBezTo>
                                      <a:cubicBezTo>
                                        <a:pt x="54864" y="6096"/>
                                        <a:pt x="56388" y="9144"/>
                                        <a:pt x="57912" y="13716"/>
                                      </a:cubicBezTo>
                                      <a:cubicBezTo>
                                        <a:pt x="62484" y="7620"/>
                                        <a:pt x="65532" y="4572"/>
                                        <a:pt x="68580" y="3048"/>
                                      </a:cubicBezTo>
                                      <a:cubicBezTo>
                                        <a:pt x="71628" y="1524"/>
                                        <a:pt x="76200" y="0"/>
                                        <a:pt x="79248" y="0"/>
                                      </a:cubicBezTo>
                                      <a:cubicBezTo>
                                        <a:pt x="82296" y="0"/>
                                        <a:pt x="85344" y="1524"/>
                                        <a:pt x="86868" y="3048"/>
                                      </a:cubicBezTo>
                                      <a:cubicBezTo>
                                        <a:pt x="89916" y="4572"/>
                                        <a:pt x="91440" y="7620"/>
                                        <a:pt x="92964" y="12192"/>
                                      </a:cubicBezTo>
                                      <a:cubicBezTo>
                                        <a:pt x="94488" y="13716"/>
                                        <a:pt x="94488" y="18288"/>
                                        <a:pt x="94488" y="24384"/>
                                      </a:cubicBezTo>
                                      <a:lnTo>
                                        <a:pt x="94488" y="50292"/>
                                      </a:lnTo>
                                      <a:cubicBezTo>
                                        <a:pt x="94488" y="54864"/>
                                        <a:pt x="94488" y="57912"/>
                                        <a:pt x="96012" y="59436"/>
                                      </a:cubicBezTo>
                                      <a:cubicBezTo>
                                        <a:pt x="96012" y="60960"/>
                                        <a:pt x="96012" y="60960"/>
                                        <a:pt x="97536" y="62484"/>
                                      </a:cubicBezTo>
                                      <a:cubicBezTo>
                                        <a:pt x="99060" y="62484"/>
                                        <a:pt x="100584" y="62484"/>
                                        <a:pt x="103632" y="62484"/>
                                      </a:cubicBezTo>
                                      <a:lnTo>
                                        <a:pt x="103632" y="64008"/>
                                      </a:lnTo>
                                      <a:lnTo>
                                        <a:pt x="73152" y="64008"/>
                                      </a:lnTo>
                                      <a:lnTo>
                                        <a:pt x="73152" y="62484"/>
                                      </a:lnTo>
                                      <a:lnTo>
                                        <a:pt x="74676" y="62484"/>
                                      </a:lnTo>
                                      <a:cubicBezTo>
                                        <a:pt x="76200" y="62484"/>
                                        <a:pt x="79248" y="62484"/>
                                        <a:pt x="80772" y="60960"/>
                                      </a:cubicBezTo>
                                      <a:cubicBezTo>
                                        <a:pt x="80772" y="60960"/>
                                        <a:pt x="82296" y="59436"/>
                                        <a:pt x="82296" y="57912"/>
                                      </a:cubicBezTo>
                                      <a:cubicBezTo>
                                        <a:pt x="82296" y="56388"/>
                                        <a:pt x="82296" y="54864"/>
                                        <a:pt x="82296" y="50292"/>
                                      </a:cubicBezTo>
                                      <a:lnTo>
                                        <a:pt x="82296" y="24384"/>
                                      </a:lnTo>
                                      <a:cubicBezTo>
                                        <a:pt x="82296" y="18288"/>
                                        <a:pt x="82296" y="15240"/>
                                        <a:pt x="80772" y="12192"/>
                                      </a:cubicBezTo>
                                      <a:cubicBezTo>
                                        <a:pt x="79248" y="9144"/>
                                        <a:pt x="76200" y="7620"/>
                                        <a:pt x="73152" y="7620"/>
                                      </a:cubicBezTo>
                                      <a:cubicBezTo>
                                        <a:pt x="70104" y="7620"/>
                                        <a:pt x="68580" y="9144"/>
                                        <a:pt x="65532" y="10668"/>
                                      </a:cubicBezTo>
                                      <a:cubicBezTo>
                                        <a:pt x="64008" y="10668"/>
                                        <a:pt x="60960" y="13716"/>
                                        <a:pt x="57912" y="16764"/>
                                      </a:cubicBezTo>
                                      <a:lnTo>
                                        <a:pt x="57912" y="50292"/>
                                      </a:lnTo>
                                      <a:cubicBezTo>
                                        <a:pt x="57912" y="54864"/>
                                        <a:pt x="57912" y="57912"/>
                                        <a:pt x="59436" y="59436"/>
                                      </a:cubicBezTo>
                                      <a:cubicBezTo>
                                        <a:pt x="59436" y="60960"/>
                                        <a:pt x="59436" y="60960"/>
                                        <a:pt x="60960" y="62484"/>
                                      </a:cubicBezTo>
                                      <a:cubicBezTo>
                                        <a:pt x="62484" y="62484"/>
                                        <a:pt x="64008" y="62484"/>
                                        <a:pt x="67056" y="62484"/>
                                      </a:cubicBezTo>
                                      <a:lnTo>
                                        <a:pt x="67056" y="64008"/>
                                      </a:lnTo>
                                      <a:lnTo>
                                        <a:pt x="36576" y="64008"/>
                                      </a:lnTo>
                                      <a:lnTo>
                                        <a:pt x="36576" y="62484"/>
                                      </a:lnTo>
                                      <a:cubicBezTo>
                                        <a:pt x="39624" y="62484"/>
                                        <a:pt x="42672" y="62484"/>
                                        <a:pt x="42672" y="62484"/>
                                      </a:cubicBezTo>
                                      <a:cubicBezTo>
                                        <a:pt x="44196" y="60960"/>
                                        <a:pt x="45720" y="59436"/>
                                        <a:pt x="45720" y="57912"/>
                                      </a:cubicBezTo>
                                      <a:cubicBezTo>
                                        <a:pt x="45720" y="57912"/>
                                        <a:pt x="45720" y="54864"/>
                                        <a:pt x="45720" y="50292"/>
                                      </a:cubicBezTo>
                                      <a:lnTo>
                                        <a:pt x="45720" y="22860"/>
                                      </a:lnTo>
                                      <a:cubicBezTo>
                                        <a:pt x="45720" y="18288"/>
                                        <a:pt x="45720" y="15240"/>
                                        <a:pt x="44196" y="12192"/>
                                      </a:cubicBezTo>
                                      <a:cubicBezTo>
                                        <a:pt x="42672" y="9144"/>
                                        <a:pt x="39624" y="7620"/>
                                        <a:pt x="36576" y="7620"/>
                                      </a:cubicBezTo>
                                      <a:cubicBezTo>
                                        <a:pt x="33528" y="7620"/>
                                        <a:pt x="32004" y="9144"/>
                                        <a:pt x="28956" y="10668"/>
                                      </a:cubicBezTo>
                                      <a:cubicBezTo>
                                        <a:pt x="25908" y="12192"/>
                                        <a:pt x="22860" y="13716"/>
                                        <a:pt x="21336" y="16764"/>
                                      </a:cubicBezTo>
                                      <a:lnTo>
                                        <a:pt x="21336" y="50292"/>
                                      </a:lnTo>
                                      <a:cubicBezTo>
                                        <a:pt x="21336" y="54864"/>
                                        <a:pt x="21336" y="57912"/>
                                        <a:pt x="22860" y="59436"/>
                                      </a:cubicBezTo>
                                      <a:cubicBezTo>
                                        <a:pt x="22860" y="60960"/>
                                        <a:pt x="22860" y="60960"/>
                                        <a:pt x="24384" y="62484"/>
                                      </a:cubicBezTo>
                                      <a:cubicBezTo>
                                        <a:pt x="25908" y="62484"/>
                                        <a:pt x="27432" y="62484"/>
                                        <a:pt x="30480" y="62484"/>
                                      </a:cubicBezTo>
                                      <a:lnTo>
                                        <a:pt x="30480" y="64008"/>
                                      </a:lnTo>
                                      <a:lnTo>
                                        <a:pt x="0" y="64008"/>
                                      </a:lnTo>
                                      <a:lnTo>
                                        <a:pt x="0" y="62484"/>
                                      </a:lnTo>
                                      <a:cubicBezTo>
                                        <a:pt x="3048" y="62484"/>
                                        <a:pt x="4572" y="62484"/>
                                        <a:pt x="6096" y="62484"/>
                                      </a:cubicBezTo>
                                      <a:cubicBezTo>
                                        <a:pt x="7620" y="60960"/>
                                        <a:pt x="7620" y="60960"/>
                                        <a:pt x="9144" y="59436"/>
                                      </a:cubicBezTo>
                                      <a:cubicBezTo>
                                        <a:pt x="9144" y="57912"/>
                                        <a:pt x="9144" y="54864"/>
                                        <a:pt x="9144" y="50292"/>
                                      </a:cubicBezTo>
                                      <a:lnTo>
                                        <a:pt x="9144" y="25908"/>
                                      </a:lnTo>
                                      <a:cubicBezTo>
                                        <a:pt x="9144" y="19812"/>
                                        <a:pt x="9144" y="15240"/>
                                        <a:pt x="9144" y="12192"/>
                                      </a:cubicBezTo>
                                      <a:cubicBezTo>
                                        <a:pt x="9144" y="10668"/>
                                        <a:pt x="7620" y="10668"/>
                                        <a:pt x="7620" y="9144"/>
                                      </a:cubicBezTo>
                                      <a:cubicBezTo>
                                        <a:pt x="6096" y="9144"/>
                                        <a:pt x="6096" y="9144"/>
                                        <a:pt x="4572"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435" name="Shape 61435"/>
                              <wps:cNvSpPr/>
                              <wps:spPr>
                                <a:xfrm>
                                  <a:off x="562356" y="30714"/>
                                  <a:ext cx="23622" cy="63435"/>
                                </a:xfrm>
                                <a:custGeom>
                                  <a:avLst/>
                                  <a:gdLst/>
                                  <a:ahLst/>
                                  <a:cxnLst/>
                                  <a:rect l="0" t="0" r="0" b="0"/>
                                  <a:pathLst>
                                    <a:path w="23622" h="63435">
                                      <a:moveTo>
                                        <a:pt x="23622" y="0"/>
                                      </a:moveTo>
                                      <a:lnTo>
                                        <a:pt x="23622" y="3140"/>
                                      </a:lnTo>
                                      <a:lnTo>
                                        <a:pt x="13716" y="7386"/>
                                      </a:lnTo>
                                      <a:cubicBezTo>
                                        <a:pt x="10668" y="10434"/>
                                        <a:pt x="9144" y="15006"/>
                                        <a:pt x="9144" y="19578"/>
                                      </a:cubicBezTo>
                                      <a:lnTo>
                                        <a:pt x="23622" y="19578"/>
                                      </a:lnTo>
                                      <a:lnTo>
                                        <a:pt x="23622" y="24150"/>
                                      </a:lnTo>
                                      <a:lnTo>
                                        <a:pt x="9144" y="24150"/>
                                      </a:lnTo>
                                      <a:cubicBezTo>
                                        <a:pt x="9144" y="33294"/>
                                        <a:pt x="10668" y="39390"/>
                                        <a:pt x="15240" y="45486"/>
                                      </a:cubicBezTo>
                                      <a:lnTo>
                                        <a:pt x="23622" y="48534"/>
                                      </a:lnTo>
                                      <a:lnTo>
                                        <a:pt x="23622" y="63435"/>
                                      </a:lnTo>
                                      <a:lnTo>
                                        <a:pt x="15621" y="62250"/>
                                      </a:lnTo>
                                      <a:cubicBezTo>
                                        <a:pt x="12573" y="61107"/>
                                        <a:pt x="9906" y="59202"/>
                                        <a:pt x="7620" y="56154"/>
                                      </a:cubicBezTo>
                                      <a:cubicBezTo>
                                        <a:pt x="1524" y="50058"/>
                                        <a:pt x="0" y="42438"/>
                                        <a:pt x="0" y="31770"/>
                                      </a:cubicBezTo>
                                      <a:cubicBezTo>
                                        <a:pt x="0" y="22626"/>
                                        <a:pt x="1524" y="13482"/>
                                        <a:pt x="7620" y="7386"/>
                                      </a:cubicBezTo>
                                      <a:lnTo>
                                        <a:pt x="23622" y="0"/>
                                      </a:lnTo>
                                      <a:close/>
                                    </a:path>
                                  </a:pathLst>
                                </a:custGeom>
                                <a:solidFill>
                                  <a:srgbClr val="000000"/>
                                </a:solidFill>
                                <a:ln w="0" cap="flat">
                                  <a:noFill/>
                                  <a:miter lim="127000"/>
                                </a:ln>
                                <a:effectLst/>
                              </wps:spPr>
                              <wps:bodyPr/>
                            </wps:wsp>
                            <wps:wsp>
                              <wps:cNvPr id="61436" name="Shape 61436"/>
                              <wps:cNvSpPr/>
                              <wps:spPr>
                                <a:xfrm>
                                  <a:off x="585978" y="68580"/>
                                  <a:ext cx="28194" cy="25908"/>
                                </a:xfrm>
                                <a:custGeom>
                                  <a:avLst/>
                                  <a:gdLst/>
                                  <a:ahLst/>
                                  <a:cxnLst/>
                                  <a:rect l="0" t="0" r="0" b="0"/>
                                  <a:pathLst>
                                    <a:path w="28194" h="25908">
                                      <a:moveTo>
                                        <a:pt x="26670" y="0"/>
                                      </a:moveTo>
                                      <a:lnTo>
                                        <a:pt x="28194" y="1524"/>
                                      </a:lnTo>
                                      <a:cubicBezTo>
                                        <a:pt x="26670" y="9144"/>
                                        <a:pt x="23622" y="13716"/>
                                        <a:pt x="19050" y="19812"/>
                                      </a:cubicBezTo>
                                      <a:cubicBezTo>
                                        <a:pt x="14478" y="24384"/>
                                        <a:pt x="9906" y="25908"/>
                                        <a:pt x="2286" y="25908"/>
                                      </a:cubicBezTo>
                                      <a:lnTo>
                                        <a:pt x="0" y="25569"/>
                                      </a:lnTo>
                                      <a:lnTo>
                                        <a:pt x="0" y="10668"/>
                                      </a:lnTo>
                                      <a:lnTo>
                                        <a:pt x="8382" y="13716"/>
                                      </a:lnTo>
                                      <a:cubicBezTo>
                                        <a:pt x="11430" y="13716"/>
                                        <a:pt x="16002" y="13716"/>
                                        <a:pt x="19050" y="12192"/>
                                      </a:cubicBezTo>
                                      <a:cubicBezTo>
                                        <a:pt x="22097" y="9144"/>
                                        <a:pt x="23622" y="6096"/>
                                        <a:pt x="26670" y="0"/>
                                      </a:cubicBezTo>
                                      <a:close/>
                                    </a:path>
                                  </a:pathLst>
                                </a:custGeom>
                                <a:solidFill>
                                  <a:srgbClr val="000000"/>
                                </a:solidFill>
                                <a:ln w="0" cap="flat">
                                  <a:noFill/>
                                  <a:miter lim="127000"/>
                                </a:ln>
                                <a:effectLst/>
                              </wps:spPr>
                              <wps:bodyPr/>
                            </wps:wsp>
                            <wps:wsp>
                              <wps:cNvPr id="61437" name="Shape 61437"/>
                              <wps:cNvSpPr/>
                              <wps:spPr>
                                <a:xfrm>
                                  <a:off x="585978" y="28956"/>
                                  <a:ext cx="28194" cy="25908"/>
                                </a:xfrm>
                                <a:custGeom>
                                  <a:avLst/>
                                  <a:gdLst/>
                                  <a:ahLst/>
                                  <a:cxnLst/>
                                  <a:rect l="0" t="0" r="0" b="0"/>
                                  <a:pathLst>
                                    <a:path w="28194" h="25908">
                                      <a:moveTo>
                                        <a:pt x="3809" y="0"/>
                                      </a:moveTo>
                                      <a:cubicBezTo>
                                        <a:pt x="11430" y="0"/>
                                        <a:pt x="16002" y="3048"/>
                                        <a:pt x="20574" y="7620"/>
                                      </a:cubicBezTo>
                                      <a:cubicBezTo>
                                        <a:pt x="25146" y="12192"/>
                                        <a:pt x="28194" y="18288"/>
                                        <a:pt x="28194" y="25908"/>
                                      </a:cubicBezTo>
                                      <a:lnTo>
                                        <a:pt x="0" y="25908"/>
                                      </a:lnTo>
                                      <a:lnTo>
                                        <a:pt x="0" y="21336"/>
                                      </a:lnTo>
                                      <a:lnTo>
                                        <a:pt x="14478" y="21336"/>
                                      </a:lnTo>
                                      <a:cubicBezTo>
                                        <a:pt x="12953" y="18288"/>
                                        <a:pt x="12953" y="15240"/>
                                        <a:pt x="12953" y="13716"/>
                                      </a:cubicBezTo>
                                      <a:cubicBezTo>
                                        <a:pt x="11430" y="10668"/>
                                        <a:pt x="9906" y="9144"/>
                                        <a:pt x="6858" y="7620"/>
                                      </a:cubicBezTo>
                                      <a:cubicBezTo>
                                        <a:pt x="5334" y="6096"/>
                                        <a:pt x="2286" y="4572"/>
                                        <a:pt x="762" y="4572"/>
                                      </a:cubicBezTo>
                                      <a:lnTo>
                                        <a:pt x="0" y="4898"/>
                                      </a:lnTo>
                                      <a:lnTo>
                                        <a:pt x="0" y="1758"/>
                                      </a:lnTo>
                                      <a:lnTo>
                                        <a:pt x="3809" y="0"/>
                                      </a:lnTo>
                                      <a:close/>
                                    </a:path>
                                  </a:pathLst>
                                </a:custGeom>
                                <a:solidFill>
                                  <a:srgbClr val="000000"/>
                                </a:solidFill>
                                <a:ln w="0" cap="flat">
                                  <a:noFill/>
                                  <a:miter lim="127000"/>
                                </a:ln>
                                <a:effectLst/>
                              </wps:spPr>
                              <wps:bodyPr/>
                            </wps:wsp>
                            <wps:wsp>
                              <wps:cNvPr id="61438" name="Shape 61438"/>
                              <wps:cNvSpPr/>
                              <wps:spPr>
                                <a:xfrm>
                                  <a:off x="620268" y="28956"/>
                                  <a:ext cx="67056" cy="64008"/>
                                </a:xfrm>
                                <a:custGeom>
                                  <a:avLst/>
                                  <a:gdLst/>
                                  <a:ahLst/>
                                  <a:cxnLst/>
                                  <a:rect l="0" t="0" r="0" b="0"/>
                                  <a:pathLst>
                                    <a:path w="67056" h="64008">
                                      <a:moveTo>
                                        <a:pt x="18288" y="0"/>
                                      </a:moveTo>
                                      <a:lnTo>
                                        <a:pt x="21336" y="0"/>
                                      </a:lnTo>
                                      <a:lnTo>
                                        <a:pt x="21336" y="13716"/>
                                      </a:lnTo>
                                      <a:cubicBezTo>
                                        <a:pt x="28956" y="4572"/>
                                        <a:pt x="35052" y="0"/>
                                        <a:pt x="42672" y="0"/>
                                      </a:cubicBezTo>
                                      <a:cubicBezTo>
                                        <a:pt x="45720" y="0"/>
                                        <a:pt x="48768" y="1524"/>
                                        <a:pt x="50292" y="3048"/>
                                      </a:cubicBezTo>
                                      <a:cubicBezTo>
                                        <a:pt x="53340" y="4572"/>
                                        <a:pt x="54864" y="7620"/>
                                        <a:pt x="56388" y="12192"/>
                                      </a:cubicBezTo>
                                      <a:cubicBezTo>
                                        <a:pt x="57912" y="13716"/>
                                        <a:pt x="57912" y="18288"/>
                                        <a:pt x="57912" y="24384"/>
                                      </a:cubicBezTo>
                                      <a:lnTo>
                                        <a:pt x="57912" y="50292"/>
                                      </a:lnTo>
                                      <a:cubicBezTo>
                                        <a:pt x="57912" y="54864"/>
                                        <a:pt x="57912" y="57912"/>
                                        <a:pt x="59436" y="59436"/>
                                      </a:cubicBezTo>
                                      <a:cubicBezTo>
                                        <a:pt x="59436" y="60960"/>
                                        <a:pt x="60960" y="60960"/>
                                        <a:pt x="60960" y="62484"/>
                                      </a:cubicBezTo>
                                      <a:cubicBezTo>
                                        <a:pt x="62484" y="62484"/>
                                        <a:pt x="64008" y="62484"/>
                                        <a:pt x="67056" y="62484"/>
                                      </a:cubicBezTo>
                                      <a:lnTo>
                                        <a:pt x="67056" y="64008"/>
                                      </a:lnTo>
                                      <a:lnTo>
                                        <a:pt x="36576" y="64008"/>
                                      </a:lnTo>
                                      <a:lnTo>
                                        <a:pt x="36576" y="62484"/>
                                      </a:lnTo>
                                      <a:lnTo>
                                        <a:pt x="38100" y="62484"/>
                                      </a:lnTo>
                                      <a:cubicBezTo>
                                        <a:pt x="41148" y="62484"/>
                                        <a:pt x="42672" y="62484"/>
                                        <a:pt x="44196" y="62484"/>
                                      </a:cubicBezTo>
                                      <a:cubicBezTo>
                                        <a:pt x="44196" y="60960"/>
                                        <a:pt x="45720" y="59436"/>
                                        <a:pt x="45720" y="57912"/>
                                      </a:cubicBezTo>
                                      <a:cubicBezTo>
                                        <a:pt x="45720" y="56388"/>
                                        <a:pt x="45720" y="54864"/>
                                        <a:pt x="45720" y="50292"/>
                                      </a:cubicBezTo>
                                      <a:lnTo>
                                        <a:pt x="45720" y="24384"/>
                                      </a:lnTo>
                                      <a:cubicBezTo>
                                        <a:pt x="45720" y="18288"/>
                                        <a:pt x="45720" y="15240"/>
                                        <a:pt x="44196" y="12192"/>
                                      </a:cubicBezTo>
                                      <a:cubicBezTo>
                                        <a:pt x="42672" y="9144"/>
                                        <a:pt x="39624" y="7620"/>
                                        <a:pt x="36576" y="7620"/>
                                      </a:cubicBezTo>
                                      <a:cubicBezTo>
                                        <a:pt x="32004" y="7620"/>
                                        <a:pt x="25908" y="10668"/>
                                        <a:pt x="21336" y="16764"/>
                                      </a:cubicBezTo>
                                      <a:lnTo>
                                        <a:pt x="21336" y="50292"/>
                                      </a:lnTo>
                                      <a:cubicBezTo>
                                        <a:pt x="21336" y="54864"/>
                                        <a:pt x="21336" y="57912"/>
                                        <a:pt x="22860" y="59436"/>
                                      </a:cubicBezTo>
                                      <a:cubicBezTo>
                                        <a:pt x="22860" y="60960"/>
                                        <a:pt x="22860" y="60960"/>
                                        <a:pt x="24384" y="62484"/>
                                      </a:cubicBezTo>
                                      <a:cubicBezTo>
                                        <a:pt x="25908" y="62484"/>
                                        <a:pt x="27432" y="62484"/>
                                        <a:pt x="30480" y="62484"/>
                                      </a:cubicBezTo>
                                      <a:lnTo>
                                        <a:pt x="30480" y="64008"/>
                                      </a:lnTo>
                                      <a:lnTo>
                                        <a:pt x="0" y="64008"/>
                                      </a:lnTo>
                                      <a:lnTo>
                                        <a:pt x="0" y="62484"/>
                                      </a:lnTo>
                                      <a:lnTo>
                                        <a:pt x="1524" y="62484"/>
                                      </a:lnTo>
                                      <a:cubicBezTo>
                                        <a:pt x="4572" y="62484"/>
                                        <a:pt x="6096" y="62484"/>
                                        <a:pt x="7620" y="60960"/>
                                      </a:cubicBezTo>
                                      <a:cubicBezTo>
                                        <a:pt x="9144" y="59436"/>
                                        <a:pt x="9144" y="56388"/>
                                        <a:pt x="9144" y="50292"/>
                                      </a:cubicBezTo>
                                      <a:lnTo>
                                        <a:pt x="9144" y="25908"/>
                                      </a:lnTo>
                                      <a:cubicBezTo>
                                        <a:pt x="9144" y="19812"/>
                                        <a:pt x="9144" y="15240"/>
                                        <a:pt x="9144" y="13716"/>
                                      </a:cubicBezTo>
                                      <a:cubicBezTo>
                                        <a:pt x="9144" y="10668"/>
                                        <a:pt x="7620" y="10668"/>
                                        <a:pt x="7620" y="9144"/>
                                      </a:cubicBezTo>
                                      <a:cubicBezTo>
                                        <a:pt x="7620" y="9144"/>
                                        <a:pt x="6096" y="9144"/>
                                        <a:pt x="4572"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439" name="Shape 61439"/>
                              <wps:cNvSpPr/>
                              <wps:spPr>
                                <a:xfrm>
                                  <a:off x="688848" y="9144"/>
                                  <a:ext cx="38100" cy="85344"/>
                                </a:xfrm>
                                <a:custGeom>
                                  <a:avLst/>
                                  <a:gdLst/>
                                  <a:ahLst/>
                                  <a:cxnLst/>
                                  <a:rect l="0" t="0" r="0" b="0"/>
                                  <a:pathLst>
                                    <a:path w="38100" h="85344">
                                      <a:moveTo>
                                        <a:pt x="21336" y="0"/>
                                      </a:moveTo>
                                      <a:lnTo>
                                        <a:pt x="22860" y="0"/>
                                      </a:lnTo>
                                      <a:lnTo>
                                        <a:pt x="22860" y="21336"/>
                                      </a:lnTo>
                                      <a:lnTo>
                                        <a:pt x="38100" y="21336"/>
                                      </a:lnTo>
                                      <a:lnTo>
                                        <a:pt x="38100" y="25908"/>
                                      </a:lnTo>
                                      <a:lnTo>
                                        <a:pt x="22860" y="25908"/>
                                      </a:lnTo>
                                      <a:lnTo>
                                        <a:pt x="22860" y="68580"/>
                                      </a:lnTo>
                                      <a:cubicBezTo>
                                        <a:pt x="22860" y="71628"/>
                                        <a:pt x="22860" y="74676"/>
                                        <a:pt x="24384" y="76200"/>
                                      </a:cubicBezTo>
                                      <a:cubicBezTo>
                                        <a:pt x="25908" y="77724"/>
                                        <a:pt x="27432" y="77724"/>
                                        <a:pt x="28956" y="77724"/>
                                      </a:cubicBezTo>
                                      <a:cubicBezTo>
                                        <a:pt x="28956" y="77724"/>
                                        <a:pt x="30480" y="77724"/>
                                        <a:pt x="32004" y="77724"/>
                                      </a:cubicBezTo>
                                      <a:cubicBezTo>
                                        <a:pt x="33528" y="76200"/>
                                        <a:pt x="35052" y="74676"/>
                                        <a:pt x="35052" y="73152"/>
                                      </a:cubicBezTo>
                                      <a:lnTo>
                                        <a:pt x="38100" y="73152"/>
                                      </a:lnTo>
                                      <a:cubicBezTo>
                                        <a:pt x="36576" y="77724"/>
                                        <a:pt x="35052" y="80772"/>
                                        <a:pt x="32004" y="82296"/>
                                      </a:cubicBezTo>
                                      <a:cubicBezTo>
                                        <a:pt x="28956" y="85344"/>
                                        <a:pt x="25908" y="85344"/>
                                        <a:pt x="22860" y="85344"/>
                                      </a:cubicBezTo>
                                      <a:cubicBezTo>
                                        <a:pt x="19812" y="85344"/>
                                        <a:pt x="18288" y="85344"/>
                                        <a:pt x="16764" y="83820"/>
                                      </a:cubicBezTo>
                                      <a:cubicBezTo>
                                        <a:pt x="15240" y="82296"/>
                                        <a:pt x="13716" y="80772"/>
                                        <a:pt x="12192" y="79248"/>
                                      </a:cubicBezTo>
                                      <a:cubicBezTo>
                                        <a:pt x="10668" y="77724"/>
                                        <a:pt x="10668" y="73152"/>
                                        <a:pt x="10668" y="68580"/>
                                      </a:cubicBezTo>
                                      <a:lnTo>
                                        <a:pt x="10668" y="25908"/>
                                      </a:lnTo>
                                      <a:lnTo>
                                        <a:pt x="0" y="25908"/>
                                      </a:lnTo>
                                      <a:lnTo>
                                        <a:pt x="0" y="24384"/>
                                      </a:lnTo>
                                      <a:cubicBezTo>
                                        <a:pt x="3048" y="22860"/>
                                        <a:pt x="6096" y="21336"/>
                                        <a:pt x="9144" y="19812"/>
                                      </a:cubicBezTo>
                                      <a:cubicBezTo>
                                        <a:pt x="10668" y="16764"/>
                                        <a:pt x="13716" y="13716"/>
                                        <a:pt x="16764" y="10668"/>
                                      </a:cubicBezTo>
                                      <a:cubicBezTo>
                                        <a:pt x="16764" y="9144"/>
                                        <a:pt x="19812" y="6096"/>
                                        <a:pt x="21336" y="0"/>
                                      </a:cubicBezTo>
                                      <a:close/>
                                    </a:path>
                                  </a:pathLst>
                                </a:custGeom>
                                <a:solidFill>
                                  <a:srgbClr val="000000"/>
                                </a:solidFill>
                                <a:ln w="0" cap="flat">
                                  <a:noFill/>
                                  <a:miter lim="127000"/>
                                </a:ln>
                                <a:effectLst/>
                              </wps:spPr>
                              <wps:bodyPr/>
                            </wps:wsp>
                            <wps:wsp>
                              <wps:cNvPr id="61440" name="Shape 61440"/>
                              <wps:cNvSpPr/>
                              <wps:spPr>
                                <a:xfrm>
                                  <a:off x="762000" y="30480"/>
                                  <a:ext cx="68580" cy="64008"/>
                                </a:xfrm>
                                <a:custGeom>
                                  <a:avLst/>
                                  <a:gdLst/>
                                  <a:ahLst/>
                                  <a:cxnLst/>
                                  <a:rect l="0" t="0" r="0" b="0"/>
                                  <a:pathLst>
                                    <a:path w="68580" h="64008">
                                      <a:moveTo>
                                        <a:pt x="0" y="0"/>
                                      </a:moveTo>
                                      <a:lnTo>
                                        <a:pt x="32004" y="0"/>
                                      </a:lnTo>
                                      <a:lnTo>
                                        <a:pt x="32004" y="1524"/>
                                      </a:lnTo>
                                      <a:lnTo>
                                        <a:pt x="28956" y="1524"/>
                                      </a:lnTo>
                                      <a:cubicBezTo>
                                        <a:pt x="27432" y="1524"/>
                                        <a:pt x="25908" y="3048"/>
                                        <a:pt x="25908" y="3048"/>
                                      </a:cubicBezTo>
                                      <a:cubicBezTo>
                                        <a:pt x="24384" y="4572"/>
                                        <a:pt x="24384" y="6096"/>
                                        <a:pt x="24384" y="7620"/>
                                      </a:cubicBezTo>
                                      <a:cubicBezTo>
                                        <a:pt x="24384" y="9144"/>
                                        <a:pt x="24384" y="10668"/>
                                        <a:pt x="25908" y="12192"/>
                                      </a:cubicBezTo>
                                      <a:lnTo>
                                        <a:pt x="39624" y="47244"/>
                                      </a:lnTo>
                                      <a:lnTo>
                                        <a:pt x="54864" y="10668"/>
                                      </a:lnTo>
                                      <a:cubicBezTo>
                                        <a:pt x="54864" y="9144"/>
                                        <a:pt x="56388" y="6096"/>
                                        <a:pt x="56388" y="6096"/>
                                      </a:cubicBezTo>
                                      <a:cubicBezTo>
                                        <a:pt x="56388" y="4572"/>
                                        <a:pt x="56388" y="4572"/>
                                        <a:pt x="54864" y="4572"/>
                                      </a:cubicBezTo>
                                      <a:cubicBezTo>
                                        <a:pt x="54864" y="3048"/>
                                        <a:pt x="54864" y="3048"/>
                                        <a:pt x="53340" y="3048"/>
                                      </a:cubicBezTo>
                                      <a:cubicBezTo>
                                        <a:pt x="53340" y="3048"/>
                                        <a:pt x="51816" y="1524"/>
                                        <a:pt x="48768" y="1524"/>
                                      </a:cubicBezTo>
                                      <a:lnTo>
                                        <a:pt x="48768" y="0"/>
                                      </a:lnTo>
                                      <a:lnTo>
                                        <a:pt x="68580" y="0"/>
                                      </a:lnTo>
                                      <a:lnTo>
                                        <a:pt x="68580" y="1524"/>
                                      </a:lnTo>
                                      <a:cubicBezTo>
                                        <a:pt x="65532" y="3048"/>
                                        <a:pt x="64008" y="3048"/>
                                        <a:pt x="64008" y="4572"/>
                                      </a:cubicBezTo>
                                      <a:cubicBezTo>
                                        <a:pt x="62484" y="6096"/>
                                        <a:pt x="60960" y="7620"/>
                                        <a:pt x="59436" y="12192"/>
                                      </a:cubicBezTo>
                                      <a:lnTo>
                                        <a:pt x="38100" y="64008"/>
                                      </a:lnTo>
                                      <a:lnTo>
                                        <a:pt x="33528" y="64008"/>
                                      </a:lnTo>
                                      <a:lnTo>
                                        <a:pt x="12192" y="12192"/>
                                      </a:lnTo>
                                      <a:cubicBezTo>
                                        <a:pt x="10668" y="9144"/>
                                        <a:pt x="9144" y="7620"/>
                                        <a:pt x="9144" y="6096"/>
                                      </a:cubicBezTo>
                                      <a:cubicBezTo>
                                        <a:pt x="7620" y="4572"/>
                                        <a:pt x="6096" y="4572"/>
                                        <a:pt x="4572" y="3048"/>
                                      </a:cubicBezTo>
                                      <a:cubicBezTo>
                                        <a:pt x="4572" y="3048"/>
                                        <a:pt x="3048" y="3048"/>
                                        <a:pt x="0" y="1524"/>
                                      </a:cubicBezTo>
                                      <a:lnTo>
                                        <a:pt x="0" y="0"/>
                                      </a:lnTo>
                                      <a:close/>
                                    </a:path>
                                  </a:pathLst>
                                </a:custGeom>
                                <a:solidFill>
                                  <a:srgbClr val="000000"/>
                                </a:solidFill>
                                <a:ln w="0" cap="flat">
                                  <a:noFill/>
                                  <a:miter lim="127000"/>
                                </a:ln>
                                <a:effectLst/>
                              </wps:spPr>
                              <wps:bodyPr/>
                            </wps:wsp>
                            <wps:wsp>
                              <wps:cNvPr id="61441" name="Shape 61441"/>
                              <wps:cNvSpPr/>
                              <wps:spPr>
                                <a:xfrm>
                                  <a:off x="838200" y="28956"/>
                                  <a:ext cx="29718" cy="65532"/>
                                </a:xfrm>
                                <a:custGeom>
                                  <a:avLst/>
                                  <a:gdLst/>
                                  <a:ahLst/>
                                  <a:cxnLst/>
                                  <a:rect l="0" t="0" r="0" b="0"/>
                                  <a:pathLst>
                                    <a:path w="29718" h="65532">
                                      <a:moveTo>
                                        <a:pt x="28956" y="0"/>
                                      </a:moveTo>
                                      <a:lnTo>
                                        <a:pt x="29718" y="185"/>
                                      </a:lnTo>
                                      <a:lnTo>
                                        <a:pt x="29718" y="6001"/>
                                      </a:lnTo>
                                      <a:lnTo>
                                        <a:pt x="27432" y="4572"/>
                                      </a:lnTo>
                                      <a:cubicBezTo>
                                        <a:pt x="24384" y="4572"/>
                                        <a:pt x="22860" y="6096"/>
                                        <a:pt x="19812" y="7620"/>
                                      </a:cubicBezTo>
                                      <a:cubicBezTo>
                                        <a:pt x="16764" y="9144"/>
                                        <a:pt x="15240" y="10668"/>
                                        <a:pt x="13716" y="15240"/>
                                      </a:cubicBezTo>
                                      <a:cubicBezTo>
                                        <a:pt x="12192" y="18288"/>
                                        <a:pt x="12192" y="22860"/>
                                        <a:pt x="12192" y="28956"/>
                                      </a:cubicBezTo>
                                      <a:cubicBezTo>
                                        <a:pt x="12192" y="38100"/>
                                        <a:pt x="13716" y="45720"/>
                                        <a:pt x="16764" y="51816"/>
                                      </a:cubicBezTo>
                                      <a:lnTo>
                                        <a:pt x="29718" y="59589"/>
                                      </a:lnTo>
                                      <a:lnTo>
                                        <a:pt x="29718" y="65380"/>
                                      </a:lnTo>
                                      <a:lnTo>
                                        <a:pt x="28956" y="65532"/>
                                      </a:lnTo>
                                      <a:cubicBezTo>
                                        <a:pt x="19812" y="65532"/>
                                        <a:pt x="12192" y="62484"/>
                                        <a:pt x="6096" y="54864"/>
                                      </a:cubicBezTo>
                                      <a:cubicBezTo>
                                        <a:pt x="1524" y="48768"/>
                                        <a:pt x="0" y="41148"/>
                                        <a:pt x="0" y="33528"/>
                                      </a:cubicBezTo>
                                      <a:cubicBezTo>
                                        <a:pt x="0" y="28956"/>
                                        <a:pt x="0" y="22860"/>
                                        <a:pt x="3048" y="16764"/>
                                      </a:cubicBezTo>
                                      <a:cubicBezTo>
                                        <a:pt x="6096" y="12192"/>
                                        <a:pt x="10668" y="7620"/>
                                        <a:pt x="15240" y="4572"/>
                                      </a:cubicBezTo>
                                      <a:cubicBezTo>
                                        <a:pt x="19812" y="1524"/>
                                        <a:pt x="24384" y="0"/>
                                        <a:pt x="28956" y="0"/>
                                      </a:cubicBezTo>
                                      <a:close/>
                                    </a:path>
                                  </a:pathLst>
                                </a:custGeom>
                                <a:solidFill>
                                  <a:srgbClr val="000000"/>
                                </a:solidFill>
                                <a:ln w="0" cap="flat">
                                  <a:noFill/>
                                  <a:miter lim="127000"/>
                                </a:ln>
                                <a:effectLst/>
                              </wps:spPr>
                              <wps:bodyPr/>
                            </wps:wsp>
                            <wps:wsp>
                              <wps:cNvPr id="61442" name="Shape 61442"/>
                              <wps:cNvSpPr/>
                              <wps:spPr>
                                <a:xfrm>
                                  <a:off x="867918" y="29141"/>
                                  <a:ext cx="29718" cy="65195"/>
                                </a:xfrm>
                                <a:custGeom>
                                  <a:avLst/>
                                  <a:gdLst/>
                                  <a:ahLst/>
                                  <a:cxnLst/>
                                  <a:rect l="0" t="0" r="0" b="0"/>
                                  <a:pathLst>
                                    <a:path w="29718" h="65195">
                                      <a:moveTo>
                                        <a:pt x="0" y="0"/>
                                      </a:moveTo>
                                      <a:lnTo>
                                        <a:pt x="11811" y="2863"/>
                                      </a:lnTo>
                                      <a:cubicBezTo>
                                        <a:pt x="15621" y="4768"/>
                                        <a:pt x="19050" y="7435"/>
                                        <a:pt x="22098" y="10483"/>
                                      </a:cubicBezTo>
                                      <a:cubicBezTo>
                                        <a:pt x="26670" y="16579"/>
                                        <a:pt x="29718" y="24199"/>
                                        <a:pt x="29718" y="31819"/>
                                      </a:cubicBezTo>
                                      <a:cubicBezTo>
                                        <a:pt x="29718" y="37915"/>
                                        <a:pt x="28194" y="42487"/>
                                        <a:pt x="25146" y="48583"/>
                                      </a:cubicBezTo>
                                      <a:cubicBezTo>
                                        <a:pt x="22098" y="54679"/>
                                        <a:pt x="19050" y="59251"/>
                                        <a:pt x="14478" y="62299"/>
                                      </a:cubicBezTo>
                                      <a:lnTo>
                                        <a:pt x="0" y="65195"/>
                                      </a:lnTo>
                                      <a:lnTo>
                                        <a:pt x="0" y="59404"/>
                                      </a:lnTo>
                                      <a:lnTo>
                                        <a:pt x="2286" y="60775"/>
                                      </a:lnTo>
                                      <a:cubicBezTo>
                                        <a:pt x="5334" y="60775"/>
                                        <a:pt x="9906" y="59251"/>
                                        <a:pt x="12954" y="56203"/>
                                      </a:cubicBezTo>
                                      <a:cubicBezTo>
                                        <a:pt x="16002" y="53155"/>
                                        <a:pt x="17526" y="45535"/>
                                        <a:pt x="17526" y="37915"/>
                                      </a:cubicBezTo>
                                      <a:cubicBezTo>
                                        <a:pt x="17526" y="25723"/>
                                        <a:pt x="14478" y="18103"/>
                                        <a:pt x="9906" y="12007"/>
                                      </a:cubicBezTo>
                                      <a:lnTo>
                                        <a:pt x="0" y="5816"/>
                                      </a:lnTo>
                                      <a:lnTo>
                                        <a:pt x="0" y="0"/>
                                      </a:lnTo>
                                      <a:close/>
                                    </a:path>
                                  </a:pathLst>
                                </a:custGeom>
                                <a:solidFill>
                                  <a:srgbClr val="000000"/>
                                </a:solidFill>
                                <a:ln w="0" cap="flat">
                                  <a:noFill/>
                                  <a:miter lim="127000"/>
                                </a:ln>
                                <a:effectLst/>
                              </wps:spPr>
                              <wps:bodyPr/>
                            </wps:wsp>
                            <wps:wsp>
                              <wps:cNvPr id="61443" name="Shape 61443"/>
                              <wps:cNvSpPr/>
                              <wps:spPr>
                                <a:xfrm>
                                  <a:off x="903732" y="28956"/>
                                  <a:ext cx="67056" cy="64008"/>
                                </a:xfrm>
                                <a:custGeom>
                                  <a:avLst/>
                                  <a:gdLst/>
                                  <a:ahLst/>
                                  <a:cxnLst/>
                                  <a:rect l="0" t="0" r="0" b="0"/>
                                  <a:pathLst>
                                    <a:path w="67056" h="64008">
                                      <a:moveTo>
                                        <a:pt x="19812" y="0"/>
                                      </a:moveTo>
                                      <a:lnTo>
                                        <a:pt x="21336" y="0"/>
                                      </a:lnTo>
                                      <a:lnTo>
                                        <a:pt x="21336" y="13716"/>
                                      </a:lnTo>
                                      <a:cubicBezTo>
                                        <a:pt x="28956" y="4572"/>
                                        <a:pt x="36576" y="0"/>
                                        <a:pt x="42672" y="0"/>
                                      </a:cubicBezTo>
                                      <a:cubicBezTo>
                                        <a:pt x="45720" y="0"/>
                                        <a:pt x="48768" y="1524"/>
                                        <a:pt x="51816" y="3048"/>
                                      </a:cubicBezTo>
                                      <a:cubicBezTo>
                                        <a:pt x="53340" y="4572"/>
                                        <a:pt x="56388" y="7620"/>
                                        <a:pt x="57912" y="12192"/>
                                      </a:cubicBezTo>
                                      <a:cubicBezTo>
                                        <a:pt x="57912" y="13716"/>
                                        <a:pt x="57912" y="18288"/>
                                        <a:pt x="57912" y="24384"/>
                                      </a:cubicBezTo>
                                      <a:lnTo>
                                        <a:pt x="57912" y="50292"/>
                                      </a:lnTo>
                                      <a:cubicBezTo>
                                        <a:pt x="57912" y="54864"/>
                                        <a:pt x="59436" y="57912"/>
                                        <a:pt x="59436" y="59436"/>
                                      </a:cubicBezTo>
                                      <a:cubicBezTo>
                                        <a:pt x="59436" y="60960"/>
                                        <a:pt x="60960" y="60960"/>
                                        <a:pt x="62484" y="62484"/>
                                      </a:cubicBezTo>
                                      <a:cubicBezTo>
                                        <a:pt x="62484" y="62484"/>
                                        <a:pt x="65532" y="62484"/>
                                        <a:pt x="67056" y="62484"/>
                                      </a:cubicBezTo>
                                      <a:lnTo>
                                        <a:pt x="67056" y="64008"/>
                                      </a:lnTo>
                                      <a:lnTo>
                                        <a:pt x="36576" y="64008"/>
                                      </a:lnTo>
                                      <a:lnTo>
                                        <a:pt x="36576" y="62484"/>
                                      </a:lnTo>
                                      <a:lnTo>
                                        <a:pt x="38100" y="62484"/>
                                      </a:lnTo>
                                      <a:cubicBezTo>
                                        <a:pt x="41148" y="62484"/>
                                        <a:pt x="42672" y="62484"/>
                                        <a:pt x="44196" y="62484"/>
                                      </a:cubicBezTo>
                                      <a:cubicBezTo>
                                        <a:pt x="45720" y="60960"/>
                                        <a:pt x="45720" y="59436"/>
                                        <a:pt x="45720" y="57912"/>
                                      </a:cubicBezTo>
                                      <a:cubicBezTo>
                                        <a:pt x="45720" y="56388"/>
                                        <a:pt x="45720" y="54864"/>
                                        <a:pt x="45720" y="50292"/>
                                      </a:cubicBezTo>
                                      <a:lnTo>
                                        <a:pt x="45720" y="24384"/>
                                      </a:lnTo>
                                      <a:cubicBezTo>
                                        <a:pt x="45720" y="18288"/>
                                        <a:pt x="45720" y="15240"/>
                                        <a:pt x="44196" y="12192"/>
                                      </a:cubicBezTo>
                                      <a:cubicBezTo>
                                        <a:pt x="42672" y="9144"/>
                                        <a:pt x="41148" y="7620"/>
                                        <a:pt x="36576" y="7620"/>
                                      </a:cubicBezTo>
                                      <a:cubicBezTo>
                                        <a:pt x="32004" y="7620"/>
                                        <a:pt x="27432" y="10668"/>
                                        <a:pt x="21336" y="16764"/>
                                      </a:cubicBezTo>
                                      <a:lnTo>
                                        <a:pt x="21336" y="50292"/>
                                      </a:lnTo>
                                      <a:cubicBezTo>
                                        <a:pt x="21336" y="54864"/>
                                        <a:pt x="22860" y="57912"/>
                                        <a:pt x="22860" y="59436"/>
                                      </a:cubicBezTo>
                                      <a:cubicBezTo>
                                        <a:pt x="22860" y="60960"/>
                                        <a:pt x="24384" y="60960"/>
                                        <a:pt x="24384" y="62484"/>
                                      </a:cubicBezTo>
                                      <a:cubicBezTo>
                                        <a:pt x="25908" y="62484"/>
                                        <a:pt x="27432" y="62484"/>
                                        <a:pt x="30480" y="62484"/>
                                      </a:cubicBezTo>
                                      <a:lnTo>
                                        <a:pt x="30480" y="64008"/>
                                      </a:lnTo>
                                      <a:lnTo>
                                        <a:pt x="0" y="64008"/>
                                      </a:lnTo>
                                      <a:lnTo>
                                        <a:pt x="0" y="62484"/>
                                      </a:lnTo>
                                      <a:lnTo>
                                        <a:pt x="1524" y="62484"/>
                                      </a:lnTo>
                                      <a:cubicBezTo>
                                        <a:pt x="4572" y="62484"/>
                                        <a:pt x="7620" y="62484"/>
                                        <a:pt x="7620" y="60960"/>
                                      </a:cubicBezTo>
                                      <a:cubicBezTo>
                                        <a:pt x="9144" y="59436"/>
                                        <a:pt x="9144" y="56388"/>
                                        <a:pt x="9144" y="50292"/>
                                      </a:cubicBezTo>
                                      <a:lnTo>
                                        <a:pt x="9144" y="25908"/>
                                      </a:lnTo>
                                      <a:cubicBezTo>
                                        <a:pt x="9144" y="19812"/>
                                        <a:pt x="9144" y="15240"/>
                                        <a:pt x="9144" y="13716"/>
                                      </a:cubicBezTo>
                                      <a:cubicBezTo>
                                        <a:pt x="9144" y="10668"/>
                                        <a:pt x="9144" y="10668"/>
                                        <a:pt x="7620" y="9144"/>
                                      </a:cubicBezTo>
                                      <a:cubicBezTo>
                                        <a:pt x="7620" y="9144"/>
                                        <a:pt x="6096" y="9144"/>
                                        <a:pt x="6096" y="9144"/>
                                      </a:cubicBezTo>
                                      <a:cubicBezTo>
                                        <a:pt x="4572" y="9144"/>
                                        <a:pt x="3048" y="9144"/>
                                        <a:pt x="1524" y="9144"/>
                                      </a:cubicBezTo>
                                      <a:lnTo>
                                        <a:pt x="0" y="7620"/>
                                      </a:lnTo>
                                      <a:lnTo>
                                        <a:pt x="19812" y="0"/>
                                      </a:lnTo>
                                      <a:close/>
                                    </a:path>
                                  </a:pathLst>
                                </a:custGeom>
                                <a:solidFill>
                                  <a:srgbClr val="000000"/>
                                </a:solidFill>
                                <a:ln w="0" cap="flat">
                                  <a:noFill/>
                                  <a:miter lim="127000"/>
                                </a:ln>
                                <a:effectLst/>
                              </wps:spPr>
                              <wps:bodyPr/>
                            </wps:wsp>
                            <wps:wsp>
                              <wps:cNvPr id="61444" name="Shape 61444"/>
                              <wps:cNvSpPr/>
                              <wps:spPr>
                                <a:xfrm>
                                  <a:off x="1016508" y="0"/>
                                  <a:ext cx="60960" cy="94488"/>
                                </a:xfrm>
                                <a:custGeom>
                                  <a:avLst/>
                                  <a:gdLst/>
                                  <a:ahLst/>
                                  <a:cxnLst/>
                                  <a:rect l="0" t="0" r="0" b="0"/>
                                  <a:pathLst>
                                    <a:path w="60960" h="94488">
                                      <a:moveTo>
                                        <a:pt x="27432" y="0"/>
                                      </a:moveTo>
                                      <a:cubicBezTo>
                                        <a:pt x="33528" y="0"/>
                                        <a:pt x="38100" y="1524"/>
                                        <a:pt x="44196" y="3048"/>
                                      </a:cubicBezTo>
                                      <a:cubicBezTo>
                                        <a:pt x="45720" y="4572"/>
                                        <a:pt x="48768" y="4572"/>
                                        <a:pt x="48768" y="4572"/>
                                      </a:cubicBezTo>
                                      <a:cubicBezTo>
                                        <a:pt x="50292" y="4572"/>
                                        <a:pt x="51816" y="4572"/>
                                        <a:pt x="51816" y="4572"/>
                                      </a:cubicBezTo>
                                      <a:cubicBezTo>
                                        <a:pt x="53340" y="3048"/>
                                        <a:pt x="53340" y="3048"/>
                                        <a:pt x="53340" y="0"/>
                                      </a:cubicBezTo>
                                      <a:lnTo>
                                        <a:pt x="54864" y="0"/>
                                      </a:lnTo>
                                      <a:lnTo>
                                        <a:pt x="54864" y="32004"/>
                                      </a:lnTo>
                                      <a:lnTo>
                                        <a:pt x="53340" y="32004"/>
                                      </a:lnTo>
                                      <a:cubicBezTo>
                                        <a:pt x="53340" y="25908"/>
                                        <a:pt x="51816" y="21336"/>
                                        <a:pt x="50292" y="16764"/>
                                      </a:cubicBezTo>
                                      <a:cubicBezTo>
                                        <a:pt x="47244" y="13716"/>
                                        <a:pt x="44196" y="10668"/>
                                        <a:pt x="41148" y="9144"/>
                                      </a:cubicBezTo>
                                      <a:cubicBezTo>
                                        <a:pt x="36576" y="6096"/>
                                        <a:pt x="33528" y="4572"/>
                                        <a:pt x="28956" y="4572"/>
                                      </a:cubicBezTo>
                                      <a:cubicBezTo>
                                        <a:pt x="24384" y="4572"/>
                                        <a:pt x="19812" y="6096"/>
                                        <a:pt x="16764" y="9144"/>
                                      </a:cubicBezTo>
                                      <a:cubicBezTo>
                                        <a:pt x="13716" y="12192"/>
                                        <a:pt x="12192" y="15240"/>
                                        <a:pt x="12192" y="19812"/>
                                      </a:cubicBezTo>
                                      <a:cubicBezTo>
                                        <a:pt x="12192" y="21336"/>
                                        <a:pt x="13716" y="24384"/>
                                        <a:pt x="15240" y="27432"/>
                                      </a:cubicBezTo>
                                      <a:cubicBezTo>
                                        <a:pt x="18288" y="30480"/>
                                        <a:pt x="24384" y="35052"/>
                                        <a:pt x="35052" y="41148"/>
                                      </a:cubicBezTo>
                                      <a:cubicBezTo>
                                        <a:pt x="42672" y="45720"/>
                                        <a:pt x="48768" y="48768"/>
                                        <a:pt x="51816" y="50292"/>
                                      </a:cubicBezTo>
                                      <a:cubicBezTo>
                                        <a:pt x="54864" y="53340"/>
                                        <a:pt x="57912" y="56388"/>
                                        <a:pt x="59436" y="59436"/>
                                      </a:cubicBezTo>
                                      <a:cubicBezTo>
                                        <a:pt x="60960" y="62484"/>
                                        <a:pt x="60960" y="67056"/>
                                        <a:pt x="60960" y="70104"/>
                                      </a:cubicBezTo>
                                      <a:cubicBezTo>
                                        <a:pt x="60960" y="76200"/>
                                        <a:pt x="59436" y="82296"/>
                                        <a:pt x="53340" y="88392"/>
                                      </a:cubicBezTo>
                                      <a:cubicBezTo>
                                        <a:pt x="48768" y="92964"/>
                                        <a:pt x="41148" y="94488"/>
                                        <a:pt x="32004" y="94488"/>
                                      </a:cubicBezTo>
                                      <a:cubicBezTo>
                                        <a:pt x="30480" y="94488"/>
                                        <a:pt x="27432" y="94488"/>
                                        <a:pt x="24384" y="94488"/>
                                      </a:cubicBezTo>
                                      <a:cubicBezTo>
                                        <a:pt x="22860" y="94488"/>
                                        <a:pt x="21336" y="92964"/>
                                        <a:pt x="16764" y="92964"/>
                                      </a:cubicBezTo>
                                      <a:cubicBezTo>
                                        <a:pt x="12192" y="91440"/>
                                        <a:pt x="9144" y="89916"/>
                                        <a:pt x="7620" y="89916"/>
                                      </a:cubicBezTo>
                                      <a:cubicBezTo>
                                        <a:pt x="6096" y="89916"/>
                                        <a:pt x="6096" y="91440"/>
                                        <a:pt x="4572" y="91440"/>
                                      </a:cubicBezTo>
                                      <a:cubicBezTo>
                                        <a:pt x="4572" y="91440"/>
                                        <a:pt x="4572" y="92964"/>
                                        <a:pt x="3048" y="94488"/>
                                      </a:cubicBezTo>
                                      <a:lnTo>
                                        <a:pt x="1524" y="94488"/>
                                      </a:lnTo>
                                      <a:lnTo>
                                        <a:pt x="1524" y="62484"/>
                                      </a:lnTo>
                                      <a:lnTo>
                                        <a:pt x="3048" y="62484"/>
                                      </a:lnTo>
                                      <a:cubicBezTo>
                                        <a:pt x="4572" y="70104"/>
                                        <a:pt x="6096" y="74676"/>
                                        <a:pt x="9144" y="79248"/>
                                      </a:cubicBezTo>
                                      <a:cubicBezTo>
                                        <a:pt x="10668" y="82296"/>
                                        <a:pt x="13716" y="85344"/>
                                        <a:pt x="18288" y="86868"/>
                                      </a:cubicBezTo>
                                      <a:cubicBezTo>
                                        <a:pt x="21336" y="89916"/>
                                        <a:pt x="25908" y="89916"/>
                                        <a:pt x="30480" y="89916"/>
                                      </a:cubicBezTo>
                                      <a:cubicBezTo>
                                        <a:pt x="36576" y="89916"/>
                                        <a:pt x="41148" y="88392"/>
                                        <a:pt x="44196" y="85344"/>
                                      </a:cubicBezTo>
                                      <a:cubicBezTo>
                                        <a:pt x="47244" y="83820"/>
                                        <a:pt x="48768" y="79248"/>
                                        <a:pt x="48768" y="76200"/>
                                      </a:cubicBezTo>
                                      <a:cubicBezTo>
                                        <a:pt x="48768" y="73152"/>
                                        <a:pt x="48768" y="71628"/>
                                        <a:pt x="47244" y="68580"/>
                                      </a:cubicBezTo>
                                      <a:cubicBezTo>
                                        <a:pt x="45720" y="67056"/>
                                        <a:pt x="44196" y="64008"/>
                                        <a:pt x="42672" y="62484"/>
                                      </a:cubicBezTo>
                                      <a:cubicBezTo>
                                        <a:pt x="39624" y="60960"/>
                                        <a:pt x="35052" y="57912"/>
                                        <a:pt x="27432" y="53340"/>
                                      </a:cubicBezTo>
                                      <a:cubicBezTo>
                                        <a:pt x="19812" y="50292"/>
                                        <a:pt x="15240" y="45720"/>
                                        <a:pt x="10668" y="44196"/>
                                      </a:cubicBezTo>
                                      <a:cubicBezTo>
                                        <a:pt x="7620" y="41148"/>
                                        <a:pt x="4572" y="38100"/>
                                        <a:pt x="3048" y="35052"/>
                                      </a:cubicBezTo>
                                      <a:cubicBezTo>
                                        <a:pt x="1524" y="32004"/>
                                        <a:pt x="0" y="28956"/>
                                        <a:pt x="0" y="24384"/>
                                      </a:cubicBezTo>
                                      <a:cubicBezTo>
                                        <a:pt x="0" y="18288"/>
                                        <a:pt x="3048" y="12192"/>
                                        <a:pt x="9144" y="7620"/>
                                      </a:cubicBezTo>
                                      <a:cubicBezTo>
                                        <a:pt x="13716" y="3048"/>
                                        <a:pt x="19812" y="0"/>
                                        <a:pt x="27432" y="0"/>
                                      </a:cubicBezTo>
                                      <a:close/>
                                    </a:path>
                                  </a:pathLst>
                                </a:custGeom>
                                <a:solidFill>
                                  <a:srgbClr val="000000"/>
                                </a:solidFill>
                                <a:ln w="0" cap="flat">
                                  <a:noFill/>
                                  <a:miter lim="127000"/>
                                </a:ln>
                                <a:effectLst/>
                              </wps:spPr>
                              <wps:bodyPr/>
                            </wps:wsp>
                            <wps:wsp>
                              <wps:cNvPr id="61445" name="Shape 61445"/>
                              <wps:cNvSpPr/>
                              <wps:spPr>
                                <a:xfrm>
                                  <a:off x="1086612" y="28956"/>
                                  <a:ext cx="36576" cy="92964"/>
                                </a:xfrm>
                                <a:custGeom>
                                  <a:avLst/>
                                  <a:gdLst/>
                                  <a:ahLst/>
                                  <a:cxnLst/>
                                  <a:rect l="0" t="0" r="0" b="0"/>
                                  <a:pathLst>
                                    <a:path w="36576" h="92964">
                                      <a:moveTo>
                                        <a:pt x="18288" y="0"/>
                                      </a:moveTo>
                                      <a:lnTo>
                                        <a:pt x="21336" y="0"/>
                                      </a:lnTo>
                                      <a:lnTo>
                                        <a:pt x="21336" y="15240"/>
                                      </a:lnTo>
                                      <a:cubicBezTo>
                                        <a:pt x="24384" y="9144"/>
                                        <a:pt x="27432" y="6096"/>
                                        <a:pt x="30480" y="3048"/>
                                      </a:cubicBezTo>
                                      <a:lnTo>
                                        <a:pt x="36576" y="1306"/>
                                      </a:lnTo>
                                      <a:lnTo>
                                        <a:pt x="36576" y="10015"/>
                                      </a:lnTo>
                                      <a:lnTo>
                                        <a:pt x="35052" y="9144"/>
                                      </a:lnTo>
                                      <a:cubicBezTo>
                                        <a:pt x="33528" y="9144"/>
                                        <a:pt x="30480" y="10668"/>
                                        <a:pt x="28956" y="10668"/>
                                      </a:cubicBezTo>
                                      <a:cubicBezTo>
                                        <a:pt x="27432" y="12192"/>
                                        <a:pt x="24384" y="15240"/>
                                        <a:pt x="21336" y="18288"/>
                                      </a:cubicBezTo>
                                      <a:lnTo>
                                        <a:pt x="21336" y="41148"/>
                                      </a:lnTo>
                                      <a:cubicBezTo>
                                        <a:pt x="21336" y="47244"/>
                                        <a:pt x="21336" y="50292"/>
                                        <a:pt x="21336" y="51816"/>
                                      </a:cubicBezTo>
                                      <a:cubicBezTo>
                                        <a:pt x="22860" y="54864"/>
                                        <a:pt x="24384" y="56388"/>
                                        <a:pt x="25908" y="57912"/>
                                      </a:cubicBezTo>
                                      <a:cubicBezTo>
                                        <a:pt x="28956" y="60960"/>
                                        <a:pt x="32004" y="60960"/>
                                        <a:pt x="35052" y="60960"/>
                                      </a:cubicBezTo>
                                      <a:lnTo>
                                        <a:pt x="36576" y="60307"/>
                                      </a:lnTo>
                                      <a:lnTo>
                                        <a:pt x="36576" y="65532"/>
                                      </a:lnTo>
                                      <a:cubicBezTo>
                                        <a:pt x="32004" y="65532"/>
                                        <a:pt x="28956" y="65532"/>
                                        <a:pt x="27432" y="64008"/>
                                      </a:cubicBezTo>
                                      <a:cubicBezTo>
                                        <a:pt x="25908" y="64008"/>
                                        <a:pt x="22860" y="62484"/>
                                        <a:pt x="21336" y="59436"/>
                                      </a:cubicBezTo>
                                      <a:lnTo>
                                        <a:pt x="21336" y="79248"/>
                                      </a:lnTo>
                                      <a:cubicBezTo>
                                        <a:pt x="21336" y="83820"/>
                                        <a:pt x="21336" y="86868"/>
                                        <a:pt x="21336" y="88392"/>
                                      </a:cubicBezTo>
                                      <a:cubicBezTo>
                                        <a:pt x="22860" y="89916"/>
                                        <a:pt x="22860" y="89916"/>
                                        <a:pt x="24384" y="91440"/>
                                      </a:cubicBezTo>
                                      <a:cubicBezTo>
                                        <a:pt x="25908" y="91440"/>
                                        <a:pt x="27432" y="91440"/>
                                        <a:pt x="30480" y="91440"/>
                                      </a:cubicBezTo>
                                      <a:lnTo>
                                        <a:pt x="30480" y="92964"/>
                                      </a:lnTo>
                                      <a:lnTo>
                                        <a:pt x="0" y="92964"/>
                                      </a:lnTo>
                                      <a:lnTo>
                                        <a:pt x="0" y="91440"/>
                                      </a:lnTo>
                                      <a:lnTo>
                                        <a:pt x="1524" y="91440"/>
                                      </a:lnTo>
                                      <a:cubicBezTo>
                                        <a:pt x="3048" y="91440"/>
                                        <a:pt x="4572" y="91440"/>
                                        <a:pt x="6096" y="89916"/>
                                      </a:cubicBezTo>
                                      <a:cubicBezTo>
                                        <a:pt x="7620" y="89916"/>
                                        <a:pt x="7620" y="89916"/>
                                        <a:pt x="9144" y="88392"/>
                                      </a:cubicBezTo>
                                      <a:cubicBezTo>
                                        <a:pt x="9144" y="86868"/>
                                        <a:pt x="9144" y="83820"/>
                                        <a:pt x="9144" y="79248"/>
                                      </a:cubicBezTo>
                                      <a:lnTo>
                                        <a:pt x="9144" y="19812"/>
                                      </a:lnTo>
                                      <a:cubicBezTo>
                                        <a:pt x="9144" y="16764"/>
                                        <a:pt x="9144" y="13716"/>
                                        <a:pt x="9144" y="12192"/>
                                      </a:cubicBezTo>
                                      <a:cubicBezTo>
                                        <a:pt x="7620" y="10668"/>
                                        <a:pt x="7620" y="10668"/>
                                        <a:pt x="7620" y="9144"/>
                                      </a:cubicBezTo>
                                      <a:cubicBezTo>
                                        <a:pt x="6096" y="9144"/>
                                        <a:pt x="6096"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446" name="Shape 61446"/>
                              <wps:cNvSpPr/>
                              <wps:spPr>
                                <a:xfrm>
                                  <a:off x="1123188" y="28956"/>
                                  <a:ext cx="27432" cy="65532"/>
                                </a:xfrm>
                                <a:custGeom>
                                  <a:avLst/>
                                  <a:gdLst/>
                                  <a:ahLst/>
                                  <a:cxnLst/>
                                  <a:rect l="0" t="0" r="0" b="0"/>
                                  <a:pathLst>
                                    <a:path w="27432" h="65532">
                                      <a:moveTo>
                                        <a:pt x="4572" y="0"/>
                                      </a:moveTo>
                                      <a:cubicBezTo>
                                        <a:pt x="10668" y="0"/>
                                        <a:pt x="15240" y="3048"/>
                                        <a:pt x="19812" y="7620"/>
                                      </a:cubicBezTo>
                                      <a:cubicBezTo>
                                        <a:pt x="24384" y="13716"/>
                                        <a:pt x="27432" y="21336"/>
                                        <a:pt x="27432" y="30480"/>
                                      </a:cubicBezTo>
                                      <a:cubicBezTo>
                                        <a:pt x="27432" y="41148"/>
                                        <a:pt x="24384" y="50292"/>
                                        <a:pt x="18288" y="57912"/>
                                      </a:cubicBezTo>
                                      <a:cubicBezTo>
                                        <a:pt x="13716" y="64008"/>
                                        <a:pt x="7620" y="65532"/>
                                        <a:pt x="0" y="65532"/>
                                      </a:cubicBezTo>
                                      <a:lnTo>
                                        <a:pt x="0" y="60307"/>
                                      </a:lnTo>
                                      <a:lnTo>
                                        <a:pt x="9144" y="56388"/>
                                      </a:lnTo>
                                      <a:cubicBezTo>
                                        <a:pt x="13716" y="51816"/>
                                        <a:pt x="15240" y="45720"/>
                                        <a:pt x="15240" y="36576"/>
                                      </a:cubicBezTo>
                                      <a:cubicBezTo>
                                        <a:pt x="15240" y="27432"/>
                                        <a:pt x="13716" y="19812"/>
                                        <a:pt x="9144" y="15240"/>
                                      </a:cubicBezTo>
                                      <a:lnTo>
                                        <a:pt x="0" y="10015"/>
                                      </a:lnTo>
                                      <a:lnTo>
                                        <a:pt x="0" y="1306"/>
                                      </a:lnTo>
                                      <a:lnTo>
                                        <a:pt x="4572" y="0"/>
                                      </a:lnTo>
                                      <a:close/>
                                    </a:path>
                                  </a:pathLst>
                                </a:custGeom>
                                <a:solidFill>
                                  <a:srgbClr val="000000"/>
                                </a:solidFill>
                                <a:ln w="0" cap="flat">
                                  <a:noFill/>
                                  <a:miter lim="127000"/>
                                </a:ln>
                                <a:effectLst/>
                              </wps:spPr>
                              <wps:bodyPr/>
                            </wps:wsp>
                            <wps:wsp>
                              <wps:cNvPr id="61447" name="Shape 61447"/>
                              <wps:cNvSpPr/>
                              <wps:spPr>
                                <a:xfrm>
                                  <a:off x="1159764" y="28956"/>
                                  <a:ext cx="29718" cy="65532"/>
                                </a:xfrm>
                                <a:custGeom>
                                  <a:avLst/>
                                  <a:gdLst/>
                                  <a:ahLst/>
                                  <a:cxnLst/>
                                  <a:rect l="0" t="0" r="0" b="0"/>
                                  <a:pathLst>
                                    <a:path w="29718" h="65532">
                                      <a:moveTo>
                                        <a:pt x="28956" y="0"/>
                                      </a:moveTo>
                                      <a:lnTo>
                                        <a:pt x="29718" y="177"/>
                                      </a:lnTo>
                                      <a:lnTo>
                                        <a:pt x="29718" y="6001"/>
                                      </a:lnTo>
                                      <a:lnTo>
                                        <a:pt x="27432" y="4572"/>
                                      </a:lnTo>
                                      <a:cubicBezTo>
                                        <a:pt x="24384" y="4572"/>
                                        <a:pt x="22860" y="6096"/>
                                        <a:pt x="19812" y="7620"/>
                                      </a:cubicBezTo>
                                      <a:cubicBezTo>
                                        <a:pt x="18288" y="9144"/>
                                        <a:pt x="15240" y="10668"/>
                                        <a:pt x="13716" y="15240"/>
                                      </a:cubicBezTo>
                                      <a:cubicBezTo>
                                        <a:pt x="12192" y="18288"/>
                                        <a:pt x="12192" y="22860"/>
                                        <a:pt x="12192" y="28956"/>
                                      </a:cubicBezTo>
                                      <a:cubicBezTo>
                                        <a:pt x="12192" y="38100"/>
                                        <a:pt x="13716" y="45720"/>
                                        <a:pt x="16764" y="51816"/>
                                      </a:cubicBezTo>
                                      <a:lnTo>
                                        <a:pt x="29718" y="59589"/>
                                      </a:lnTo>
                                      <a:lnTo>
                                        <a:pt x="29718" y="65380"/>
                                      </a:lnTo>
                                      <a:lnTo>
                                        <a:pt x="28956" y="65532"/>
                                      </a:lnTo>
                                      <a:cubicBezTo>
                                        <a:pt x="19812" y="65532"/>
                                        <a:pt x="12192" y="62484"/>
                                        <a:pt x="6096" y="54864"/>
                                      </a:cubicBezTo>
                                      <a:cubicBezTo>
                                        <a:pt x="1524" y="48768"/>
                                        <a:pt x="0" y="41148"/>
                                        <a:pt x="0" y="33528"/>
                                      </a:cubicBezTo>
                                      <a:cubicBezTo>
                                        <a:pt x="0" y="28956"/>
                                        <a:pt x="1524" y="22860"/>
                                        <a:pt x="4572" y="16764"/>
                                      </a:cubicBezTo>
                                      <a:cubicBezTo>
                                        <a:pt x="6096" y="12192"/>
                                        <a:pt x="10668" y="7620"/>
                                        <a:pt x="15240" y="4572"/>
                                      </a:cubicBezTo>
                                      <a:cubicBezTo>
                                        <a:pt x="19812" y="1524"/>
                                        <a:pt x="24384" y="0"/>
                                        <a:pt x="28956" y="0"/>
                                      </a:cubicBezTo>
                                      <a:close/>
                                    </a:path>
                                  </a:pathLst>
                                </a:custGeom>
                                <a:solidFill>
                                  <a:srgbClr val="000000"/>
                                </a:solidFill>
                                <a:ln w="0" cap="flat">
                                  <a:noFill/>
                                  <a:miter lim="127000"/>
                                </a:ln>
                                <a:effectLst/>
                              </wps:spPr>
                              <wps:bodyPr/>
                            </wps:wsp>
                            <wps:wsp>
                              <wps:cNvPr id="61448" name="Shape 61448"/>
                              <wps:cNvSpPr/>
                              <wps:spPr>
                                <a:xfrm>
                                  <a:off x="1189482" y="29133"/>
                                  <a:ext cx="29718" cy="65203"/>
                                </a:xfrm>
                                <a:custGeom>
                                  <a:avLst/>
                                  <a:gdLst/>
                                  <a:ahLst/>
                                  <a:cxnLst/>
                                  <a:rect l="0" t="0" r="0" b="0"/>
                                  <a:pathLst>
                                    <a:path w="29718" h="65203">
                                      <a:moveTo>
                                        <a:pt x="0" y="0"/>
                                      </a:moveTo>
                                      <a:lnTo>
                                        <a:pt x="12382" y="2871"/>
                                      </a:lnTo>
                                      <a:cubicBezTo>
                                        <a:pt x="16002" y="4776"/>
                                        <a:pt x="19050" y="7443"/>
                                        <a:pt x="22098" y="10491"/>
                                      </a:cubicBezTo>
                                      <a:cubicBezTo>
                                        <a:pt x="26670" y="16587"/>
                                        <a:pt x="29718" y="24207"/>
                                        <a:pt x="29718" y="31827"/>
                                      </a:cubicBezTo>
                                      <a:cubicBezTo>
                                        <a:pt x="29718" y="37923"/>
                                        <a:pt x="28194" y="42495"/>
                                        <a:pt x="25146" y="48591"/>
                                      </a:cubicBezTo>
                                      <a:cubicBezTo>
                                        <a:pt x="23622" y="54687"/>
                                        <a:pt x="19050" y="59259"/>
                                        <a:pt x="14478" y="62307"/>
                                      </a:cubicBezTo>
                                      <a:lnTo>
                                        <a:pt x="0" y="65203"/>
                                      </a:lnTo>
                                      <a:lnTo>
                                        <a:pt x="0" y="59412"/>
                                      </a:lnTo>
                                      <a:lnTo>
                                        <a:pt x="2286" y="60783"/>
                                      </a:lnTo>
                                      <a:cubicBezTo>
                                        <a:pt x="6858" y="60783"/>
                                        <a:pt x="9906" y="59259"/>
                                        <a:pt x="12954" y="56211"/>
                                      </a:cubicBezTo>
                                      <a:cubicBezTo>
                                        <a:pt x="16002" y="53163"/>
                                        <a:pt x="17526" y="45543"/>
                                        <a:pt x="17526" y="37923"/>
                                      </a:cubicBezTo>
                                      <a:cubicBezTo>
                                        <a:pt x="17526" y="25731"/>
                                        <a:pt x="14478" y="18111"/>
                                        <a:pt x="9906" y="12015"/>
                                      </a:cubicBezTo>
                                      <a:lnTo>
                                        <a:pt x="0" y="5824"/>
                                      </a:lnTo>
                                      <a:lnTo>
                                        <a:pt x="0" y="0"/>
                                      </a:lnTo>
                                      <a:close/>
                                    </a:path>
                                  </a:pathLst>
                                </a:custGeom>
                                <a:solidFill>
                                  <a:srgbClr val="000000"/>
                                </a:solidFill>
                                <a:ln w="0" cap="flat">
                                  <a:noFill/>
                                  <a:miter lim="127000"/>
                                </a:ln>
                                <a:effectLst/>
                              </wps:spPr>
                              <wps:bodyPr/>
                            </wps:wsp>
                            <wps:wsp>
                              <wps:cNvPr id="61449" name="Shape 61449"/>
                              <wps:cNvSpPr/>
                              <wps:spPr>
                                <a:xfrm>
                                  <a:off x="1226820" y="28956"/>
                                  <a:ext cx="44196" cy="64008"/>
                                </a:xfrm>
                                <a:custGeom>
                                  <a:avLst/>
                                  <a:gdLst/>
                                  <a:ahLst/>
                                  <a:cxnLst/>
                                  <a:rect l="0" t="0" r="0" b="0"/>
                                  <a:pathLst>
                                    <a:path w="44196" h="64008">
                                      <a:moveTo>
                                        <a:pt x="18288" y="0"/>
                                      </a:moveTo>
                                      <a:lnTo>
                                        <a:pt x="21336" y="0"/>
                                      </a:lnTo>
                                      <a:lnTo>
                                        <a:pt x="21336" y="16764"/>
                                      </a:lnTo>
                                      <a:cubicBezTo>
                                        <a:pt x="25908" y="6096"/>
                                        <a:pt x="30480" y="0"/>
                                        <a:pt x="36576" y="0"/>
                                      </a:cubicBezTo>
                                      <a:cubicBezTo>
                                        <a:pt x="38100" y="0"/>
                                        <a:pt x="39624" y="1524"/>
                                        <a:pt x="41148" y="3048"/>
                                      </a:cubicBezTo>
                                      <a:cubicBezTo>
                                        <a:pt x="42672" y="4572"/>
                                        <a:pt x="44196" y="6096"/>
                                        <a:pt x="44196" y="9144"/>
                                      </a:cubicBezTo>
                                      <a:cubicBezTo>
                                        <a:pt x="44196" y="10668"/>
                                        <a:pt x="42672" y="12192"/>
                                        <a:pt x="42672" y="13716"/>
                                      </a:cubicBezTo>
                                      <a:cubicBezTo>
                                        <a:pt x="41148" y="15240"/>
                                        <a:pt x="39624" y="15240"/>
                                        <a:pt x="38100" y="15240"/>
                                      </a:cubicBezTo>
                                      <a:cubicBezTo>
                                        <a:pt x="36576" y="15240"/>
                                        <a:pt x="35052" y="15240"/>
                                        <a:pt x="33528" y="12192"/>
                                      </a:cubicBezTo>
                                      <a:cubicBezTo>
                                        <a:pt x="32004" y="10668"/>
                                        <a:pt x="30480" y="9144"/>
                                        <a:pt x="28956" y="9144"/>
                                      </a:cubicBezTo>
                                      <a:cubicBezTo>
                                        <a:pt x="28956" y="9144"/>
                                        <a:pt x="27432" y="10668"/>
                                        <a:pt x="27432" y="10668"/>
                                      </a:cubicBezTo>
                                      <a:cubicBezTo>
                                        <a:pt x="24384" y="13716"/>
                                        <a:pt x="22860" y="16764"/>
                                        <a:pt x="21336" y="21336"/>
                                      </a:cubicBezTo>
                                      <a:lnTo>
                                        <a:pt x="21336" y="50292"/>
                                      </a:lnTo>
                                      <a:cubicBezTo>
                                        <a:pt x="21336" y="54864"/>
                                        <a:pt x="21336" y="56388"/>
                                        <a:pt x="21336" y="57912"/>
                                      </a:cubicBezTo>
                                      <a:cubicBezTo>
                                        <a:pt x="22860" y="59436"/>
                                        <a:pt x="22860" y="60960"/>
                                        <a:pt x="24384" y="60960"/>
                                      </a:cubicBezTo>
                                      <a:cubicBezTo>
                                        <a:pt x="25908" y="62484"/>
                                        <a:pt x="27432" y="62484"/>
                                        <a:pt x="30480" y="62484"/>
                                      </a:cubicBezTo>
                                      <a:lnTo>
                                        <a:pt x="30480" y="64008"/>
                                      </a:lnTo>
                                      <a:lnTo>
                                        <a:pt x="0" y="64008"/>
                                      </a:lnTo>
                                      <a:lnTo>
                                        <a:pt x="0" y="62484"/>
                                      </a:lnTo>
                                      <a:cubicBezTo>
                                        <a:pt x="3048" y="62484"/>
                                        <a:pt x="4572" y="62484"/>
                                        <a:pt x="6096" y="60960"/>
                                      </a:cubicBezTo>
                                      <a:cubicBezTo>
                                        <a:pt x="7620" y="60960"/>
                                        <a:pt x="7620" y="59436"/>
                                        <a:pt x="9144" y="57912"/>
                                      </a:cubicBezTo>
                                      <a:cubicBezTo>
                                        <a:pt x="9144" y="56388"/>
                                        <a:pt x="9144" y="54864"/>
                                        <a:pt x="9144" y="50292"/>
                                      </a:cubicBezTo>
                                      <a:lnTo>
                                        <a:pt x="9144" y="25908"/>
                                      </a:lnTo>
                                      <a:cubicBezTo>
                                        <a:pt x="9144" y="18288"/>
                                        <a:pt x="9144" y="13716"/>
                                        <a:pt x="9144" y="12192"/>
                                      </a:cubicBezTo>
                                      <a:cubicBezTo>
                                        <a:pt x="7620" y="12192"/>
                                        <a:pt x="7620" y="10668"/>
                                        <a:pt x="7620" y="9144"/>
                                      </a:cubicBezTo>
                                      <a:cubicBezTo>
                                        <a:pt x="6096" y="9144"/>
                                        <a:pt x="6096"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450" name="Shape 61450"/>
                              <wps:cNvSpPr/>
                              <wps:spPr>
                                <a:xfrm>
                                  <a:off x="1271016" y="9144"/>
                                  <a:ext cx="38100" cy="85344"/>
                                </a:xfrm>
                                <a:custGeom>
                                  <a:avLst/>
                                  <a:gdLst/>
                                  <a:ahLst/>
                                  <a:cxnLst/>
                                  <a:rect l="0" t="0" r="0" b="0"/>
                                  <a:pathLst>
                                    <a:path w="38100" h="85344">
                                      <a:moveTo>
                                        <a:pt x="21336" y="0"/>
                                      </a:moveTo>
                                      <a:lnTo>
                                        <a:pt x="22860" y="0"/>
                                      </a:lnTo>
                                      <a:lnTo>
                                        <a:pt x="22860" y="21336"/>
                                      </a:lnTo>
                                      <a:lnTo>
                                        <a:pt x="38100" y="21336"/>
                                      </a:lnTo>
                                      <a:lnTo>
                                        <a:pt x="38100" y="25908"/>
                                      </a:lnTo>
                                      <a:lnTo>
                                        <a:pt x="22860" y="25908"/>
                                      </a:lnTo>
                                      <a:lnTo>
                                        <a:pt x="22860" y="68580"/>
                                      </a:lnTo>
                                      <a:cubicBezTo>
                                        <a:pt x="22860" y="71628"/>
                                        <a:pt x="24384" y="74676"/>
                                        <a:pt x="24384" y="76200"/>
                                      </a:cubicBezTo>
                                      <a:cubicBezTo>
                                        <a:pt x="25908" y="77724"/>
                                        <a:pt x="27432" y="77724"/>
                                        <a:pt x="28956" y="77724"/>
                                      </a:cubicBezTo>
                                      <a:cubicBezTo>
                                        <a:pt x="30480" y="77724"/>
                                        <a:pt x="32004" y="77724"/>
                                        <a:pt x="32004" y="77724"/>
                                      </a:cubicBezTo>
                                      <a:cubicBezTo>
                                        <a:pt x="33528" y="76200"/>
                                        <a:pt x="35052" y="74676"/>
                                        <a:pt x="35052" y="73152"/>
                                      </a:cubicBezTo>
                                      <a:lnTo>
                                        <a:pt x="38100" y="73152"/>
                                      </a:lnTo>
                                      <a:cubicBezTo>
                                        <a:pt x="36576" y="77724"/>
                                        <a:pt x="35052" y="80772"/>
                                        <a:pt x="32004" y="82296"/>
                                      </a:cubicBezTo>
                                      <a:cubicBezTo>
                                        <a:pt x="28956" y="85344"/>
                                        <a:pt x="25908" y="85344"/>
                                        <a:pt x="22860" y="85344"/>
                                      </a:cubicBezTo>
                                      <a:cubicBezTo>
                                        <a:pt x="21336" y="85344"/>
                                        <a:pt x="18288" y="85344"/>
                                        <a:pt x="16764" y="83820"/>
                                      </a:cubicBezTo>
                                      <a:cubicBezTo>
                                        <a:pt x="15240" y="82296"/>
                                        <a:pt x="13716" y="80772"/>
                                        <a:pt x="12192" y="79248"/>
                                      </a:cubicBezTo>
                                      <a:cubicBezTo>
                                        <a:pt x="12192" y="77724"/>
                                        <a:pt x="10668" y="73152"/>
                                        <a:pt x="10668" y="68580"/>
                                      </a:cubicBezTo>
                                      <a:lnTo>
                                        <a:pt x="10668" y="25908"/>
                                      </a:lnTo>
                                      <a:lnTo>
                                        <a:pt x="0" y="25908"/>
                                      </a:lnTo>
                                      <a:lnTo>
                                        <a:pt x="0" y="24384"/>
                                      </a:lnTo>
                                      <a:cubicBezTo>
                                        <a:pt x="3048" y="22860"/>
                                        <a:pt x="6096" y="21336"/>
                                        <a:pt x="9144" y="19812"/>
                                      </a:cubicBezTo>
                                      <a:cubicBezTo>
                                        <a:pt x="12192" y="16764"/>
                                        <a:pt x="13716" y="13716"/>
                                        <a:pt x="16764" y="10668"/>
                                      </a:cubicBezTo>
                                      <a:cubicBezTo>
                                        <a:pt x="18288" y="9144"/>
                                        <a:pt x="19812" y="6096"/>
                                        <a:pt x="21336" y="0"/>
                                      </a:cubicBezTo>
                                      <a:close/>
                                    </a:path>
                                  </a:pathLst>
                                </a:custGeom>
                                <a:solidFill>
                                  <a:srgbClr val="000000"/>
                                </a:solidFill>
                                <a:ln w="0" cap="flat">
                                  <a:noFill/>
                                  <a:miter lim="127000"/>
                                </a:ln>
                                <a:effectLst/>
                              </wps:spPr>
                              <wps:bodyPr/>
                            </wps:wsp>
                            <wps:wsp>
                              <wps:cNvPr id="61451" name="Shape 61451"/>
                              <wps:cNvSpPr/>
                              <wps:spPr>
                                <a:xfrm>
                                  <a:off x="1310640" y="30480"/>
                                  <a:ext cx="67056" cy="64008"/>
                                </a:xfrm>
                                <a:custGeom>
                                  <a:avLst/>
                                  <a:gdLst/>
                                  <a:ahLst/>
                                  <a:cxnLst/>
                                  <a:rect l="0" t="0" r="0" b="0"/>
                                  <a:pathLst>
                                    <a:path w="67056" h="64008">
                                      <a:moveTo>
                                        <a:pt x="0" y="0"/>
                                      </a:moveTo>
                                      <a:lnTo>
                                        <a:pt x="30480" y="0"/>
                                      </a:lnTo>
                                      <a:lnTo>
                                        <a:pt x="30480" y="1524"/>
                                      </a:lnTo>
                                      <a:lnTo>
                                        <a:pt x="28956" y="1524"/>
                                      </a:lnTo>
                                      <a:cubicBezTo>
                                        <a:pt x="25908" y="1524"/>
                                        <a:pt x="25908" y="3048"/>
                                        <a:pt x="24384" y="3048"/>
                                      </a:cubicBezTo>
                                      <a:cubicBezTo>
                                        <a:pt x="22860" y="4572"/>
                                        <a:pt x="22860" y="6096"/>
                                        <a:pt x="22860" y="7620"/>
                                      </a:cubicBezTo>
                                      <a:cubicBezTo>
                                        <a:pt x="22860" y="9144"/>
                                        <a:pt x="22860" y="10668"/>
                                        <a:pt x="24384" y="12192"/>
                                      </a:cubicBezTo>
                                      <a:lnTo>
                                        <a:pt x="38100" y="47244"/>
                                      </a:lnTo>
                                      <a:lnTo>
                                        <a:pt x="53340" y="10668"/>
                                      </a:lnTo>
                                      <a:cubicBezTo>
                                        <a:pt x="54864" y="9144"/>
                                        <a:pt x="54864" y="6096"/>
                                        <a:pt x="54864" y="6096"/>
                                      </a:cubicBezTo>
                                      <a:cubicBezTo>
                                        <a:pt x="54864" y="4572"/>
                                        <a:pt x="54864" y="4572"/>
                                        <a:pt x="54864" y="4572"/>
                                      </a:cubicBezTo>
                                      <a:cubicBezTo>
                                        <a:pt x="53340" y="3048"/>
                                        <a:pt x="53340" y="3048"/>
                                        <a:pt x="51816" y="3048"/>
                                      </a:cubicBezTo>
                                      <a:cubicBezTo>
                                        <a:pt x="51816" y="3048"/>
                                        <a:pt x="50292" y="1524"/>
                                        <a:pt x="47244" y="1524"/>
                                      </a:cubicBezTo>
                                      <a:lnTo>
                                        <a:pt x="47244" y="0"/>
                                      </a:lnTo>
                                      <a:lnTo>
                                        <a:pt x="67056" y="0"/>
                                      </a:lnTo>
                                      <a:lnTo>
                                        <a:pt x="67056" y="1524"/>
                                      </a:lnTo>
                                      <a:cubicBezTo>
                                        <a:pt x="65532" y="3048"/>
                                        <a:pt x="64008" y="3048"/>
                                        <a:pt x="62484" y="4572"/>
                                      </a:cubicBezTo>
                                      <a:cubicBezTo>
                                        <a:pt x="60960" y="6096"/>
                                        <a:pt x="59436" y="7620"/>
                                        <a:pt x="57912" y="12192"/>
                                      </a:cubicBezTo>
                                      <a:lnTo>
                                        <a:pt x="36576" y="64008"/>
                                      </a:lnTo>
                                      <a:lnTo>
                                        <a:pt x="32004" y="64008"/>
                                      </a:lnTo>
                                      <a:lnTo>
                                        <a:pt x="10668" y="12192"/>
                                      </a:lnTo>
                                      <a:cubicBezTo>
                                        <a:pt x="9144" y="9144"/>
                                        <a:pt x="9144" y="7620"/>
                                        <a:pt x="7620" y="6096"/>
                                      </a:cubicBezTo>
                                      <a:cubicBezTo>
                                        <a:pt x="6096" y="4572"/>
                                        <a:pt x="6096" y="4572"/>
                                        <a:pt x="4572" y="3048"/>
                                      </a:cubicBezTo>
                                      <a:cubicBezTo>
                                        <a:pt x="3048" y="3048"/>
                                        <a:pt x="1524" y="3048"/>
                                        <a:pt x="0" y="1524"/>
                                      </a:cubicBezTo>
                                      <a:lnTo>
                                        <a:pt x="0" y="0"/>
                                      </a:lnTo>
                                      <a:close/>
                                    </a:path>
                                  </a:pathLst>
                                </a:custGeom>
                                <a:solidFill>
                                  <a:srgbClr val="000000"/>
                                </a:solidFill>
                                <a:ln w="0" cap="flat">
                                  <a:noFill/>
                                  <a:miter lim="127000"/>
                                </a:ln>
                                <a:effectLst/>
                              </wps:spPr>
                              <wps:bodyPr/>
                            </wps:wsp>
                            <wps:wsp>
                              <wps:cNvPr id="61452" name="Shape 61452"/>
                              <wps:cNvSpPr/>
                              <wps:spPr>
                                <a:xfrm>
                                  <a:off x="1385316" y="30714"/>
                                  <a:ext cx="23622" cy="63415"/>
                                </a:xfrm>
                                <a:custGeom>
                                  <a:avLst/>
                                  <a:gdLst/>
                                  <a:ahLst/>
                                  <a:cxnLst/>
                                  <a:rect l="0" t="0" r="0" b="0"/>
                                  <a:pathLst>
                                    <a:path w="23622" h="63415">
                                      <a:moveTo>
                                        <a:pt x="23622" y="0"/>
                                      </a:moveTo>
                                      <a:lnTo>
                                        <a:pt x="23622" y="3140"/>
                                      </a:lnTo>
                                      <a:lnTo>
                                        <a:pt x="13716" y="7386"/>
                                      </a:lnTo>
                                      <a:cubicBezTo>
                                        <a:pt x="10668" y="10434"/>
                                        <a:pt x="9144" y="15006"/>
                                        <a:pt x="9144" y="19578"/>
                                      </a:cubicBezTo>
                                      <a:lnTo>
                                        <a:pt x="23622" y="19578"/>
                                      </a:lnTo>
                                      <a:lnTo>
                                        <a:pt x="23622" y="24150"/>
                                      </a:lnTo>
                                      <a:lnTo>
                                        <a:pt x="9144" y="24150"/>
                                      </a:lnTo>
                                      <a:cubicBezTo>
                                        <a:pt x="9144" y="33294"/>
                                        <a:pt x="10668" y="39390"/>
                                        <a:pt x="15240" y="45486"/>
                                      </a:cubicBezTo>
                                      <a:lnTo>
                                        <a:pt x="23622" y="48534"/>
                                      </a:lnTo>
                                      <a:lnTo>
                                        <a:pt x="23622" y="63415"/>
                                      </a:lnTo>
                                      <a:lnTo>
                                        <a:pt x="16192" y="62250"/>
                                      </a:lnTo>
                                      <a:cubicBezTo>
                                        <a:pt x="12954" y="61107"/>
                                        <a:pt x="9906" y="59202"/>
                                        <a:pt x="7620" y="56154"/>
                                      </a:cubicBezTo>
                                      <a:cubicBezTo>
                                        <a:pt x="3048" y="50058"/>
                                        <a:pt x="0" y="42438"/>
                                        <a:pt x="0" y="31770"/>
                                      </a:cubicBezTo>
                                      <a:cubicBezTo>
                                        <a:pt x="0" y="22626"/>
                                        <a:pt x="3048" y="13482"/>
                                        <a:pt x="7620" y="7386"/>
                                      </a:cubicBezTo>
                                      <a:lnTo>
                                        <a:pt x="23622" y="0"/>
                                      </a:lnTo>
                                      <a:close/>
                                    </a:path>
                                  </a:pathLst>
                                </a:custGeom>
                                <a:solidFill>
                                  <a:srgbClr val="000000"/>
                                </a:solidFill>
                                <a:ln w="0" cap="flat">
                                  <a:noFill/>
                                  <a:miter lim="127000"/>
                                </a:ln>
                                <a:effectLst/>
                              </wps:spPr>
                              <wps:bodyPr/>
                            </wps:wsp>
                            <wps:wsp>
                              <wps:cNvPr id="61453" name="Shape 61453"/>
                              <wps:cNvSpPr/>
                              <wps:spPr>
                                <a:xfrm>
                                  <a:off x="1408938" y="68580"/>
                                  <a:ext cx="28194" cy="25908"/>
                                </a:xfrm>
                                <a:custGeom>
                                  <a:avLst/>
                                  <a:gdLst/>
                                  <a:ahLst/>
                                  <a:cxnLst/>
                                  <a:rect l="0" t="0" r="0" b="0"/>
                                  <a:pathLst>
                                    <a:path w="28194" h="25908">
                                      <a:moveTo>
                                        <a:pt x="26670" y="0"/>
                                      </a:moveTo>
                                      <a:lnTo>
                                        <a:pt x="28194" y="1524"/>
                                      </a:lnTo>
                                      <a:cubicBezTo>
                                        <a:pt x="26670" y="9144"/>
                                        <a:pt x="23622" y="13716"/>
                                        <a:pt x="20574" y="19812"/>
                                      </a:cubicBezTo>
                                      <a:cubicBezTo>
                                        <a:pt x="16002" y="24384"/>
                                        <a:pt x="9906" y="25908"/>
                                        <a:pt x="2286" y="25908"/>
                                      </a:cubicBezTo>
                                      <a:lnTo>
                                        <a:pt x="0" y="25550"/>
                                      </a:lnTo>
                                      <a:lnTo>
                                        <a:pt x="0" y="10668"/>
                                      </a:lnTo>
                                      <a:lnTo>
                                        <a:pt x="8382" y="13716"/>
                                      </a:lnTo>
                                      <a:cubicBezTo>
                                        <a:pt x="12953" y="13716"/>
                                        <a:pt x="16002" y="13716"/>
                                        <a:pt x="19050" y="12192"/>
                                      </a:cubicBezTo>
                                      <a:cubicBezTo>
                                        <a:pt x="22097" y="9144"/>
                                        <a:pt x="25146" y="6096"/>
                                        <a:pt x="26670" y="0"/>
                                      </a:cubicBezTo>
                                      <a:close/>
                                    </a:path>
                                  </a:pathLst>
                                </a:custGeom>
                                <a:solidFill>
                                  <a:srgbClr val="000000"/>
                                </a:solidFill>
                                <a:ln w="0" cap="flat">
                                  <a:noFill/>
                                  <a:miter lim="127000"/>
                                </a:ln>
                                <a:effectLst/>
                              </wps:spPr>
                              <wps:bodyPr/>
                            </wps:wsp>
                            <wps:wsp>
                              <wps:cNvPr id="61454" name="Shape 61454"/>
                              <wps:cNvSpPr/>
                              <wps:spPr>
                                <a:xfrm>
                                  <a:off x="1408938" y="28956"/>
                                  <a:ext cx="28194" cy="25908"/>
                                </a:xfrm>
                                <a:custGeom>
                                  <a:avLst/>
                                  <a:gdLst/>
                                  <a:ahLst/>
                                  <a:cxnLst/>
                                  <a:rect l="0" t="0" r="0" b="0"/>
                                  <a:pathLst>
                                    <a:path w="28194" h="25908">
                                      <a:moveTo>
                                        <a:pt x="3809" y="0"/>
                                      </a:moveTo>
                                      <a:cubicBezTo>
                                        <a:pt x="11430" y="0"/>
                                        <a:pt x="17526" y="3048"/>
                                        <a:pt x="22097" y="7620"/>
                                      </a:cubicBezTo>
                                      <a:cubicBezTo>
                                        <a:pt x="25146" y="12192"/>
                                        <a:pt x="28194" y="18288"/>
                                        <a:pt x="28194" y="25908"/>
                                      </a:cubicBezTo>
                                      <a:lnTo>
                                        <a:pt x="0" y="25908"/>
                                      </a:lnTo>
                                      <a:lnTo>
                                        <a:pt x="0" y="21336"/>
                                      </a:lnTo>
                                      <a:lnTo>
                                        <a:pt x="14478" y="21336"/>
                                      </a:lnTo>
                                      <a:cubicBezTo>
                                        <a:pt x="14478" y="18288"/>
                                        <a:pt x="12953" y="15240"/>
                                        <a:pt x="12953" y="13716"/>
                                      </a:cubicBezTo>
                                      <a:cubicBezTo>
                                        <a:pt x="11430" y="10668"/>
                                        <a:pt x="9906" y="9144"/>
                                        <a:pt x="8382" y="7620"/>
                                      </a:cubicBezTo>
                                      <a:cubicBezTo>
                                        <a:pt x="5334" y="6096"/>
                                        <a:pt x="3809" y="4572"/>
                                        <a:pt x="762" y="4572"/>
                                      </a:cubicBezTo>
                                      <a:lnTo>
                                        <a:pt x="0" y="4898"/>
                                      </a:lnTo>
                                      <a:lnTo>
                                        <a:pt x="0" y="1758"/>
                                      </a:lnTo>
                                      <a:lnTo>
                                        <a:pt x="3809" y="0"/>
                                      </a:lnTo>
                                      <a:close/>
                                    </a:path>
                                  </a:pathLst>
                                </a:custGeom>
                                <a:solidFill>
                                  <a:srgbClr val="000000"/>
                                </a:solidFill>
                                <a:ln w="0" cap="flat">
                                  <a:noFill/>
                                  <a:miter lim="127000"/>
                                </a:ln>
                                <a:effectLst/>
                              </wps:spPr>
                              <wps:bodyPr/>
                            </wps:wsp>
                            <wps:wsp>
                              <wps:cNvPr id="61455" name="Shape 61455"/>
                              <wps:cNvSpPr/>
                              <wps:spPr>
                                <a:xfrm>
                                  <a:off x="1444752" y="28956"/>
                                  <a:ext cx="44196" cy="64008"/>
                                </a:xfrm>
                                <a:custGeom>
                                  <a:avLst/>
                                  <a:gdLst/>
                                  <a:ahLst/>
                                  <a:cxnLst/>
                                  <a:rect l="0" t="0" r="0" b="0"/>
                                  <a:pathLst>
                                    <a:path w="44196" h="64008">
                                      <a:moveTo>
                                        <a:pt x="18288" y="0"/>
                                      </a:moveTo>
                                      <a:lnTo>
                                        <a:pt x="21336" y="0"/>
                                      </a:lnTo>
                                      <a:lnTo>
                                        <a:pt x="21336" y="16764"/>
                                      </a:lnTo>
                                      <a:cubicBezTo>
                                        <a:pt x="25908" y="6096"/>
                                        <a:pt x="30480" y="0"/>
                                        <a:pt x="35052" y="0"/>
                                      </a:cubicBezTo>
                                      <a:cubicBezTo>
                                        <a:pt x="38100" y="0"/>
                                        <a:pt x="39624" y="1524"/>
                                        <a:pt x="41148" y="3048"/>
                                      </a:cubicBezTo>
                                      <a:cubicBezTo>
                                        <a:pt x="42672" y="4572"/>
                                        <a:pt x="44196" y="6096"/>
                                        <a:pt x="44196" y="9144"/>
                                      </a:cubicBezTo>
                                      <a:cubicBezTo>
                                        <a:pt x="44196" y="10668"/>
                                        <a:pt x="42672" y="12192"/>
                                        <a:pt x="42672" y="13716"/>
                                      </a:cubicBezTo>
                                      <a:cubicBezTo>
                                        <a:pt x="41148" y="15240"/>
                                        <a:pt x="39624" y="15240"/>
                                        <a:pt x="38100" y="15240"/>
                                      </a:cubicBezTo>
                                      <a:cubicBezTo>
                                        <a:pt x="36576" y="15240"/>
                                        <a:pt x="35052" y="15240"/>
                                        <a:pt x="33528" y="12192"/>
                                      </a:cubicBezTo>
                                      <a:cubicBezTo>
                                        <a:pt x="32004" y="10668"/>
                                        <a:pt x="30480" y="9144"/>
                                        <a:pt x="28956" y="9144"/>
                                      </a:cubicBezTo>
                                      <a:cubicBezTo>
                                        <a:pt x="28956" y="9144"/>
                                        <a:pt x="27432" y="10668"/>
                                        <a:pt x="27432" y="10668"/>
                                      </a:cubicBezTo>
                                      <a:cubicBezTo>
                                        <a:pt x="24384" y="13716"/>
                                        <a:pt x="22860" y="16764"/>
                                        <a:pt x="21336" y="21336"/>
                                      </a:cubicBezTo>
                                      <a:lnTo>
                                        <a:pt x="21336" y="50292"/>
                                      </a:lnTo>
                                      <a:cubicBezTo>
                                        <a:pt x="21336" y="54864"/>
                                        <a:pt x="21336" y="56388"/>
                                        <a:pt x="21336" y="57912"/>
                                      </a:cubicBezTo>
                                      <a:cubicBezTo>
                                        <a:pt x="22860" y="59436"/>
                                        <a:pt x="22860" y="60960"/>
                                        <a:pt x="24384" y="60960"/>
                                      </a:cubicBezTo>
                                      <a:cubicBezTo>
                                        <a:pt x="25908" y="62484"/>
                                        <a:pt x="27432" y="62484"/>
                                        <a:pt x="30480" y="62484"/>
                                      </a:cubicBezTo>
                                      <a:lnTo>
                                        <a:pt x="30480" y="64008"/>
                                      </a:lnTo>
                                      <a:lnTo>
                                        <a:pt x="0" y="64008"/>
                                      </a:lnTo>
                                      <a:lnTo>
                                        <a:pt x="0" y="62484"/>
                                      </a:lnTo>
                                      <a:cubicBezTo>
                                        <a:pt x="3048" y="62484"/>
                                        <a:pt x="4572" y="62484"/>
                                        <a:pt x="6096" y="60960"/>
                                      </a:cubicBezTo>
                                      <a:cubicBezTo>
                                        <a:pt x="7620" y="60960"/>
                                        <a:pt x="7620" y="59436"/>
                                        <a:pt x="7620" y="57912"/>
                                      </a:cubicBezTo>
                                      <a:cubicBezTo>
                                        <a:pt x="9144" y="56388"/>
                                        <a:pt x="9144" y="54864"/>
                                        <a:pt x="9144" y="50292"/>
                                      </a:cubicBezTo>
                                      <a:lnTo>
                                        <a:pt x="9144" y="25908"/>
                                      </a:lnTo>
                                      <a:cubicBezTo>
                                        <a:pt x="9144" y="18288"/>
                                        <a:pt x="9144" y="13716"/>
                                        <a:pt x="7620" y="12192"/>
                                      </a:cubicBezTo>
                                      <a:cubicBezTo>
                                        <a:pt x="7620" y="12192"/>
                                        <a:pt x="7620" y="10668"/>
                                        <a:pt x="6096" y="9144"/>
                                      </a:cubicBezTo>
                                      <a:cubicBezTo>
                                        <a:pt x="6096" y="9144"/>
                                        <a:pt x="4572"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456" name="Shape 61456"/>
                              <wps:cNvSpPr/>
                              <wps:spPr>
                                <a:xfrm>
                                  <a:off x="1493520" y="56817"/>
                                  <a:ext cx="23622" cy="37671"/>
                                </a:xfrm>
                                <a:custGeom>
                                  <a:avLst/>
                                  <a:gdLst/>
                                  <a:ahLst/>
                                  <a:cxnLst/>
                                  <a:rect l="0" t="0" r="0" b="0"/>
                                  <a:pathLst>
                                    <a:path w="23622" h="37671">
                                      <a:moveTo>
                                        <a:pt x="23622" y="0"/>
                                      </a:moveTo>
                                      <a:lnTo>
                                        <a:pt x="23622" y="4651"/>
                                      </a:lnTo>
                                      <a:lnTo>
                                        <a:pt x="21336" y="5667"/>
                                      </a:lnTo>
                                      <a:cubicBezTo>
                                        <a:pt x="18288" y="8715"/>
                                        <a:pt x="15240" y="10239"/>
                                        <a:pt x="13716" y="11763"/>
                                      </a:cubicBezTo>
                                      <a:cubicBezTo>
                                        <a:pt x="12192" y="14811"/>
                                        <a:pt x="12192" y="16335"/>
                                        <a:pt x="12192" y="19383"/>
                                      </a:cubicBezTo>
                                      <a:cubicBezTo>
                                        <a:pt x="12192" y="22431"/>
                                        <a:pt x="12192" y="25479"/>
                                        <a:pt x="15240" y="27003"/>
                                      </a:cubicBezTo>
                                      <a:cubicBezTo>
                                        <a:pt x="16764" y="30051"/>
                                        <a:pt x="18288" y="30051"/>
                                        <a:pt x="21336" y="30051"/>
                                      </a:cubicBezTo>
                                      <a:lnTo>
                                        <a:pt x="23622" y="29035"/>
                                      </a:lnTo>
                                      <a:lnTo>
                                        <a:pt x="23622" y="35728"/>
                                      </a:lnTo>
                                      <a:lnTo>
                                        <a:pt x="22860" y="36147"/>
                                      </a:lnTo>
                                      <a:cubicBezTo>
                                        <a:pt x="19812" y="37671"/>
                                        <a:pt x="16764" y="37671"/>
                                        <a:pt x="15240" y="37671"/>
                                      </a:cubicBezTo>
                                      <a:cubicBezTo>
                                        <a:pt x="10668" y="37671"/>
                                        <a:pt x="6096" y="36147"/>
                                        <a:pt x="3048" y="34623"/>
                                      </a:cubicBezTo>
                                      <a:cubicBezTo>
                                        <a:pt x="1524" y="31575"/>
                                        <a:pt x="0" y="27003"/>
                                        <a:pt x="0" y="22431"/>
                                      </a:cubicBezTo>
                                      <a:cubicBezTo>
                                        <a:pt x="0" y="19383"/>
                                        <a:pt x="0" y="16335"/>
                                        <a:pt x="1524" y="14811"/>
                                      </a:cubicBezTo>
                                      <a:cubicBezTo>
                                        <a:pt x="3048" y="11763"/>
                                        <a:pt x="6096" y="8715"/>
                                        <a:pt x="10668" y="5667"/>
                                      </a:cubicBezTo>
                                      <a:lnTo>
                                        <a:pt x="23622" y="0"/>
                                      </a:lnTo>
                                      <a:close/>
                                    </a:path>
                                  </a:pathLst>
                                </a:custGeom>
                                <a:solidFill>
                                  <a:srgbClr val="000000"/>
                                </a:solidFill>
                                <a:ln w="0" cap="flat">
                                  <a:noFill/>
                                  <a:miter lim="127000"/>
                                </a:ln>
                                <a:effectLst/>
                              </wps:spPr>
                              <wps:bodyPr/>
                            </wps:wsp>
                            <wps:wsp>
                              <wps:cNvPr id="61457" name="Shape 61457"/>
                              <wps:cNvSpPr/>
                              <wps:spPr>
                                <a:xfrm>
                                  <a:off x="1496568" y="29787"/>
                                  <a:ext cx="20574" cy="22029"/>
                                </a:xfrm>
                                <a:custGeom>
                                  <a:avLst/>
                                  <a:gdLst/>
                                  <a:ahLst/>
                                  <a:cxnLst/>
                                  <a:rect l="0" t="0" r="0" b="0"/>
                                  <a:pathLst>
                                    <a:path w="20574" h="22029">
                                      <a:moveTo>
                                        <a:pt x="20574" y="0"/>
                                      </a:moveTo>
                                      <a:lnTo>
                                        <a:pt x="20574" y="4121"/>
                                      </a:lnTo>
                                      <a:lnTo>
                                        <a:pt x="19812" y="3741"/>
                                      </a:lnTo>
                                      <a:cubicBezTo>
                                        <a:pt x="18288" y="3741"/>
                                        <a:pt x="15240" y="5265"/>
                                        <a:pt x="13716" y="6789"/>
                                      </a:cubicBezTo>
                                      <a:cubicBezTo>
                                        <a:pt x="12192" y="8313"/>
                                        <a:pt x="12192" y="9837"/>
                                        <a:pt x="12192" y="11361"/>
                                      </a:cubicBezTo>
                                      <a:lnTo>
                                        <a:pt x="12192" y="15933"/>
                                      </a:lnTo>
                                      <a:cubicBezTo>
                                        <a:pt x="12192" y="17457"/>
                                        <a:pt x="10668" y="20505"/>
                                        <a:pt x="10668" y="20505"/>
                                      </a:cubicBezTo>
                                      <a:cubicBezTo>
                                        <a:pt x="9144" y="22029"/>
                                        <a:pt x="7620" y="22029"/>
                                        <a:pt x="6096" y="22029"/>
                                      </a:cubicBezTo>
                                      <a:cubicBezTo>
                                        <a:pt x="3048" y="22029"/>
                                        <a:pt x="3048" y="22029"/>
                                        <a:pt x="1524" y="20505"/>
                                      </a:cubicBezTo>
                                      <a:cubicBezTo>
                                        <a:pt x="0" y="18981"/>
                                        <a:pt x="0" y="17457"/>
                                        <a:pt x="0" y="15933"/>
                                      </a:cubicBezTo>
                                      <a:cubicBezTo>
                                        <a:pt x="0" y="11361"/>
                                        <a:pt x="1524" y="8313"/>
                                        <a:pt x="6096" y="5265"/>
                                      </a:cubicBezTo>
                                      <a:lnTo>
                                        <a:pt x="20574" y="0"/>
                                      </a:lnTo>
                                      <a:close/>
                                    </a:path>
                                  </a:pathLst>
                                </a:custGeom>
                                <a:solidFill>
                                  <a:srgbClr val="000000"/>
                                </a:solidFill>
                                <a:ln w="0" cap="flat">
                                  <a:noFill/>
                                  <a:miter lim="127000"/>
                                </a:ln>
                                <a:effectLst/>
                              </wps:spPr>
                              <wps:bodyPr/>
                            </wps:wsp>
                            <wps:wsp>
                              <wps:cNvPr id="61458" name="Shape 61458"/>
                              <wps:cNvSpPr/>
                              <wps:spPr>
                                <a:xfrm>
                                  <a:off x="1517142" y="28956"/>
                                  <a:ext cx="34290" cy="65532"/>
                                </a:xfrm>
                                <a:custGeom>
                                  <a:avLst/>
                                  <a:gdLst/>
                                  <a:ahLst/>
                                  <a:cxnLst/>
                                  <a:rect l="0" t="0" r="0" b="0"/>
                                  <a:pathLst>
                                    <a:path w="34290" h="65532">
                                      <a:moveTo>
                                        <a:pt x="2286" y="0"/>
                                      </a:moveTo>
                                      <a:cubicBezTo>
                                        <a:pt x="8382" y="0"/>
                                        <a:pt x="12954" y="1524"/>
                                        <a:pt x="16002" y="3048"/>
                                      </a:cubicBezTo>
                                      <a:cubicBezTo>
                                        <a:pt x="19050" y="4572"/>
                                        <a:pt x="20574" y="7620"/>
                                        <a:pt x="22098" y="10668"/>
                                      </a:cubicBezTo>
                                      <a:cubicBezTo>
                                        <a:pt x="22098" y="12192"/>
                                        <a:pt x="23622" y="16764"/>
                                        <a:pt x="23622" y="22860"/>
                                      </a:cubicBezTo>
                                      <a:lnTo>
                                        <a:pt x="23622" y="44196"/>
                                      </a:lnTo>
                                      <a:cubicBezTo>
                                        <a:pt x="23622" y="50292"/>
                                        <a:pt x="23622" y="53340"/>
                                        <a:pt x="23622" y="54864"/>
                                      </a:cubicBezTo>
                                      <a:cubicBezTo>
                                        <a:pt x="23622" y="56388"/>
                                        <a:pt x="23622" y="57912"/>
                                        <a:pt x="25146" y="57912"/>
                                      </a:cubicBezTo>
                                      <a:cubicBezTo>
                                        <a:pt x="25146" y="57912"/>
                                        <a:pt x="25146" y="57912"/>
                                        <a:pt x="26670" y="57912"/>
                                      </a:cubicBezTo>
                                      <a:cubicBezTo>
                                        <a:pt x="26670" y="57912"/>
                                        <a:pt x="28194" y="57912"/>
                                        <a:pt x="28194" y="57912"/>
                                      </a:cubicBezTo>
                                      <a:cubicBezTo>
                                        <a:pt x="29718" y="57912"/>
                                        <a:pt x="31242" y="56388"/>
                                        <a:pt x="34290" y="53340"/>
                                      </a:cubicBezTo>
                                      <a:lnTo>
                                        <a:pt x="34290" y="57912"/>
                                      </a:lnTo>
                                      <a:cubicBezTo>
                                        <a:pt x="28194" y="62484"/>
                                        <a:pt x="23622" y="65532"/>
                                        <a:pt x="19050" y="65532"/>
                                      </a:cubicBezTo>
                                      <a:cubicBezTo>
                                        <a:pt x="16002" y="65532"/>
                                        <a:pt x="14478" y="65532"/>
                                        <a:pt x="12954" y="64008"/>
                                      </a:cubicBezTo>
                                      <a:cubicBezTo>
                                        <a:pt x="11430" y="62484"/>
                                        <a:pt x="11430" y="59436"/>
                                        <a:pt x="11430" y="56388"/>
                                      </a:cubicBezTo>
                                      <a:cubicBezTo>
                                        <a:pt x="7620" y="58674"/>
                                        <a:pt x="4953" y="60579"/>
                                        <a:pt x="3048" y="61913"/>
                                      </a:cubicBezTo>
                                      <a:lnTo>
                                        <a:pt x="0" y="63589"/>
                                      </a:lnTo>
                                      <a:lnTo>
                                        <a:pt x="0" y="56896"/>
                                      </a:lnTo>
                                      <a:lnTo>
                                        <a:pt x="11430" y="51816"/>
                                      </a:lnTo>
                                      <a:lnTo>
                                        <a:pt x="11430" y="27432"/>
                                      </a:lnTo>
                                      <a:lnTo>
                                        <a:pt x="0" y="32512"/>
                                      </a:lnTo>
                                      <a:lnTo>
                                        <a:pt x="0" y="27861"/>
                                      </a:lnTo>
                                      <a:lnTo>
                                        <a:pt x="11430" y="22860"/>
                                      </a:lnTo>
                                      <a:lnTo>
                                        <a:pt x="11430" y="21336"/>
                                      </a:lnTo>
                                      <a:cubicBezTo>
                                        <a:pt x="11430" y="15240"/>
                                        <a:pt x="9906" y="10668"/>
                                        <a:pt x="8382" y="9144"/>
                                      </a:cubicBezTo>
                                      <a:lnTo>
                                        <a:pt x="0" y="4953"/>
                                      </a:lnTo>
                                      <a:lnTo>
                                        <a:pt x="0" y="831"/>
                                      </a:lnTo>
                                      <a:lnTo>
                                        <a:pt x="2286" y="0"/>
                                      </a:lnTo>
                                      <a:close/>
                                    </a:path>
                                  </a:pathLst>
                                </a:custGeom>
                                <a:solidFill>
                                  <a:srgbClr val="000000"/>
                                </a:solidFill>
                                <a:ln w="0" cap="flat">
                                  <a:noFill/>
                                  <a:miter lim="127000"/>
                                </a:ln>
                                <a:effectLst/>
                              </wps:spPr>
                              <wps:bodyPr/>
                            </wps:wsp>
                            <wps:wsp>
                              <wps:cNvPr id="61459" name="Shape 61459"/>
                              <wps:cNvSpPr/>
                              <wps:spPr>
                                <a:xfrm>
                                  <a:off x="1551432" y="28956"/>
                                  <a:ext cx="67056" cy="64008"/>
                                </a:xfrm>
                                <a:custGeom>
                                  <a:avLst/>
                                  <a:gdLst/>
                                  <a:ahLst/>
                                  <a:cxnLst/>
                                  <a:rect l="0" t="0" r="0" b="0"/>
                                  <a:pathLst>
                                    <a:path w="67056" h="64008">
                                      <a:moveTo>
                                        <a:pt x="19812" y="0"/>
                                      </a:moveTo>
                                      <a:lnTo>
                                        <a:pt x="21336" y="0"/>
                                      </a:lnTo>
                                      <a:lnTo>
                                        <a:pt x="21336" y="13716"/>
                                      </a:lnTo>
                                      <a:cubicBezTo>
                                        <a:pt x="28956" y="4572"/>
                                        <a:pt x="36576" y="0"/>
                                        <a:pt x="42672" y="0"/>
                                      </a:cubicBezTo>
                                      <a:cubicBezTo>
                                        <a:pt x="45720" y="0"/>
                                        <a:pt x="48768" y="1524"/>
                                        <a:pt x="51816" y="3048"/>
                                      </a:cubicBezTo>
                                      <a:cubicBezTo>
                                        <a:pt x="53340" y="4572"/>
                                        <a:pt x="56388" y="7620"/>
                                        <a:pt x="57912" y="12192"/>
                                      </a:cubicBezTo>
                                      <a:cubicBezTo>
                                        <a:pt x="57912" y="13716"/>
                                        <a:pt x="57912" y="18288"/>
                                        <a:pt x="57912" y="24384"/>
                                      </a:cubicBezTo>
                                      <a:lnTo>
                                        <a:pt x="57912" y="50292"/>
                                      </a:lnTo>
                                      <a:cubicBezTo>
                                        <a:pt x="57912" y="54864"/>
                                        <a:pt x="59436" y="57912"/>
                                        <a:pt x="59436" y="59436"/>
                                      </a:cubicBezTo>
                                      <a:cubicBezTo>
                                        <a:pt x="59436" y="60960"/>
                                        <a:pt x="60960" y="60960"/>
                                        <a:pt x="62484" y="62484"/>
                                      </a:cubicBezTo>
                                      <a:cubicBezTo>
                                        <a:pt x="62484" y="62484"/>
                                        <a:pt x="65532" y="62484"/>
                                        <a:pt x="67056" y="62484"/>
                                      </a:cubicBezTo>
                                      <a:lnTo>
                                        <a:pt x="67056" y="64008"/>
                                      </a:lnTo>
                                      <a:lnTo>
                                        <a:pt x="36576" y="64008"/>
                                      </a:lnTo>
                                      <a:lnTo>
                                        <a:pt x="36576" y="62484"/>
                                      </a:lnTo>
                                      <a:lnTo>
                                        <a:pt x="38100" y="62484"/>
                                      </a:lnTo>
                                      <a:cubicBezTo>
                                        <a:pt x="41148" y="62484"/>
                                        <a:pt x="42672" y="62484"/>
                                        <a:pt x="44196" y="62484"/>
                                      </a:cubicBezTo>
                                      <a:cubicBezTo>
                                        <a:pt x="45720" y="60960"/>
                                        <a:pt x="45720" y="59436"/>
                                        <a:pt x="45720" y="57912"/>
                                      </a:cubicBezTo>
                                      <a:cubicBezTo>
                                        <a:pt x="45720" y="56388"/>
                                        <a:pt x="45720" y="54864"/>
                                        <a:pt x="45720" y="50292"/>
                                      </a:cubicBezTo>
                                      <a:lnTo>
                                        <a:pt x="45720" y="24384"/>
                                      </a:lnTo>
                                      <a:cubicBezTo>
                                        <a:pt x="45720" y="18288"/>
                                        <a:pt x="45720" y="15240"/>
                                        <a:pt x="44196" y="12192"/>
                                      </a:cubicBezTo>
                                      <a:cubicBezTo>
                                        <a:pt x="42672" y="9144"/>
                                        <a:pt x="41148" y="7620"/>
                                        <a:pt x="36576" y="7620"/>
                                      </a:cubicBezTo>
                                      <a:cubicBezTo>
                                        <a:pt x="32004" y="7620"/>
                                        <a:pt x="27432" y="10668"/>
                                        <a:pt x="21336" y="16764"/>
                                      </a:cubicBezTo>
                                      <a:lnTo>
                                        <a:pt x="21336" y="50292"/>
                                      </a:lnTo>
                                      <a:cubicBezTo>
                                        <a:pt x="21336" y="54864"/>
                                        <a:pt x="22860" y="57912"/>
                                        <a:pt x="22860" y="59436"/>
                                      </a:cubicBezTo>
                                      <a:cubicBezTo>
                                        <a:pt x="22860" y="60960"/>
                                        <a:pt x="24384" y="60960"/>
                                        <a:pt x="24384" y="62484"/>
                                      </a:cubicBezTo>
                                      <a:cubicBezTo>
                                        <a:pt x="25908" y="62484"/>
                                        <a:pt x="27432" y="62484"/>
                                        <a:pt x="30480" y="62484"/>
                                      </a:cubicBezTo>
                                      <a:lnTo>
                                        <a:pt x="30480" y="64008"/>
                                      </a:lnTo>
                                      <a:lnTo>
                                        <a:pt x="0" y="64008"/>
                                      </a:lnTo>
                                      <a:lnTo>
                                        <a:pt x="0" y="62484"/>
                                      </a:lnTo>
                                      <a:lnTo>
                                        <a:pt x="1524" y="62484"/>
                                      </a:lnTo>
                                      <a:cubicBezTo>
                                        <a:pt x="4572" y="62484"/>
                                        <a:pt x="7620" y="62484"/>
                                        <a:pt x="7620" y="60960"/>
                                      </a:cubicBezTo>
                                      <a:cubicBezTo>
                                        <a:pt x="9144" y="59436"/>
                                        <a:pt x="9144" y="56388"/>
                                        <a:pt x="9144" y="50292"/>
                                      </a:cubicBezTo>
                                      <a:lnTo>
                                        <a:pt x="9144" y="25908"/>
                                      </a:lnTo>
                                      <a:cubicBezTo>
                                        <a:pt x="9144" y="19812"/>
                                        <a:pt x="9144" y="15240"/>
                                        <a:pt x="9144" y="13716"/>
                                      </a:cubicBezTo>
                                      <a:cubicBezTo>
                                        <a:pt x="9144" y="10668"/>
                                        <a:pt x="9144" y="10668"/>
                                        <a:pt x="7620" y="9144"/>
                                      </a:cubicBezTo>
                                      <a:cubicBezTo>
                                        <a:pt x="7620" y="9144"/>
                                        <a:pt x="6096" y="9144"/>
                                        <a:pt x="6096" y="9144"/>
                                      </a:cubicBezTo>
                                      <a:cubicBezTo>
                                        <a:pt x="4572" y="9144"/>
                                        <a:pt x="3048" y="9144"/>
                                        <a:pt x="1524" y="9144"/>
                                      </a:cubicBezTo>
                                      <a:lnTo>
                                        <a:pt x="0" y="7620"/>
                                      </a:lnTo>
                                      <a:lnTo>
                                        <a:pt x="19812" y="0"/>
                                      </a:lnTo>
                                      <a:close/>
                                    </a:path>
                                  </a:pathLst>
                                </a:custGeom>
                                <a:solidFill>
                                  <a:srgbClr val="000000"/>
                                </a:solidFill>
                                <a:ln w="0" cap="flat">
                                  <a:noFill/>
                                  <a:miter lim="127000"/>
                                </a:ln>
                                <a:effectLst/>
                              </wps:spPr>
                              <wps:bodyPr/>
                            </wps:wsp>
                            <wps:wsp>
                              <wps:cNvPr id="255402" name="Shape 255402"/>
                              <wps:cNvSpPr/>
                              <wps:spPr>
                                <a:xfrm>
                                  <a:off x="1624584" y="56388"/>
                                  <a:ext cx="36576" cy="12192"/>
                                </a:xfrm>
                                <a:custGeom>
                                  <a:avLst/>
                                  <a:gdLst/>
                                  <a:ahLst/>
                                  <a:cxnLst/>
                                  <a:rect l="0" t="0" r="0" b="0"/>
                                  <a:pathLst>
                                    <a:path w="36576" h="12192">
                                      <a:moveTo>
                                        <a:pt x="0" y="0"/>
                                      </a:moveTo>
                                      <a:lnTo>
                                        <a:pt x="36576" y="0"/>
                                      </a:lnTo>
                                      <a:lnTo>
                                        <a:pt x="36576" y="12192"/>
                                      </a:lnTo>
                                      <a:lnTo>
                                        <a:pt x="0" y="12192"/>
                                      </a:lnTo>
                                      <a:lnTo>
                                        <a:pt x="0" y="0"/>
                                      </a:lnTo>
                                    </a:path>
                                  </a:pathLst>
                                </a:custGeom>
                                <a:solidFill>
                                  <a:srgbClr val="000000"/>
                                </a:solidFill>
                                <a:ln w="0" cap="flat">
                                  <a:noFill/>
                                  <a:miter lim="127000"/>
                                </a:ln>
                                <a:effectLst/>
                              </wps:spPr>
                              <wps:bodyPr/>
                            </wps:wsp>
                            <wps:wsp>
                              <wps:cNvPr id="61461" name="Shape 61461"/>
                              <wps:cNvSpPr/>
                              <wps:spPr>
                                <a:xfrm>
                                  <a:off x="4572" y="190500"/>
                                  <a:ext cx="42672" cy="65532"/>
                                </a:xfrm>
                                <a:custGeom>
                                  <a:avLst/>
                                  <a:gdLst/>
                                  <a:ahLst/>
                                  <a:cxnLst/>
                                  <a:rect l="0" t="0" r="0" b="0"/>
                                  <a:pathLst>
                                    <a:path w="42672" h="65532">
                                      <a:moveTo>
                                        <a:pt x="19812" y="0"/>
                                      </a:moveTo>
                                      <a:cubicBezTo>
                                        <a:pt x="22860" y="0"/>
                                        <a:pt x="25908" y="0"/>
                                        <a:pt x="28956" y="1524"/>
                                      </a:cubicBezTo>
                                      <a:cubicBezTo>
                                        <a:pt x="32004" y="3048"/>
                                        <a:pt x="33528" y="3048"/>
                                        <a:pt x="33528" y="3048"/>
                                      </a:cubicBezTo>
                                      <a:cubicBezTo>
                                        <a:pt x="35052" y="3048"/>
                                        <a:pt x="35052" y="3048"/>
                                        <a:pt x="35052" y="3048"/>
                                      </a:cubicBezTo>
                                      <a:cubicBezTo>
                                        <a:pt x="36576" y="1524"/>
                                        <a:pt x="36576" y="1524"/>
                                        <a:pt x="36576" y="0"/>
                                      </a:cubicBezTo>
                                      <a:lnTo>
                                        <a:pt x="38100" y="0"/>
                                      </a:lnTo>
                                      <a:lnTo>
                                        <a:pt x="38100" y="21336"/>
                                      </a:lnTo>
                                      <a:lnTo>
                                        <a:pt x="36576" y="21336"/>
                                      </a:lnTo>
                                      <a:cubicBezTo>
                                        <a:pt x="35052" y="15240"/>
                                        <a:pt x="33528" y="10668"/>
                                        <a:pt x="30480" y="7620"/>
                                      </a:cubicBezTo>
                                      <a:cubicBezTo>
                                        <a:pt x="27432" y="6096"/>
                                        <a:pt x="24384" y="4572"/>
                                        <a:pt x="19812" y="4572"/>
                                      </a:cubicBezTo>
                                      <a:cubicBezTo>
                                        <a:pt x="16764" y="4572"/>
                                        <a:pt x="13716" y="4572"/>
                                        <a:pt x="10668" y="7620"/>
                                      </a:cubicBezTo>
                                      <a:cubicBezTo>
                                        <a:pt x="9144" y="9144"/>
                                        <a:pt x="7620" y="10668"/>
                                        <a:pt x="7620" y="12192"/>
                                      </a:cubicBezTo>
                                      <a:cubicBezTo>
                                        <a:pt x="7620" y="15240"/>
                                        <a:pt x="9144" y="16764"/>
                                        <a:pt x="10668" y="18288"/>
                                      </a:cubicBezTo>
                                      <a:cubicBezTo>
                                        <a:pt x="12192" y="19812"/>
                                        <a:pt x="15240" y="22860"/>
                                        <a:pt x="19812" y="24384"/>
                                      </a:cubicBezTo>
                                      <a:lnTo>
                                        <a:pt x="28956" y="28956"/>
                                      </a:lnTo>
                                      <a:cubicBezTo>
                                        <a:pt x="38100" y="33528"/>
                                        <a:pt x="42672" y="39624"/>
                                        <a:pt x="42672" y="47244"/>
                                      </a:cubicBezTo>
                                      <a:cubicBezTo>
                                        <a:pt x="42672" y="51816"/>
                                        <a:pt x="41148" y="56388"/>
                                        <a:pt x="36576" y="60960"/>
                                      </a:cubicBezTo>
                                      <a:cubicBezTo>
                                        <a:pt x="32004" y="64008"/>
                                        <a:pt x="27432" y="65532"/>
                                        <a:pt x="21336" y="65532"/>
                                      </a:cubicBezTo>
                                      <a:cubicBezTo>
                                        <a:pt x="18288" y="65532"/>
                                        <a:pt x="13716" y="64008"/>
                                        <a:pt x="9144" y="62484"/>
                                      </a:cubicBezTo>
                                      <a:cubicBezTo>
                                        <a:pt x="7620" y="62484"/>
                                        <a:pt x="6096" y="62484"/>
                                        <a:pt x="4572" y="62484"/>
                                      </a:cubicBezTo>
                                      <a:cubicBezTo>
                                        <a:pt x="3048" y="62484"/>
                                        <a:pt x="3048" y="64008"/>
                                        <a:pt x="1524" y="65532"/>
                                      </a:cubicBezTo>
                                      <a:lnTo>
                                        <a:pt x="0" y="65532"/>
                                      </a:lnTo>
                                      <a:lnTo>
                                        <a:pt x="0" y="44196"/>
                                      </a:lnTo>
                                      <a:lnTo>
                                        <a:pt x="1524" y="44196"/>
                                      </a:lnTo>
                                      <a:cubicBezTo>
                                        <a:pt x="3048" y="50292"/>
                                        <a:pt x="6096" y="53340"/>
                                        <a:pt x="9144" y="56388"/>
                                      </a:cubicBezTo>
                                      <a:cubicBezTo>
                                        <a:pt x="13716" y="59436"/>
                                        <a:pt x="16764" y="60960"/>
                                        <a:pt x="21336" y="60960"/>
                                      </a:cubicBezTo>
                                      <a:cubicBezTo>
                                        <a:pt x="24384" y="60960"/>
                                        <a:pt x="27432" y="59436"/>
                                        <a:pt x="28956" y="57912"/>
                                      </a:cubicBezTo>
                                      <a:cubicBezTo>
                                        <a:pt x="32004" y="56388"/>
                                        <a:pt x="32004" y="54864"/>
                                        <a:pt x="32004" y="51816"/>
                                      </a:cubicBezTo>
                                      <a:cubicBezTo>
                                        <a:pt x="32004" y="48768"/>
                                        <a:pt x="32004" y="45720"/>
                                        <a:pt x="28956" y="44196"/>
                                      </a:cubicBezTo>
                                      <a:cubicBezTo>
                                        <a:pt x="27432" y="42672"/>
                                        <a:pt x="22860" y="39624"/>
                                        <a:pt x="16764" y="36576"/>
                                      </a:cubicBezTo>
                                      <a:cubicBezTo>
                                        <a:pt x="10668" y="33528"/>
                                        <a:pt x="6096" y="30480"/>
                                        <a:pt x="3048" y="27432"/>
                                      </a:cubicBezTo>
                                      <a:cubicBezTo>
                                        <a:pt x="1524" y="25908"/>
                                        <a:pt x="0" y="21336"/>
                                        <a:pt x="0" y="18288"/>
                                      </a:cubicBezTo>
                                      <a:cubicBezTo>
                                        <a:pt x="0" y="12192"/>
                                        <a:pt x="3048" y="9144"/>
                                        <a:pt x="6096" y="4572"/>
                                      </a:cubicBezTo>
                                      <a:cubicBezTo>
                                        <a:pt x="9144" y="1524"/>
                                        <a:pt x="13716" y="0"/>
                                        <a:pt x="19812" y="0"/>
                                      </a:cubicBezTo>
                                      <a:close/>
                                    </a:path>
                                  </a:pathLst>
                                </a:custGeom>
                                <a:solidFill>
                                  <a:srgbClr val="000000"/>
                                </a:solidFill>
                                <a:ln w="0" cap="flat">
                                  <a:noFill/>
                                  <a:miter lim="127000"/>
                                </a:ln>
                                <a:effectLst/>
                              </wps:spPr>
                              <wps:bodyPr/>
                            </wps:wsp>
                            <wps:wsp>
                              <wps:cNvPr id="61462" name="Shape 61462"/>
                              <wps:cNvSpPr/>
                              <wps:spPr>
                                <a:xfrm>
                                  <a:off x="53340" y="170688"/>
                                  <a:ext cx="38100" cy="85344"/>
                                </a:xfrm>
                                <a:custGeom>
                                  <a:avLst/>
                                  <a:gdLst/>
                                  <a:ahLst/>
                                  <a:cxnLst/>
                                  <a:rect l="0" t="0" r="0" b="0"/>
                                  <a:pathLst>
                                    <a:path w="38100" h="85344">
                                      <a:moveTo>
                                        <a:pt x="21336" y="0"/>
                                      </a:moveTo>
                                      <a:lnTo>
                                        <a:pt x="22860" y="0"/>
                                      </a:lnTo>
                                      <a:lnTo>
                                        <a:pt x="22860" y="21336"/>
                                      </a:lnTo>
                                      <a:lnTo>
                                        <a:pt x="38100" y="21336"/>
                                      </a:lnTo>
                                      <a:lnTo>
                                        <a:pt x="38100" y="25908"/>
                                      </a:lnTo>
                                      <a:lnTo>
                                        <a:pt x="22860" y="25908"/>
                                      </a:lnTo>
                                      <a:lnTo>
                                        <a:pt x="22860" y="67056"/>
                                      </a:lnTo>
                                      <a:cubicBezTo>
                                        <a:pt x="22860" y="71628"/>
                                        <a:pt x="22860" y="74676"/>
                                        <a:pt x="24384" y="74676"/>
                                      </a:cubicBezTo>
                                      <a:cubicBezTo>
                                        <a:pt x="25908" y="76200"/>
                                        <a:pt x="27432" y="77724"/>
                                        <a:pt x="28956" y="77724"/>
                                      </a:cubicBezTo>
                                      <a:cubicBezTo>
                                        <a:pt x="30480" y="77724"/>
                                        <a:pt x="30480" y="77724"/>
                                        <a:pt x="32004" y="76200"/>
                                      </a:cubicBezTo>
                                      <a:cubicBezTo>
                                        <a:pt x="33528" y="76200"/>
                                        <a:pt x="35052" y="74676"/>
                                        <a:pt x="35052" y="73152"/>
                                      </a:cubicBezTo>
                                      <a:lnTo>
                                        <a:pt x="38100" y="73152"/>
                                      </a:lnTo>
                                      <a:cubicBezTo>
                                        <a:pt x="36576" y="77724"/>
                                        <a:pt x="35052" y="80772"/>
                                        <a:pt x="32004" y="82296"/>
                                      </a:cubicBezTo>
                                      <a:cubicBezTo>
                                        <a:pt x="28956" y="83820"/>
                                        <a:pt x="25908" y="85344"/>
                                        <a:pt x="22860" y="85344"/>
                                      </a:cubicBezTo>
                                      <a:cubicBezTo>
                                        <a:pt x="21336" y="85344"/>
                                        <a:pt x="18288" y="85344"/>
                                        <a:pt x="16764" y="83820"/>
                                      </a:cubicBezTo>
                                      <a:cubicBezTo>
                                        <a:pt x="15240" y="82296"/>
                                        <a:pt x="13716" y="80772"/>
                                        <a:pt x="12192" y="77724"/>
                                      </a:cubicBezTo>
                                      <a:cubicBezTo>
                                        <a:pt x="10668" y="76200"/>
                                        <a:pt x="10668" y="73152"/>
                                        <a:pt x="10668" y="68580"/>
                                      </a:cubicBezTo>
                                      <a:lnTo>
                                        <a:pt x="10668" y="25908"/>
                                      </a:lnTo>
                                      <a:lnTo>
                                        <a:pt x="0" y="25908"/>
                                      </a:lnTo>
                                      <a:lnTo>
                                        <a:pt x="0" y="22860"/>
                                      </a:lnTo>
                                      <a:cubicBezTo>
                                        <a:pt x="3048" y="22860"/>
                                        <a:pt x="6096" y="21336"/>
                                        <a:pt x="9144" y="18288"/>
                                      </a:cubicBezTo>
                                      <a:cubicBezTo>
                                        <a:pt x="10668" y="16764"/>
                                        <a:pt x="13716" y="13716"/>
                                        <a:pt x="16764" y="9144"/>
                                      </a:cubicBezTo>
                                      <a:cubicBezTo>
                                        <a:pt x="18288" y="7620"/>
                                        <a:pt x="19812" y="4572"/>
                                        <a:pt x="21336" y="0"/>
                                      </a:cubicBezTo>
                                      <a:close/>
                                    </a:path>
                                  </a:pathLst>
                                </a:custGeom>
                                <a:solidFill>
                                  <a:srgbClr val="000000"/>
                                </a:solidFill>
                                <a:ln w="0" cap="flat">
                                  <a:noFill/>
                                  <a:miter lim="127000"/>
                                </a:ln>
                                <a:effectLst/>
                              </wps:spPr>
                              <wps:bodyPr/>
                            </wps:wsp>
                            <wps:wsp>
                              <wps:cNvPr id="61463" name="Shape 61463"/>
                              <wps:cNvSpPr/>
                              <wps:spPr>
                                <a:xfrm>
                                  <a:off x="97536" y="217421"/>
                                  <a:ext cx="23622" cy="38611"/>
                                </a:xfrm>
                                <a:custGeom>
                                  <a:avLst/>
                                  <a:gdLst/>
                                  <a:ahLst/>
                                  <a:cxnLst/>
                                  <a:rect l="0" t="0" r="0" b="0"/>
                                  <a:pathLst>
                                    <a:path w="23622" h="38611">
                                      <a:moveTo>
                                        <a:pt x="23622" y="0"/>
                                      </a:moveTo>
                                      <a:lnTo>
                                        <a:pt x="23622" y="5591"/>
                                      </a:lnTo>
                                      <a:lnTo>
                                        <a:pt x="21336" y="6607"/>
                                      </a:lnTo>
                                      <a:cubicBezTo>
                                        <a:pt x="18288" y="8131"/>
                                        <a:pt x="15240" y="9655"/>
                                        <a:pt x="13716" y="12703"/>
                                      </a:cubicBezTo>
                                      <a:cubicBezTo>
                                        <a:pt x="12192" y="14227"/>
                                        <a:pt x="12192" y="17275"/>
                                        <a:pt x="12192" y="18799"/>
                                      </a:cubicBezTo>
                                      <a:cubicBezTo>
                                        <a:pt x="12192" y="23371"/>
                                        <a:pt x="12192" y="24895"/>
                                        <a:pt x="15240" y="27943"/>
                                      </a:cubicBezTo>
                                      <a:cubicBezTo>
                                        <a:pt x="16764" y="29467"/>
                                        <a:pt x="18288" y="30991"/>
                                        <a:pt x="21336" y="30991"/>
                                      </a:cubicBezTo>
                                      <a:lnTo>
                                        <a:pt x="23622" y="29721"/>
                                      </a:lnTo>
                                      <a:lnTo>
                                        <a:pt x="23622" y="36402"/>
                                      </a:lnTo>
                                      <a:lnTo>
                                        <a:pt x="22860" y="37087"/>
                                      </a:lnTo>
                                      <a:cubicBezTo>
                                        <a:pt x="19812" y="38611"/>
                                        <a:pt x="16764" y="38611"/>
                                        <a:pt x="13716" y="38611"/>
                                      </a:cubicBezTo>
                                      <a:cubicBezTo>
                                        <a:pt x="10668" y="38611"/>
                                        <a:pt x="6096" y="37087"/>
                                        <a:pt x="3048" y="34039"/>
                                      </a:cubicBezTo>
                                      <a:cubicBezTo>
                                        <a:pt x="1524" y="30991"/>
                                        <a:pt x="0" y="27943"/>
                                        <a:pt x="0" y="21847"/>
                                      </a:cubicBezTo>
                                      <a:cubicBezTo>
                                        <a:pt x="0" y="18799"/>
                                        <a:pt x="0" y="17275"/>
                                        <a:pt x="1524" y="14227"/>
                                      </a:cubicBezTo>
                                      <a:cubicBezTo>
                                        <a:pt x="3048" y="11179"/>
                                        <a:pt x="6096" y="8131"/>
                                        <a:pt x="10668" y="5083"/>
                                      </a:cubicBezTo>
                                      <a:cubicBezTo>
                                        <a:pt x="12954" y="4321"/>
                                        <a:pt x="16383" y="2797"/>
                                        <a:pt x="20574" y="1083"/>
                                      </a:cubicBezTo>
                                      <a:lnTo>
                                        <a:pt x="23622" y="0"/>
                                      </a:lnTo>
                                      <a:close/>
                                    </a:path>
                                  </a:pathLst>
                                </a:custGeom>
                                <a:solidFill>
                                  <a:srgbClr val="000000"/>
                                </a:solidFill>
                                <a:ln w="0" cap="flat">
                                  <a:noFill/>
                                  <a:miter lim="127000"/>
                                </a:ln>
                                <a:effectLst/>
                              </wps:spPr>
                              <wps:bodyPr/>
                            </wps:wsp>
                            <wps:wsp>
                              <wps:cNvPr id="61464" name="Shape 61464"/>
                              <wps:cNvSpPr/>
                              <wps:spPr>
                                <a:xfrm>
                                  <a:off x="100584" y="191123"/>
                                  <a:ext cx="20574" cy="22236"/>
                                </a:xfrm>
                                <a:custGeom>
                                  <a:avLst/>
                                  <a:gdLst/>
                                  <a:ahLst/>
                                  <a:cxnLst/>
                                  <a:rect l="0" t="0" r="0" b="0"/>
                                  <a:pathLst>
                                    <a:path w="20574" h="22236">
                                      <a:moveTo>
                                        <a:pt x="20574" y="0"/>
                                      </a:moveTo>
                                      <a:lnTo>
                                        <a:pt x="20574" y="4202"/>
                                      </a:lnTo>
                                      <a:lnTo>
                                        <a:pt x="19812" y="3948"/>
                                      </a:lnTo>
                                      <a:cubicBezTo>
                                        <a:pt x="18288" y="3948"/>
                                        <a:pt x="15240" y="3948"/>
                                        <a:pt x="13716" y="5472"/>
                                      </a:cubicBezTo>
                                      <a:cubicBezTo>
                                        <a:pt x="12192" y="6996"/>
                                        <a:pt x="12192" y="10044"/>
                                        <a:pt x="12192" y="11568"/>
                                      </a:cubicBezTo>
                                      <a:lnTo>
                                        <a:pt x="12192" y="16140"/>
                                      </a:lnTo>
                                      <a:cubicBezTo>
                                        <a:pt x="12192" y="17664"/>
                                        <a:pt x="10668" y="19188"/>
                                        <a:pt x="10668" y="20712"/>
                                      </a:cubicBezTo>
                                      <a:cubicBezTo>
                                        <a:pt x="9144" y="22236"/>
                                        <a:pt x="7620" y="22236"/>
                                        <a:pt x="6096" y="22236"/>
                                      </a:cubicBezTo>
                                      <a:cubicBezTo>
                                        <a:pt x="3048" y="22236"/>
                                        <a:pt x="1524" y="22236"/>
                                        <a:pt x="1524" y="20712"/>
                                      </a:cubicBezTo>
                                      <a:cubicBezTo>
                                        <a:pt x="0" y="19188"/>
                                        <a:pt x="0" y="17664"/>
                                        <a:pt x="0" y="14616"/>
                                      </a:cubicBezTo>
                                      <a:cubicBezTo>
                                        <a:pt x="0" y="11568"/>
                                        <a:pt x="1524" y="6996"/>
                                        <a:pt x="6096" y="3948"/>
                                      </a:cubicBezTo>
                                      <a:lnTo>
                                        <a:pt x="20574" y="0"/>
                                      </a:lnTo>
                                      <a:close/>
                                    </a:path>
                                  </a:pathLst>
                                </a:custGeom>
                                <a:solidFill>
                                  <a:srgbClr val="000000"/>
                                </a:solidFill>
                                <a:ln w="0" cap="flat">
                                  <a:noFill/>
                                  <a:miter lim="127000"/>
                                </a:ln>
                                <a:effectLst/>
                              </wps:spPr>
                              <wps:bodyPr/>
                            </wps:wsp>
                            <wps:wsp>
                              <wps:cNvPr id="61465" name="Shape 61465"/>
                              <wps:cNvSpPr/>
                              <wps:spPr>
                                <a:xfrm>
                                  <a:off x="121158" y="190500"/>
                                  <a:ext cx="34290" cy="65532"/>
                                </a:xfrm>
                                <a:custGeom>
                                  <a:avLst/>
                                  <a:gdLst/>
                                  <a:ahLst/>
                                  <a:cxnLst/>
                                  <a:rect l="0" t="0" r="0" b="0"/>
                                  <a:pathLst>
                                    <a:path w="34290" h="65532">
                                      <a:moveTo>
                                        <a:pt x="2286" y="0"/>
                                      </a:moveTo>
                                      <a:cubicBezTo>
                                        <a:pt x="6858" y="0"/>
                                        <a:pt x="12954" y="1524"/>
                                        <a:pt x="16002" y="3048"/>
                                      </a:cubicBezTo>
                                      <a:cubicBezTo>
                                        <a:pt x="19050" y="4572"/>
                                        <a:pt x="20574" y="6096"/>
                                        <a:pt x="22098" y="9144"/>
                                      </a:cubicBezTo>
                                      <a:cubicBezTo>
                                        <a:pt x="22098" y="10668"/>
                                        <a:pt x="23622" y="15240"/>
                                        <a:pt x="23622" y="21336"/>
                                      </a:cubicBezTo>
                                      <a:lnTo>
                                        <a:pt x="23622" y="42672"/>
                                      </a:lnTo>
                                      <a:cubicBezTo>
                                        <a:pt x="23622" y="48768"/>
                                        <a:pt x="23622" y="53340"/>
                                        <a:pt x="23622" y="54864"/>
                                      </a:cubicBezTo>
                                      <a:cubicBezTo>
                                        <a:pt x="23622" y="56388"/>
                                        <a:pt x="23622" y="56388"/>
                                        <a:pt x="25146" y="56388"/>
                                      </a:cubicBezTo>
                                      <a:cubicBezTo>
                                        <a:pt x="25146" y="57912"/>
                                        <a:pt x="25146" y="57912"/>
                                        <a:pt x="26670" y="57912"/>
                                      </a:cubicBezTo>
                                      <a:cubicBezTo>
                                        <a:pt x="26670" y="57912"/>
                                        <a:pt x="28194" y="57912"/>
                                        <a:pt x="28194" y="57912"/>
                                      </a:cubicBezTo>
                                      <a:cubicBezTo>
                                        <a:pt x="29718" y="56388"/>
                                        <a:pt x="31242" y="54864"/>
                                        <a:pt x="34290" y="53340"/>
                                      </a:cubicBezTo>
                                      <a:lnTo>
                                        <a:pt x="34290" y="56388"/>
                                      </a:lnTo>
                                      <a:cubicBezTo>
                                        <a:pt x="28194" y="62484"/>
                                        <a:pt x="23622" y="65532"/>
                                        <a:pt x="19050" y="65532"/>
                                      </a:cubicBezTo>
                                      <a:cubicBezTo>
                                        <a:pt x="16002" y="65532"/>
                                        <a:pt x="14478" y="64008"/>
                                        <a:pt x="12954" y="62484"/>
                                      </a:cubicBezTo>
                                      <a:cubicBezTo>
                                        <a:pt x="11430" y="60960"/>
                                        <a:pt x="11430" y="59436"/>
                                        <a:pt x="11430" y="54864"/>
                                      </a:cubicBezTo>
                                      <a:cubicBezTo>
                                        <a:pt x="7620" y="57150"/>
                                        <a:pt x="4953" y="59055"/>
                                        <a:pt x="3048" y="60579"/>
                                      </a:cubicBezTo>
                                      <a:lnTo>
                                        <a:pt x="0" y="63323"/>
                                      </a:lnTo>
                                      <a:lnTo>
                                        <a:pt x="0" y="56642"/>
                                      </a:lnTo>
                                      <a:lnTo>
                                        <a:pt x="11430" y="50292"/>
                                      </a:lnTo>
                                      <a:lnTo>
                                        <a:pt x="11430" y="27432"/>
                                      </a:lnTo>
                                      <a:lnTo>
                                        <a:pt x="0" y="32512"/>
                                      </a:lnTo>
                                      <a:lnTo>
                                        <a:pt x="0" y="26921"/>
                                      </a:lnTo>
                                      <a:lnTo>
                                        <a:pt x="11430" y="22860"/>
                                      </a:lnTo>
                                      <a:lnTo>
                                        <a:pt x="11430" y="19812"/>
                                      </a:lnTo>
                                      <a:cubicBezTo>
                                        <a:pt x="11430" y="13716"/>
                                        <a:pt x="9906" y="10668"/>
                                        <a:pt x="8382" y="7620"/>
                                      </a:cubicBezTo>
                                      <a:lnTo>
                                        <a:pt x="0" y="4826"/>
                                      </a:lnTo>
                                      <a:lnTo>
                                        <a:pt x="0" y="624"/>
                                      </a:lnTo>
                                      <a:lnTo>
                                        <a:pt x="2286" y="0"/>
                                      </a:lnTo>
                                      <a:close/>
                                    </a:path>
                                  </a:pathLst>
                                </a:custGeom>
                                <a:solidFill>
                                  <a:srgbClr val="000000"/>
                                </a:solidFill>
                                <a:ln w="0" cap="flat">
                                  <a:noFill/>
                                  <a:miter lim="127000"/>
                                </a:ln>
                                <a:effectLst/>
                              </wps:spPr>
                              <wps:bodyPr/>
                            </wps:wsp>
                            <wps:wsp>
                              <wps:cNvPr id="61466" name="Shape 61466"/>
                              <wps:cNvSpPr/>
                              <wps:spPr>
                                <a:xfrm>
                                  <a:off x="160020" y="158496"/>
                                  <a:ext cx="30480" cy="96012"/>
                                </a:xfrm>
                                <a:custGeom>
                                  <a:avLst/>
                                  <a:gdLst/>
                                  <a:ahLst/>
                                  <a:cxnLst/>
                                  <a:rect l="0" t="0" r="0" b="0"/>
                                  <a:pathLst>
                                    <a:path w="30480" h="96012">
                                      <a:moveTo>
                                        <a:pt x="18288" y="0"/>
                                      </a:moveTo>
                                      <a:lnTo>
                                        <a:pt x="21336" y="0"/>
                                      </a:lnTo>
                                      <a:lnTo>
                                        <a:pt x="21336" y="82296"/>
                                      </a:lnTo>
                                      <a:cubicBezTo>
                                        <a:pt x="21336" y="86868"/>
                                        <a:pt x="22860" y="88392"/>
                                        <a:pt x="22860" y="89916"/>
                                      </a:cubicBezTo>
                                      <a:cubicBezTo>
                                        <a:pt x="22860" y="91440"/>
                                        <a:pt x="24384" y="92964"/>
                                        <a:pt x="24384" y="92964"/>
                                      </a:cubicBezTo>
                                      <a:cubicBezTo>
                                        <a:pt x="25908" y="94488"/>
                                        <a:pt x="27432" y="94488"/>
                                        <a:pt x="30480" y="94488"/>
                                      </a:cubicBezTo>
                                      <a:lnTo>
                                        <a:pt x="30480" y="96012"/>
                                      </a:lnTo>
                                      <a:lnTo>
                                        <a:pt x="0" y="96012"/>
                                      </a:lnTo>
                                      <a:lnTo>
                                        <a:pt x="0" y="94488"/>
                                      </a:lnTo>
                                      <a:cubicBezTo>
                                        <a:pt x="3048" y="94488"/>
                                        <a:pt x="4572" y="94488"/>
                                        <a:pt x="6096" y="92964"/>
                                      </a:cubicBezTo>
                                      <a:cubicBezTo>
                                        <a:pt x="7620" y="92964"/>
                                        <a:pt x="7620" y="91440"/>
                                        <a:pt x="9144" y="89916"/>
                                      </a:cubicBezTo>
                                      <a:cubicBezTo>
                                        <a:pt x="9144" y="88392"/>
                                        <a:pt x="9144" y="86868"/>
                                        <a:pt x="9144" y="82296"/>
                                      </a:cubicBezTo>
                                      <a:lnTo>
                                        <a:pt x="9144" y="25908"/>
                                      </a:lnTo>
                                      <a:cubicBezTo>
                                        <a:pt x="9144" y="18288"/>
                                        <a:pt x="9144" y="13716"/>
                                        <a:pt x="9144" y="12192"/>
                                      </a:cubicBezTo>
                                      <a:cubicBezTo>
                                        <a:pt x="9144" y="10668"/>
                                        <a:pt x="9144" y="9144"/>
                                        <a:pt x="7620" y="9144"/>
                                      </a:cubicBezTo>
                                      <a:cubicBezTo>
                                        <a:pt x="7620" y="7620"/>
                                        <a:pt x="6096" y="7620"/>
                                        <a:pt x="6096" y="7620"/>
                                      </a:cubicBezTo>
                                      <a:cubicBezTo>
                                        <a:pt x="4572" y="7620"/>
                                        <a:pt x="3048" y="7620"/>
                                        <a:pt x="1524" y="9144"/>
                                      </a:cubicBezTo>
                                      <a:lnTo>
                                        <a:pt x="0" y="7620"/>
                                      </a:lnTo>
                                      <a:lnTo>
                                        <a:pt x="18288" y="0"/>
                                      </a:lnTo>
                                      <a:close/>
                                    </a:path>
                                  </a:pathLst>
                                </a:custGeom>
                                <a:solidFill>
                                  <a:srgbClr val="000000"/>
                                </a:solidFill>
                                <a:ln w="0" cap="flat">
                                  <a:noFill/>
                                  <a:miter lim="127000"/>
                                </a:ln>
                                <a:effectLst/>
                              </wps:spPr>
                              <wps:bodyPr/>
                            </wps:wsp>
                            <wps:wsp>
                              <wps:cNvPr id="61467" name="Shape 61467"/>
                              <wps:cNvSpPr/>
                              <wps:spPr>
                                <a:xfrm>
                                  <a:off x="193548" y="170688"/>
                                  <a:ext cx="38100" cy="85344"/>
                                </a:xfrm>
                                <a:custGeom>
                                  <a:avLst/>
                                  <a:gdLst/>
                                  <a:ahLst/>
                                  <a:cxnLst/>
                                  <a:rect l="0" t="0" r="0" b="0"/>
                                  <a:pathLst>
                                    <a:path w="38100" h="85344">
                                      <a:moveTo>
                                        <a:pt x="21336" y="0"/>
                                      </a:moveTo>
                                      <a:lnTo>
                                        <a:pt x="22860" y="0"/>
                                      </a:lnTo>
                                      <a:lnTo>
                                        <a:pt x="22860" y="21336"/>
                                      </a:lnTo>
                                      <a:lnTo>
                                        <a:pt x="36576" y="21336"/>
                                      </a:lnTo>
                                      <a:lnTo>
                                        <a:pt x="36576" y="25908"/>
                                      </a:lnTo>
                                      <a:lnTo>
                                        <a:pt x="22860" y="25908"/>
                                      </a:lnTo>
                                      <a:lnTo>
                                        <a:pt x="22860" y="67056"/>
                                      </a:lnTo>
                                      <a:cubicBezTo>
                                        <a:pt x="22860" y="71628"/>
                                        <a:pt x="22860" y="74676"/>
                                        <a:pt x="24384" y="74676"/>
                                      </a:cubicBezTo>
                                      <a:cubicBezTo>
                                        <a:pt x="25908" y="76200"/>
                                        <a:pt x="25908" y="77724"/>
                                        <a:pt x="27432" y="77724"/>
                                      </a:cubicBezTo>
                                      <a:cubicBezTo>
                                        <a:pt x="28956" y="77724"/>
                                        <a:pt x="30480" y="77724"/>
                                        <a:pt x="32004" y="76200"/>
                                      </a:cubicBezTo>
                                      <a:cubicBezTo>
                                        <a:pt x="33528" y="76200"/>
                                        <a:pt x="33528" y="74676"/>
                                        <a:pt x="35052" y="73152"/>
                                      </a:cubicBezTo>
                                      <a:lnTo>
                                        <a:pt x="38100" y="73152"/>
                                      </a:lnTo>
                                      <a:cubicBezTo>
                                        <a:pt x="36576" y="77724"/>
                                        <a:pt x="33528" y="80772"/>
                                        <a:pt x="32004" y="82296"/>
                                      </a:cubicBezTo>
                                      <a:cubicBezTo>
                                        <a:pt x="28956" y="83820"/>
                                        <a:pt x="25908" y="85344"/>
                                        <a:pt x="22860" y="85344"/>
                                      </a:cubicBezTo>
                                      <a:cubicBezTo>
                                        <a:pt x="19812" y="85344"/>
                                        <a:pt x="18288" y="85344"/>
                                        <a:pt x="16764" y="83820"/>
                                      </a:cubicBezTo>
                                      <a:cubicBezTo>
                                        <a:pt x="13716" y="82296"/>
                                        <a:pt x="12192" y="80772"/>
                                        <a:pt x="12192" y="77724"/>
                                      </a:cubicBezTo>
                                      <a:cubicBezTo>
                                        <a:pt x="10668" y="76200"/>
                                        <a:pt x="10668" y="73152"/>
                                        <a:pt x="10668" y="68580"/>
                                      </a:cubicBezTo>
                                      <a:lnTo>
                                        <a:pt x="10668" y="25908"/>
                                      </a:lnTo>
                                      <a:lnTo>
                                        <a:pt x="0" y="25908"/>
                                      </a:lnTo>
                                      <a:lnTo>
                                        <a:pt x="0" y="22860"/>
                                      </a:lnTo>
                                      <a:cubicBezTo>
                                        <a:pt x="3048" y="22860"/>
                                        <a:pt x="6096" y="21336"/>
                                        <a:pt x="7620" y="18288"/>
                                      </a:cubicBezTo>
                                      <a:cubicBezTo>
                                        <a:pt x="10668" y="16764"/>
                                        <a:pt x="13716" y="13716"/>
                                        <a:pt x="16764" y="9144"/>
                                      </a:cubicBezTo>
                                      <a:cubicBezTo>
                                        <a:pt x="16764" y="7620"/>
                                        <a:pt x="18288" y="4572"/>
                                        <a:pt x="21336" y="0"/>
                                      </a:cubicBezTo>
                                      <a:close/>
                                    </a:path>
                                  </a:pathLst>
                                </a:custGeom>
                                <a:solidFill>
                                  <a:srgbClr val="000000"/>
                                </a:solidFill>
                                <a:ln w="0" cap="flat">
                                  <a:noFill/>
                                  <a:miter lim="127000"/>
                                </a:ln>
                                <a:effectLst/>
                              </wps:spPr>
                              <wps:bodyPr/>
                            </wps:wsp>
                            <wps:wsp>
                              <wps:cNvPr id="61468" name="Shape 61468"/>
                              <wps:cNvSpPr/>
                              <wps:spPr>
                                <a:xfrm>
                                  <a:off x="233172" y="192024"/>
                                  <a:ext cx="67056" cy="64008"/>
                                </a:xfrm>
                                <a:custGeom>
                                  <a:avLst/>
                                  <a:gdLst/>
                                  <a:ahLst/>
                                  <a:cxnLst/>
                                  <a:rect l="0" t="0" r="0" b="0"/>
                                  <a:pathLst>
                                    <a:path w="67056" h="64008">
                                      <a:moveTo>
                                        <a:pt x="0" y="0"/>
                                      </a:moveTo>
                                      <a:lnTo>
                                        <a:pt x="21336" y="0"/>
                                      </a:lnTo>
                                      <a:lnTo>
                                        <a:pt x="21336" y="42672"/>
                                      </a:lnTo>
                                      <a:cubicBezTo>
                                        <a:pt x="21336" y="47244"/>
                                        <a:pt x="22860" y="51816"/>
                                        <a:pt x="24384" y="53340"/>
                                      </a:cubicBezTo>
                                      <a:cubicBezTo>
                                        <a:pt x="27432" y="54864"/>
                                        <a:pt x="28956" y="56388"/>
                                        <a:pt x="32004" y="56388"/>
                                      </a:cubicBezTo>
                                      <a:cubicBezTo>
                                        <a:pt x="33528" y="56388"/>
                                        <a:pt x="35052" y="54864"/>
                                        <a:pt x="38100" y="54864"/>
                                      </a:cubicBezTo>
                                      <a:cubicBezTo>
                                        <a:pt x="39624" y="53340"/>
                                        <a:pt x="42672" y="50292"/>
                                        <a:pt x="45720" y="47244"/>
                                      </a:cubicBezTo>
                                      <a:lnTo>
                                        <a:pt x="45720" y="12192"/>
                                      </a:lnTo>
                                      <a:cubicBezTo>
                                        <a:pt x="45720" y="7620"/>
                                        <a:pt x="45720" y="4572"/>
                                        <a:pt x="44196" y="3048"/>
                                      </a:cubicBezTo>
                                      <a:cubicBezTo>
                                        <a:pt x="42672" y="1524"/>
                                        <a:pt x="41148" y="1524"/>
                                        <a:pt x="36576" y="1524"/>
                                      </a:cubicBezTo>
                                      <a:lnTo>
                                        <a:pt x="36576" y="0"/>
                                      </a:lnTo>
                                      <a:lnTo>
                                        <a:pt x="57912" y="0"/>
                                      </a:lnTo>
                                      <a:lnTo>
                                        <a:pt x="57912" y="38100"/>
                                      </a:lnTo>
                                      <a:cubicBezTo>
                                        <a:pt x="57912" y="45720"/>
                                        <a:pt x="59436" y="50292"/>
                                        <a:pt x="59436" y="51816"/>
                                      </a:cubicBezTo>
                                      <a:cubicBezTo>
                                        <a:pt x="59436" y="53340"/>
                                        <a:pt x="59436" y="54864"/>
                                        <a:pt x="60960" y="54864"/>
                                      </a:cubicBezTo>
                                      <a:cubicBezTo>
                                        <a:pt x="60960" y="54864"/>
                                        <a:pt x="62484" y="56388"/>
                                        <a:pt x="62484" y="56388"/>
                                      </a:cubicBezTo>
                                      <a:cubicBezTo>
                                        <a:pt x="64008" y="56388"/>
                                        <a:pt x="65532" y="54864"/>
                                        <a:pt x="67056" y="54864"/>
                                      </a:cubicBezTo>
                                      <a:lnTo>
                                        <a:pt x="67056" y="56388"/>
                                      </a:lnTo>
                                      <a:lnTo>
                                        <a:pt x="48768" y="64008"/>
                                      </a:lnTo>
                                      <a:lnTo>
                                        <a:pt x="45720" y="64008"/>
                                      </a:lnTo>
                                      <a:lnTo>
                                        <a:pt x="45720" y="51816"/>
                                      </a:lnTo>
                                      <a:cubicBezTo>
                                        <a:pt x="41148" y="56388"/>
                                        <a:pt x="36576" y="60960"/>
                                        <a:pt x="33528" y="62484"/>
                                      </a:cubicBezTo>
                                      <a:cubicBezTo>
                                        <a:pt x="32004" y="62484"/>
                                        <a:pt x="28956" y="64008"/>
                                        <a:pt x="25908" y="64008"/>
                                      </a:cubicBezTo>
                                      <a:cubicBezTo>
                                        <a:pt x="21336" y="64008"/>
                                        <a:pt x="18288" y="62484"/>
                                        <a:pt x="16764" y="60960"/>
                                      </a:cubicBezTo>
                                      <a:cubicBezTo>
                                        <a:pt x="13716" y="59436"/>
                                        <a:pt x="12192" y="56388"/>
                                        <a:pt x="10668" y="53340"/>
                                      </a:cubicBezTo>
                                      <a:cubicBezTo>
                                        <a:pt x="10668" y="50292"/>
                                        <a:pt x="9144" y="45720"/>
                                        <a:pt x="9144" y="39624"/>
                                      </a:cubicBezTo>
                                      <a:lnTo>
                                        <a:pt x="9144" y="12192"/>
                                      </a:lnTo>
                                      <a:cubicBezTo>
                                        <a:pt x="9144" y="9144"/>
                                        <a:pt x="9144" y="6096"/>
                                        <a:pt x="9144" y="4572"/>
                                      </a:cubicBezTo>
                                      <a:cubicBezTo>
                                        <a:pt x="9144" y="4572"/>
                                        <a:pt x="7620" y="3048"/>
                                        <a:pt x="6096" y="3048"/>
                                      </a:cubicBezTo>
                                      <a:cubicBezTo>
                                        <a:pt x="6096" y="1524"/>
                                        <a:pt x="3048" y="1524"/>
                                        <a:pt x="0" y="1524"/>
                                      </a:cubicBezTo>
                                      <a:lnTo>
                                        <a:pt x="0" y="0"/>
                                      </a:lnTo>
                                      <a:close/>
                                    </a:path>
                                  </a:pathLst>
                                </a:custGeom>
                                <a:solidFill>
                                  <a:srgbClr val="000000"/>
                                </a:solidFill>
                                <a:ln w="0" cap="flat">
                                  <a:noFill/>
                                  <a:miter lim="127000"/>
                                </a:ln>
                                <a:effectLst/>
                              </wps:spPr>
                              <wps:bodyPr/>
                            </wps:wsp>
                            <wps:wsp>
                              <wps:cNvPr id="61469" name="Shape 61469"/>
                              <wps:cNvSpPr/>
                              <wps:spPr>
                                <a:xfrm>
                                  <a:off x="303276" y="190500"/>
                                  <a:ext cx="67056" cy="64008"/>
                                </a:xfrm>
                                <a:custGeom>
                                  <a:avLst/>
                                  <a:gdLst/>
                                  <a:ahLst/>
                                  <a:cxnLst/>
                                  <a:rect l="0" t="0" r="0" b="0"/>
                                  <a:pathLst>
                                    <a:path w="67056" h="64008">
                                      <a:moveTo>
                                        <a:pt x="18288" y="0"/>
                                      </a:moveTo>
                                      <a:lnTo>
                                        <a:pt x="21336" y="0"/>
                                      </a:lnTo>
                                      <a:lnTo>
                                        <a:pt x="21336" y="12192"/>
                                      </a:lnTo>
                                      <a:cubicBezTo>
                                        <a:pt x="28956" y="4572"/>
                                        <a:pt x="36576" y="0"/>
                                        <a:pt x="42672" y="0"/>
                                      </a:cubicBezTo>
                                      <a:cubicBezTo>
                                        <a:pt x="45720" y="0"/>
                                        <a:pt x="48768" y="0"/>
                                        <a:pt x="51816" y="3048"/>
                                      </a:cubicBezTo>
                                      <a:cubicBezTo>
                                        <a:pt x="53340" y="4572"/>
                                        <a:pt x="54864" y="7620"/>
                                        <a:pt x="56388" y="10668"/>
                                      </a:cubicBezTo>
                                      <a:cubicBezTo>
                                        <a:pt x="57912" y="13716"/>
                                        <a:pt x="57912" y="18288"/>
                                        <a:pt x="57912" y="22860"/>
                                      </a:cubicBezTo>
                                      <a:lnTo>
                                        <a:pt x="57912" y="50292"/>
                                      </a:lnTo>
                                      <a:cubicBezTo>
                                        <a:pt x="57912" y="54864"/>
                                        <a:pt x="57912" y="56388"/>
                                        <a:pt x="59436" y="57912"/>
                                      </a:cubicBezTo>
                                      <a:cubicBezTo>
                                        <a:pt x="59436" y="59436"/>
                                        <a:pt x="60960" y="60960"/>
                                        <a:pt x="60960" y="60960"/>
                                      </a:cubicBezTo>
                                      <a:cubicBezTo>
                                        <a:pt x="62484" y="62484"/>
                                        <a:pt x="64008" y="62484"/>
                                        <a:pt x="67056" y="62484"/>
                                      </a:cubicBezTo>
                                      <a:lnTo>
                                        <a:pt x="67056" y="64008"/>
                                      </a:lnTo>
                                      <a:lnTo>
                                        <a:pt x="36576" y="64008"/>
                                      </a:lnTo>
                                      <a:lnTo>
                                        <a:pt x="36576" y="62484"/>
                                      </a:lnTo>
                                      <a:lnTo>
                                        <a:pt x="38100" y="62484"/>
                                      </a:lnTo>
                                      <a:cubicBezTo>
                                        <a:pt x="41148" y="62484"/>
                                        <a:pt x="42672" y="62484"/>
                                        <a:pt x="44196" y="60960"/>
                                      </a:cubicBezTo>
                                      <a:cubicBezTo>
                                        <a:pt x="44196" y="59436"/>
                                        <a:pt x="45720" y="57912"/>
                                        <a:pt x="45720" y="56388"/>
                                      </a:cubicBezTo>
                                      <a:cubicBezTo>
                                        <a:pt x="45720" y="56388"/>
                                        <a:pt x="45720" y="53340"/>
                                        <a:pt x="45720" y="50292"/>
                                      </a:cubicBezTo>
                                      <a:lnTo>
                                        <a:pt x="45720" y="24384"/>
                                      </a:lnTo>
                                      <a:cubicBezTo>
                                        <a:pt x="45720" y="18288"/>
                                        <a:pt x="45720" y="13716"/>
                                        <a:pt x="44196" y="10668"/>
                                      </a:cubicBezTo>
                                      <a:cubicBezTo>
                                        <a:pt x="42672" y="9144"/>
                                        <a:pt x="39624" y="7620"/>
                                        <a:pt x="36576" y="7620"/>
                                      </a:cubicBezTo>
                                      <a:cubicBezTo>
                                        <a:pt x="32004" y="7620"/>
                                        <a:pt x="27432" y="10668"/>
                                        <a:pt x="21336" y="16764"/>
                                      </a:cubicBezTo>
                                      <a:lnTo>
                                        <a:pt x="21336" y="50292"/>
                                      </a:lnTo>
                                      <a:cubicBezTo>
                                        <a:pt x="21336" y="54864"/>
                                        <a:pt x="21336" y="57912"/>
                                        <a:pt x="22860" y="57912"/>
                                      </a:cubicBezTo>
                                      <a:cubicBezTo>
                                        <a:pt x="22860" y="59436"/>
                                        <a:pt x="24384" y="60960"/>
                                        <a:pt x="24384" y="60960"/>
                                      </a:cubicBezTo>
                                      <a:cubicBezTo>
                                        <a:pt x="25908" y="62484"/>
                                        <a:pt x="27432" y="62484"/>
                                        <a:pt x="30480" y="62484"/>
                                      </a:cubicBezTo>
                                      <a:lnTo>
                                        <a:pt x="30480" y="64008"/>
                                      </a:lnTo>
                                      <a:lnTo>
                                        <a:pt x="0" y="64008"/>
                                      </a:lnTo>
                                      <a:lnTo>
                                        <a:pt x="0" y="62484"/>
                                      </a:lnTo>
                                      <a:lnTo>
                                        <a:pt x="1524" y="62484"/>
                                      </a:lnTo>
                                      <a:cubicBezTo>
                                        <a:pt x="4572" y="62484"/>
                                        <a:pt x="7620" y="60960"/>
                                        <a:pt x="7620" y="59436"/>
                                      </a:cubicBezTo>
                                      <a:cubicBezTo>
                                        <a:pt x="9144" y="57912"/>
                                        <a:pt x="9144" y="54864"/>
                                        <a:pt x="9144" y="50292"/>
                                      </a:cubicBezTo>
                                      <a:lnTo>
                                        <a:pt x="9144" y="25908"/>
                                      </a:lnTo>
                                      <a:cubicBezTo>
                                        <a:pt x="9144" y="18288"/>
                                        <a:pt x="9144" y="13716"/>
                                        <a:pt x="9144" y="12192"/>
                                      </a:cubicBezTo>
                                      <a:cubicBezTo>
                                        <a:pt x="9144" y="10668"/>
                                        <a:pt x="7620" y="9144"/>
                                        <a:pt x="7620" y="9144"/>
                                      </a:cubicBezTo>
                                      <a:cubicBezTo>
                                        <a:pt x="7620" y="7620"/>
                                        <a:pt x="6096" y="7620"/>
                                        <a:pt x="4572" y="7620"/>
                                      </a:cubicBezTo>
                                      <a:cubicBezTo>
                                        <a:pt x="4572" y="7620"/>
                                        <a:pt x="3048" y="7620"/>
                                        <a:pt x="1524" y="9144"/>
                                      </a:cubicBezTo>
                                      <a:lnTo>
                                        <a:pt x="0" y="7620"/>
                                      </a:lnTo>
                                      <a:lnTo>
                                        <a:pt x="18288" y="0"/>
                                      </a:lnTo>
                                      <a:close/>
                                    </a:path>
                                  </a:pathLst>
                                </a:custGeom>
                                <a:solidFill>
                                  <a:srgbClr val="000000"/>
                                </a:solidFill>
                                <a:ln w="0" cap="flat">
                                  <a:noFill/>
                                  <a:miter lim="127000"/>
                                </a:ln>
                                <a:effectLst/>
                              </wps:spPr>
                              <wps:bodyPr/>
                            </wps:wsp>
                            <wps:wsp>
                              <wps:cNvPr id="61470" name="Shape 61470"/>
                              <wps:cNvSpPr/>
                              <wps:spPr>
                                <a:xfrm>
                                  <a:off x="376428" y="190500"/>
                                  <a:ext cx="33528" cy="92964"/>
                                </a:xfrm>
                                <a:custGeom>
                                  <a:avLst/>
                                  <a:gdLst/>
                                  <a:ahLst/>
                                  <a:cxnLst/>
                                  <a:rect l="0" t="0" r="0" b="0"/>
                                  <a:pathLst>
                                    <a:path w="33528" h="92964">
                                      <a:moveTo>
                                        <a:pt x="28956" y="0"/>
                                      </a:moveTo>
                                      <a:lnTo>
                                        <a:pt x="33528" y="1247"/>
                                      </a:lnTo>
                                      <a:lnTo>
                                        <a:pt x="33528" y="5791"/>
                                      </a:lnTo>
                                      <a:lnTo>
                                        <a:pt x="28956" y="3048"/>
                                      </a:lnTo>
                                      <a:cubicBezTo>
                                        <a:pt x="24384" y="3048"/>
                                        <a:pt x="22860" y="4572"/>
                                        <a:pt x="19812" y="7620"/>
                                      </a:cubicBezTo>
                                      <a:cubicBezTo>
                                        <a:pt x="18288" y="9144"/>
                                        <a:pt x="16764" y="13716"/>
                                        <a:pt x="16764" y="19812"/>
                                      </a:cubicBezTo>
                                      <a:cubicBezTo>
                                        <a:pt x="16764" y="27432"/>
                                        <a:pt x="18288" y="32004"/>
                                        <a:pt x="21336" y="36576"/>
                                      </a:cubicBezTo>
                                      <a:cubicBezTo>
                                        <a:pt x="24384" y="39624"/>
                                        <a:pt x="25908" y="41148"/>
                                        <a:pt x="30480" y="41148"/>
                                      </a:cubicBezTo>
                                      <a:lnTo>
                                        <a:pt x="33528" y="39319"/>
                                      </a:lnTo>
                                      <a:lnTo>
                                        <a:pt x="33528" y="42672"/>
                                      </a:lnTo>
                                      <a:lnTo>
                                        <a:pt x="28956" y="44196"/>
                                      </a:lnTo>
                                      <a:cubicBezTo>
                                        <a:pt x="25908" y="44196"/>
                                        <a:pt x="22860" y="44196"/>
                                        <a:pt x="19812" y="42672"/>
                                      </a:cubicBezTo>
                                      <a:cubicBezTo>
                                        <a:pt x="16764" y="44196"/>
                                        <a:pt x="15240" y="45720"/>
                                        <a:pt x="15240" y="47244"/>
                                      </a:cubicBezTo>
                                      <a:cubicBezTo>
                                        <a:pt x="13716" y="48768"/>
                                        <a:pt x="13716" y="50292"/>
                                        <a:pt x="13716" y="50292"/>
                                      </a:cubicBezTo>
                                      <a:cubicBezTo>
                                        <a:pt x="13716" y="51816"/>
                                        <a:pt x="13716" y="51816"/>
                                        <a:pt x="15240" y="53340"/>
                                      </a:cubicBezTo>
                                      <a:cubicBezTo>
                                        <a:pt x="15240" y="53340"/>
                                        <a:pt x="16764" y="54864"/>
                                        <a:pt x="19812" y="54864"/>
                                      </a:cubicBezTo>
                                      <a:cubicBezTo>
                                        <a:pt x="21336" y="54864"/>
                                        <a:pt x="24384" y="54864"/>
                                        <a:pt x="28956" y="54864"/>
                                      </a:cubicBezTo>
                                      <a:lnTo>
                                        <a:pt x="33528" y="55137"/>
                                      </a:lnTo>
                                      <a:lnTo>
                                        <a:pt x="33528" y="65179"/>
                                      </a:lnTo>
                                      <a:lnTo>
                                        <a:pt x="26480" y="64770"/>
                                      </a:lnTo>
                                      <a:cubicBezTo>
                                        <a:pt x="22479" y="64389"/>
                                        <a:pt x="19050" y="64008"/>
                                        <a:pt x="16764" y="64008"/>
                                      </a:cubicBezTo>
                                      <a:cubicBezTo>
                                        <a:pt x="13716" y="65532"/>
                                        <a:pt x="12192" y="68580"/>
                                        <a:pt x="10668" y="70104"/>
                                      </a:cubicBezTo>
                                      <a:cubicBezTo>
                                        <a:pt x="9144" y="71628"/>
                                        <a:pt x="9144" y="73152"/>
                                        <a:pt x="9144" y="76200"/>
                                      </a:cubicBezTo>
                                      <a:cubicBezTo>
                                        <a:pt x="9144" y="77724"/>
                                        <a:pt x="10668" y="79248"/>
                                        <a:pt x="13716" y="80772"/>
                                      </a:cubicBezTo>
                                      <a:lnTo>
                                        <a:pt x="33528" y="85344"/>
                                      </a:lnTo>
                                      <a:lnTo>
                                        <a:pt x="33528" y="90932"/>
                                      </a:lnTo>
                                      <a:lnTo>
                                        <a:pt x="27432" y="92964"/>
                                      </a:lnTo>
                                      <a:cubicBezTo>
                                        <a:pt x="18288" y="92964"/>
                                        <a:pt x="10668" y="91440"/>
                                        <a:pt x="4572" y="86868"/>
                                      </a:cubicBezTo>
                                      <a:cubicBezTo>
                                        <a:pt x="1524" y="85344"/>
                                        <a:pt x="0" y="82296"/>
                                        <a:pt x="0" y="80772"/>
                                      </a:cubicBezTo>
                                      <a:cubicBezTo>
                                        <a:pt x="0" y="79248"/>
                                        <a:pt x="0" y="77724"/>
                                        <a:pt x="1524" y="77724"/>
                                      </a:cubicBezTo>
                                      <a:cubicBezTo>
                                        <a:pt x="1524" y="76200"/>
                                        <a:pt x="3048" y="73152"/>
                                        <a:pt x="6096" y="70104"/>
                                      </a:cubicBezTo>
                                      <a:cubicBezTo>
                                        <a:pt x="6096" y="70104"/>
                                        <a:pt x="7620" y="67056"/>
                                        <a:pt x="12192" y="64008"/>
                                      </a:cubicBezTo>
                                      <a:cubicBezTo>
                                        <a:pt x="9144" y="62484"/>
                                        <a:pt x="7620" y="60960"/>
                                        <a:pt x="6096" y="59436"/>
                                      </a:cubicBezTo>
                                      <a:cubicBezTo>
                                        <a:pt x="4572" y="57912"/>
                                        <a:pt x="4572" y="57912"/>
                                        <a:pt x="4572" y="56388"/>
                                      </a:cubicBezTo>
                                      <a:cubicBezTo>
                                        <a:pt x="4572" y="54864"/>
                                        <a:pt x="6096" y="53340"/>
                                        <a:pt x="6096" y="50292"/>
                                      </a:cubicBezTo>
                                      <a:cubicBezTo>
                                        <a:pt x="7620" y="48768"/>
                                        <a:pt x="12192" y="45720"/>
                                        <a:pt x="16764" y="41148"/>
                                      </a:cubicBezTo>
                                      <a:cubicBezTo>
                                        <a:pt x="12192" y="39624"/>
                                        <a:pt x="9144" y="36576"/>
                                        <a:pt x="7620" y="33528"/>
                                      </a:cubicBezTo>
                                      <a:cubicBezTo>
                                        <a:pt x="6096" y="30480"/>
                                        <a:pt x="4572" y="27432"/>
                                        <a:pt x="4572" y="22860"/>
                                      </a:cubicBezTo>
                                      <a:cubicBezTo>
                                        <a:pt x="4572" y="16764"/>
                                        <a:pt x="7620" y="10668"/>
                                        <a:pt x="12192" y="6096"/>
                                      </a:cubicBezTo>
                                      <a:cubicBezTo>
                                        <a:pt x="16764" y="1524"/>
                                        <a:pt x="22860" y="0"/>
                                        <a:pt x="28956" y="0"/>
                                      </a:cubicBezTo>
                                      <a:close/>
                                    </a:path>
                                  </a:pathLst>
                                </a:custGeom>
                                <a:solidFill>
                                  <a:srgbClr val="000000"/>
                                </a:solidFill>
                                <a:ln w="0" cap="flat">
                                  <a:noFill/>
                                  <a:miter lim="127000"/>
                                </a:ln>
                                <a:effectLst/>
                              </wps:spPr>
                              <wps:bodyPr/>
                            </wps:wsp>
                            <wps:wsp>
                              <wps:cNvPr id="61471" name="Shape 61471"/>
                              <wps:cNvSpPr/>
                              <wps:spPr>
                                <a:xfrm>
                                  <a:off x="409956" y="245637"/>
                                  <a:ext cx="28956" cy="35795"/>
                                </a:xfrm>
                                <a:custGeom>
                                  <a:avLst/>
                                  <a:gdLst/>
                                  <a:ahLst/>
                                  <a:cxnLst/>
                                  <a:rect l="0" t="0" r="0" b="0"/>
                                  <a:pathLst>
                                    <a:path w="28956" h="35795">
                                      <a:moveTo>
                                        <a:pt x="0" y="0"/>
                                      </a:moveTo>
                                      <a:lnTo>
                                        <a:pt x="8192" y="489"/>
                                      </a:lnTo>
                                      <a:cubicBezTo>
                                        <a:pt x="11430" y="870"/>
                                        <a:pt x="13716" y="1251"/>
                                        <a:pt x="15240" y="1251"/>
                                      </a:cubicBezTo>
                                      <a:cubicBezTo>
                                        <a:pt x="19812" y="1251"/>
                                        <a:pt x="22860" y="2775"/>
                                        <a:pt x="25908" y="5823"/>
                                      </a:cubicBezTo>
                                      <a:cubicBezTo>
                                        <a:pt x="27432" y="7347"/>
                                        <a:pt x="28956" y="10395"/>
                                        <a:pt x="28956" y="14967"/>
                                      </a:cubicBezTo>
                                      <a:cubicBezTo>
                                        <a:pt x="28956" y="19539"/>
                                        <a:pt x="27432" y="24111"/>
                                        <a:pt x="21336" y="28683"/>
                                      </a:cubicBezTo>
                                      <a:lnTo>
                                        <a:pt x="0" y="35795"/>
                                      </a:lnTo>
                                      <a:lnTo>
                                        <a:pt x="0" y="30207"/>
                                      </a:lnTo>
                                      <a:lnTo>
                                        <a:pt x="0" y="30207"/>
                                      </a:lnTo>
                                      <a:cubicBezTo>
                                        <a:pt x="9144" y="30207"/>
                                        <a:pt x="15240" y="28683"/>
                                        <a:pt x="18288" y="25635"/>
                                      </a:cubicBezTo>
                                      <a:cubicBezTo>
                                        <a:pt x="22860" y="22587"/>
                                        <a:pt x="24384" y="19539"/>
                                        <a:pt x="24384" y="16491"/>
                                      </a:cubicBezTo>
                                      <a:cubicBezTo>
                                        <a:pt x="24384" y="14967"/>
                                        <a:pt x="22860" y="13443"/>
                                        <a:pt x="21336" y="11919"/>
                                      </a:cubicBezTo>
                                      <a:cubicBezTo>
                                        <a:pt x="18288" y="10395"/>
                                        <a:pt x="13716" y="10395"/>
                                        <a:pt x="6097" y="10395"/>
                                      </a:cubicBezTo>
                                      <a:lnTo>
                                        <a:pt x="0" y="10042"/>
                                      </a:lnTo>
                                      <a:lnTo>
                                        <a:pt x="0" y="0"/>
                                      </a:lnTo>
                                      <a:close/>
                                    </a:path>
                                  </a:pathLst>
                                </a:custGeom>
                                <a:solidFill>
                                  <a:srgbClr val="000000"/>
                                </a:solidFill>
                                <a:ln w="0" cap="flat">
                                  <a:noFill/>
                                  <a:miter lim="127000"/>
                                </a:ln>
                                <a:effectLst/>
                              </wps:spPr>
                              <wps:bodyPr/>
                            </wps:wsp>
                            <wps:wsp>
                              <wps:cNvPr id="61472" name="Shape 61472"/>
                              <wps:cNvSpPr/>
                              <wps:spPr>
                                <a:xfrm>
                                  <a:off x="409956" y="191747"/>
                                  <a:ext cx="28956" cy="41425"/>
                                </a:xfrm>
                                <a:custGeom>
                                  <a:avLst/>
                                  <a:gdLst/>
                                  <a:ahLst/>
                                  <a:cxnLst/>
                                  <a:rect l="0" t="0" r="0" b="0"/>
                                  <a:pathLst>
                                    <a:path w="28956" h="41425">
                                      <a:moveTo>
                                        <a:pt x="0" y="0"/>
                                      </a:moveTo>
                                      <a:lnTo>
                                        <a:pt x="12192" y="3325"/>
                                      </a:lnTo>
                                      <a:lnTo>
                                        <a:pt x="24384" y="3325"/>
                                      </a:lnTo>
                                      <a:cubicBezTo>
                                        <a:pt x="25908" y="3325"/>
                                        <a:pt x="27432" y="3325"/>
                                        <a:pt x="27432" y="3325"/>
                                      </a:cubicBezTo>
                                      <a:cubicBezTo>
                                        <a:pt x="28956" y="3325"/>
                                        <a:pt x="28956" y="3325"/>
                                        <a:pt x="28956" y="3325"/>
                                      </a:cubicBezTo>
                                      <a:cubicBezTo>
                                        <a:pt x="28956" y="3325"/>
                                        <a:pt x="28956" y="4849"/>
                                        <a:pt x="28956" y="4849"/>
                                      </a:cubicBezTo>
                                      <a:cubicBezTo>
                                        <a:pt x="28956" y="6373"/>
                                        <a:pt x="28956" y="6373"/>
                                        <a:pt x="28956" y="7897"/>
                                      </a:cubicBezTo>
                                      <a:cubicBezTo>
                                        <a:pt x="28956" y="7897"/>
                                        <a:pt x="28956" y="7897"/>
                                        <a:pt x="27432" y="7897"/>
                                      </a:cubicBezTo>
                                      <a:cubicBezTo>
                                        <a:pt x="27432" y="7897"/>
                                        <a:pt x="25908" y="7897"/>
                                        <a:pt x="24384" y="7897"/>
                                      </a:cubicBezTo>
                                      <a:lnTo>
                                        <a:pt x="16764" y="7897"/>
                                      </a:lnTo>
                                      <a:cubicBezTo>
                                        <a:pt x="18288" y="10945"/>
                                        <a:pt x="19812" y="15517"/>
                                        <a:pt x="19812" y="20089"/>
                                      </a:cubicBezTo>
                                      <a:cubicBezTo>
                                        <a:pt x="19812" y="26185"/>
                                        <a:pt x="18288" y="32281"/>
                                        <a:pt x="13716" y="36853"/>
                                      </a:cubicBezTo>
                                      <a:lnTo>
                                        <a:pt x="0" y="41425"/>
                                      </a:lnTo>
                                      <a:lnTo>
                                        <a:pt x="0" y="38073"/>
                                      </a:lnTo>
                                      <a:lnTo>
                                        <a:pt x="4572" y="35329"/>
                                      </a:lnTo>
                                      <a:cubicBezTo>
                                        <a:pt x="6097" y="33805"/>
                                        <a:pt x="7620" y="29233"/>
                                        <a:pt x="7620" y="23137"/>
                                      </a:cubicBezTo>
                                      <a:cubicBezTo>
                                        <a:pt x="7620" y="15517"/>
                                        <a:pt x="6097" y="10945"/>
                                        <a:pt x="3048" y="6373"/>
                                      </a:cubicBezTo>
                                      <a:lnTo>
                                        <a:pt x="0" y="4544"/>
                                      </a:lnTo>
                                      <a:lnTo>
                                        <a:pt x="0" y="0"/>
                                      </a:lnTo>
                                      <a:close/>
                                    </a:path>
                                  </a:pathLst>
                                </a:custGeom>
                                <a:solidFill>
                                  <a:srgbClr val="000000"/>
                                </a:solidFill>
                                <a:ln w="0" cap="flat">
                                  <a:noFill/>
                                  <a:miter lim="127000"/>
                                </a:ln>
                                <a:effectLst/>
                              </wps:spPr>
                              <wps:bodyPr/>
                            </wps:wsp>
                            <wps:wsp>
                              <wps:cNvPr id="61473" name="Shape 61473"/>
                              <wps:cNvSpPr/>
                              <wps:spPr>
                                <a:xfrm>
                                  <a:off x="446532" y="192786"/>
                                  <a:ext cx="23622" cy="61488"/>
                                </a:xfrm>
                                <a:custGeom>
                                  <a:avLst/>
                                  <a:gdLst/>
                                  <a:ahLst/>
                                  <a:cxnLst/>
                                  <a:rect l="0" t="0" r="0" b="0"/>
                                  <a:pathLst>
                                    <a:path w="23622" h="61488">
                                      <a:moveTo>
                                        <a:pt x="23622" y="0"/>
                                      </a:moveTo>
                                      <a:lnTo>
                                        <a:pt x="23622" y="2613"/>
                                      </a:lnTo>
                                      <a:lnTo>
                                        <a:pt x="13716" y="6858"/>
                                      </a:lnTo>
                                      <a:cubicBezTo>
                                        <a:pt x="10668" y="9906"/>
                                        <a:pt x="9144" y="12954"/>
                                        <a:pt x="9144" y="19050"/>
                                      </a:cubicBezTo>
                                      <a:lnTo>
                                        <a:pt x="23622" y="19050"/>
                                      </a:lnTo>
                                      <a:lnTo>
                                        <a:pt x="23622" y="23622"/>
                                      </a:lnTo>
                                      <a:lnTo>
                                        <a:pt x="9144" y="23622"/>
                                      </a:lnTo>
                                      <a:cubicBezTo>
                                        <a:pt x="9144" y="32766"/>
                                        <a:pt x="10668" y="38862"/>
                                        <a:pt x="15240" y="43434"/>
                                      </a:cubicBezTo>
                                      <a:lnTo>
                                        <a:pt x="23622" y="47244"/>
                                      </a:lnTo>
                                      <a:lnTo>
                                        <a:pt x="23622" y="61488"/>
                                      </a:lnTo>
                                      <a:lnTo>
                                        <a:pt x="7620" y="54102"/>
                                      </a:lnTo>
                                      <a:cubicBezTo>
                                        <a:pt x="3048" y="48006"/>
                                        <a:pt x="0" y="40386"/>
                                        <a:pt x="0" y="31242"/>
                                      </a:cubicBezTo>
                                      <a:cubicBezTo>
                                        <a:pt x="0" y="20574"/>
                                        <a:pt x="3048" y="12954"/>
                                        <a:pt x="7620" y="6858"/>
                                      </a:cubicBezTo>
                                      <a:lnTo>
                                        <a:pt x="23622" y="0"/>
                                      </a:lnTo>
                                      <a:close/>
                                    </a:path>
                                  </a:pathLst>
                                </a:custGeom>
                                <a:solidFill>
                                  <a:srgbClr val="000000"/>
                                </a:solidFill>
                                <a:ln w="0" cap="flat">
                                  <a:noFill/>
                                  <a:miter lim="127000"/>
                                </a:ln>
                                <a:effectLst/>
                              </wps:spPr>
                              <wps:bodyPr/>
                            </wps:wsp>
                            <wps:wsp>
                              <wps:cNvPr id="61474" name="Shape 61474"/>
                              <wps:cNvSpPr/>
                              <wps:spPr>
                                <a:xfrm>
                                  <a:off x="470154" y="230125"/>
                                  <a:ext cx="28194" cy="25908"/>
                                </a:xfrm>
                                <a:custGeom>
                                  <a:avLst/>
                                  <a:gdLst/>
                                  <a:ahLst/>
                                  <a:cxnLst/>
                                  <a:rect l="0" t="0" r="0" b="0"/>
                                  <a:pathLst>
                                    <a:path w="28194" h="25908">
                                      <a:moveTo>
                                        <a:pt x="26670" y="0"/>
                                      </a:moveTo>
                                      <a:lnTo>
                                        <a:pt x="28194" y="1524"/>
                                      </a:lnTo>
                                      <a:cubicBezTo>
                                        <a:pt x="26670" y="7620"/>
                                        <a:pt x="25146" y="13716"/>
                                        <a:pt x="20574" y="18288"/>
                                      </a:cubicBezTo>
                                      <a:cubicBezTo>
                                        <a:pt x="16002" y="22860"/>
                                        <a:pt x="9906" y="25908"/>
                                        <a:pt x="3809" y="25908"/>
                                      </a:cubicBezTo>
                                      <a:lnTo>
                                        <a:pt x="0" y="24150"/>
                                      </a:lnTo>
                                      <a:lnTo>
                                        <a:pt x="0" y="9906"/>
                                      </a:lnTo>
                                      <a:lnTo>
                                        <a:pt x="8382" y="13716"/>
                                      </a:lnTo>
                                      <a:cubicBezTo>
                                        <a:pt x="12953" y="13716"/>
                                        <a:pt x="16002" y="12192"/>
                                        <a:pt x="19050" y="10668"/>
                                      </a:cubicBezTo>
                                      <a:cubicBezTo>
                                        <a:pt x="22097" y="9144"/>
                                        <a:pt x="25146" y="6096"/>
                                        <a:pt x="26670" y="0"/>
                                      </a:cubicBezTo>
                                      <a:close/>
                                    </a:path>
                                  </a:pathLst>
                                </a:custGeom>
                                <a:solidFill>
                                  <a:srgbClr val="000000"/>
                                </a:solidFill>
                                <a:ln w="0" cap="flat">
                                  <a:noFill/>
                                  <a:miter lim="127000"/>
                                </a:ln>
                                <a:effectLst/>
                              </wps:spPr>
                              <wps:bodyPr/>
                            </wps:wsp>
                            <wps:wsp>
                              <wps:cNvPr id="61475" name="Shape 61475"/>
                              <wps:cNvSpPr/>
                              <wps:spPr>
                                <a:xfrm>
                                  <a:off x="470154" y="190500"/>
                                  <a:ext cx="28194" cy="25908"/>
                                </a:xfrm>
                                <a:custGeom>
                                  <a:avLst/>
                                  <a:gdLst/>
                                  <a:ahLst/>
                                  <a:cxnLst/>
                                  <a:rect l="0" t="0" r="0" b="0"/>
                                  <a:pathLst>
                                    <a:path w="28194" h="25908">
                                      <a:moveTo>
                                        <a:pt x="5334" y="0"/>
                                      </a:moveTo>
                                      <a:cubicBezTo>
                                        <a:pt x="11430" y="0"/>
                                        <a:pt x="17526" y="1524"/>
                                        <a:pt x="22097" y="7620"/>
                                      </a:cubicBezTo>
                                      <a:cubicBezTo>
                                        <a:pt x="26670" y="12192"/>
                                        <a:pt x="28194" y="18288"/>
                                        <a:pt x="28194" y="25908"/>
                                      </a:cubicBezTo>
                                      <a:lnTo>
                                        <a:pt x="0" y="25908"/>
                                      </a:lnTo>
                                      <a:lnTo>
                                        <a:pt x="0" y="21336"/>
                                      </a:lnTo>
                                      <a:lnTo>
                                        <a:pt x="14478" y="21336"/>
                                      </a:lnTo>
                                      <a:cubicBezTo>
                                        <a:pt x="14478" y="16764"/>
                                        <a:pt x="12953" y="13716"/>
                                        <a:pt x="12953" y="12192"/>
                                      </a:cubicBezTo>
                                      <a:cubicBezTo>
                                        <a:pt x="11430" y="10668"/>
                                        <a:pt x="9906" y="7620"/>
                                        <a:pt x="8382" y="6096"/>
                                      </a:cubicBezTo>
                                      <a:cubicBezTo>
                                        <a:pt x="5334" y="4572"/>
                                        <a:pt x="3809" y="4572"/>
                                        <a:pt x="762" y="4572"/>
                                      </a:cubicBezTo>
                                      <a:lnTo>
                                        <a:pt x="0" y="4898"/>
                                      </a:lnTo>
                                      <a:lnTo>
                                        <a:pt x="0" y="2286"/>
                                      </a:lnTo>
                                      <a:lnTo>
                                        <a:pt x="5334" y="0"/>
                                      </a:lnTo>
                                      <a:close/>
                                    </a:path>
                                  </a:pathLst>
                                </a:custGeom>
                                <a:solidFill>
                                  <a:srgbClr val="000000"/>
                                </a:solidFill>
                                <a:ln w="0" cap="flat">
                                  <a:noFill/>
                                  <a:miter lim="127000"/>
                                </a:ln>
                                <a:effectLst/>
                              </wps:spPr>
                              <wps:bodyPr/>
                            </wps:wsp>
                            <wps:wsp>
                              <wps:cNvPr id="61476" name="Shape 61476"/>
                              <wps:cNvSpPr/>
                              <wps:spPr>
                                <a:xfrm>
                                  <a:off x="505968" y="190500"/>
                                  <a:ext cx="67056" cy="64008"/>
                                </a:xfrm>
                                <a:custGeom>
                                  <a:avLst/>
                                  <a:gdLst/>
                                  <a:ahLst/>
                                  <a:cxnLst/>
                                  <a:rect l="0" t="0" r="0" b="0"/>
                                  <a:pathLst>
                                    <a:path w="67056" h="64008">
                                      <a:moveTo>
                                        <a:pt x="18288" y="0"/>
                                      </a:moveTo>
                                      <a:lnTo>
                                        <a:pt x="21336" y="0"/>
                                      </a:lnTo>
                                      <a:lnTo>
                                        <a:pt x="21336" y="12192"/>
                                      </a:lnTo>
                                      <a:cubicBezTo>
                                        <a:pt x="27432" y="4572"/>
                                        <a:pt x="35052" y="0"/>
                                        <a:pt x="41148" y="0"/>
                                      </a:cubicBezTo>
                                      <a:cubicBezTo>
                                        <a:pt x="44196" y="0"/>
                                        <a:pt x="47244" y="0"/>
                                        <a:pt x="50292" y="3048"/>
                                      </a:cubicBezTo>
                                      <a:cubicBezTo>
                                        <a:pt x="53340" y="4572"/>
                                        <a:pt x="54864" y="7620"/>
                                        <a:pt x="56388" y="10668"/>
                                      </a:cubicBezTo>
                                      <a:cubicBezTo>
                                        <a:pt x="56388" y="13716"/>
                                        <a:pt x="57912" y="18288"/>
                                        <a:pt x="57912" y="22860"/>
                                      </a:cubicBezTo>
                                      <a:lnTo>
                                        <a:pt x="57912" y="50292"/>
                                      </a:lnTo>
                                      <a:cubicBezTo>
                                        <a:pt x="57912" y="54864"/>
                                        <a:pt x="57912" y="56388"/>
                                        <a:pt x="57912" y="57912"/>
                                      </a:cubicBezTo>
                                      <a:cubicBezTo>
                                        <a:pt x="59436" y="59436"/>
                                        <a:pt x="59436" y="60960"/>
                                        <a:pt x="60960" y="60960"/>
                                      </a:cubicBezTo>
                                      <a:cubicBezTo>
                                        <a:pt x="60960" y="62484"/>
                                        <a:pt x="64008" y="62484"/>
                                        <a:pt x="67056" y="62484"/>
                                      </a:cubicBezTo>
                                      <a:lnTo>
                                        <a:pt x="67056" y="64008"/>
                                      </a:lnTo>
                                      <a:lnTo>
                                        <a:pt x="36576" y="64008"/>
                                      </a:lnTo>
                                      <a:lnTo>
                                        <a:pt x="36576" y="62484"/>
                                      </a:lnTo>
                                      <a:cubicBezTo>
                                        <a:pt x="39624" y="62484"/>
                                        <a:pt x="41148" y="62484"/>
                                        <a:pt x="42672" y="60960"/>
                                      </a:cubicBezTo>
                                      <a:cubicBezTo>
                                        <a:pt x="44196" y="59436"/>
                                        <a:pt x="44196" y="57912"/>
                                        <a:pt x="45720" y="56388"/>
                                      </a:cubicBezTo>
                                      <a:cubicBezTo>
                                        <a:pt x="45720" y="56388"/>
                                        <a:pt x="45720" y="53340"/>
                                        <a:pt x="45720" y="50292"/>
                                      </a:cubicBezTo>
                                      <a:lnTo>
                                        <a:pt x="45720" y="24384"/>
                                      </a:lnTo>
                                      <a:cubicBezTo>
                                        <a:pt x="45720" y="18288"/>
                                        <a:pt x="44196" y="13716"/>
                                        <a:pt x="42672" y="10668"/>
                                      </a:cubicBezTo>
                                      <a:cubicBezTo>
                                        <a:pt x="41148" y="9144"/>
                                        <a:pt x="39624" y="7620"/>
                                        <a:pt x="36576" y="7620"/>
                                      </a:cubicBezTo>
                                      <a:cubicBezTo>
                                        <a:pt x="30480" y="7620"/>
                                        <a:pt x="25908" y="10668"/>
                                        <a:pt x="21336" y="16764"/>
                                      </a:cubicBezTo>
                                      <a:lnTo>
                                        <a:pt x="21336" y="50292"/>
                                      </a:lnTo>
                                      <a:cubicBezTo>
                                        <a:pt x="21336" y="54864"/>
                                        <a:pt x="21336" y="57912"/>
                                        <a:pt x="21336" y="57912"/>
                                      </a:cubicBezTo>
                                      <a:cubicBezTo>
                                        <a:pt x="21336" y="59436"/>
                                        <a:pt x="22860" y="60960"/>
                                        <a:pt x="24384" y="60960"/>
                                      </a:cubicBezTo>
                                      <a:cubicBezTo>
                                        <a:pt x="24384" y="62484"/>
                                        <a:pt x="27432" y="62484"/>
                                        <a:pt x="30480" y="62484"/>
                                      </a:cubicBezTo>
                                      <a:lnTo>
                                        <a:pt x="30480" y="64008"/>
                                      </a:lnTo>
                                      <a:lnTo>
                                        <a:pt x="0" y="64008"/>
                                      </a:lnTo>
                                      <a:lnTo>
                                        <a:pt x="0" y="62484"/>
                                      </a:lnTo>
                                      <a:lnTo>
                                        <a:pt x="1524" y="62484"/>
                                      </a:lnTo>
                                      <a:cubicBezTo>
                                        <a:pt x="4572" y="62484"/>
                                        <a:pt x="6096" y="60960"/>
                                        <a:pt x="7620" y="59436"/>
                                      </a:cubicBezTo>
                                      <a:cubicBezTo>
                                        <a:pt x="7620" y="57912"/>
                                        <a:pt x="9144" y="54864"/>
                                        <a:pt x="9144" y="50292"/>
                                      </a:cubicBezTo>
                                      <a:lnTo>
                                        <a:pt x="9144" y="25908"/>
                                      </a:lnTo>
                                      <a:cubicBezTo>
                                        <a:pt x="9144" y="18288"/>
                                        <a:pt x="9144" y="13716"/>
                                        <a:pt x="7620" y="12192"/>
                                      </a:cubicBezTo>
                                      <a:cubicBezTo>
                                        <a:pt x="7620" y="10668"/>
                                        <a:pt x="7620" y="9144"/>
                                        <a:pt x="6096" y="9144"/>
                                      </a:cubicBezTo>
                                      <a:cubicBezTo>
                                        <a:pt x="6096" y="7620"/>
                                        <a:pt x="6096" y="7620"/>
                                        <a:pt x="4572" y="7620"/>
                                      </a:cubicBezTo>
                                      <a:cubicBezTo>
                                        <a:pt x="3048" y="7620"/>
                                        <a:pt x="1524" y="7620"/>
                                        <a:pt x="0" y="9144"/>
                                      </a:cubicBezTo>
                                      <a:lnTo>
                                        <a:pt x="0" y="7620"/>
                                      </a:lnTo>
                                      <a:lnTo>
                                        <a:pt x="18288" y="0"/>
                                      </a:lnTo>
                                      <a:close/>
                                    </a:path>
                                  </a:pathLst>
                                </a:custGeom>
                                <a:solidFill>
                                  <a:srgbClr val="000000"/>
                                </a:solidFill>
                                <a:ln w="0" cap="flat">
                                  <a:noFill/>
                                  <a:miter lim="127000"/>
                                </a:ln>
                                <a:effectLst/>
                              </wps:spPr>
                              <wps:bodyPr/>
                            </wps:wsp>
                          </wpg:wgp>
                        </a:graphicData>
                      </a:graphic>
                    </wp:inline>
                  </w:drawing>
                </mc:Choice>
                <mc:Fallback>
                  <w:pict>
                    <v:group w14:anchorId="25F1D5A9" id="Group 253629" o:spid="_x0000_s1026" style="width:130.8pt;height:22.3pt;mso-position-horizontal-relative:char;mso-position-vertical-relative:line" coordsize="16611,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">
                      <v:shape id="Shape 61420" o:spid="_x0000_s1027" style="position:absolute;top:15;width:1203;height:914;visibility:visible;mso-wrap-style:square;v-text-anchor:top" coordsize="120396,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" path="m,l28956,,60960,70104,94488,r25908,l120396,1524r-3048,c112776,1524,111252,3048,108204,6096v,1524,-1524,6096,-1524,10668l106680,74676v,7620,1524,10668,3048,12192c111252,89916,114300,89916,117348,89916r3048,l120396,91440r-41148,l79248,89916r4572,c86868,89916,89916,89916,91440,86868v1524,-1524,1524,-6096,1524,-12192l92964,15240,56388,91440r-1524,l19812,15240r,59436c19812,82296,21336,85344,22860,86868v1524,3048,4572,3048,7620,3048l33528,89916r,1524l,91440,,89916r4572,c7620,89916,10668,89916,12192,86868v1524,-1524,1524,-6096,1524,-12192l13716,16764v,-4572,,-7620,-1524,-9144c12192,6096,10668,4572,9144,3048,7620,3048,4572,1524,,1524l,xe" fillcolor="black" stroked="f" strokeweight="0">
                        <v:stroke miterlimit="83231f" joinstyle="miter"/>
                        <v:path arrowok="t" textboxrect="0,0,120396,91440"/>
                      </v:shape>
                      <v:shape id="Shape 61421" o:spid="_x0000_s1028" style="position:absolute;left:1280;top:571;width:236;height:373;visibility:visible;mso-wrap-style:square;v-text-anchor:top" coordsize="23622,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" path="m23622,r,4233l21336,5334v-3048,3048,-6096,4572,-7620,6096c12192,14478,12192,16002,12192,19050v,3048,1524,6096,3048,7620c16764,29718,18288,29718,21336,29718r2286,-1016l23622,35338r-762,476c19812,37338,18288,37338,15240,37338v-4572,,-7620,-1524,-10668,-3048c1524,31242,,26670,,22098,,19050,,16002,1524,14478,3048,11430,7620,8382,12192,5334l23622,xe" fillcolor="black" stroked="f" strokeweight="0">
                        <v:stroke miterlimit="83231f" joinstyle="miter"/>
                        <v:path arrowok="t" textboxrect="0,0,23622,37338"/>
                      </v:shape>
                      <v:shape id="Shape 61422" o:spid="_x0000_s1029" style="position:absolute;left:1310;top:297;width:206;height:221;visibility:visible;mso-wrap-style:square;v-text-anchor:top" coordsize="20574,2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" path="m20574,r,4046l13716,6789v-1524,1524,-1524,3048,-1524,4572l12192,15933v,1524,,4572,-1524,4572c9144,22029,7620,22029,6096,22029v-1524,,-3048,,-4572,-1524c,18981,,17457,,15933,,11361,1524,8313,6096,5265l20574,xe" fillcolor="black" stroked="f" strokeweight="0">
                        <v:stroke miterlimit="83231f" joinstyle="miter"/>
                        <v:path arrowok="t" textboxrect="0,0,20574,22029"/>
                      </v:shape>
                      <v:shape id="Shape 61423" o:spid="_x0000_s1030" style="position:absolute;left:1516;top:289;width:343;height:655;visibility:visible;mso-wrap-style:square;v-text-anchor:top" coordsize="34290,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" path="m2286,c8382,,12954,1524,16002,3048v3048,1524,4572,4572,6096,7620c23622,12192,23622,16764,23622,22860r,21336c23622,50292,23622,53340,23622,54864v,1524,1524,3048,1524,3048c25146,57912,26670,57912,26670,57912v1524,,1524,,1524,c29718,57912,31242,56388,34290,53340r,4572c28194,62484,23622,65532,19050,65532v-3048,,-4572,,-6096,-1524c11430,62484,11430,59436,11430,56388l,63532,,56896,11430,51816r,-24384c7620,28956,4953,30099,2857,31051l,32427,,28194,11430,22860r,-1524c11430,15240,9906,10668,8382,9144,6858,6096,3810,4572,762,4572l,4877,,831,2286,xe" fillcolor="black" stroked="f" strokeweight="0">
                        <v:stroke miterlimit="83231f" joinstyle="miter"/>
                        <v:path arrowok="t" textboxrect="0,0,34290,65532"/>
                      </v:shape>
                      <v:shape id="Shape 61424" o:spid="_x0000_s1031" style="position:absolute;left:1874;top:289;width:671;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" path="m18288,r3048,l21336,13716c27432,4572,35052,,41148,v3048,,6096,1524,9144,3048c53340,4572,54864,7620,56388,12192v,1524,1524,6096,1524,12192l57912,50292v,4572,,7620,,9144c59436,60960,59436,60960,60960,62484v1524,,3048,,6096,l67056,64008r-30480,l36576,62484v3048,,4572,,6096,c44196,60960,44196,59436,45720,57912v,-1524,,-3048,,-7620l45720,24384v,-6096,-1524,-9144,-3048,-12192c41148,9144,39624,7620,36576,7620v-6096,,-10668,3048,-15240,9144l21336,50292v,4572,,7620,,9144c22860,60960,22860,60960,24384,62484v,,3048,,6096,l30480,64008,,64008,,62484r1524,c4572,62484,6096,62484,7620,60960v,-1524,1524,-4572,1524,-10668l9144,25908v,-6096,,-10668,-1524,-12192c7620,10668,7620,10668,7620,9144v-1524,,-1524,,-3048,c3048,9144,1524,9144,,9144l,7620,18288,xe" fillcolor="black" stroked="f" strokeweight="0">
                        <v:stroke miterlimit="83231f" joinstyle="miter"/>
                        <v:path arrowok="t" textboxrect="0,0,67056,64008"/>
                      </v:shape>
                      <v:shape id="Shape 61425" o:spid="_x0000_s1032" style="position:absolute;left:2606;top:564;width:236;height:380;visibility:visible;mso-wrap-style:square;v-text-anchor:top" coordsize="23622,3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" path="m23622,r,4990l21336,6006v-3048,3048,-6096,4572,-7620,6096c12192,15150,12192,16674,12192,19722v,3048,,6096,1524,7620c16764,30390,18288,30390,21336,30390r2286,-1016l23622,36067r-762,419c19812,38010,16764,38010,13716,38010v-3048,,-7620,-1524,-10668,-3048c1524,31914,,27342,,22770,,19722,,16674,1524,15150,3048,12102,6096,9054,10668,6006,12954,4482,16383,2958,20574,1243l23622,xe" fillcolor="black" stroked="f" strokeweight="0">
                        <v:stroke miterlimit="83231f" joinstyle="miter"/>
                        <v:path arrowok="t" textboxrect="0,0,23622,38010"/>
                      </v:shape>
                      <v:shape id="Shape 61426" o:spid="_x0000_s1033" style="position:absolute;left:2636;top:297;width:206;height:221;visibility:visible;mso-wrap-style:square;v-text-anchor:top" coordsize="20574,2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" path="m20574,r,4122l19812,3741v-1524,,-4572,1524,-6096,3048c12192,8313,12192,9837,12192,11361r,4572c12192,17457,10668,20505,9144,20505v,1524,-1524,1524,-3048,1524c3048,22029,1524,22029,1524,20505,,18981,,17457,,15933,,11361,1524,8313,6096,5265l20574,xe" fillcolor="black" stroked="f" strokeweight="0">
                        <v:stroke miterlimit="83231f" joinstyle="miter"/>
                        <v:path arrowok="t" textboxrect="0,0,20574,22029"/>
                      </v:shape>
                      <v:shape id="Shape 61427" o:spid="_x0000_s1034" style="position:absolute;left:2842;top:289;width:343;height:655;visibility:visible;mso-wrap-style:square;v-text-anchor:top" coordsize="34290,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" path="m2286,v4572,,9144,1524,13716,3048c19050,4572,20574,7620,22098,10668v,1524,1524,6096,1524,12192l23622,44196v,6096,,9144,,10668c23622,56388,23622,57912,25146,57912v,,,,1524,c26670,57912,28194,57912,28194,57912v1524,,3048,-1524,6096,-4572l34290,57912v-6096,4572,-10668,7620,-15240,7620c16002,65532,14478,65532,12954,64008,11430,62484,11430,59436,11430,56388,7620,58674,4953,60579,3048,61913l,63589,,56896,11430,51816r,-24384l,32512,,27522,11430,22860r,-1524c11430,15240,9906,10668,8382,9144l,4953,,831,2286,xe" fillcolor="black" stroked="f" strokeweight="0">
                        <v:stroke miterlimit="83231f" joinstyle="miter"/>
                        <v:path arrowok="t" textboxrect="0,0,34290,65532"/>
                      </v:shape>
                      <v:shape id="Shape 61428" o:spid="_x0000_s1035" style="position:absolute;left:3215;top:289;width:335;height:930;visibility:visible;mso-wrap-style:square;v-text-anchor:top" coordsize="33528,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" path="m30480,r3048,914l33528,5791,28956,3048v-3048,,-6096,1524,-7620,4572c18288,10668,16764,15240,16764,19812v,7620,1524,13716,4572,16764c24384,39624,27432,41148,30480,41148r3048,-1219l33528,42672r-4572,1524c25908,44196,22860,44196,19812,44196v-1524,1524,-3048,3048,-4572,4572c15240,50292,13716,50292,13716,51816v,,1524,1524,1524,1524c16764,54864,18288,54864,19812,54864v1524,1524,4572,1524,10668,1524l33528,56388r,8668l16764,64008v-3048,3048,-4572,4572,-4572,7620c10668,73152,9144,74676,9144,76200v,1524,1524,4572,4572,6096l33528,85344r,5695l27432,92964v-7620,,-15240,-1524,-21336,-4572c1524,85344,,83820,,80772v,,1524,-1524,1524,-3048c1524,76200,3048,74676,6096,71628v,-1524,3048,-3048,6096,-7620c10668,62484,7620,60960,7620,60960,6096,59436,4572,57912,4572,56388v,-1524,1524,-3048,3048,-4572c9144,48768,12192,45720,16764,42672,13716,41148,10668,38100,7620,35052,6096,30480,4572,27432,4572,22860v,-6096,3048,-10668,7620,-15240c16764,3048,22860,,30480,xe" fillcolor="black" stroked="f" strokeweight="0">
                        <v:stroke miterlimit="83231f" joinstyle="miter"/>
                        <v:path arrowok="t" textboxrect="0,0,33528,92964"/>
                      </v:shape>
                      <v:shape id="Shape 61429" o:spid="_x0000_s1036" style="position:absolute;left:3550;top:853;width:290;height:346;visibility:visible;mso-wrap-style:square;v-text-anchor:top" coordsize="28956,34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" path="m,l15240,v4572,1524,7620,3048,10668,4572c28956,7620,28956,10668,28956,13716v,4572,-1524,9144,-6096,13716l,34651,,28956r,c9144,28956,15240,27432,18288,25908v4572,-3048,6096,-6096,6096,-9144c24384,13716,24384,12192,21336,12192,18288,10668,13716,10668,7620,9144l,8668,,xe" fillcolor="black" stroked="f" strokeweight="0">
                        <v:stroke miterlimit="83231f" joinstyle="miter"/>
                        <v:path arrowok="t" textboxrect="0,0,28956,34651"/>
                      </v:shape>
                      <v:shape id="Shape 61430" o:spid="_x0000_s1037" style="position:absolute;left:3550;top:298;width:290;height:418;visibility:visible;mso-wrap-style:square;v-text-anchor:top" coordsize="28956,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" path="m,l12192,3658r12192,c27432,3658,27432,3658,28956,5182v,,,,,1524c28956,6706,28956,8230,28956,8230v-1524,,-1524,,-4572,l16764,8230v3048,4572,3048,9144,3048,13716c19812,28042,18288,32614,13716,37186l,41758,,39014,4572,37186c7620,34138,7620,29566,7620,24994,7620,17374,6096,11278,3048,6706l,4877,,xe" fillcolor="black" stroked="f" strokeweight="0">
                        <v:stroke miterlimit="83231f" joinstyle="miter"/>
                        <v:path arrowok="t" textboxrect="0,0,28956,41758"/>
                      </v:shape>
                      <v:shape id="Shape 61431" o:spid="_x0000_s1038" style="position:absolute;left:3916;top:314;width:236;height:625;visibility:visible;mso-wrap-style:square;v-text-anchor:top" coordsize="23622,6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" path="m23622,r,2491l15240,6682c12192,9730,10668,14302,9144,18874r14478,l23622,23446r-14478,c9144,32590,12192,38686,16764,44782r6858,2744l23622,62516r-6668,-970c13716,60403,10668,58498,7620,55450,3048,49354,,41734,,31066,,21922,3048,12778,9144,6682l23622,xe" fillcolor="black" stroked="f" strokeweight="0">
                        <v:stroke miterlimit="83231f" joinstyle="miter"/>
                        <v:path arrowok="t" textboxrect="0,0,23622,62516"/>
                      </v:shape>
                      <v:shape id="Shape 61432" o:spid="_x0000_s1039" style="position:absolute;left:4152;top:685;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" path="m26670,r1524,1524c28194,9144,25146,13716,20574,19812,16002,24384,9906,25908,3809,25908l,25354,,10363r8382,3353c12953,13716,16002,13716,19050,12192,22097,9144,25146,6096,26670,xe" fillcolor="black" stroked="f" strokeweight="0">
                        <v:stroke miterlimit="83231f" joinstyle="miter"/>
                        <v:path arrowok="t" textboxrect="0,0,28194,25908"/>
                      </v:shape>
                      <v:shape id="Shape 61433" o:spid="_x0000_s1040" style="position:absolute;left:4152;top:289;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" path="m5334,v6096,,12192,3048,16763,7620c26670,12192,28194,18288,28194,25908l,25908,,21336r14478,c14478,18288,14478,15240,12953,13716v,-3048,-3047,-4572,-4571,-6096c6858,6096,3809,4572,762,4572l,4953,,2462,5334,xe" fillcolor="black" stroked="f" strokeweight="0">
                        <v:stroke miterlimit="83231f" joinstyle="miter"/>
                        <v:path arrowok="t" textboxrect="0,0,28194,25908"/>
                      </v:shape>
                      <v:shape id="Shape 61434" o:spid="_x0000_s1041" style="position:absolute;left:4511;top:289;width:1036;height:640;visibility:visible;mso-wrap-style:square;v-text-anchor:top" coordsize="103632,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" path="m18288,r3048,l21336,13716c25908,9144,28956,6096,28956,6096,30480,4572,33528,3048,35052,1524,38100,1524,39624,,42672,v3048,,6096,1524,9144,4572c54864,6096,56388,9144,57912,13716,62484,7620,65532,4572,68580,3048,71628,1524,76200,,79248,v3048,,6096,1524,7620,3048c89916,4572,91440,7620,92964,12192v1524,1524,1524,6096,1524,12192l94488,50292v,4572,,7620,1524,9144c96012,60960,96012,60960,97536,62484v1524,,3048,,6096,l103632,64008r-30480,l73152,62484r1524,c76200,62484,79248,62484,80772,60960v,,1524,-1524,1524,-3048c82296,56388,82296,54864,82296,50292r,-25908c82296,18288,82296,15240,80772,12192,79248,9144,76200,7620,73152,7620v-3048,,-4572,1524,-7620,3048c64008,10668,60960,13716,57912,16764r,33528c57912,54864,57912,57912,59436,59436v,1524,,1524,1524,3048c62484,62484,64008,62484,67056,62484r,1524l36576,64008r,-1524c39624,62484,42672,62484,42672,62484v1524,-1524,3048,-3048,3048,-4572c45720,57912,45720,54864,45720,50292r,-27432c45720,18288,45720,15240,44196,12192,42672,9144,39624,7620,36576,7620v-3048,,-4572,1524,-7620,3048c25908,12192,22860,13716,21336,16764r,33528c21336,54864,21336,57912,22860,59436v,1524,,1524,1524,3048c25908,62484,27432,62484,30480,62484r,1524l,64008,,62484v3048,,4572,,6096,c7620,60960,7620,60960,9144,59436v,-1524,,-4572,,-9144l9144,25908v,-6096,,-10668,,-13716c9144,10668,7620,10668,7620,9144v-1524,,-1524,,-3048,c4572,9144,3048,9144,1524,9144l,7620,18288,xe" fillcolor="black" stroked="f" strokeweight="0">
                        <v:stroke miterlimit="83231f" joinstyle="miter"/>
                        <v:path arrowok="t" textboxrect="0,0,103632,64008"/>
                      </v:shape>
                      <v:shape id="Shape 61435" o:spid="_x0000_s1042" style="position:absolute;left:5623;top:307;width:236;height:634;visibility:visible;mso-wrap-style:square;v-text-anchor:top" coordsize="23622,6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" path="m23622,r,3140l13716,7386c10668,10434,9144,15006,9144,19578r14478,l23622,24150r-14478,c9144,33294,10668,39390,15240,45486r8382,3048l23622,63435,15621,62250c12573,61107,9906,59202,7620,56154,1524,50058,,42438,,31770,,22626,1524,13482,7620,7386l23622,xe" fillcolor="black" stroked="f" strokeweight="0">
                        <v:stroke miterlimit="83231f" joinstyle="miter"/>
                        <v:path arrowok="t" textboxrect="0,0,23622,63435"/>
                      </v:shape>
                      <v:shape id="Shape 61436" o:spid="_x0000_s1043" style="position:absolute;left:5859;top:685;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" path="m26670,r1524,1524c26670,9144,23622,13716,19050,19812,14478,24384,9906,25908,2286,25908l,25569,,10668r8382,3048c11430,13716,16002,13716,19050,12192,22097,9144,23622,6096,26670,xe" fillcolor="black" stroked="f" strokeweight="0">
                        <v:stroke miterlimit="83231f" joinstyle="miter"/>
                        <v:path arrowok="t" textboxrect="0,0,28194,25908"/>
                      </v:shape>
                      <v:shape id="Shape 61437" o:spid="_x0000_s1044" style="position:absolute;left:5859;top:289;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" path="m3809,v7621,,12193,3048,16765,7620c25146,12192,28194,18288,28194,25908l,25908,,21336r14478,c12953,18288,12953,15240,12953,13716,11430,10668,9906,9144,6858,7620,5334,6096,2286,4572,762,4572l,4898,,1758,3809,xe" fillcolor="black" stroked="f" strokeweight="0">
                        <v:stroke miterlimit="83231f" joinstyle="miter"/>
                        <v:path arrowok="t" textboxrect="0,0,28194,25908"/>
                      </v:shape>
                      <v:shape id="Shape 61438" o:spid="_x0000_s1045" style="position:absolute;left:6202;top:289;width:671;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" path="m18288,r3048,l21336,13716c28956,4572,35052,,42672,v3048,,6096,1524,7620,3048c53340,4572,54864,7620,56388,12192v1524,1524,1524,6096,1524,12192l57912,50292v,4572,,7620,1524,9144c59436,60960,60960,60960,60960,62484v1524,,3048,,6096,l67056,64008r-30480,l36576,62484r1524,c41148,62484,42672,62484,44196,62484v,-1524,1524,-3048,1524,-4572c45720,56388,45720,54864,45720,50292r,-25908c45720,18288,45720,15240,44196,12192,42672,9144,39624,7620,36576,7620v-4572,,-10668,3048,-15240,9144l21336,50292v,4572,,7620,1524,9144c22860,60960,22860,60960,24384,62484v1524,,3048,,6096,l30480,64008,,64008,,62484r1524,c4572,62484,6096,62484,7620,60960,9144,59436,9144,56388,9144,50292r,-24384c9144,19812,9144,15240,9144,13716v,-3048,-1524,-3048,-1524,-4572c7620,9144,6096,9144,4572,9144v,,-1524,,-3048,l,7620,18288,xe" fillcolor="black" stroked="f" strokeweight="0">
                        <v:stroke miterlimit="83231f" joinstyle="miter"/>
                        <v:path arrowok="t" textboxrect="0,0,67056,64008"/>
                      </v:shape>
                      <v:shape id="Shape 61439" o:spid="_x0000_s1046" style="position:absolute;left:6888;top:91;width:381;height:853;visibility:visible;mso-wrap-style:square;v-text-anchor:top" coordsize="381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" path="m21336,r1524,l22860,21336r15240,l38100,25908r-15240,l22860,68580v,3048,,6096,1524,7620c25908,77724,27432,77724,28956,77724v,,1524,,3048,c33528,76200,35052,74676,35052,73152r3048,c36576,77724,35052,80772,32004,82296v-3048,3048,-6096,3048,-9144,3048c19812,85344,18288,85344,16764,83820,15240,82296,13716,80772,12192,79248,10668,77724,10668,73152,10668,68580r,-42672l,25908,,24384c3048,22860,6096,21336,9144,19812v1524,-3048,4572,-6096,7620,-9144c16764,9144,19812,6096,21336,xe" fillcolor="black" stroked="f" strokeweight="0">
                        <v:stroke miterlimit="83231f" joinstyle="miter"/>
                        <v:path arrowok="t" textboxrect="0,0,38100,85344"/>
                      </v:shape>
                      <v:shape id="Shape 61440" o:spid="_x0000_s1047" style="position:absolute;left:7620;top:304;width:685;height:640;visibility:visible;mso-wrap-style:square;v-text-anchor:top" coordsize="68580,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" path="m,l32004,r,1524l28956,1524v-1524,,-3048,1524,-3048,1524c24384,4572,24384,6096,24384,7620v,1524,,3048,1524,4572l39624,47244,54864,10668v,-1524,1524,-4572,1524,-4572c56388,4572,56388,4572,54864,4572v,-1524,,-1524,-1524,-1524c53340,3048,51816,1524,48768,1524l48768,,68580,r,1524c65532,3048,64008,3048,64008,4572v-1524,1524,-3048,3048,-4572,7620l38100,64008r-4572,l12192,12192c10668,9144,9144,7620,9144,6096,7620,4572,6096,4572,4572,3048v,,-1524,,-4572,-1524l,xe" fillcolor="black" stroked="f" strokeweight="0">
                        <v:stroke miterlimit="83231f" joinstyle="miter"/>
                        <v:path arrowok="t" textboxrect="0,0,68580,64008"/>
                      </v:shape>
                      <v:shape id="Shape 61441" o:spid="_x0000_s1048" style="position:absolute;left:8382;top:289;width:297;height:655;visibility:visible;mso-wrap-style:square;v-text-anchor:top" coordsize="2971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" path="m28956,r762,185l29718,6001,27432,4572v-3048,,-4572,1524,-7620,3048c16764,9144,15240,10668,13716,15240v-1524,3048,-1524,7620,-1524,13716c12192,38100,13716,45720,16764,51816r12954,7773l29718,65380r-762,152c19812,65532,12192,62484,6096,54864,1524,48768,,41148,,33528,,28956,,22860,3048,16764,6096,12192,10668,7620,15240,4572,19812,1524,24384,,28956,xe" fillcolor="black" stroked="f" strokeweight="0">
                        <v:stroke miterlimit="83231f" joinstyle="miter"/>
                        <v:path arrowok="t" textboxrect="0,0,29718,65532"/>
                      </v:shape>
                      <v:shape id="Shape 61442" o:spid="_x0000_s1049" style="position:absolute;left:8679;top:291;width:297;height:652;visibility:visible;mso-wrap-style:square;v-text-anchor:top" coordsize="29718,6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" path="m,l11811,2863v3810,1905,7239,4572,10287,7620c26670,16579,29718,24199,29718,31819v,6096,-1524,10668,-4572,16764c22098,54679,19050,59251,14478,62299l,65195,,59404r2286,1371c5334,60775,9906,59251,12954,56203v3048,-3048,4572,-10668,4572,-18288c17526,25723,14478,18103,9906,12007l,5816,,xe" fillcolor="black" stroked="f" strokeweight="0">
                        <v:stroke miterlimit="83231f" joinstyle="miter"/>
                        <v:path arrowok="t" textboxrect="0,0,29718,65195"/>
                      </v:shape>
                      <v:shape id="Shape 61443" o:spid="_x0000_s1050" style="position:absolute;left:9037;top:289;width:670;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" path="m19812,r1524,l21336,13716c28956,4572,36576,,42672,v3048,,6096,1524,9144,3048c53340,4572,56388,7620,57912,12192v,1524,,6096,,12192l57912,50292v,4572,1524,7620,1524,9144c59436,60960,60960,60960,62484,62484v,,3048,,4572,l67056,64008r-30480,l36576,62484r1524,c41148,62484,42672,62484,44196,62484v1524,-1524,1524,-3048,1524,-4572c45720,56388,45720,54864,45720,50292r,-25908c45720,18288,45720,15240,44196,12192,42672,9144,41148,7620,36576,7620v-4572,,-9144,3048,-15240,9144l21336,50292v,4572,1524,7620,1524,9144c22860,60960,24384,60960,24384,62484v1524,,3048,,6096,l30480,64008,,64008,,62484r1524,c4572,62484,7620,62484,7620,60960,9144,59436,9144,56388,9144,50292r,-24384c9144,19812,9144,15240,9144,13716v,-3048,,-3048,-1524,-4572c7620,9144,6096,9144,6096,9144v-1524,,-3048,,-4572,l,7620,19812,xe" fillcolor="black" stroked="f" strokeweight="0">
                        <v:stroke miterlimit="83231f" joinstyle="miter"/>
                        <v:path arrowok="t" textboxrect="0,0,67056,64008"/>
                      </v:shape>
                      <v:shape id="Shape 61444" o:spid="_x0000_s1051" style="position:absolute;left:10165;width:609;height:944;visibility:visible;mso-wrap-style:square;v-text-anchor:top" coordsize="6096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" path="m27432,v6096,,10668,1524,16764,3048c45720,4572,48768,4572,48768,4572v1524,,3048,,3048,c53340,3048,53340,3048,53340,r1524,l54864,32004r-1524,c53340,25908,51816,21336,50292,16764,47244,13716,44196,10668,41148,9144,36576,6096,33528,4572,28956,4572v-4572,,-9144,1524,-12192,4572c13716,12192,12192,15240,12192,19812v,1524,1524,4572,3048,7620c18288,30480,24384,35052,35052,41148v7620,4572,13716,7620,16764,9144c54864,53340,57912,56388,59436,59436v1524,3048,1524,7620,1524,10668c60960,76200,59436,82296,53340,88392v-4572,4572,-12192,6096,-21336,6096c30480,94488,27432,94488,24384,94488v-1524,,-3048,-1524,-7620,-1524c12192,91440,9144,89916,7620,89916v-1524,,-1524,1524,-3048,1524c4572,91440,4572,92964,3048,94488r-1524,l1524,62484r1524,c4572,70104,6096,74676,9144,79248v1524,3048,4572,6096,9144,7620c21336,89916,25908,89916,30480,89916v6096,,10668,-1524,13716,-4572c47244,83820,48768,79248,48768,76200v,-3048,,-4572,-1524,-7620c45720,67056,44196,64008,42672,62484,39624,60960,35052,57912,27432,53340,19812,50292,15240,45720,10668,44196,7620,41148,4572,38100,3048,35052,1524,32004,,28956,,24384,,18288,3048,12192,9144,7620,13716,3048,19812,,27432,xe" fillcolor="black" stroked="f" strokeweight="0">
                        <v:stroke miterlimit="83231f" joinstyle="miter"/>
                        <v:path arrowok="t" textboxrect="0,0,60960,94488"/>
                      </v:shape>
                      <v:shape id="Shape 61445" o:spid="_x0000_s1052" style="position:absolute;left:10866;top:289;width:365;height:930;visibility:visible;mso-wrap-style:square;v-text-anchor:top" coordsize="3657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" path="m18288,r3048,l21336,15240c24384,9144,27432,6096,30480,3048l36576,1306r,8709l35052,9144v-1524,,-4572,1524,-6096,1524c27432,12192,24384,15240,21336,18288r,22860c21336,47244,21336,50292,21336,51816v1524,3048,3048,4572,4572,6096c28956,60960,32004,60960,35052,60960r1524,-653l36576,65532v-4572,,-7620,,-9144,-1524c25908,64008,22860,62484,21336,59436r,19812c21336,83820,21336,86868,21336,88392v1524,1524,1524,1524,3048,3048c25908,91440,27432,91440,30480,91440r,1524l,92964,,91440r1524,c3048,91440,4572,91440,6096,89916v1524,,1524,,3048,-1524c9144,86868,9144,83820,9144,79248r,-59436c9144,16764,9144,13716,9144,12192,7620,10668,7620,10668,7620,9144v-1524,,-1524,,-3048,c3048,9144,1524,9144,,9144l,7620,18288,xe" fillcolor="black" stroked="f" strokeweight="0">
                        <v:stroke miterlimit="83231f" joinstyle="miter"/>
                        <v:path arrowok="t" textboxrect="0,0,36576,92964"/>
                      </v:shape>
                      <v:shape id="Shape 61446" o:spid="_x0000_s1053" style="position:absolute;left:11231;top:289;width:275;height:655;visibility:visible;mso-wrap-style:square;v-text-anchor:top" coordsize="2743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" path="m4572,v6096,,10668,3048,15240,7620c24384,13716,27432,21336,27432,30480v,10668,-3048,19812,-9144,27432c13716,64008,7620,65532,,65532l,60307,9144,56388v4572,-4572,6096,-10668,6096,-19812c15240,27432,13716,19812,9144,15240l,10015,,1306,4572,xe" fillcolor="black" stroked="f" strokeweight="0">
                        <v:stroke miterlimit="83231f" joinstyle="miter"/>
                        <v:path arrowok="t" textboxrect="0,0,27432,65532"/>
                      </v:shape>
                      <v:shape id="Shape 61447" o:spid="_x0000_s1054" style="position:absolute;left:11597;top:289;width:297;height:655;visibility:visible;mso-wrap-style:square;v-text-anchor:top" coordsize="2971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" path="m28956,r762,177l29718,6001,27432,4572v-3048,,-4572,1524,-7620,3048c18288,9144,15240,10668,13716,15240v-1524,3048,-1524,7620,-1524,13716c12192,38100,13716,45720,16764,51816r12954,7773l29718,65380r-762,152c19812,65532,12192,62484,6096,54864,1524,48768,,41148,,33528,,28956,1524,22860,4572,16764,6096,12192,10668,7620,15240,4572,19812,1524,24384,,28956,xe" fillcolor="black" stroked="f" strokeweight="0">
                        <v:stroke miterlimit="83231f" joinstyle="miter"/>
                        <v:path arrowok="t" textboxrect="0,0,29718,65532"/>
                      </v:shape>
                      <v:shape id="Shape 61448" o:spid="_x0000_s1055" style="position:absolute;left:11894;top:291;width:298;height:652;visibility:visible;mso-wrap-style:square;v-text-anchor:top" coordsize="29718,6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" path="m,l12382,2871v3620,1905,6668,4572,9716,7620c26670,16587,29718,24207,29718,31827v,6096,-1524,10668,-4572,16764c23622,54687,19050,59259,14478,62307l,65203,,59412r2286,1371c6858,60783,9906,59259,12954,56211v3048,-3048,4572,-10668,4572,-18288c17526,25731,14478,18111,9906,12015l,5824,,xe" fillcolor="black" stroked="f" strokeweight="0">
                        <v:stroke miterlimit="83231f" joinstyle="miter"/>
                        <v:path arrowok="t" textboxrect="0,0,29718,65203"/>
                      </v:shape>
                      <v:shape id="Shape 61449" o:spid="_x0000_s1056" style="position:absolute;left:12268;top:289;width:442;height:640;visibility:visible;mso-wrap-style:square;v-text-anchor:top" coordsize="4419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" path="m18288,r3048,l21336,16764c25908,6096,30480,,36576,v1524,,3048,1524,4572,3048c42672,4572,44196,6096,44196,9144v,1524,-1524,3048,-1524,4572c41148,15240,39624,15240,38100,15240v-1524,,-3048,,-4572,-3048c32004,10668,30480,9144,28956,9144v,,-1524,1524,-1524,1524c24384,13716,22860,16764,21336,21336r,28956c21336,54864,21336,56388,21336,57912v1524,1524,1524,3048,3048,3048c25908,62484,27432,62484,30480,62484r,1524l,64008,,62484v3048,,4572,,6096,-1524c7620,60960,7620,59436,9144,57912v,-1524,,-3048,,-7620l9144,25908v,-7620,,-12192,,-13716c7620,12192,7620,10668,7620,9144v-1524,,-1524,,-3048,c3048,9144,1524,9144,,9144l,7620,18288,xe" fillcolor="black" stroked="f" strokeweight="0">
                        <v:stroke miterlimit="83231f" joinstyle="miter"/>
                        <v:path arrowok="t" textboxrect="0,0,44196,64008"/>
                      </v:shape>
                      <v:shape id="Shape 61450" o:spid="_x0000_s1057" style="position:absolute;left:12710;top:91;width:381;height:853;visibility:visible;mso-wrap-style:square;v-text-anchor:top" coordsize="381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" path="m21336,r1524,l22860,21336r15240,l38100,25908r-15240,l22860,68580v,3048,1524,6096,1524,7620c25908,77724,27432,77724,28956,77724v1524,,3048,,3048,c33528,76200,35052,74676,35052,73152r3048,c36576,77724,35052,80772,32004,82296v-3048,3048,-6096,3048,-9144,3048c21336,85344,18288,85344,16764,83820,15240,82296,13716,80772,12192,79248v,-1524,-1524,-6096,-1524,-10668l10668,25908,,25908,,24384c3048,22860,6096,21336,9144,19812v3048,-3048,4572,-6096,7620,-9144c18288,9144,19812,6096,21336,xe" fillcolor="black" stroked="f" strokeweight="0">
                        <v:stroke miterlimit="83231f" joinstyle="miter"/>
                        <v:path arrowok="t" textboxrect="0,0,38100,85344"/>
                      </v:shape>
                      <v:shape id="Shape 61451" o:spid="_x0000_s1058" style="position:absolute;left:13106;top:304;width:670;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" path="m,l30480,r,1524l28956,1524v-3048,,-3048,1524,-4572,1524c22860,4572,22860,6096,22860,7620v,1524,,3048,1524,4572l38100,47244,53340,10668c54864,9144,54864,6096,54864,6096v,-1524,,-1524,,-1524c53340,3048,53340,3048,51816,3048v,,-1524,-1524,-4572,-1524l47244,,67056,r,1524c65532,3048,64008,3048,62484,4572v-1524,1524,-3048,3048,-4572,7620l36576,64008r-4572,l10668,12192c9144,9144,9144,7620,7620,6096,6096,4572,6096,4572,4572,3048,3048,3048,1524,3048,,1524l,xe" fillcolor="black" stroked="f" strokeweight="0">
                        <v:stroke miterlimit="83231f" joinstyle="miter"/>
                        <v:path arrowok="t" textboxrect="0,0,67056,64008"/>
                      </v:shape>
                      <v:shape id="Shape 61452" o:spid="_x0000_s1059" style="position:absolute;left:13853;top:307;width:236;height:634;visibility:visible;mso-wrap-style:square;v-text-anchor:top" coordsize="23622,6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" path="m23622,r,3140l13716,7386c10668,10434,9144,15006,9144,19578r14478,l23622,24150r-14478,c9144,33294,10668,39390,15240,45486r8382,3048l23622,63415,16192,62250c12954,61107,9906,59202,7620,56154,3048,50058,,42438,,31770,,22626,3048,13482,7620,7386l23622,xe" fillcolor="black" stroked="f" strokeweight="0">
                        <v:stroke miterlimit="83231f" joinstyle="miter"/>
                        <v:path arrowok="t" textboxrect="0,0,23622,63415"/>
                      </v:shape>
                      <v:shape id="Shape 61453" o:spid="_x0000_s1060" style="position:absolute;left:14089;top:685;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" path="m26670,r1524,1524c26670,9144,23622,13716,20574,19812,16002,24384,9906,25908,2286,25908l,25550,,10668r8382,3048c12953,13716,16002,13716,19050,12192,22097,9144,25146,6096,26670,xe" fillcolor="black" stroked="f" strokeweight="0">
                        <v:stroke miterlimit="83231f" joinstyle="miter"/>
                        <v:path arrowok="t" textboxrect="0,0,28194,25908"/>
                      </v:shape>
                      <v:shape id="Shape 61454" o:spid="_x0000_s1061" style="position:absolute;left:14089;top:289;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" path="m3809,v7621,,13717,3048,18288,7620c25146,12192,28194,18288,28194,25908l,25908,,21336r14478,c14478,18288,12953,15240,12953,13716,11430,10668,9906,9144,8382,7620,5334,6096,3809,4572,762,4572l,4898,,1758,3809,xe" fillcolor="black" stroked="f" strokeweight="0">
                        <v:stroke miterlimit="83231f" joinstyle="miter"/>
                        <v:path arrowok="t" textboxrect="0,0,28194,25908"/>
                      </v:shape>
                      <v:shape id="Shape 61455" o:spid="_x0000_s1062" style="position:absolute;left:14447;top:289;width:442;height:640;visibility:visible;mso-wrap-style:square;v-text-anchor:top" coordsize="4419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" path="m18288,r3048,l21336,16764c25908,6096,30480,,35052,v3048,,4572,1524,6096,3048c42672,4572,44196,6096,44196,9144v,1524,-1524,3048,-1524,4572c41148,15240,39624,15240,38100,15240v-1524,,-3048,,-4572,-3048c32004,10668,30480,9144,28956,9144v,,-1524,1524,-1524,1524c24384,13716,22860,16764,21336,21336r,28956c21336,54864,21336,56388,21336,57912v1524,1524,1524,3048,3048,3048c25908,62484,27432,62484,30480,62484r,1524l,64008,,62484v3048,,4572,,6096,-1524c7620,60960,7620,59436,7620,57912,9144,56388,9144,54864,9144,50292r,-24384c9144,18288,9144,13716,7620,12192v,,,-1524,-1524,-3048c6096,9144,4572,9144,4572,9144v-1524,,-3048,,-4572,l,7620,18288,xe" fillcolor="black" stroked="f" strokeweight="0">
                        <v:stroke miterlimit="83231f" joinstyle="miter"/>
                        <v:path arrowok="t" textboxrect="0,0,44196,64008"/>
                      </v:shape>
                      <v:shape id="Shape 61456" o:spid="_x0000_s1063" style="position:absolute;left:14935;top:568;width:236;height:376;visibility:visible;mso-wrap-style:square;v-text-anchor:top" coordsize="23622,3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" path="m23622,r,4651l21336,5667v-3048,3048,-6096,4572,-7620,6096c12192,14811,12192,16335,12192,19383v,3048,,6096,3048,7620c16764,30051,18288,30051,21336,30051r2286,-1016l23622,35728r-762,419c19812,37671,16764,37671,15240,37671v-4572,,-9144,-1524,-12192,-3048c1524,31575,,27003,,22431,,19383,,16335,1524,14811,3048,11763,6096,8715,10668,5667l23622,xe" fillcolor="black" stroked="f" strokeweight="0">
                        <v:stroke miterlimit="83231f" joinstyle="miter"/>
                        <v:path arrowok="t" textboxrect="0,0,23622,37671"/>
                      </v:shape>
                      <v:shape id="Shape 61457" o:spid="_x0000_s1064" style="position:absolute;left:14965;top:297;width:206;height:221;visibility:visible;mso-wrap-style:square;v-text-anchor:top" coordsize="20574,2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" path="m20574,r,4121l19812,3741v-1524,,-4572,1524,-6096,3048c12192,8313,12192,9837,12192,11361r,4572c12192,17457,10668,20505,10668,20505,9144,22029,7620,22029,6096,22029v-3048,,-3048,,-4572,-1524c,18981,,17457,,15933,,11361,1524,8313,6096,5265l20574,xe" fillcolor="black" stroked="f" strokeweight="0">
                        <v:stroke miterlimit="83231f" joinstyle="miter"/>
                        <v:path arrowok="t" textboxrect="0,0,20574,22029"/>
                      </v:shape>
                      <v:shape id="Shape 61458" o:spid="_x0000_s1065" style="position:absolute;left:15171;top:289;width:343;height:655;visibility:visible;mso-wrap-style:square;v-text-anchor:top" coordsize="34290,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" path="m2286,c8382,,12954,1524,16002,3048v3048,1524,4572,4572,6096,7620c22098,12192,23622,16764,23622,22860r,21336c23622,50292,23622,53340,23622,54864v,1524,,3048,1524,3048c25146,57912,25146,57912,26670,57912v,,1524,,1524,c29718,57912,31242,56388,34290,53340r,4572c28194,62484,23622,65532,19050,65532v-3048,,-4572,,-6096,-1524c11430,62484,11430,59436,11430,56388,7620,58674,4953,60579,3048,61913l,63589,,56896,11430,51816r,-24384l,32512,,27861,11430,22860r,-1524c11430,15240,9906,10668,8382,9144l,4953,,831,2286,xe" fillcolor="black" stroked="f" strokeweight="0">
                        <v:stroke miterlimit="83231f" joinstyle="miter"/>
                        <v:path arrowok="t" textboxrect="0,0,34290,65532"/>
                      </v:shape>
                      <v:shape id="Shape 61459" o:spid="_x0000_s1066" style="position:absolute;left:15514;top:289;width:670;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" path="m19812,r1524,l21336,13716c28956,4572,36576,,42672,v3048,,6096,1524,9144,3048c53340,4572,56388,7620,57912,12192v,1524,,6096,,12192l57912,50292v,4572,1524,7620,1524,9144c59436,60960,60960,60960,62484,62484v,,3048,,4572,l67056,64008r-30480,l36576,62484r1524,c41148,62484,42672,62484,44196,62484v1524,-1524,1524,-3048,1524,-4572c45720,56388,45720,54864,45720,50292r,-25908c45720,18288,45720,15240,44196,12192,42672,9144,41148,7620,36576,7620v-4572,,-9144,3048,-15240,9144l21336,50292v,4572,1524,7620,1524,9144c22860,60960,24384,60960,24384,62484v1524,,3048,,6096,l30480,64008,,64008,,62484r1524,c4572,62484,7620,62484,7620,60960,9144,59436,9144,56388,9144,50292r,-24384c9144,19812,9144,15240,9144,13716v,-3048,,-3048,-1524,-4572c7620,9144,6096,9144,6096,9144v-1524,,-3048,,-4572,l,7620,19812,xe" fillcolor="black" stroked="f" strokeweight="0">
                        <v:stroke miterlimit="83231f" joinstyle="miter"/>
                        <v:path arrowok="t" textboxrect="0,0,67056,64008"/>
                      </v:shape>
                      <v:shape id="Shape 255402" o:spid="_x0000_s1067" style="position:absolute;left:16245;top:563;width:366;height:122;visibility:visible;mso-wrap-style:square;v-text-anchor:top" coordsize="365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" path="m,l36576,r,12192l,12192,,e" fillcolor="black" stroked="f" strokeweight="0">
                        <v:stroke miterlimit="83231f" joinstyle="miter"/>
                        <v:path arrowok="t" textboxrect="0,0,36576,12192"/>
                      </v:shape>
                      <v:shape id="Shape 61461" o:spid="_x0000_s1068" style="position:absolute;left:45;top:1905;width:427;height:655;visibility:visible;mso-wrap-style:square;v-text-anchor:top" coordsize="4267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" path="m19812,v3048,,6096,,9144,1524c32004,3048,33528,3048,33528,3048v1524,,1524,,1524,c36576,1524,36576,1524,36576,r1524,l38100,21336r-1524,c35052,15240,33528,10668,30480,7620,27432,6096,24384,4572,19812,4572v-3048,,-6096,,-9144,3048c9144,9144,7620,10668,7620,12192v,3048,1524,4572,3048,6096c12192,19812,15240,22860,19812,24384r9144,4572c38100,33528,42672,39624,42672,47244v,4572,-1524,9144,-6096,13716c32004,64008,27432,65532,21336,65532v-3048,,-7620,-1524,-12192,-3048c7620,62484,6096,62484,4572,62484v-1524,,-1524,1524,-3048,3048l,65532,,44196r1524,c3048,50292,6096,53340,9144,56388v4572,3048,7620,4572,12192,4572c24384,60960,27432,59436,28956,57912v3048,-1524,3048,-3048,3048,-6096c32004,48768,32004,45720,28956,44196,27432,42672,22860,39624,16764,36576,10668,33528,6096,30480,3048,27432,1524,25908,,21336,,18288,,12192,3048,9144,6096,4572,9144,1524,13716,,19812,xe" fillcolor="black" stroked="f" strokeweight="0">
                        <v:stroke miterlimit="83231f" joinstyle="miter"/>
                        <v:path arrowok="t" textboxrect="0,0,42672,65532"/>
                      </v:shape>
                      <v:shape id="Shape 61462" o:spid="_x0000_s1069" style="position:absolute;left:533;top:1706;width:381;height:854;visibility:visible;mso-wrap-style:square;v-text-anchor:top" coordsize="381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" path="m21336,r1524,l22860,21336r15240,l38100,25908r-15240,l22860,67056v,4572,,7620,1524,7620c25908,76200,27432,77724,28956,77724v1524,,1524,,3048,-1524c33528,76200,35052,74676,35052,73152r3048,c36576,77724,35052,80772,32004,82296v-3048,1524,-6096,3048,-9144,3048c21336,85344,18288,85344,16764,83820,15240,82296,13716,80772,12192,77724,10668,76200,10668,73152,10668,68580r,-42672l,25908,,22860v3048,,6096,-1524,9144,-4572c10668,16764,13716,13716,16764,9144,18288,7620,19812,4572,21336,xe" fillcolor="black" stroked="f" strokeweight="0">
                        <v:stroke miterlimit="83231f" joinstyle="miter"/>
                        <v:path arrowok="t" textboxrect="0,0,38100,85344"/>
                      </v:shape>
                      <v:shape id="Shape 61463" o:spid="_x0000_s1070" style="position:absolute;left:975;top:2174;width:236;height:386;visibility:visible;mso-wrap-style:square;v-text-anchor:top" coordsize="23622,3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" path="m23622,r,5591l21336,6607v-3048,1524,-6096,3048,-7620,6096c12192,14227,12192,17275,12192,18799v,4572,,6096,3048,9144c16764,29467,18288,30991,21336,30991r2286,-1270l23622,36402r-762,685c19812,38611,16764,38611,13716,38611v-3048,,-7620,-1524,-10668,-4572c1524,30991,,27943,,21847,,18799,,17275,1524,14227,3048,11179,6096,8131,10668,5083v2286,-762,5715,-2286,9906,-4000l23622,xe" fillcolor="black" stroked="f" strokeweight="0">
                        <v:stroke miterlimit="83231f" joinstyle="miter"/>
                        <v:path arrowok="t" textboxrect="0,0,23622,38611"/>
                      </v:shape>
                      <v:shape id="Shape 61464" o:spid="_x0000_s1071" style="position:absolute;left:1005;top:1911;width:206;height:222;visibility:visible;mso-wrap-style:square;v-text-anchor:top" coordsize="20574,2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" path="m20574,r,4202l19812,3948v-1524,,-4572,,-6096,1524c12192,6996,12192,10044,12192,11568r,4572c12192,17664,10668,19188,10668,20712,9144,22236,7620,22236,6096,22236v-3048,,-4572,,-4572,-1524c,19188,,17664,,14616,,11568,1524,6996,6096,3948l20574,xe" fillcolor="black" stroked="f" strokeweight="0">
                        <v:stroke miterlimit="83231f" joinstyle="miter"/>
                        <v:path arrowok="t" textboxrect="0,0,20574,22236"/>
                      </v:shape>
                      <v:shape id="Shape 61465" o:spid="_x0000_s1072" style="position:absolute;left:1211;top:1905;width:343;height:655;visibility:visible;mso-wrap-style:square;v-text-anchor:top" coordsize="34290,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" path="m2286,c6858,,12954,1524,16002,3048v3048,1524,4572,3048,6096,6096c22098,10668,23622,15240,23622,21336r,21336c23622,48768,23622,53340,23622,54864v,1524,,1524,1524,1524c25146,57912,25146,57912,26670,57912v,,1524,,1524,c29718,56388,31242,54864,34290,53340r,3048c28194,62484,23622,65532,19050,65532v-3048,,-4572,-1524,-6096,-3048c11430,60960,11430,59436,11430,54864,7620,57150,4953,59055,3048,60579l,63323,,56642,11430,50292r,-22860l,32512,,26921,11430,22860r,-3048c11430,13716,9906,10668,8382,7620l,4826,,624,2286,xe" fillcolor="black" stroked="f" strokeweight="0">
                        <v:stroke miterlimit="83231f" joinstyle="miter"/>
                        <v:path arrowok="t" textboxrect="0,0,34290,65532"/>
                      </v:shape>
                      <v:shape id="Shape 61466" o:spid="_x0000_s1073" style="position:absolute;left:1600;top:1584;width:305;height:961;visibility:visible;mso-wrap-style:square;v-text-anchor:top" coordsize="3048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" path="m18288,r3048,l21336,82296v,4572,1524,6096,1524,7620c22860,91440,24384,92964,24384,92964v1524,1524,3048,1524,6096,1524l30480,96012,,96012,,94488v3048,,4572,,6096,-1524c7620,92964,7620,91440,9144,89916v,-1524,,-3048,,-7620l9144,25908v,-7620,,-12192,,-13716c9144,10668,9144,9144,7620,9144,7620,7620,6096,7620,6096,7620v-1524,,-3048,,-4572,1524l,7620,18288,xe" fillcolor="black" stroked="f" strokeweight="0">
                        <v:stroke miterlimit="83231f" joinstyle="miter"/>
                        <v:path arrowok="t" textboxrect="0,0,30480,96012"/>
                      </v:shape>
                      <v:shape id="Shape 61467" o:spid="_x0000_s1074" style="position:absolute;left:1935;top:1706;width:381;height:854;visibility:visible;mso-wrap-style:square;v-text-anchor:top" coordsize="381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" path="m21336,r1524,l22860,21336r13716,l36576,25908r-13716,l22860,67056v,4572,,7620,1524,7620c25908,76200,25908,77724,27432,77724v1524,,3048,,4572,-1524c33528,76200,33528,74676,35052,73152r3048,c36576,77724,33528,80772,32004,82296v-3048,1524,-6096,3048,-9144,3048c19812,85344,18288,85344,16764,83820,13716,82296,12192,80772,12192,77724,10668,76200,10668,73152,10668,68580r,-42672l,25908,,22860v3048,,6096,-1524,7620,-4572c10668,16764,13716,13716,16764,9144,16764,7620,18288,4572,21336,xe" fillcolor="black" stroked="f" strokeweight="0">
                        <v:stroke miterlimit="83231f" joinstyle="miter"/>
                        <v:path arrowok="t" textboxrect="0,0,38100,85344"/>
                      </v:shape>
                      <v:shape id="Shape 61468" o:spid="_x0000_s1075" style="position:absolute;left:2331;top:1920;width:671;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" path="m,l21336,r,42672c21336,47244,22860,51816,24384,53340v3048,1524,4572,3048,7620,3048c33528,56388,35052,54864,38100,54864v1524,-1524,4572,-4572,7620,-7620l45720,12192v,-4572,,-7620,-1524,-9144c42672,1524,41148,1524,36576,1524l36576,,57912,r,38100c57912,45720,59436,50292,59436,51816v,1524,,3048,1524,3048c60960,54864,62484,56388,62484,56388v1524,,3048,-1524,4572,-1524l67056,56388,48768,64008r-3048,l45720,51816v-4572,4572,-9144,9144,-12192,10668c32004,62484,28956,64008,25908,64008v-4572,,-7620,-1524,-9144,-3048c13716,59436,12192,56388,10668,53340v,-3048,-1524,-7620,-1524,-13716l9144,12192v,-3048,,-6096,,-7620c9144,4572,7620,3048,6096,3048,6096,1524,3048,1524,,1524l,xe" fillcolor="black" stroked="f" strokeweight="0">
                        <v:stroke miterlimit="83231f" joinstyle="miter"/>
                        <v:path arrowok="t" textboxrect="0,0,67056,64008"/>
                      </v:shape>
                      <v:shape id="Shape 61469" o:spid="_x0000_s1076" style="position:absolute;left:3032;top:1905;width:671;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" path="m18288,r3048,l21336,12192c28956,4572,36576,,42672,v3048,,6096,,9144,3048c53340,4572,54864,7620,56388,10668v1524,3048,1524,7620,1524,12192l57912,50292v,4572,,6096,1524,7620c59436,59436,60960,60960,60960,60960v1524,1524,3048,1524,6096,1524l67056,64008r-30480,l36576,62484r1524,c41148,62484,42672,62484,44196,60960v,-1524,1524,-3048,1524,-4572c45720,56388,45720,53340,45720,50292r,-25908c45720,18288,45720,13716,44196,10668,42672,9144,39624,7620,36576,7620v-4572,,-9144,3048,-15240,9144l21336,50292v,4572,,7620,1524,7620c22860,59436,24384,60960,24384,60960v1524,1524,3048,1524,6096,1524l30480,64008,,64008,,62484r1524,c4572,62484,7620,60960,7620,59436,9144,57912,9144,54864,9144,50292r,-24384c9144,18288,9144,13716,9144,12192,9144,10668,7620,9144,7620,9144,7620,7620,6096,7620,4572,7620v,,-1524,,-3048,1524l,7620,18288,xe" fillcolor="black" stroked="f" strokeweight="0">
                        <v:stroke miterlimit="83231f" joinstyle="miter"/>
                        <v:path arrowok="t" textboxrect="0,0,67056,64008"/>
                      </v:shape>
                      <v:shape id="Shape 61470" o:spid="_x0000_s1077" style="position:absolute;left:3764;top:1905;width:335;height:929;visibility:visible;mso-wrap-style:square;v-text-anchor:top" coordsize="33528,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" path="m28956,r4572,1247l33528,5791,28956,3048v-4572,,-6096,1524,-9144,4572c18288,9144,16764,13716,16764,19812v,7620,1524,12192,4572,16764c24384,39624,25908,41148,30480,41148r3048,-1829l33528,42672r-4572,1524c25908,44196,22860,44196,19812,42672v-3048,1524,-4572,3048,-4572,4572c13716,48768,13716,50292,13716,50292v,1524,,1524,1524,3048c15240,53340,16764,54864,19812,54864v1524,,4572,,9144,l33528,55137r,10042l26480,64770v-4001,-381,-7430,-762,-9716,-762c13716,65532,12192,68580,10668,70104,9144,71628,9144,73152,9144,76200v,1524,1524,3048,4572,4572l33528,85344r,5588l27432,92964v-9144,,-16764,-1524,-22860,-6096c1524,85344,,82296,,80772,,79248,,77724,1524,77724v,-1524,1524,-4572,4572,-7620c6096,70104,7620,67056,12192,64008,9144,62484,7620,60960,6096,59436,4572,57912,4572,57912,4572,56388v,-1524,1524,-3048,1524,-6096c7620,48768,12192,45720,16764,41148,12192,39624,9144,36576,7620,33528,6096,30480,4572,27432,4572,22860v,-6096,3048,-12192,7620,-16764c16764,1524,22860,,28956,xe" fillcolor="black" stroked="f" strokeweight="0">
                        <v:stroke miterlimit="83231f" joinstyle="miter"/>
                        <v:path arrowok="t" textboxrect="0,0,33528,92964"/>
                      </v:shape>
                      <v:shape id="Shape 61471" o:spid="_x0000_s1078" style="position:absolute;left:4099;top:2456;width:290;height:358;visibility:visible;mso-wrap-style:square;v-text-anchor:top" coordsize="28956,3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" path="m,l8192,489v3238,381,5524,762,7048,762c19812,1251,22860,2775,25908,5823v1524,1524,3048,4572,3048,9144c28956,19539,27432,24111,21336,28683l,35795,,30207r,c9144,30207,15240,28683,18288,25635v4572,-3048,6096,-6096,6096,-9144c24384,14967,22860,13443,21336,11919,18288,10395,13716,10395,6097,10395l,10042,,xe" fillcolor="black" stroked="f" strokeweight="0">
                        <v:stroke miterlimit="83231f" joinstyle="miter"/>
                        <v:path arrowok="t" textboxrect="0,0,28956,35795"/>
                      </v:shape>
                      <v:shape id="Shape 61472" o:spid="_x0000_s1079" style="position:absolute;left:4099;top:1917;width:290;height:414;visibility:visible;mso-wrap-style:square;v-text-anchor:top" coordsize="28956,4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" path="m,l12192,3325r12192,c25908,3325,27432,3325,27432,3325v1524,,1524,,1524,c28956,3325,28956,4849,28956,4849v,1524,,1524,,3048c28956,7897,28956,7897,27432,7897v,,-1524,,-3048,l16764,7897v1524,3048,3048,7620,3048,12192c19812,26185,18288,32281,13716,36853l,41425,,38073,4572,35329c6097,33805,7620,29233,7620,23137,7620,15517,6097,10945,3048,6373l,4544,,xe" fillcolor="black" stroked="f" strokeweight="0">
                        <v:stroke miterlimit="83231f" joinstyle="miter"/>
                        <v:path arrowok="t" textboxrect="0,0,28956,41425"/>
                      </v:shape>
                      <v:shape id="Shape 61473" o:spid="_x0000_s1080" style="position:absolute;left:4465;top:1927;width:236;height:615;visibility:visible;mso-wrap-style:square;v-text-anchor:top" coordsize="23622,6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" path="m23622,r,2613l13716,6858c10668,9906,9144,12954,9144,19050r14478,l23622,23622r-14478,c9144,32766,10668,38862,15240,43434r8382,3810l23622,61488,7620,54102c3048,48006,,40386,,31242,,20574,3048,12954,7620,6858l23622,xe" fillcolor="black" stroked="f" strokeweight="0">
                        <v:stroke miterlimit="83231f" joinstyle="miter"/>
                        <v:path arrowok="t" textboxrect="0,0,23622,61488"/>
                      </v:shape>
                      <v:shape id="Shape 61474" o:spid="_x0000_s1081" style="position:absolute;left:4701;top:2301;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" path="m26670,r1524,1524c26670,7620,25146,13716,20574,18288,16002,22860,9906,25908,3809,25908l,24150,,9906r8382,3810c12953,13716,16002,12192,19050,10668,22097,9144,25146,6096,26670,xe" fillcolor="black" stroked="f" strokeweight="0">
                        <v:stroke miterlimit="83231f" joinstyle="miter"/>
                        <v:path arrowok="t" textboxrect="0,0,28194,25908"/>
                      </v:shape>
                      <v:shape id="Shape 61475" o:spid="_x0000_s1082" style="position:absolute;left:4701;top:1905;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" path="m5334,v6096,,12192,1524,16763,7620c26670,12192,28194,18288,28194,25908l,25908,,21336r14478,c14478,16764,12953,13716,12953,12192,11430,10668,9906,7620,8382,6096,5334,4572,3809,4572,762,4572l,4898,,2286,5334,xe" fillcolor="black" stroked="f" strokeweight="0">
                        <v:stroke miterlimit="83231f" joinstyle="miter"/>
                        <v:path arrowok="t" textboxrect="0,0,28194,25908"/>
                      </v:shape>
                      <v:shape id="Shape 61476" o:spid="_x0000_s1083" style="position:absolute;left:5059;top:1905;width:671;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" path="m18288,r3048,l21336,12192c27432,4572,35052,,41148,v3048,,6096,,9144,3048c53340,4572,54864,7620,56388,10668v,3048,1524,7620,1524,12192l57912,50292v,4572,,6096,,7620c59436,59436,59436,60960,60960,60960v,1524,3048,1524,6096,1524l67056,64008r-30480,l36576,62484v3048,,4572,,6096,-1524c44196,59436,44196,57912,45720,56388v,,,-3048,,-6096l45720,24384v,-6096,-1524,-10668,-3048,-13716c41148,9144,39624,7620,36576,7620v-6096,,-10668,3048,-15240,9144l21336,50292v,4572,,7620,,7620c21336,59436,22860,60960,24384,60960v,1524,3048,1524,6096,1524l30480,64008,,64008,,62484r1524,c4572,62484,6096,60960,7620,59436v,-1524,1524,-4572,1524,-9144l9144,25908v,-7620,,-12192,-1524,-13716c7620,10668,7620,9144,6096,9144v,-1524,,-1524,-1524,-1524c3048,7620,1524,7620,,9144l,7620,18288,xe" fillcolor="black" stroked="f" strokeweight="0">
                        <v:stroke miterlimit="83231f" joinstyle="miter"/>
                        <v:path arrowok="t" textboxrect="0,0,67056,64008"/>
                      </v:shape>
                      <w10:anchorlock/>
                    </v:group>
                  </w:pict>
                </mc:Fallback>
              </mc:AlternateConten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3F05" w:rsidRPr="00C3576F" w:rsidRDefault="003F2736" w:rsidP="00C3576F">
            <w:pPr>
              <w:ind w:left="24"/>
              <w:rPr>
                <w:rFonts w:ascii="Calibri" w:hAnsi="Calibri"/>
                <w:sz w:val="22"/>
                <w:szCs w:val="22"/>
              </w:rPr>
            </w:pPr>
            <w:r w:rsidRPr="00C3576F">
              <w:rPr>
                <w:rFonts w:ascii="Calibri" w:hAnsi="Calibri"/>
                <w:noProof/>
                <w:sz w:val="22"/>
                <w:szCs w:val="22"/>
                <w:lang w:val="de-AT" w:eastAsia="de-AT"/>
              </w:rPr>
              <mc:AlternateContent>
                <mc:Choice Requires="wpg">
                  <w:drawing>
                    <wp:inline distT="0" distB="0" distL="0" distR="0">
                      <wp:extent cx="156845" cy="97790"/>
                      <wp:effectExtent l="0" t="0" r="0" b="0"/>
                      <wp:docPr id="253633" name="Group 253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845" cy="97790"/>
                                <a:chOff x="0" y="0"/>
                                <a:chExt cx="156972" cy="97536"/>
                              </a:xfrm>
                            </wpg:grpSpPr>
                            <wps:wsp>
                              <wps:cNvPr id="61477" name="Shape 61477"/>
                              <wps:cNvSpPr/>
                              <wps:spPr>
                                <a:xfrm>
                                  <a:off x="0" y="3048"/>
                                  <a:ext cx="36576" cy="92964"/>
                                </a:xfrm>
                                <a:custGeom>
                                  <a:avLst/>
                                  <a:gdLst/>
                                  <a:ahLst/>
                                  <a:cxnLst/>
                                  <a:rect l="0" t="0" r="0" b="0"/>
                                  <a:pathLst>
                                    <a:path w="36576" h="92964">
                                      <a:moveTo>
                                        <a:pt x="21336" y="0"/>
                                      </a:moveTo>
                                      <a:lnTo>
                                        <a:pt x="24384" y="0"/>
                                      </a:lnTo>
                                      <a:lnTo>
                                        <a:pt x="24384" y="76200"/>
                                      </a:lnTo>
                                      <a:cubicBezTo>
                                        <a:pt x="24384" y="82296"/>
                                        <a:pt x="24384" y="85344"/>
                                        <a:pt x="24384" y="86868"/>
                                      </a:cubicBezTo>
                                      <a:cubicBezTo>
                                        <a:pt x="25908" y="88392"/>
                                        <a:pt x="25908" y="89916"/>
                                        <a:pt x="27432" y="89916"/>
                                      </a:cubicBezTo>
                                      <a:cubicBezTo>
                                        <a:pt x="28956" y="91440"/>
                                        <a:pt x="32004" y="91440"/>
                                        <a:pt x="36576" y="91440"/>
                                      </a:cubicBezTo>
                                      <a:lnTo>
                                        <a:pt x="36576" y="92964"/>
                                      </a:lnTo>
                                      <a:lnTo>
                                        <a:pt x="1524" y="92964"/>
                                      </a:lnTo>
                                      <a:lnTo>
                                        <a:pt x="1524" y="91440"/>
                                      </a:lnTo>
                                      <a:cubicBezTo>
                                        <a:pt x="6096" y="91440"/>
                                        <a:pt x="9144" y="91440"/>
                                        <a:pt x="9144" y="89916"/>
                                      </a:cubicBezTo>
                                      <a:cubicBezTo>
                                        <a:pt x="10668" y="89916"/>
                                        <a:pt x="12192" y="88392"/>
                                        <a:pt x="12192" y="86868"/>
                                      </a:cubicBezTo>
                                      <a:cubicBezTo>
                                        <a:pt x="13716" y="85344"/>
                                        <a:pt x="13716" y="82296"/>
                                        <a:pt x="13716" y="76200"/>
                                      </a:cubicBezTo>
                                      <a:lnTo>
                                        <a:pt x="13716" y="27432"/>
                                      </a:lnTo>
                                      <a:cubicBezTo>
                                        <a:pt x="13716" y="19812"/>
                                        <a:pt x="13716" y="16764"/>
                                        <a:pt x="12192" y="13716"/>
                                      </a:cubicBezTo>
                                      <a:cubicBezTo>
                                        <a:pt x="12192" y="12192"/>
                                        <a:pt x="12192" y="12192"/>
                                        <a:pt x="10668" y="10668"/>
                                      </a:cubicBezTo>
                                      <a:cubicBezTo>
                                        <a:pt x="10668" y="10668"/>
                                        <a:pt x="9144" y="10668"/>
                                        <a:pt x="7620" y="10668"/>
                                      </a:cubicBezTo>
                                      <a:cubicBezTo>
                                        <a:pt x="6096" y="10668"/>
                                        <a:pt x="3048" y="10668"/>
                                        <a:pt x="0" y="12192"/>
                                      </a:cubicBezTo>
                                      <a:lnTo>
                                        <a:pt x="0" y="10668"/>
                                      </a:lnTo>
                                      <a:lnTo>
                                        <a:pt x="21336" y="0"/>
                                      </a:lnTo>
                                      <a:close/>
                                    </a:path>
                                  </a:pathLst>
                                </a:custGeom>
                                <a:solidFill>
                                  <a:srgbClr val="000000"/>
                                </a:solidFill>
                                <a:ln w="0" cap="flat">
                                  <a:noFill/>
                                  <a:miter lim="127000"/>
                                </a:ln>
                                <a:effectLst/>
                              </wps:spPr>
                              <wps:bodyPr/>
                            </wps:wsp>
                            <wps:wsp>
                              <wps:cNvPr id="61478" name="Shape 61478"/>
                              <wps:cNvSpPr/>
                              <wps:spPr>
                                <a:xfrm>
                                  <a:off x="54864" y="0"/>
                                  <a:ext cx="39624" cy="97536"/>
                                </a:xfrm>
                                <a:custGeom>
                                  <a:avLst/>
                                  <a:gdLst/>
                                  <a:ahLst/>
                                  <a:cxnLst/>
                                  <a:rect l="0" t="0" r="0" b="0"/>
                                  <a:pathLst>
                                    <a:path w="39624" h="97536">
                                      <a:moveTo>
                                        <a:pt x="33528" y="0"/>
                                      </a:moveTo>
                                      <a:lnTo>
                                        <a:pt x="39624" y="0"/>
                                      </a:lnTo>
                                      <a:lnTo>
                                        <a:pt x="6096" y="97536"/>
                                      </a:lnTo>
                                      <a:lnTo>
                                        <a:pt x="0" y="97536"/>
                                      </a:lnTo>
                                      <a:lnTo>
                                        <a:pt x="33528" y="0"/>
                                      </a:lnTo>
                                      <a:close/>
                                    </a:path>
                                  </a:pathLst>
                                </a:custGeom>
                                <a:solidFill>
                                  <a:srgbClr val="000000"/>
                                </a:solidFill>
                                <a:ln w="0" cap="flat">
                                  <a:noFill/>
                                  <a:miter lim="127000"/>
                                </a:ln>
                                <a:effectLst/>
                              </wps:spPr>
                              <wps:bodyPr/>
                            </wps:wsp>
                            <wps:wsp>
                              <wps:cNvPr id="61479" name="Shape 61479"/>
                              <wps:cNvSpPr/>
                              <wps:spPr>
                                <a:xfrm>
                                  <a:off x="96012" y="3048"/>
                                  <a:ext cx="60960" cy="92964"/>
                                </a:xfrm>
                                <a:custGeom>
                                  <a:avLst/>
                                  <a:gdLst/>
                                  <a:ahLst/>
                                  <a:cxnLst/>
                                  <a:rect l="0" t="0" r="0" b="0"/>
                                  <a:pathLst>
                                    <a:path w="60960" h="92964">
                                      <a:moveTo>
                                        <a:pt x="28956" y="0"/>
                                      </a:moveTo>
                                      <a:cubicBezTo>
                                        <a:pt x="36576" y="0"/>
                                        <a:pt x="42672" y="1524"/>
                                        <a:pt x="47244" y="7620"/>
                                      </a:cubicBezTo>
                                      <a:cubicBezTo>
                                        <a:pt x="53340" y="12192"/>
                                        <a:pt x="54864" y="16764"/>
                                        <a:pt x="54864" y="22860"/>
                                      </a:cubicBezTo>
                                      <a:cubicBezTo>
                                        <a:pt x="54864" y="27432"/>
                                        <a:pt x="54864" y="32004"/>
                                        <a:pt x="51816" y="36576"/>
                                      </a:cubicBezTo>
                                      <a:cubicBezTo>
                                        <a:pt x="48768" y="44196"/>
                                        <a:pt x="42672" y="51816"/>
                                        <a:pt x="35052" y="60960"/>
                                      </a:cubicBezTo>
                                      <a:cubicBezTo>
                                        <a:pt x="24384" y="71628"/>
                                        <a:pt x="16764" y="79248"/>
                                        <a:pt x="13716" y="82296"/>
                                      </a:cubicBezTo>
                                      <a:lnTo>
                                        <a:pt x="38100" y="82296"/>
                                      </a:lnTo>
                                      <a:cubicBezTo>
                                        <a:pt x="42672" y="82296"/>
                                        <a:pt x="47244" y="82296"/>
                                        <a:pt x="48768" y="82296"/>
                                      </a:cubicBezTo>
                                      <a:cubicBezTo>
                                        <a:pt x="50292" y="80772"/>
                                        <a:pt x="53340" y="80772"/>
                                        <a:pt x="54864" y="79248"/>
                                      </a:cubicBezTo>
                                      <a:cubicBezTo>
                                        <a:pt x="56388" y="77724"/>
                                        <a:pt x="57912" y="76200"/>
                                        <a:pt x="57912" y="74676"/>
                                      </a:cubicBezTo>
                                      <a:lnTo>
                                        <a:pt x="60960" y="74676"/>
                                      </a:lnTo>
                                      <a:lnTo>
                                        <a:pt x="54864" y="92964"/>
                                      </a:lnTo>
                                      <a:lnTo>
                                        <a:pt x="0" y="92964"/>
                                      </a:lnTo>
                                      <a:lnTo>
                                        <a:pt x="0" y="89916"/>
                                      </a:lnTo>
                                      <a:cubicBezTo>
                                        <a:pt x="16764" y="76200"/>
                                        <a:pt x="27432" y="64008"/>
                                        <a:pt x="35052" y="54864"/>
                                      </a:cubicBezTo>
                                      <a:cubicBezTo>
                                        <a:pt x="41148" y="45720"/>
                                        <a:pt x="44196" y="36576"/>
                                        <a:pt x="44196" y="28956"/>
                                      </a:cubicBezTo>
                                      <a:cubicBezTo>
                                        <a:pt x="44196" y="24384"/>
                                        <a:pt x="42672" y="19812"/>
                                        <a:pt x="39624" y="15240"/>
                                      </a:cubicBezTo>
                                      <a:cubicBezTo>
                                        <a:pt x="35052" y="12192"/>
                                        <a:pt x="30480" y="10668"/>
                                        <a:pt x="25908" y="10668"/>
                                      </a:cubicBezTo>
                                      <a:cubicBezTo>
                                        <a:pt x="21336" y="10668"/>
                                        <a:pt x="16764" y="12192"/>
                                        <a:pt x="12192" y="13716"/>
                                      </a:cubicBezTo>
                                      <a:cubicBezTo>
                                        <a:pt x="9144" y="16764"/>
                                        <a:pt x="6096" y="21336"/>
                                        <a:pt x="4572" y="25908"/>
                                      </a:cubicBezTo>
                                      <a:lnTo>
                                        <a:pt x="1524" y="25908"/>
                                      </a:lnTo>
                                      <a:cubicBezTo>
                                        <a:pt x="3048" y="16764"/>
                                        <a:pt x="6096" y="10668"/>
                                        <a:pt x="10668" y="6096"/>
                                      </a:cubicBezTo>
                                      <a:cubicBezTo>
                                        <a:pt x="15240" y="1524"/>
                                        <a:pt x="21336" y="0"/>
                                        <a:pt x="28956" y="0"/>
                                      </a:cubicBezTo>
                                      <a:close/>
                                    </a:path>
                                  </a:pathLst>
                                </a:custGeom>
                                <a:solidFill>
                                  <a:srgbClr val="000000"/>
                                </a:solidFill>
                                <a:ln w="0" cap="flat">
                                  <a:noFill/>
                                  <a:miter lim="127000"/>
                                </a:ln>
                                <a:effectLst/>
                              </wps:spPr>
                              <wps:bodyPr/>
                            </wps:wsp>
                          </wpg:wgp>
                        </a:graphicData>
                      </a:graphic>
                    </wp:inline>
                  </w:drawing>
                </mc:Choice>
                <mc:Fallback>
                  <w:pict>
                    <v:group w14:anchorId="191D0ED9" id="Group 253633" o:spid="_x0000_s1026" style="width:12.35pt;height:7.7pt;mso-position-horizontal-relative:char;mso-position-vertical-relative:line" coordsize="156972,97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">
                      <v:shape id="Shape 61477" o:spid="_x0000_s1027" style="position:absolute;top:3048;width:36576;height:92964;visibility:visible;mso-wrap-style:square;v-text-anchor:top" coordsize="3657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" path="m21336,r3048,l24384,76200v,6096,,9144,,10668c25908,88392,25908,89916,27432,89916v1524,1524,4572,1524,9144,1524l36576,92964r-35052,l1524,91440v4572,,7620,,7620,-1524c10668,89916,12192,88392,12192,86868v1524,-1524,1524,-4572,1524,-10668l13716,27432v,-7620,,-10668,-1524,-13716c12192,12192,12192,12192,10668,10668v,,-1524,,-3048,c6096,10668,3048,10668,,12192l,10668,21336,xe" fillcolor="black" stroked="f" strokeweight="0">
                        <v:stroke miterlimit="83231f" joinstyle="miter"/>
                        <v:path arrowok="t" textboxrect="0,0,36576,92964"/>
                      </v:shape>
                      <v:shape id="Shape 61478" o:spid="_x0000_s1028" style="position:absolute;left:54864;width:39624;height:97536;visibility:visible;mso-wrap-style:square;v-text-anchor:top" coordsize="3962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" path="m33528,r6096,l6096,97536,,97536,33528,xe" fillcolor="black" stroked="f" strokeweight="0">
                        <v:stroke miterlimit="83231f" joinstyle="miter"/>
                        <v:path arrowok="t" textboxrect="0,0,39624,97536"/>
                      </v:shape>
                      <v:shape id="Shape 61479" o:spid="_x0000_s1029" style="position:absolute;left:96012;top:3048;width:60960;height:92964;visibility:visible;mso-wrap-style:square;v-text-anchor:top" coordsize="60960,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" path="m28956,v7620,,13716,1524,18288,7620c53340,12192,54864,16764,54864,22860v,4572,,9144,-3048,13716c48768,44196,42672,51816,35052,60960,24384,71628,16764,79248,13716,82296r24384,c42672,82296,47244,82296,48768,82296v1524,-1524,4572,-1524,6096,-3048c56388,77724,57912,76200,57912,74676r3048,l54864,92964,,92964,,89916c16764,76200,27432,64008,35052,54864v6096,-9144,9144,-18288,9144,-25908c44196,24384,42672,19812,39624,15240,35052,12192,30480,10668,25908,10668v-4572,,-9144,1524,-13716,3048c9144,16764,6096,21336,4572,25908r-3048,c3048,16764,6096,10668,10668,6096,15240,1524,21336,,28956,xe" fillcolor="black" stroked="f" strokeweight="0">
                        <v:stroke miterlimit="83231f" joinstyle="miter"/>
                        <v:path arrowok="t" textboxrect="0,0,60960,92964"/>
                      </v:shape>
                      <w10:anchorlock/>
                    </v:group>
                  </w:pict>
                </mc:Fallback>
              </mc:AlternateContent>
            </w:r>
          </w:p>
        </w:tc>
      </w:tr>
      <w:tr w:rsidR="00A03F05" w:rsidTr="00C3576F">
        <w:trPr>
          <w:trHeight w:val="379"/>
        </w:trPr>
        <w:tc>
          <w:tcPr>
            <w:tcW w:w="3681" w:type="dxa"/>
            <w:tcBorders>
              <w:top w:val="single" w:sz="6" w:space="0" w:color="000000"/>
              <w:left w:val="single" w:sz="6" w:space="0" w:color="000000"/>
              <w:bottom w:val="single" w:sz="6" w:space="0" w:color="000000"/>
              <w:right w:val="single" w:sz="6" w:space="0" w:color="000000"/>
            </w:tcBorders>
            <w:shd w:val="clear" w:color="auto" w:fill="auto"/>
          </w:tcPr>
          <w:p w:rsidR="00A03F05" w:rsidRPr="00C3576F" w:rsidRDefault="003F2736" w:rsidP="00C3576F">
            <w:pPr>
              <w:ind w:left="2"/>
              <w:rPr>
                <w:rFonts w:ascii="Calibri" w:hAnsi="Calibri"/>
                <w:sz w:val="22"/>
                <w:szCs w:val="22"/>
              </w:rPr>
            </w:pPr>
            <w:r w:rsidRPr="00C3576F">
              <w:rPr>
                <w:rFonts w:ascii="Calibri" w:hAnsi="Calibri"/>
                <w:noProof/>
                <w:sz w:val="22"/>
                <w:szCs w:val="22"/>
                <w:lang w:val="de-AT" w:eastAsia="de-AT"/>
              </w:rPr>
              <mc:AlternateContent>
                <mc:Choice Requires="wpg">
                  <w:drawing>
                    <wp:inline distT="0" distB="0" distL="0" distR="0">
                      <wp:extent cx="1671955" cy="125095"/>
                      <wp:effectExtent l="0" t="0" r="0" b="0"/>
                      <wp:docPr id="253638" name="Group 253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1955" cy="125095"/>
                                <a:chOff x="0" y="0"/>
                                <a:chExt cx="1671828" cy="124968"/>
                              </a:xfrm>
                            </wpg:grpSpPr>
                            <wps:wsp>
                              <wps:cNvPr id="61494" name="Shape 61494"/>
                              <wps:cNvSpPr/>
                              <wps:spPr>
                                <a:xfrm>
                                  <a:off x="0" y="4572"/>
                                  <a:ext cx="80772" cy="91440"/>
                                </a:xfrm>
                                <a:custGeom>
                                  <a:avLst/>
                                  <a:gdLst/>
                                  <a:ahLst/>
                                  <a:cxnLst/>
                                  <a:rect l="0" t="0" r="0" b="0"/>
                                  <a:pathLst>
                                    <a:path w="80772" h="91440">
                                      <a:moveTo>
                                        <a:pt x="0" y="0"/>
                                      </a:moveTo>
                                      <a:lnTo>
                                        <a:pt x="71628" y="0"/>
                                      </a:lnTo>
                                      <a:lnTo>
                                        <a:pt x="73152" y="19812"/>
                                      </a:lnTo>
                                      <a:lnTo>
                                        <a:pt x="70104" y="19812"/>
                                      </a:lnTo>
                                      <a:cubicBezTo>
                                        <a:pt x="68580" y="15240"/>
                                        <a:pt x="68580" y="12192"/>
                                        <a:pt x="67056" y="10668"/>
                                      </a:cubicBezTo>
                                      <a:cubicBezTo>
                                        <a:pt x="65532" y="9144"/>
                                        <a:pt x="64008" y="7620"/>
                                        <a:pt x="62484" y="6096"/>
                                      </a:cubicBezTo>
                                      <a:cubicBezTo>
                                        <a:pt x="60960" y="6096"/>
                                        <a:pt x="56388" y="4572"/>
                                        <a:pt x="51816" y="4572"/>
                                      </a:cubicBezTo>
                                      <a:lnTo>
                                        <a:pt x="27432" y="4572"/>
                                      </a:lnTo>
                                      <a:lnTo>
                                        <a:pt x="27432" y="41148"/>
                                      </a:lnTo>
                                      <a:lnTo>
                                        <a:pt x="47244" y="41148"/>
                                      </a:lnTo>
                                      <a:cubicBezTo>
                                        <a:pt x="53340" y="41148"/>
                                        <a:pt x="56388" y="41148"/>
                                        <a:pt x="57912" y="39624"/>
                                      </a:cubicBezTo>
                                      <a:cubicBezTo>
                                        <a:pt x="60960" y="36576"/>
                                        <a:pt x="62484" y="33528"/>
                                        <a:pt x="62484" y="27432"/>
                                      </a:cubicBezTo>
                                      <a:lnTo>
                                        <a:pt x="64008" y="27432"/>
                                      </a:lnTo>
                                      <a:lnTo>
                                        <a:pt x="64008" y="59436"/>
                                      </a:lnTo>
                                      <a:lnTo>
                                        <a:pt x="62484" y="59436"/>
                                      </a:lnTo>
                                      <a:cubicBezTo>
                                        <a:pt x="62484" y="54864"/>
                                        <a:pt x="60960" y="53340"/>
                                        <a:pt x="60960" y="51816"/>
                                      </a:cubicBezTo>
                                      <a:cubicBezTo>
                                        <a:pt x="59436" y="50292"/>
                                        <a:pt x="57912" y="48768"/>
                                        <a:pt x="56388" y="47244"/>
                                      </a:cubicBezTo>
                                      <a:cubicBezTo>
                                        <a:pt x="54864" y="47244"/>
                                        <a:pt x="51816" y="45720"/>
                                        <a:pt x="47244" y="45720"/>
                                      </a:cubicBezTo>
                                      <a:lnTo>
                                        <a:pt x="27432" y="45720"/>
                                      </a:lnTo>
                                      <a:lnTo>
                                        <a:pt x="27432" y="77724"/>
                                      </a:lnTo>
                                      <a:cubicBezTo>
                                        <a:pt x="27432" y="80772"/>
                                        <a:pt x="27432" y="83820"/>
                                        <a:pt x="27432" y="83820"/>
                                      </a:cubicBezTo>
                                      <a:cubicBezTo>
                                        <a:pt x="28956" y="85344"/>
                                        <a:pt x="28956" y="86868"/>
                                        <a:pt x="30480" y="86868"/>
                                      </a:cubicBezTo>
                                      <a:cubicBezTo>
                                        <a:pt x="30480" y="86868"/>
                                        <a:pt x="32004" y="86868"/>
                                        <a:pt x="35052" y="86868"/>
                                      </a:cubicBezTo>
                                      <a:lnTo>
                                        <a:pt x="50292" y="86868"/>
                                      </a:lnTo>
                                      <a:cubicBezTo>
                                        <a:pt x="56388" y="86868"/>
                                        <a:pt x="59436" y="86868"/>
                                        <a:pt x="62484" y="86868"/>
                                      </a:cubicBezTo>
                                      <a:cubicBezTo>
                                        <a:pt x="64008" y="85344"/>
                                        <a:pt x="67056" y="83820"/>
                                        <a:pt x="68580" y="82296"/>
                                      </a:cubicBezTo>
                                      <a:cubicBezTo>
                                        <a:pt x="71628" y="79248"/>
                                        <a:pt x="74676" y="74676"/>
                                        <a:pt x="77724" y="68580"/>
                                      </a:cubicBezTo>
                                      <a:lnTo>
                                        <a:pt x="80772" y="68580"/>
                                      </a:lnTo>
                                      <a:lnTo>
                                        <a:pt x="73152" y="91440"/>
                                      </a:lnTo>
                                      <a:lnTo>
                                        <a:pt x="0" y="91440"/>
                                      </a:lnTo>
                                      <a:lnTo>
                                        <a:pt x="0" y="89916"/>
                                      </a:lnTo>
                                      <a:lnTo>
                                        <a:pt x="3048" y="89916"/>
                                      </a:lnTo>
                                      <a:cubicBezTo>
                                        <a:pt x="6096" y="89916"/>
                                        <a:pt x="7620" y="89916"/>
                                        <a:pt x="10668" y="88392"/>
                                      </a:cubicBezTo>
                                      <a:cubicBezTo>
                                        <a:pt x="12192" y="88392"/>
                                        <a:pt x="12192" y="86868"/>
                                        <a:pt x="13716" y="85344"/>
                                      </a:cubicBezTo>
                                      <a:cubicBezTo>
                                        <a:pt x="13716" y="83820"/>
                                        <a:pt x="13716" y="80772"/>
                                        <a:pt x="13716" y="74676"/>
                                      </a:cubicBezTo>
                                      <a:lnTo>
                                        <a:pt x="13716" y="16764"/>
                                      </a:lnTo>
                                      <a:cubicBezTo>
                                        <a:pt x="13716" y="10668"/>
                                        <a:pt x="13716" y="6096"/>
                                        <a:pt x="12192" y="4572"/>
                                      </a:cubicBezTo>
                                      <a:cubicBezTo>
                                        <a:pt x="10668" y="3048"/>
                                        <a:pt x="7620" y="1524"/>
                                        <a:pt x="3048" y="1524"/>
                                      </a:cubicBezTo>
                                      <a:lnTo>
                                        <a:pt x="0" y="1524"/>
                                      </a:lnTo>
                                      <a:lnTo>
                                        <a:pt x="0" y="0"/>
                                      </a:lnTo>
                                      <a:close/>
                                    </a:path>
                                  </a:pathLst>
                                </a:custGeom>
                                <a:solidFill>
                                  <a:srgbClr val="000000"/>
                                </a:solidFill>
                                <a:ln w="0" cap="flat">
                                  <a:noFill/>
                                  <a:miter lim="127000"/>
                                </a:ln>
                                <a:effectLst/>
                              </wps:spPr>
                              <wps:bodyPr/>
                            </wps:wsp>
                            <wps:wsp>
                              <wps:cNvPr id="61495" name="Shape 61495"/>
                              <wps:cNvSpPr/>
                              <wps:spPr>
                                <a:xfrm>
                                  <a:off x="83820" y="4572"/>
                                  <a:ext cx="99060" cy="91440"/>
                                </a:xfrm>
                                <a:custGeom>
                                  <a:avLst/>
                                  <a:gdLst/>
                                  <a:ahLst/>
                                  <a:cxnLst/>
                                  <a:rect l="0" t="0" r="0" b="0"/>
                                  <a:pathLst>
                                    <a:path w="99060" h="91440">
                                      <a:moveTo>
                                        <a:pt x="1524" y="0"/>
                                      </a:moveTo>
                                      <a:lnTo>
                                        <a:pt x="45720" y="0"/>
                                      </a:lnTo>
                                      <a:lnTo>
                                        <a:pt x="45720" y="1524"/>
                                      </a:lnTo>
                                      <a:cubicBezTo>
                                        <a:pt x="41148" y="1524"/>
                                        <a:pt x="39624" y="3048"/>
                                        <a:pt x="38100" y="4572"/>
                                      </a:cubicBezTo>
                                      <a:cubicBezTo>
                                        <a:pt x="36576" y="4572"/>
                                        <a:pt x="35052" y="6096"/>
                                        <a:pt x="35052" y="7620"/>
                                      </a:cubicBezTo>
                                      <a:cubicBezTo>
                                        <a:pt x="35052" y="9144"/>
                                        <a:pt x="36576" y="12192"/>
                                        <a:pt x="39624" y="15240"/>
                                      </a:cubicBezTo>
                                      <a:lnTo>
                                        <a:pt x="53340" y="36576"/>
                                      </a:lnTo>
                                      <a:lnTo>
                                        <a:pt x="70104" y="15240"/>
                                      </a:lnTo>
                                      <a:cubicBezTo>
                                        <a:pt x="71628" y="12192"/>
                                        <a:pt x="73152" y="10668"/>
                                        <a:pt x="73152" y="10668"/>
                                      </a:cubicBezTo>
                                      <a:cubicBezTo>
                                        <a:pt x="73152" y="9144"/>
                                        <a:pt x="73152" y="9144"/>
                                        <a:pt x="73152" y="7620"/>
                                      </a:cubicBezTo>
                                      <a:cubicBezTo>
                                        <a:pt x="73152" y="6096"/>
                                        <a:pt x="73152" y="6096"/>
                                        <a:pt x="73152" y="4572"/>
                                      </a:cubicBezTo>
                                      <a:cubicBezTo>
                                        <a:pt x="71628" y="4572"/>
                                        <a:pt x="71628" y="3048"/>
                                        <a:pt x="70104" y="3048"/>
                                      </a:cubicBezTo>
                                      <a:cubicBezTo>
                                        <a:pt x="68580" y="3048"/>
                                        <a:pt x="67056" y="1524"/>
                                        <a:pt x="64008" y="1524"/>
                                      </a:cubicBezTo>
                                      <a:lnTo>
                                        <a:pt x="64008" y="0"/>
                                      </a:lnTo>
                                      <a:lnTo>
                                        <a:pt x="96012" y="0"/>
                                      </a:lnTo>
                                      <a:lnTo>
                                        <a:pt x="96012" y="1524"/>
                                      </a:lnTo>
                                      <a:cubicBezTo>
                                        <a:pt x="94488" y="1524"/>
                                        <a:pt x="91440" y="3048"/>
                                        <a:pt x="89916" y="3048"/>
                                      </a:cubicBezTo>
                                      <a:cubicBezTo>
                                        <a:pt x="88392" y="4572"/>
                                        <a:pt x="85344" y="6096"/>
                                        <a:pt x="83820" y="7620"/>
                                      </a:cubicBezTo>
                                      <a:cubicBezTo>
                                        <a:pt x="80772" y="9144"/>
                                        <a:pt x="77724" y="12192"/>
                                        <a:pt x="74676" y="18288"/>
                                      </a:cubicBezTo>
                                      <a:lnTo>
                                        <a:pt x="56388" y="41148"/>
                                      </a:lnTo>
                                      <a:lnTo>
                                        <a:pt x="76200" y="70104"/>
                                      </a:lnTo>
                                      <a:cubicBezTo>
                                        <a:pt x="82296" y="79248"/>
                                        <a:pt x="85344" y="83820"/>
                                        <a:pt x="88392" y="86868"/>
                                      </a:cubicBezTo>
                                      <a:cubicBezTo>
                                        <a:pt x="91440" y="88392"/>
                                        <a:pt x="94488" y="89916"/>
                                        <a:pt x="99060" y="89916"/>
                                      </a:cubicBezTo>
                                      <a:lnTo>
                                        <a:pt x="99060" y="91440"/>
                                      </a:lnTo>
                                      <a:lnTo>
                                        <a:pt x="59436" y="91440"/>
                                      </a:lnTo>
                                      <a:lnTo>
                                        <a:pt x="59436" y="89916"/>
                                      </a:lnTo>
                                      <a:cubicBezTo>
                                        <a:pt x="60960" y="89916"/>
                                        <a:pt x="64008" y="89916"/>
                                        <a:pt x="64008" y="89916"/>
                                      </a:cubicBezTo>
                                      <a:cubicBezTo>
                                        <a:pt x="65532" y="89916"/>
                                        <a:pt x="65532" y="88392"/>
                                        <a:pt x="67056" y="88392"/>
                                      </a:cubicBezTo>
                                      <a:cubicBezTo>
                                        <a:pt x="67056" y="86868"/>
                                        <a:pt x="67056" y="85344"/>
                                        <a:pt x="67056" y="85344"/>
                                      </a:cubicBezTo>
                                      <a:cubicBezTo>
                                        <a:pt x="67056" y="83820"/>
                                        <a:pt x="67056" y="82296"/>
                                        <a:pt x="67056" y="82296"/>
                                      </a:cubicBezTo>
                                      <a:cubicBezTo>
                                        <a:pt x="67056" y="80772"/>
                                        <a:pt x="65532" y="79248"/>
                                        <a:pt x="64008" y="76200"/>
                                      </a:cubicBezTo>
                                      <a:lnTo>
                                        <a:pt x="47244" y="51816"/>
                                      </a:lnTo>
                                      <a:lnTo>
                                        <a:pt x="28956" y="76200"/>
                                      </a:lnTo>
                                      <a:cubicBezTo>
                                        <a:pt x="27432" y="79248"/>
                                        <a:pt x="25908" y="80772"/>
                                        <a:pt x="25908" y="82296"/>
                                      </a:cubicBezTo>
                                      <a:cubicBezTo>
                                        <a:pt x="24384" y="82296"/>
                                        <a:pt x="24384" y="83820"/>
                                        <a:pt x="24384" y="85344"/>
                                      </a:cubicBezTo>
                                      <a:cubicBezTo>
                                        <a:pt x="24384" y="86868"/>
                                        <a:pt x="25908" y="88392"/>
                                        <a:pt x="25908" y="88392"/>
                                      </a:cubicBezTo>
                                      <a:cubicBezTo>
                                        <a:pt x="27432" y="89916"/>
                                        <a:pt x="30480" y="89916"/>
                                        <a:pt x="33528" y="89916"/>
                                      </a:cubicBezTo>
                                      <a:lnTo>
                                        <a:pt x="33528" y="91440"/>
                                      </a:lnTo>
                                      <a:lnTo>
                                        <a:pt x="0" y="91440"/>
                                      </a:lnTo>
                                      <a:lnTo>
                                        <a:pt x="0" y="89916"/>
                                      </a:lnTo>
                                      <a:cubicBezTo>
                                        <a:pt x="3048" y="89916"/>
                                        <a:pt x="4572" y="89916"/>
                                        <a:pt x="6096" y="88392"/>
                                      </a:cubicBezTo>
                                      <a:cubicBezTo>
                                        <a:pt x="9144" y="88392"/>
                                        <a:pt x="12192" y="85344"/>
                                        <a:pt x="13716" y="83820"/>
                                      </a:cubicBezTo>
                                      <a:cubicBezTo>
                                        <a:pt x="16764" y="82296"/>
                                        <a:pt x="19812" y="79248"/>
                                        <a:pt x="22860" y="74676"/>
                                      </a:cubicBezTo>
                                      <a:lnTo>
                                        <a:pt x="44196" y="47244"/>
                                      </a:lnTo>
                                      <a:lnTo>
                                        <a:pt x="25908" y="19812"/>
                                      </a:lnTo>
                                      <a:cubicBezTo>
                                        <a:pt x="21336" y="12192"/>
                                        <a:pt x="16764" y="7620"/>
                                        <a:pt x="13716" y="6096"/>
                                      </a:cubicBezTo>
                                      <a:cubicBezTo>
                                        <a:pt x="10668" y="3048"/>
                                        <a:pt x="6096" y="1524"/>
                                        <a:pt x="1524" y="1524"/>
                                      </a:cubicBezTo>
                                      <a:lnTo>
                                        <a:pt x="1524" y="0"/>
                                      </a:lnTo>
                                      <a:close/>
                                    </a:path>
                                  </a:pathLst>
                                </a:custGeom>
                                <a:solidFill>
                                  <a:srgbClr val="000000"/>
                                </a:solidFill>
                                <a:ln w="0" cap="flat">
                                  <a:noFill/>
                                  <a:miter lim="127000"/>
                                </a:ln>
                                <a:effectLst/>
                              </wps:spPr>
                              <wps:bodyPr/>
                            </wps:wsp>
                            <wps:wsp>
                              <wps:cNvPr id="61496" name="Shape 61496"/>
                              <wps:cNvSpPr/>
                              <wps:spPr>
                                <a:xfrm>
                                  <a:off x="224028" y="3048"/>
                                  <a:ext cx="94488" cy="94488"/>
                                </a:xfrm>
                                <a:custGeom>
                                  <a:avLst/>
                                  <a:gdLst/>
                                  <a:ahLst/>
                                  <a:cxnLst/>
                                  <a:rect l="0" t="0" r="0" b="0"/>
                                  <a:pathLst>
                                    <a:path w="94488" h="94488">
                                      <a:moveTo>
                                        <a:pt x="50292" y="0"/>
                                      </a:moveTo>
                                      <a:cubicBezTo>
                                        <a:pt x="53340" y="0"/>
                                        <a:pt x="56388" y="1524"/>
                                        <a:pt x="59436" y="1524"/>
                                      </a:cubicBezTo>
                                      <a:cubicBezTo>
                                        <a:pt x="62484" y="1524"/>
                                        <a:pt x="65532" y="3048"/>
                                        <a:pt x="71628" y="4572"/>
                                      </a:cubicBezTo>
                                      <a:cubicBezTo>
                                        <a:pt x="73152" y="4572"/>
                                        <a:pt x="74676" y="4572"/>
                                        <a:pt x="76200" y="4572"/>
                                      </a:cubicBezTo>
                                      <a:cubicBezTo>
                                        <a:pt x="76200" y="4572"/>
                                        <a:pt x="77724" y="4572"/>
                                        <a:pt x="77724" y="4572"/>
                                      </a:cubicBezTo>
                                      <a:cubicBezTo>
                                        <a:pt x="79248" y="3048"/>
                                        <a:pt x="79248" y="3048"/>
                                        <a:pt x="79248" y="0"/>
                                      </a:cubicBezTo>
                                      <a:lnTo>
                                        <a:pt x="80772" y="0"/>
                                      </a:lnTo>
                                      <a:lnTo>
                                        <a:pt x="82296" y="28956"/>
                                      </a:lnTo>
                                      <a:lnTo>
                                        <a:pt x="80772" y="28956"/>
                                      </a:lnTo>
                                      <a:cubicBezTo>
                                        <a:pt x="79248" y="22860"/>
                                        <a:pt x="74676" y="16764"/>
                                        <a:pt x="71628" y="13716"/>
                                      </a:cubicBezTo>
                                      <a:cubicBezTo>
                                        <a:pt x="65532" y="7620"/>
                                        <a:pt x="59436" y="4572"/>
                                        <a:pt x="50292" y="4572"/>
                                      </a:cubicBezTo>
                                      <a:cubicBezTo>
                                        <a:pt x="38100" y="4572"/>
                                        <a:pt x="28956" y="9144"/>
                                        <a:pt x="22860" y="18288"/>
                                      </a:cubicBezTo>
                                      <a:cubicBezTo>
                                        <a:pt x="18288" y="25908"/>
                                        <a:pt x="15240" y="35052"/>
                                        <a:pt x="15240" y="45720"/>
                                      </a:cubicBezTo>
                                      <a:cubicBezTo>
                                        <a:pt x="15240" y="54864"/>
                                        <a:pt x="16764" y="62484"/>
                                        <a:pt x="19812" y="70104"/>
                                      </a:cubicBezTo>
                                      <a:cubicBezTo>
                                        <a:pt x="24384" y="77724"/>
                                        <a:pt x="28956" y="82296"/>
                                        <a:pt x="33528" y="85344"/>
                                      </a:cubicBezTo>
                                      <a:cubicBezTo>
                                        <a:pt x="39624" y="88392"/>
                                        <a:pt x="45720" y="89916"/>
                                        <a:pt x="51816" y="89916"/>
                                      </a:cubicBezTo>
                                      <a:cubicBezTo>
                                        <a:pt x="54864" y="89916"/>
                                        <a:pt x="57912" y="89916"/>
                                        <a:pt x="60960" y="89916"/>
                                      </a:cubicBezTo>
                                      <a:cubicBezTo>
                                        <a:pt x="64008" y="88392"/>
                                        <a:pt x="67056" y="86868"/>
                                        <a:pt x="70104" y="85344"/>
                                      </a:cubicBezTo>
                                      <a:lnTo>
                                        <a:pt x="70104" y="59436"/>
                                      </a:lnTo>
                                      <a:cubicBezTo>
                                        <a:pt x="70104" y="54864"/>
                                        <a:pt x="70104" y="51816"/>
                                        <a:pt x="68580" y="50292"/>
                                      </a:cubicBezTo>
                                      <a:cubicBezTo>
                                        <a:pt x="68580" y="48768"/>
                                        <a:pt x="67056" y="47244"/>
                                        <a:pt x="65532" y="45720"/>
                                      </a:cubicBezTo>
                                      <a:cubicBezTo>
                                        <a:pt x="64008" y="45720"/>
                                        <a:pt x="60960" y="44196"/>
                                        <a:pt x="56388" y="44196"/>
                                      </a:cubicBezTo>
                                      <a:lnTo>
                                        <a:pt x="56388" y="42672"/>
                                      </a:lnTo>
                                      <a:lnTo>
                                        <a:pt x="94488" y="42672"/>
                                      </a:lnTo>
                                      <a:lnTo>
                                        <a:pt x="94488" y="44196"/>
                                      </a:lnTo>
                                      <a:lnTo>
                                        <a:pt x="92964" y="44196"/>
                                      </a:lnTo>
                                      <a:cubicBezTo>
                                        <a:pt x="89916" y="44196"/>
                                        <a:pt x="86868" y="45720"/>
                                        <a:pt x="85344" y="48768"/>
                                      </a:cubicBezTo>
                                      <a:cubicBezTo>
                                        <a:pt x="83820" y="50292"/>
                                        <a:pt x="83820" y="54864"/>
                                        <a:pt x="83820" y="59436"/>
                                      </a:cubicBezTo>
                                      <a:lnTo>
                                        <a:pt x="83820" y="86868"/>
                                      </a:lnTo>
                                      <a:cubicBezTo>
                                        <a:pt x="79248" y="89916"/>
                                        <a:pt x="73152" y="91440"/>
                                        <a:pt x="68580" y="92964"/>
                                      </a:cubicBezTo>
                                      <a:cubicBezTo>
                                        <a:pt x="64008" y="94488"/>
                                        <a:pt x="57912" y="94488"/>
                                        <a:pt x="51816" y="94488"/>
                                      </a:cubicBezTo>
                                      <a:cubicBezTo>
                                        <a:pt x="33528" y="94488"/>
                                        <a:pt x="19812" y="89916"/>
                                        <a:pt x="10668" y="77724"/>
                                      </a:cubicBezTo>
                                      <a:cubicBezTo>
                                        <a:pt x="3048" y="70104"/>
                                        <a:pt x="0" y="60960"/>
                                        <a:pt x="0" y="48768"/>
                                      </a:cubicBezTo>
                                      <a:cubicBezTo>
                                        <a:pt x="0" y="41148"/>
                                        <a:pt x="1524" y="33528"/>
                                        <a:pt x="6096" y="25908"/>
                                      </a:cubicBezTo>
                                      <a:cubicBezTo>
                                        <a:pt x="10668" y="18288"/>
                                        <a:pt x="16764" y="10668"/>
                                        <a:pt x="25908" y="6096"/>
                                      </a:cubicBezTo>
                                      <a:cubicBezTo>
                                        <a:pt x="32004" y="3048"/>
                                        <a:pt x="41148" y="0"/>
                                        <a:pt x="50292" y="0"/>
                                      </a:cubicBezTo>
                                      <a:close/>
                                    </a:path>
                                  </a:pathLst>
                                </a:custGeom>
                                <a:solidFill>
                                  <a:srgbClr val="000000"/>
                                </a:solidFill>
                                <a:ln w="0" cap="flat">
                                  <a:noFill/>
                                  <a:miter lim="127000"/>
                                </a:ln>
                                <a:effectLst/>
                              </wps:spPr>
                              <wps:bodyPr/>
                            </wps:wsp>
                            <wps:wsp>
                              <wps:cNvPr id="61497" name="Shape 61497"/>
                              <wps:cNvSpPr/>
                              <wps:spPr>
                                <a:xfrm>
                                  <a:off x="326136" y="0"/>
                                  <a:ext cx="30480" cy="96012"/>
                                </a:xfrm>
                                <a:custGeom>
                                  <a:avLst/>
                                  <a:gdLst/>
                                  <a:ahLst/>
                                  <a:cxnLst/>
                                  <a:rect l="0" t="0" r="0" b="0"/>
                                  <a:pathLst>
                                    <a:path w="30480" h="96012">
                                      <a:moveTo>
                                        <a:pt x="18288" y="0"/>
                                      </a:moveTo>
                                      <a:lnTo>
                                        <a:pt x="21336" y="0"/>
                                      </a:lnTo>
                                      <a:lnTo>
                                        <a:pt x="21336" y="82296"/>
                                      </a:lnTo>
                                      <a:cubicBezTo>
                                        <a:pt x="21336" y="86868"/>
                                        <a:pt x="21336" y="89916"/>
                                        <a:pt x="22860" y="91440"/>
                                      </a:cubicBezTo>
                                      <a:cubicBezTo>
                                        <a:pt x="22860" y="92964"/>
                                        <a:pt x="24384" y="92964"/>
                                        <a:pt x="24384" y="94488"/>
                                      </a:cubicBezTo>
                                      <a:cubicBezTo>
                                        <a:pt x="25908" y="94488"/>
                                        <a:pt x="27432" y="94488"/>
                                        <a:pt x="30480" y="94488"/>
                                      </a:cubicBezTo>
                                      <a:lnTo>
                                        <a:pt x="30480" y="96012"/>
                                      </a:lnTo>
                                      <a:lnTo>
                                        <a:pt x="0" y="96012"/>
                                      </a:lnTo>
                                      <a:lnTo>
                                        <a:pt x="0" y="94488"/>
                                      </a:lnTo>
                                      <a:cubicBezTo>
                                        <a:pt x="3048" y="94488"/>
                                        <a:pt x="4572" y="94488"/>
                                        <a:pt x="6096" y="94488"/>
                                      </a:cubicBezTo>
                                      <a:cubicBezTo>
                                        <a:pt x="7620" y="92964"/>
                                        <a:pt x="7620" y="92964"/>
                                        <a:pt x="9144" y="91440"/>
                                      </a:cubicBezTo>
                                      <a:cubicBezTo>
                                        <a:pt x="9144" y="89916"/>
                                        <a:pt x="9144" y="86868"/>
                                        <a:pt x="9144" y="82296"/>
                                      </a:cubicBezTo>
                                      <a:lnTo>
                                        <a:pt x="9144" y="25908"/>
                                      </a:lnTo>
                                      <a:cubicBezTo>
                                        <a:pt x="9144" y="19812"/>
                                        <a:pt x="9144" y="15240"/>
                                        <a:pt x="9144" y="13716"/>
                                      </a:cubicBezTo>
                                      <a:cubicBezTo>
                                        <a:pt x="9144" y="10668"/>
                                        <a:pt x="9144" y="10668"/>
                                        <a:pt x="7620" y="9144"/>
                                      </a:cubicBezTo>
                                      <a:cubicBezTo>
                                        <a:pt x="7620" y="9144"/>
                                        <a:pt x="6096" y="9144"/>
                                        <a:pt x="6096"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498" name="Shape 61498"/>
                              <wps:cNvSpPr/>
                              <wps:spPr>
                                <a:xfrm>
                                  <a:off x="364236" y="33763"/>
                                  <a:ext cx="23622" cy="63435"/>
                                </a:xfrm>
                                <a:custGeom>
                                  <a:avLst/>
                                  <a:gdLst/>
                                  <a:ahLst/>
                                  <a:cxnLst/>
                                  <a:rect l="0" t="0" r="0" b="0"/>
                                  <a:pathLst>
                                    <a:path w="23622" h="63435">
                                      <a:moveTo>
                                        <a:pt x="23622" y="0"/>
                                      </a:moveTo>
                                      <a:lnTo>
                                        <a:pt x="23622" y="3140"/>
                                      </a:lnTo>
                                      <a:lnTo>
                                        <a:pt x="13716" y="7385"/>
                                      </a:lnTo>
                                      <a:cubicBezTo>
                                        <a:pt x="10668" y="10433"/>
                                        <a:pt x="9144" y="15005"/>
                                        <a:pt x="9144" y="19577"/>
                                      </a:cubicBezTo>
                                      <a:lnTo>
                                        <a:pt x="23622" y="19577"/>
                                      </a:lnTo>
                                      <a:lnTo>
                                        <a:pt x="23622" y="24149"/>
                                      </a:lnTo>
                                      <a:lnTo>
                                        <a:pt x="9144" y="24149"/>
                                      </a:lnTo>
                                      <a:cubicBezTo>
                                        <a:pt x="9144" y="33294"/>
                                        <a:pt x="10668" y="39389"/>
                                        <a:pt x="15240" y="45485"/>
                                      </a:cubicBezTo>
                                      <a:lnTo>
                                        <a:pt x="23622" y="48533"/>
                                      </a:lnTo>
                                      <a:lnTo>
                                        <a:pt x="23622" y="63435"/>
                                      </a:lnTo>
                                      <a:lnTo>
                                        <a:pt x="15621" y="62249"/>
                                      </a:lnTo>
                                      <a:cubicBezTo>
                                        <a:pt x="12573" y="61107"/>
                                        <a:pt x="9906" y="59202"/>
                                        <a:pt x="7620" y="56154"/>
                                      </a:cubicBezTo>
                                      <a:cubicBezTo>
                                        <a:pt x="1524" y="50057"/>
                                        <a:pt x="0" y="42438"/>
                                        <a:pt x="0" y="31770"/>
                                      </a:cubicBezTo>
                                      <a:cubicBezTo>
                                        <a:pt x="0" y="22626"/>
                                        <a:pt x="3048" y="13482"/>
                                        <a:pt x="7620" y="7385"/>
                                      </a:cubicBezTo>
                                      <a:lnTo>
                                        <a:pt x="23622" y="0"/>
                                      </a:lnTo>
                                      <a:close/>
                                    </a:path>
                                  </a:pathLst>
                                </a:custGeom>
                                <a:solidFill>
                                  <a:srgbClr val="000000"/>
                                </a:solidFill>
                                <a:ln w="0" cap="flat">
                                  <a:noFill/>
                                  <a:miter lim="127000"/>
                                </a:ln>
                                <a:effectLst/>
                              </wps:spPr>
                              <wps:bodyPr/>
                            </wps:wsp>
                            <wps:wsp>
                              <wps:cNvPr id="61499" name="Shape 61499"/>
                              <wps:cNvSpPr/>
                              <wps:spPr>
                                <a:xfrm>
                                  <a:off x="387858" y="71628"/>
                                  <a:ext cx="28194" cy="25908"/>
                                </a:xfrm>
                                <a:custGeom>
                                  <a:avLst/>
                                  <a:gdLst/>
                                  <a:ahLst/>
                                  <a:cxnLst/>
                                  <a:rect l="0" t="0" r="0" b="0"/>
                                  <a:pathLst>
                                    <a:path w="28194" h="25908">
                                      <a:moveTo>
                                        <a:pt x="26670" y="0"/>
                                      </a:moveTo>
                                      <a:lnTo>
                                        <a:pt x="28194" y="1524"/>
                                      </a:lnTo>
                                      <a:cubicBezTo>
                                        <a:pt x="26670" y="9144"/>
                                        <a:pt x="23622" y="13716"/>
                                        <a:pt x="19050" y="19812"/>
                                      </a:cubicBezTo>
                                      <a:cubicBezTo>
                                        <a:pt x="14478" y="24384"/>
                                        <a:pt x="9906" y="25908"/>
                                        <a:pt x="2286" y="25908"/>
                                      </a:cubicBezTo>
                                      <a:lnTo>
                                        <a:pt x="0" y="25569"/>
                                      </a:lnTo>
                                      <a:lnTo>
                                        <a:pt x="0" y="10668"/>
                                      </a:lnTo>
                                      <a:lnTo>
                                        <a:pt x="8382" y="13716"/>
                                      </a:lnTo>
                                      <a:cubicBezTo>
                                        <a:pt x="11430" y="13716"/>
                                        <a:pt x="16002" y="13716"/>
                                        <a:pt x="19050" y="12192"/>
                                      </a:cubicBezTo>
                                      <a:cubicBezTo>
                                        <a:pt x="22098" y="9144"/>
                                        <a:pt x="23622" y="6096"/>
                                        <a:pt x="26670" y="0"/>
                                      </a:cubicBezTo>
                                      <a:close/>
                                    </a:path>
                                  </a:pathLst>
                                </a:custGeom>
                                <a:solidFill>
                                  <a:srgbClr val="000000"/>
                                </a:solidFill>
                                <a:ln w="0" cap="flat">
                                  <a:noFill/>
                                  <a:miter lim="127000"/>
                                </a:ln>
                                <a:effectLst/>
                              </wps:spPr>
                              <wps:bodyPr/>
                            </wps:wsp>
                            <wps:wsp>
                              <wps:cNvPr id="61500" name="Shape 61500"/>
                              <wps:cNvSpPr/>
                              <wps:spPr>
                                <a:xfrm>
                                  <a:off x="387858" y="32004"/>
                                  <a:ext cx="28194" cy="25908"/>
                                </a:xfrm>
                                <a:custGeom>
                                  <a:avLst/>
                                  <a:gdLst/>
                                  <a:ahLst/>
                                  <a:cxnLst/>
                                  <a:rect l="0" t="0" r="0" b="0"/>
                                  <a:pathLst>
                                    <a:path w="28194" h="25908">
                                      <a:moveTo>
                                        <a:pt x="3810" y="0"/>
                                      </a:moveTo>
                                      <a:cubicBezTo>
                                        <a:pt x="11430" y="0"/>
                                        <a:pt x="17526" y="3048"/>
                                        <a:pt x="20574" y="7620"/>
                                      </a:cubicBezTo>
                                      <a:cubicBezTo>
                                        <a:pt x="25146" y="12192"/>
                                        <a:pt x="28194" y="18288"/>
                                        <a:pt x="28194" y="25908"/>
                                      </a:cubicBezTo>
                                      <a:lnTo>
                                        <a:pt x="0" y="25908"/>
                                      </a:lnTo>
                                      <a:lnTo>
                                        <a:pt x="0" y="21336"/>
                                      </a:lnTo>
                                      <a:lnTo>
                                        <a:pt x="14478" y="21336"/>
                                      </a:lnTo>
                                      <a:cubicBezTo>
                                        <a:pt x="14478" y="18288"/>
                                        <a:pt x="12954" y="15240"/>
                                        <a:pt x="12954" y="13716"/>
                                      </a:cubicBezTo>
                                      <a:cubicBezTo>
                                        <a:pt x="11430" y="10668"/>
                                        <a:pt x="9906" y="9144"/>
                                        <a:pt x="6858" y="7620"/>
                                      </a:cubicBezTo>
                                      <a:cubicBezTo>
                                        <a:pt x="5334" y="6096"/>
                                        <a:pt x="2286" y="4572"/>
                                        <a:pt x="762" y="4572"/>
                                      </a:cubicBezTo>
                                      <a:lnTo>
                                        <a:pt x="0" y="4899"/>
                                      </a:lnTo>
                                      <a:lnTo>
                                        <a:pt x="0" y="1758"/>
                                      </a:lnTo>
                                      <a:lnTo>
                                        <a:pt x="3810" y="0"/>
                                      </a:lnTo>
                                      <a:close/>
                                    </a:path>
                                  </a:pathLst>
                                </a:custGeom>
                                <a:solidFill>
                                  <a:srgbClr val="000000"/>
                                </a:solidFill>
                                <a:ln w="0" cap="flat">
                                  <a:noFill/>
                                  <a:miter lim="127000"/>
                                </a:ln>
                                <a:effectLst/>
                              </wps:spPr>
                              <wps:bodyPr/>
                            </wps:wsp>
                            <wps:wsp>
                              <wps:cNvPr id="61501" name="Shape 61501"/>
                              <wps:cNvSpPr/>
                              <wps:spPr>
                                <a:xfrm>
                                  <a:off x="426720" y="32004"/>
                                  <a:ext cx="30480" cy="64008"/>
                                </a:xfrm>
                                <a:custGeom>
                                  <a:avLst/>
                                  <a:gdLst/>
                                  <a:ahLst/>
                                  <a:cxnLst/>
                                  <a:rect l="0" t="0" r="0" b="0"/>
                                  <a:pathLst>
                                    <a:path w="30480" h="64008">
                                      <a:moveTo>
                                        <a:pt x="19812" y="0"/>
                                      </a:moveTo>
                                      <a:lnTo>
                                        <a:pt x="21336" y="0"/>
                                      </a:lnTo>
                                      <a:lnTo>
                                        <a:pt x="21336" y="50292"/>
                                      </a:lnTo>
                                      <a:cubicBezTo>
                                        <a:pt x="21336" y="54864"/>
                                        <a:pt x="22860" y="57912"/>
                                        <a:pt x="22860" y="59436"/>
                                      </a:cubicBezTo>
                                      <a:cubicBezTo>
                                        <a:pt x="22860" y="60960"/>
                                        <a:pt x="24384" y="60960"/>
                                        <a:pt x="25908" y="62484"/>
                                      </a:cubicBezTo>
                                      <a:cubicBezTo>
                                        <a:pt x="25908" y="62484"/>
                                        <a:pt x="28956" y="62484"/>
                                        <a:pt x="30480" y="62484"/>
                                      </a:cubicBezTo>
                                      <a:lnTo>
                                        <a:pt x="30480" y="64008"/>
                                      </a:lnTo>
                                      <a:lnTo>
                                        <a:pt x="0" y="64008"/>
                                      </a:lnTo>
                                      <a:lnTo>
                                        <a:pt x="0" y="62484"/>
                                      </a:lnTo>
                                      <a:cubicBezTo>
                                        <a:pt x="3048" y="62484"/>
                                        <a:pt x="6096" y="62484"/>
                                        <a:pt x="6096" y="62484"/>
                                      </a:cubicBezTo>
                                      <a:cubicBezTo>
                                        <a:pt x="7620" y="60960"/>
                                        <a:pt x="9144" y="60960"/>
                                        <a:pt x="9144" y="59436"/>
                                      </a:cubicBezTo>
                                      <a:cubicBezTo>
                                        <a:pt x="9144" y="57912"/>
                                        <a:pt x="9144" y="54864"/>
                                        <a:pt x="9144" y="50292"/>
                                      </a:cubicBezTo>
                                      <a:lnTo>
                                        <a:pt x="9144" y="25908"/>
                                      </a:lnTo>
                                      <a:cubicBezTo>
                                        <a:pt x="9144" y="19812"/>
                                        <a:pt x="9144" y="15240"/>
                                        <a:pt x="9144" y="12192"/>
                                      </a:cubicBezTo>
                                      <a:cubicBezTo>
                                        <a:pt x="9144" y="10668"/>
                                        <a:pt x="9144" y="10668"/>
                                        <a:pt x="7620" y="9144"/>
                                      </a:cubicBezTo>
                                      <a:cubicBezTo>
                                        <a:pt x="7620" y="9144"/>
                                        <a:pt x="6096" y="9144"/>
                                        <a:pt x="6096" y="9144"/>
                                      </a:cubicBezTo>
                                      <a:cubicBezTo>
                                        <a:pt x="4572" y="9144"/>
                                        <a:pt x="3048" y="9144"/>
                                        <a:pt x="1524" y="9144"/>
                                      </a:cubicBezTo>
                                      <a:lnTo>
                                        <a:pt x="0" y="7620"/>
                                      </a:lnTo>
                                      <a:lnTo>
                                        <a:pt x="19812" y="0"/>
                                      </a:lnTo>
                                      <a:close/>
                                    </a:path>
                                  </a:pathLst>
                                </a:custGeom>
                                <a:solidFill>
                                  <a:srgbClr val="000000"/>
                                </a:solidFill>
                                <a:ln w="0" cap="flat">
                                  <a:noFill/>
                                  <a:miter lim="127000"/>
                                </a:ln>
                                <a:effectLst/>
                              </wps:spPr>
                              <wps:bodyPr/>
                            </wps:wsp>
                            <wps:wsp>
                              <wps:cNvPr id="61502" name="Shape 61502"/>
                              <wps:cNvSpPr/>
                              <wps:spPr>
                                <a:xfrm>
                                  <a:off x="434340" y="0"/>
                                  <a:ext cx="15240" cy="15240"/>
                                </a:xfrm>
                                <a:custGeom>
                                  <a:avLst/>
                                  <a:gdLst/>
                                  <a:ahLst/>
                                  <a:cxnLst/>
                                  <a:rect l="0" t="0" r="0" b="0"/>
                                  <a:pathLst>
                                    <a:path w="15240" h="15240">
                                      <a:moveTo>
                                        <a:pt x="9144" y="0"/>
                                      </a:moveTo>
                                      <a:cubicBezTo>
                                        <a:pt x="10668" y="0"/>
                                        <a:pt x="12192" y="1524"/>
                                        <a:pt x="13716" y="3048"/>
                                      </a:cubicBezTo>
                                      <a:cubicBezTo>
                                        <a:pt x="15240" y="4572"/>
                                        <a:pt x="15240" y="6096"/>
                                        <a:pt x="15240" y="7620"/>
                                      </a:cubicBezTo>
                                      <a:cubicBezTo>
                                        <a:pt x="15240" y="10668"/>
                                        <a:pt x="15240" y="12192"/>
                                        <a:pt x="13716" y="13716"/>
                                      </a:cubicBezTo>
                                      <a:cubicBezTo>
                                        <a:pt x="12192" y="15240"/>
                                        <a:pt x="10668" y="15240"/>
                                        <a:pt x="9144" y="15240"/>
                                      </a:cubicBezTo>
                                      <a:cubicBezTo>
                                        <a:pt x="6096" y="15240"/>
                                        <a:pt x="4572" y="15240"/>
                                        <a:pt x="3048" y="13716"/>
                                      </a:cubicBezTo>
                                      <a:cubicBezTo>
                                        <a:pt x="1524" y="12192"/>
                                        <a:pt x="0" y="10668"/>
                                        <a:pt x="0" y="7620"/>
                                      </a:cubicBezTo>
                                      <a:cubicBezTo>
                                        <a:pt x="0" y="6096"/>
                                        <a:pt x="1524" y="4572"/>
                                        <a:pt x="3048" y="3048"/>
                                      </a:cubicBezTo>
                                      <a:cubicBezTo>
                                        <a:pt x="4572" y="1524"/>
                                        <a:pt x="6096" y="0"/>
                                        <a:pt x="9144" y="0"/>
                                      </a:cubicBezTo>
                                      <a:close/>
                                    </a:path>
                                  </a:pathLst>
                                </a:custGeom>
                                <a:solidFill>
                                  <a:srgbClr val="000000"/>
                                </a:solidFill>
                                <a:ln w="0" cap="flat">
                                  <a:noFill/>
                                  <a:miter lim="127000"/>
                                </a:ln>
                                <a:effectLst/>
                              </wps:spPr>
                              <wps:bodyPr/>
                            </wps:wsp>
                            <wps:wsp>
                              <wps:cNvPr id="61503" name="Shape 61503"/>
                              <wps:cNvSpPr/>
                              <wps:spPr>
                                <a:xfrm>
                                  <a:off x="460248" y="12192"/>
                                  <a:ext cx="38100" cy="85344"/>
                                </a:xfrm>
                                <a:custGeom>
                                  <a:avLst/>
                                  <a:gdLst/>
                                  <a:ahLst/>
                                  <a:cxnLst/>
                                  <a:rect l="0" t="0" r="0" b="0"/>
                                  <a:pathLst>
                                    <a:path w="38100" h="85344">
                                      <a:moveTo>
                                        <a:pt x="21336" y="0"/>
                                      </a:moveTo>
                                      <a:lnTo>
                                        <a:pt x="22860" y="0"/>
                                      </a:lnTo>
                                      <a:lnTo>
                                        <a:pt x="22860" y="21336"/>
                                      </a:lnTo>
                                      <a:lnTo>
                                        <a:pt x="36576" y="21336"/>
                                      </a:lnTo>
                                      <a:lnTo>
                                        <a:pt x="36576" y="25908"/>
                                      </a:lnTo>
                                      <a:lnTo>
                                        <a:pt x="22860" y="25908"/>
                                      </a:lnTo>
                                      <a:lnTo>
                                        <a:pt x="22860" y="68580"/>
                                      </a:lnTo>
                                      <a:cubicBezTo>
                                        <a:pt x="22860" y="71628"/>
                                        <a:pt x="22860" y="74676"/>
                                        <a:pt x="24384" y="76200"/>
                                      </a:cubicBezTo>
                                      <a:cubicBezTo>
                                        <a:pt x="25908" y="77724"/>
                                        <a:pt x="27432" y="77724"/>
                                        <a:pt x="28956" y="77724"/>
                                      </a:cubicBezTo>
                                      <a:cubicBezTo>
                                        <a:pt x="28956" y="77724"/>
                                        <a:pt x="30480" y="77724"/>
                                        <a:pt x="32004" y="77724"/>
                                      </a:cubicBezTo>
                                      <a:cubicBezTo>
                                        <a:pt x="33528" y="76200"/>
                                        <a:pt x="35052" y="74676"/>
                                        <a:pt x="35052" y="73152"/>
                                      </a:cubicBezTo>
                                      <a:lnTo>
                                        <a:pt x="38100" y="73152"/>
                                      </a:lnTo>
                                      <a:cubicBezTo>
                                        <a:pt x="36576" y="77724"/>
                                        <a:pt x="33528" y="80772"/>
                                        <a:pt x="32004" y="82296"/>
                                      </a:cubicBezTo>
                                      <a:cubicBezTo>
                                        <a:pt x="28956" y="85344"/>
                                        <a:pt x="25908" y="85344"/>
                                        <a:pt x="22860" y="85344"/>
                                      </a:cubicBezTo>
                                      <a:cubicBezTo>
                                        <a:pt x="19812" y="85344"/>
                                        <a:pt x="18288" y="85344"/>
                                        <a:pt x="16764" y="83820"/>
                                      </a:cubicBezTo>
                                      <a:cubicBezTo>
                                        <a:pt x="13716" y="82296"/>
                                        <a:pt x="13716" y="80772"/>
                                        <a:pt x="12192" y="79248"/>
                                      </a:cubicBezTo>
                                      <a:cubicBezTo>
                                        <a:pt x="10668" y="77724"/>
                                        <a:pt x="10668" y="73152"/>
                                        <a:pt x="10668" y="68580"/>
                                      </a:cubicBezTo>
                                      <a:lnTo>
                                        <a:pt x="10668" y="25908"/>
                                      </a:lnTo>
                                      <a:lnTo>
                                        <a:pt x="0" y="25908"/>
                                      </a:lnTo>
                                      <a:lnTo>
                                        <a:pt x="0" y="24384"/>
                                      </a:lnTo>
                                      <a:cubicBezTo>
                                        <a:pt x="3048" y="22860"/>
                                        <a:pt x="6096" y="21336"/>
                                        <a:pt x="7620" y="19812"/>
                                      </a:cubicBezTo>
                                      <a:cubicBezTo>
                                        <a:pt x="10668" y="16764"/>
                                        <a:pt x="13716" y="13716"/>
                                        <a:pt x="16764" y="10668"/>
                                      </a:cubicBezTo>
                                      <a:cubicBezTo>
                                        <a:pt x="16764" y="9144"/>
                                        <a:pt x="19812" y="6096"/>
                                        <a:pt x="21336" y="0"/>
                                      </a:cubicBezTo>
                                      <a:close/>
                                    </a:path>
                                  </a:pathLst>
                                </a:custGeom>
                                <a:solidFill>
                                  <a:srgbClr val="000000"/>
                                </a:solidFill>
                                <a:ln w="0" cap="flat">
                                  <a:noFill/>
                                  <a:miter lim="127000"/>
                                </a:ln>
                                <a:effectLst/>
                              </wps:spPr>
                              <wps:bodyPr/>
                            </wps:wsp>
                            <wps:wsp>
                              <wps:cNvPr id="61504" name="Shape 61504"/>
                              <wps:cNvSpPr/>
                              <wps:spPr>
                                <a:xfrm>
                                  <a:off x="504444" y="32004"/>
                                  <a:ext cx="42672" cy="65532"/>
                                </a:xfrm>
                                <a:custGeom>
                                  <a:avLst/>
                                  <a:gdLst/>
                                  <a:ahLst/>
                                  <a:cxnLst/>
                                  <a:rect l="0" t="0" r="0" b="0"/>
                                  <a:pathLst>
                                    <a:path w="42672" h="65532">
                                      <a:moveTo>
                                        <a:pt x="19812" y="0"/>
                                      </a:moveTo>
                                      <a:cubicBezTo>
                                        <a:pt x="22860" y="0"/>
                                        <a:pt x="25908" y="1524"/>
                                        <a:pt x="28956" y="3048"/>
                                      </a:cubicBezTo>
                                      <a:cubicBezTo>
                                        <a:pt x="32004" y="3048"/>
                                        <a:pt x="33528" y="3048"/>
                                        <a:pt x="33528" y="3048"/>
                                      </a:cubicBezTo>
                                      <a:cubicBezTo>
                                        <a:pt x="35052" y="3048"/>
                                        <a:pt x="35052" y="3048"/>
                                        <a:pt x="36576" y="3048"/>
                                      </a:cubicBezTo>
                                      <a:cubicBezTo>
                                        <a:pt x="36576" y="3048"/>
                                        <a:pt x="36576" y="1524"/>
                                        <a:pt x="36576" y="0"/>
                                      </a:cubicBezTo>
                                      <a:lnTo>
                                        <a:pt x="38100" y="0"/>
                                      </a:lnTo>
                                      <a:lnTo>
                                        <a:pt x="38100" y="21336"/>
                                      </a:lnTo>
                                      <a:lnTo>
                                        <a:pt x="36576" y="21336"/>
                                      </a:lnTo>
                                      <a:cubicBezTo>
                                        <a:pt x="35052" y="15240"/>
                                        <a:pt x="33528" y="10668"/>
                                        <a:pt x="30480" y="9144"/>
                                      </a:cubicBezTo>
                                      <a:cubicBezTo>
                                        <a:pt x="27432" y="6096"/>
                                        <a:pt x="24384" y="4572"/>
                                        <a:pt x="19812" y="4572"/>
                                      </a:cubicBezTo>
                                      <a:cubicBezTo>
                                        <a:pt x="16764" y="4572"/>
                                        <a:pt x="13716" y="6096"/>
                                        <a:pt x="12192" y="7620"/>
                                      </a:cubicBezTo>
                                      <a:cubicBezTo>
                                        <a:pt x="9144" y="9144"/>
                                        <a:pt x="7620" y="10668"/>
                                        <a:pt x="7620" y="13716"/>
                                      </a:cubicBezTo>
                                      <a:cubicBezTo>
                                        <a:pt x="7620" y="15240"/>
                                        <a:pt x="9144" y="18288"/>
                                        <a:pt x="10668" y="19812"/>
                                      </a:cubicBezTo>
                                      <a:cubicBezTo>
                                        <a:pt x="12192" y="21336"/>
                                        <a:pt x="15240" y="22860"/>
                                        <a:pt x="19812" y="24384"/>
                                      </a:cubicBezTo>
                                      <a:lnTo>
                                        <a:pt x="28956" y="30480"/>
                                      </a:lnTo>
                                      <a:cubicBezTo>
                                        <a:pt x="38100" y="33528"/>
                                        <a:pt x="42672" y="39624"/>
                                        <a:pt x="42672" y="47244"/>
                                      </a:cubicBezTo>
                                      <a:cubicBezTo>
                                        <a:pt x="42672" y="53340"/>
                                        <a:pt x="41148" y="57912"/>
                                        <a:pt x="36576" y="60960"/>
                                      </a:cubicBezTo>
                                      <a:cubicBezTo>
                                        <a:pt x="32004" y="64008"/>
                                        <a:pt x="27432" y="65532"/>
                                        <a:pt x="21336" y="65532"/>
                                      </a:cubicBezTo>
                                      <a:cubicBezTo>
                                        <a:pt x="18288" y="65532"/>
                                        <a:pt x="13716" y="65532"/>
                                        <a:pt x="9144" y="64008"/>
                                      </a:cubicBezTo>
                                      <a:cubicBezTo>
                                        <a:pt x="7620" y="64008"/>
                                        <a:pt x="6096" y="62484"/>
                                        <a:pt x="4572" y="62484"/>
                                      </a:cubicBezTo>
                                      <a:cubicBezTo>
                                        <a:pt x="3048" y="62484"/>
                                        <a:pt x="3048" y="64008"/>
                                        <a:pt x="1524" y="65532"/>
                                      </a:cubicBezTo>
                                      <a:lnTo>
                                        <a:pt x="0" y="65532"/>
                                      </a:lnTo>
                                      <a:lnTo>
                                        <a:pt x="0" y="44196"/>
                                      </a:lnTo>
                                      <a:lnTo>
                                        <a:pt x="1524" y="44196"/>
                                      </a:lnTo>
                                      <a:cubicBezTo>
                                        <a:pt x="3048" y="50292"/>
                                        <a:pt x="6096" y="54864"/>
                                        <a:pt x="9144" y="57912"/>
                                      </a:cubicBezTo>
                                      <a:cubicBezTo>
                                        <a:pt x="13716" y="59436"/>
                                        <a:pt x="16764" y="60960"/>
                                        <a:pt x="21336" y="60960"/>
                                      </a:cubicBezTo>
                                      <a:cubicBezTo>
                                        <a:pt x="24384" y="60960"/>
                                        <a:pt x="27432" y="60960"/>
                                        <a:pt x="30480" y="59436"/>
                                      </a:cubicBezTo>
                                      <a:cubicBezTo>
                                        <a:pt x="32004" y="56388"/>
                                        <a:pt x="32004" y="54864"/>
                                        <a:pt x="32004" y="51816"/>
                                      </a:cubicBezTo>
                                      <a:cubicBezTo>
                                        <a:pt x="32004" y="48768"/>
                                        <a:pt x="32004" y="47244"/>
                                        <a:pt x="28956" y="44196"/>
                                      </a:cubicBezTo>
                                      <a:cubicBezTo>
                                        <a:pt x="27432" y="42672"/>
                                        <a:pt x="22860" y="39624"/>
                                        <a:pt x="16764" y="36576"/>
                                      </a:cubicBezTo>
                                      <a:cubicBezTo>
                                        <a:pt x="10668" y="33528"/>
                                        <a:pt x="6096" y="30480"/>
                                        <a:pt x="3048" y="28956"/>
                                      </a:cubicBezTo>
                                      <a:cubicBezTo>
                                        <a:pt x="1524" y="25908"/>
                                        <a:pt x="0" y="22860"/>
                                        <a:pt x="0" y="18288"/>
                                      </a:cubicBezTo>
                                      <a:cubicBezTo>
                                        <a:pt x="0" y="13716"/>
                                        <a:pt x="3048" y="9144"/>
                                        <a:pt x="6096" y="6096"/>
                                      </a:cubicBezTo>
                                      <a:cubicBezTo>
                                        <a:pt x="9144" y="3048"/>
                                        <a:pt x="13716" y="0"/>
                                        <a:pt x="19812" y="0"/>
                                      </a:cubicBezTo>
                                      <a:close/>
                                    </a:path>
                                  </a:pathLst>
                                </a:custGeom>
                                <a:solidFill>
                                  <a:srgbClr val="000000"/>
                                </a:solidFill>
                                <a:ln w="0" cap="flat">
                                  <a:noFill/>
                                  <a:miter lim="127000"/>
                                </a:ln>
                                <a:effectLst/>
                              </wps:spPr>
                              <wps:bodyPr/>
                            </wps:wsp>
                            <wps:wsp>
                              <wps:cNvPr id="61505" name="Shape 61505"/>
                              <wps:cNvSpPr/>
                              <wps:spPr>
                                <a:xfrm>
                                  <a:off x="554736" y="32004"/>
                                  <a:ext cx="36576" cy="92964"/>
                                </a:xfrm>
                                <a:custGeom>
                                  <a:avLst/>
                                  <a:gdLst/>
                                  <a:ahLst/>
                                  <a:cxnLst/>
                                  <a:rect l="0" t="0" r="0" b="0"/>
                                  <a:pathLst>
                                    <a:path w="36576" h="92964">
                                      <a:moveTo>
                                        <a:pt x="18288" y="0"/>
                                      </a:moveTo>
                                      <a:lnTo>
                                        <a:pt x="21336" y="0"/>
                                      </a:lnTo>
                                      <a:lnTo>
                                        <a:pt x="21336" y="15240"/>
                                      </a:lnTo>
                                      <a:cubicBezTo>
                                        <a:pt x="24384" y="9144"/>
                                        <a:pt x="27432" y="6096"/>
                                        <a:pt x="30480" y="3048"/>
                                      </a:cubicBezTo>
                                      <a:lnTo>
                                        <a:pt x="36576" y="1306"/>
                                      </a:lnTo>
                                      <a:lnTo>
                                        <a:pt x="36576" y="10015"/>
                                      </a:lnTo>
                                      <a:lnTo>
                                        <a:pt x="35052" y="9144"/>
                                      </a:lnTo>
                                      <a:cubicBezTo>
                                        <a:pt x="33528" y="9144"/>
                                        <a:pt x="32004" y="10668"/>
                                        <a:pt x="28956" y="10668"/>
                                      </a:cubicBezTo>
                                      <a:cubicBezTo>
                                        <a:pt x="27432" y="12192"/>
                                        <a:pt x="25908" y="15240"/>
                                        <a:pt x="21336" y="18288"/>
                                      </a:cubicBezTo>
                                      <a:lnTo>
                                        <a:pt x="21336" y="41148"/>
                                      </a:lnTo>
                                      <a:cubicBezTo>
                                        <a:pt x="21336" y="47244"/>
                                        <a:pt x="21336" y="50292"/>
                                        <a:pt x="22860" y="51816"/>
                                      </a:cubicBezTo>
                                      <a:cubicBezTo>
                                        <a:pt x="22860" y="54864"/>
                                        <a:pt x="24384" y="56388"/>
                                        <a:pt x="27432" y="57912"/>
                                      </a:cubicBezTo>
                                      <a:lnTo>
                                        <a:pt x="36576" y="60960"/>
                                      </a:lnTo>
                                      <a:lnTo>
                                        <a:pt x="36576" y="65532"/>
                                      </a:lnTo>
                                      <a:lnTo>
                                        <a:pt x="27432" y="64008"/>
                                      </a:lnTo>
                                      <a:cubicBezTo>
                                        <a:pt x="25908" y="64008"/>
                                        <a:pt x="24384" y="62484"/>
                                        <a:pt x="21336" y="59436"/>
                                      </a:cubicBezTo>
                                      <a:lnTo>
                                        <a:pt x="21336" y="79248"/>
                                      </a:lnTo>
                                      <a:cubicBezTo>
                                        <a:pt x="21336" y="83820"/>
                                        <a:pt x="21336" y="86868"/>
                                        <a:pt x="22860" y="88392"/>
                                      </a:cubicBezTo>
                                      <a:cubicBezTo>
                                        <a:pt x="22860" y="89916"/>
                                        <a:pt x="22860" y="89916"/>
                                        <a:pt x="24384" y="91440"/>
                                      </a:cubicBezTo>
                                      <a:cubicBezTo>
                                        <a:pt x="25908" y="91440"/>
                                        <a:pt x="27432" y="91440"/>
                                        <a:pt x="30480" y="91440"/>
                                      </a:cubicBezTo>
                                      <a:lnTo>
                                        <a:pt x="30480" y="92964"/>
                                      </a:lnTo>
                                      <a:lnTo>
                                        <a:pt x="0" y="92964"/>
                                      </a:lnTo>
                                      <a:lnTo>
                                        <a:pt x="0" y="91440"/>
                                      </a:lnTo>
                                      <a:lnTo>
                                        <a:pt x="1524" y="91440"/>
                                      </a:lnTo>
                                      <a:cubicBezTo>
                                        <a:pt x="3048" y="91440"/>
                                        <a:pt x="6096" y="91440"/>
                                        <a:pt x="7620" y="89916"/>
                                      </a:cubicBezTo>
                                      <a:cubicBezTo>
                                        <a:pt x="7620" y="89916"/>
                                        <a:pt x="7620" y="89916"/>
                                        <a:pt x="9144" y="88392"/>
                                      </a:cubicBezTo>
                                      <a:cubicBezTo>
                                        <a:pt x="9144" y="86868"/>
                                        <a:pt x="9144" y="83820"/>
                                        <a:pt x="9144" y="79248"/>
                                      </a:cubicBezTo>
                                      <a:lnTo>
                                        <a:pt x="9144" y="19812"/>
                                      </a:lnTo>
                                      <a:cubicBezTo>
                                        <a:pt x="9144" y="16764"/>
                                        <a:pt x="9144" y="13716"/>
                                        <a:pt x="9144" y="12192"/>
                                      </a:cubicBezTo>
                                      <a:cubicBezTo>
                                        <a:pt x="9144" y="10668"/>
                                        <a:pt x="7620" y="10668"/>
                                        <a:pt x="7620" y="9144"/>
                                      </a:cubicBezTo>
                                      <a:cubicBezTo>
                                        <a:pt x="6096" y="9144"/>
                                        <a:pt x="6096" y="9144"/>
                                        <a:pt x="4572" y="9144"/>
                                      </a:cubicBezTo>
                                      <a:cubicBezTo>
                                        <a:pt x="3048" y="9144"/>
                                        <a:pt x="3048" y="9144"/>
                                        <a:pt x="1524" y="9144"/>
                                      </a:cubicBezTo>
                                      <a:lnTo>
                                        <a:pt x="0" y="7620"/>
                                      </a:lnTo>
                                      <a:lnTo>
                                        <a:pt x="18288" y="0"/>
                                      </a:lnTo>
                                      <a:close/>
                                    </a:path>
                                  </a:pathLst>
                                </a:custGeom>
                                <a:solidFill>
                                  <a:srgbClr val="000000"/>
                                </a:solidFill>
                                <a:ln w="0" cap="flat">
                                  <a:noFill/>
                                  <a:miter lim="127000"/>
                                </a:ln>
                                <a:effectLst/>
                              </wps:spPr>
                              <wps:bodyPr/>
                            </wps:wsp>
                            <wps:wsp>
                              <wps:cNvPr id="61506" name="Shape 61506"/>
                              <wps:cNvSpPr/>
                              <wps:spPr>
                                <a:xfrm>
                                  <a:off x="591312" y="32004"/>
                                  <a:ext cx="27432" cy="65532"/>
                                </a:xfrm>
                                <a:custGeom>
                                  <a:avLst/>
                                  <a:gdLst/>
                                  <a:ahLst/>
                                  <a:cxnLst/>
                                  <a:rect l="0" t="0" r="0" b="0"/>
                                  <a:pathLst>
                                    <a:path w="27432" h="65532">
                                      <a:moveTo>
                                        <a:pt x="4572" y="0"/>
                                      </a:moveTo>
                                      <a:cubicBezTo>
                                        <a:pt x="10668" y="0"/>
                                        <a:pt x="15240" y="3048"/>
                                        <a:pt x="19812" y="7620"/>
                                      </a:cubicBezTo>
                                      <a:cubicBezTo>
                                        <a:pt x="24384" y="13716"/>
                                        <a:pt x="27432" y="21336"/>
                                        <a:pt x="27432" y="30480"/>
                                      </a:cubicBezTo>
                                      <a:cubicBezTo>
                                        <a:pt x="27432" y="41148"/>
                                        <a:pt x="24384" y="50292"/>
                                        <a:pt x="18288" y="57912"/>
                                      </a:cubicBezTo>
                                      <a:cubicBezTo>
                                        <a:pt x="13716" y="64008"/>
                                        <a:pt x="7620" y="65532"/>
                                        <a:pt x="0" y="65532"/>
                                      </a:cubicBezTo>
                                      <a:lnTo>
                                        <a:pt x="0" y="65532"/>
                                      </a:lnTo>
                                      <a:lnTo>
                                        <a:pt x="0" y="60960"/>
                                      </a:lnTo>
                                      <a:lnTo>
                                        <a:pt x="0" y="60960"/>
                                      </a:lnTo>
                                      <a:cubicBezTo>
                                        <a:pt x="3048" y="60960"/>
                                        <a:pt x="7620" y="59436"/>
                                        <a:pt x="10668" y="56388"/>
                                      </a:cubicBezTo>
                                      <a:cubicBezTo>
                                        <a:pt x="13716" y="51816"/>
                                        <a:pt x="15240" y="45720"/>
                                        <a:pt x="15240" y="36576"/>
                                      </a:cubicBezTo>
                                      <a:cubicBezTo>
                                        <a:pt x="15240" y="27432"/>
                                        <a:pt x="13716" y="19812"/>
                                        <a:pt x="9144" y="15240"/>
                                      </a:cubicBezTo>
                                      <a:lnTo>
                                        <a:pt x="0" y="10015"/>
                                      </a:lnTo>
                                      <a:lnTo>
                                        <a:pt x="0" y="1306"/>
                                      </a:lnTo>
                                      <a:lnTo>
                                        <a:pt x="4572" y="0"/>
                                      </a:lnTo>
                                      <a:close/>
                                    </a:path>
                                  </a:pathLst>
                                </a:custGeom>
                                <a:solidFill>
                                  <a:srgbClr val="000000"/>
                                </a:solidFill>
                                <a:ln w="0" cap="flat">
                                  <a:noFill/>
                                  <a:miter lim="127000"/>
                                </a:ln>
                                <a:effectLst/>
                              </wps:spPr>
                              <wps:bodyPr/>
                            </wps:wsp>
                            <wps:wsp>
                              <wps:cNvPr id="61507" name="Shape 61507"/>
                              <wps:cNvSpPr/>
                              <wps:spPr>
                                <a:xfrm>
                                  <a:off x="627888" y="32233"/>
                                  <a:ext cx="29718" cy="65303"/>
                                </a:xfrm>
                                <a:custGeom>
                                  <a:avLst/>
                                  <a:gdLst/>
                                  <a:ahLst/>
                                  <a:cxnLst/>
                                  <a:rect l="0" t="0" r="0" b="0"/>
                                  <a:pathLst>
                                    <a:path w="29718" h="65303">
                                      <a:moveTo>
                                        <a:pt x="29718" y="0"/>
                                      </a:moveTo>
                                      <a:lnTo>
                                        <a:pt x="29718" y="5772"/>
                                      </a:lnTo>
                                      <a:lnTo>
                                        <a:pt x="27432" y="4343"/>
                                      </a:lnTo>
                                      <a:cubicBezTo>
                                        <a:pt x="25908" y="4343"/>
                                        <a:pt x="22860" y="5867"/>
                                        <a:pt x="19812" y="7391"/>
                                      </a:cubicBezTo>
                                      <a:cubicBezTo>
                                        <a:pt x="18288" y="8915"/>
                                        <a:pt x="15240" y="10439"/>
                                        <a:pt x="13716" y="15011"/>
                                      </a:cubicBezTo>
                                      <a:cubicBezTo>
                                        <a:pt x="12192" y="18059"/>
                                        <a:pt x="12192" y="22631"/>
                                        <a:pt x="12192" y="28727"/>
                                      </a:cubicBezTo>
                                      <a:cubicBezTo>
                                        <a:pt x="12192" y="37871"/>
                                        <a:pt x="13716" y="45491"/>
                                        <a:pt x="18288" y="51587"/>
                                      </a:cubicBezTo>
                                      <a:lnTo>
                                        <a:pt x="29718" y="59207"/>
                                      </a:lnTo>
                                      <a:lnTo>
                                        <a:pt x="29718" y="65151"/>
                                      </a:lnTo>
                                      <a:lnTo>
                                        <a:pt x="28956" y="65303"/>
                                      </a:lnTo>
                                      <a:cubicBezTo>
                                        <a:pt x="19812" y="65303"/>
                                        <a:pt x="12192" y="62255"/>
                                        <a:pt x="7620" y="54635"/>
                                      </a:cubicBezTo>
                                      <a:cubicBezTo>
                                        <a:pt x="1524" y="48539"/>
                                        <a:pt x="0" y="40919"/>
                                        <a:pt x="0" y="33299"/>
                                      </a:cubicBezTo>
                                      <a:cubicBezTo>
                                        <a:pt x="0" y="28727"/>
                                        <a:pt x="1524" y="22631"/>
                                        <a:pt x="4572" y="16535"/>
                                      </a:cubicBezTo>
                                      <a:cubicBezTo>
                                        <a:pt x="7620" y="11963"/>
                                        <a:pt x="10668" y="7391"/>
                                        <a:pt x="15240" y="4343"/>
                                      </a:cubicBezTo>
                                      <a:lnTo>
                                        <a:pt x="29718" y="0"/>
                                      </a:lnTo>
                                      <a:close/>
                                    </a:path>
                                  </a:pathLst>
                                </a:custGeom>
                                <a:solidFill>
                                  <a:srgbClr val="000000"/>
                                </a:solidFill>
                                <a:ln w="0" cap="flat">
                                  <a:noFill/>
                                  <a:miter lim="127000"/>
                                </a:ln>
                                <a:effectLst/>
                              </wps:spPr>
                              <wps:bodyPr/>
                            </wps:wsp>
                            <wps:wsp>
                              <wps:cNvPr id="61508" name="Shape 61508"/>
                              <wps:cNvSpPr/>
                              <wps:spPr>
                                <a:xfrm>
                                  <a:off x="657606" y="32004"/>
                                  <a:ext cx="29718" cy="65380"/>
                                </a:xfrm>
                                <a:custGeom>
                                  <a:avLst/>
                                  <a:gdLst/>
                                  <a:ahLst/>
                                  <a:cxnLst/>
                                  <a:rect l="0" t="0" r="0" b="0"/>
                                  <a:pathLst>
                                    <a:path w="29718" h="65380">
                                      <a:moveTo>
                                        <a:pt x="762" y="0"/>
                                      </a:moveTo>
                                      <a:cubicBezTo>
                                        <a:pt x="9906" y="0"/>
                                        <a:pt x="17526" y="4572"/>
                                        <a:pt x="22098" y="10668"/>
                                      </a:cubicBezTo>
                                      <a:cubicBezTo>
                                        <a:pt x="26670" y="16764"/>
                                        <a:pt x="29718" y="24384"/>
                                        <a:pt x="29718" y="32004"/>
                                      </a:cubicBezTo>
                                      <a:cubicBezTo>
                                        <a:pt x="29718" y="38100"/>
                                        <a:pt x="28194" y="42672"/>
                                        <a:pt x="25146" y="48768"/>
                                      </a:cubicBezTo>
                                      <a:cubicBezTo>
                                        <a:pt x="23622" y="54864"/>
                                        <a:pt x="19050" y="59436"/>
                                        <a:pt x="14478" y="62484"/>
                                      </a:cubicBezTo>
                                      <a:lnTo>
                                        <a:pt x="0" y="65380"/>
                                      </a:lnTo>
                                      <a:lnTo>
                                        <a:pt x="0" y="59436"/>
                                      </a:lnTo>
                                      <a:lnTo>
                                        <a:pt x="2286" y="60960"/>
                                      </a:lnTo>
                                      <a:cubicBezTo>
                                        <a:pt x="6858" y="60960"/>
                                        <a:pt x="9906" y="59436"/>
                                        <a:pt x="12954" y="56388"/>
                                      </a:cubicBezTo>
                                      <a:cubicBezTo>
                                        <a:pt x="16002" y="51816"/>
                                        <a:pt x="17526" y="45720"/>
                                        <a:pt x="17526" y="38100"/>
                                      </a:cubicBezTo>
                                      <a:cubicBezTo>
                                        <a:pt x="17526" y="25908"/>
                                        <a:pt x="14478" y="18288"/>
                                        <a:pt x="9906" y="12192"/>
                                      </a:cubicBezTo>
                                      <a:lnTo>
                                        <a:pt x="0" y="6001"/>
                                      </a:lnTo>
                                      <a:lnTo>
                                        <a:pt x="0" y="229"/>
                                      </a:lnTo>
                                      <a:lnTo>
                                        <a:pt x="762" y="0"/>
                                      </a:lnTo>
                                      <a:close/>
                                    </a:path>
                                  </a:pathLst>
                                </a:custGeom>
                                <a:solidFill>
                                  <a:srgbClr val="000000"/>
                                </a:solidFill>
                                <a:ln w="0" cap="flat">
                                  <a:noFill/>
                                  <a:miter lim="127000"/>
                                </a:ln>
                                <a:effectLst/>
                              </wps:spPr>
                              <wps:bodyPr/>
                            </wps:wsp>
                            <wps:wsp>
                              <wps:cNvPr id="61509" name="Shape 61509"/>
                              <wps:cNvSpPr/>
                              <wps:spPr>
                                <a:xfrm>
                                  <a:off x="694944" y="32004"/>
                                  <a:ext cx="44196" cy="64008"/>
                                </a:xfrm>
                                <a:custGeom>
                                  <a:avLst/>
                                  <a:gdLst/>
                                  <a:ahLst/>
                                  <a:cxnLst/>
                                  <a:rect l="0" t="0" r="0" b="0"/>
                                  <a:pathLst>
                                    <a:path w="44196" h="64008">
                                      <a:moveTo>
                                        <a:pt x="18288" y="0"/>
                                      </a:moveTo>
                                      <a:lnTo>
                                        <a:pt x="21336" y="0"/>
                                      </a:lnTo>
                                      <a:lnTo>
                                        <a:pt x="21336" y="15240"/>
                                      </a:lnTo>
                                      <a:cubicBezTo>
                                        <a:pt x="25908" y="6096"/>
                                        <a:pt x="30480" y="0"/>
                                        <a:pt x="36576" y="0"/>
                                      </a:cubicBezTo>
                                      <a:cubicBezTo>
                                        <a:pt x="38100" y="0"/>
                                        <a:pt x="39624" y="1524"/>
                                        <a:pt x="41148" y="3048"/>
                                      </a:cubicBezTo>
                                      <a:cubicBezTo>
                                        <a:pt x="42672" y="4572"/>
                                        <a:pt x="44196" y="6096"/>
                                        <a:pt x="44196" y="9144"/>
                                      </a:cubicBezTo>
                                      <a:cubicBezTo>
                                        <a:pt x="44196" y="10668"/>
                                        <a:pt x="42672" y="12192"/>
                                        <a:pt x="42672" y="13716"/>
                                      </a:cubicBezTo>
                                      <a:cubicBezTo>
                                        <a:pt x="41148" y="15240"/>
                                        <a:pt x="39624" y="15240"/>
                                        <a:pt x="38100" y="15240"/>
                                      </a:cubicBezTo>
                                      <a:cubicBezTo>
                                        <a:pt x="38100" y="15240"/>
                                        <a:pt x="35052" y="15240"/>
                                        <a:pt x="33528" y="12192"/>
                                      </a:cubicBezTo>
                                      <a:cubicBezTo>
                                        <a:pt x="32004" y="10668"/>
                                        <a:pt x="30480" y="9144"/>
                                        <a:pt x="28956" y="9144"/>
                                      </a:cubicBezTo>
                                      <a:cubicBezTo>
                                        <a:pt x="28956" y="9144"/>
                                        <a:pt x="27432" y="10668"/>
                                        <a:pt x="27432" y="10668"/>
                                      </a:cubicBezTo>
                                      <a:cubicBezTo>
                                        <a:pt x="24384" y="13716"/>
                                        <a:pt x="22860" y="16764"/>
                                        <a:pt x="21336" y="21336"/>
                                      </a:cubicBezTo>
                                      <a:lnTo>
                                        <a:pt x="21336" y="50292"/>
                                      </a:lnTo>
                                      <a:cubicBezTo>
                                        <a:pt x="21336" y="53340"/>
                                        <a:pt x="21336" y="56388"/>
                                        <a:pt x="22860" y="57912"/>
                                      </a:cubicBezTo>
                                      <a:cubicBezTo>
                                        <a:pt x="22860" y="59436"/>
                                        <a:pt x="22860" y="60960"/>
                                        <a:pt x="24384" y="60960"/>
                                      </a:cubicBezTo>
                                      <a:cubicBezTo>
                                        <a:pt x="25908" y="62484"/>
                                        <a:pt x="27432" y="62484"/>
                                        <a:pt x="30480" y="62484"/>
                                      </a:cubicBezTo>
                                      <a:lnTo>
                                        <a:pt x="30480" y="64008"/>
                                      </a:lnTo>
                                      <a:lnTo>
                                        <a:pt x="0" y="64008"/>
                                      </a:lnTo>
                                      <a:lnTo>
                                        <a:pt x="0" y="62484"/>
                                      </a:lnTo>
                                      <a:cubicBezTo>
                                        <a:pt x="3048" y="62484"/>
                                        <a:pt x="4572" y="62484"/>
                                        <a:pt x="6096" y="60960"/>
                                      </a:cubicBezTo>
                                      <a:cubicBezTo>
                                        <a:pt x="7620" y="60960"/>
                                        <a:pt x="7620" y="59436"/>
                                        <a:pt x="9144" y="57912"/>
                                      </a:cubicBezTo>
                                      <a:cubicBezTo>
                                        <a:pt x="9144" y="56388"/>
                                        <a:pt x="9144" y="54864"/>
                                        <a:pt x="9144" y="50292"/>
                                      </a:cubicBezTo>
                                      <a:lnTo>
                                        <a:pt x="9144" y="25908"/>
                                      </a:lnTo>
                                      <a:cubicBezTo>
                                        <a:pt x="9144" y="18288"/>
                                        <a:pt x="9144" y="13716"/>
                                        <a:pt x="9144" y="12192"/>
                                      </a:cubicBezTo>
                                      <a:cubicBezTo>
                                        <a:pt x="7620" y="10668"/>
                                        <a:pt x="7620" y="10668"/>
                                        <a:pt x="7620" y="9144"/>
                                      </a:cubicBezTo>
                                      <a:cubicBezTo>
                                        <a:pt x="6096" y="9144"/>
                                        <a:pt x="6096"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510" name="Shape 61510"/>
                              <wps:cNvSpPr/>
                              <wps:spPr>
                                <a:xfrm>
                                  <a:off x="739140" y="12192"/>
                                  <a:ext cx="38100" cy="85344"/>
                                </a:xfrm>
                                <a:custGeom>
                                  <a:avLst/>
                                  <a:gdLst/>
                                  <a:ahLst/>
                                  <a:cxnLst/>
                                  <a:rect l="0" t="0" r="0" b="0"/>
                                  <a:pathLst>
                                    <a:path w="38100" h="85344">
                                      <a:moveTo>
                                        <a:pt x="21336" y="0"/>
                                      </a:moveTo>
                                      <a:lnTo>
                                        <a:pt x="22860" y="0"/>
                                      </a:lnTo>
                                      <a:lnTo>
                                        <a:pt x="22860" y="21336"/>
                                      </a:lnTo>
                                      <a:lnTo>
                                        <a:pt x="38100" y="21336"/>
                                      </a:lnTo>
                                      <a:lnTo>
                                        <a:pt x="38100" y="25908"/>
                                      </a:lnTo>
                                      <a:lnTo>
                                        <a:pt x="22860" y="25908"/>
                                      </a:lnTo>
                                      <a:lnTo>
                                        <a:pt x="22860" y="68580"/>
                                      </a:lnTo>
                                      <a:cubicBezTo>
                                        <a:pt x="22860" y="71628"/>
                                        <a:pt x="24384" y="74676"/>
                                        <a:pt x="24384" y="76200"/>
                                      </a:cubicBezTo>
                                      <a:cubicBezTo>
                                        <a:pt x="25908" y="77724"/>
                                        <a:pt x="27432" y="77724"/>
                                        <a:pt x="28956" y="77724"/>
                                      </a:cubicBezTo>
                                      <a:cubicBezTo>
                                        <a:pt x="30480" y="77724"/>
                                        <a:pt x="32004" y="77724"/>
                                        <a:pt x="32004" y="77724"/>
                                      </a:cubicBezTo>
                                      <a:cubicBezTo>
                                        <a:pt x="33528" y="76200"/>
                                        <a:pt x="35052" y="74676"/>
                                        <a:pt x="35052" y="73152"/>
                                      </a:cubicBezTo>
                                      <a:lnTo>
                                        <a:pt x="38100" y="73152"/>
                                      </a:lnTo>
                                      <a:cubicBezTo>
                                        <a:pt x="36576" y="77724"/>
                                        <a:pt x="35052" y="80772"/>
                                        <a:pt x="32004" y="82296"/>
                                      </a:cubicBezTo>
                                      <a:cubicBezTo>
                                        <a:pt x="28956" y="85344"/>
                                        <a:pt x="25908" y="85344"/>
                                        <a:pt x="22860" y="85344"/>
                                      </a:cubicBezTo>
                                      <a:cubicBezTo>
                                        <a:pt x="21336" y="85344"/>
                                        <a:pt x="18288" y="85344"/>
                                        <a:pt x="16764" y="83820"/>
                                      </a:cubicBezTo>
                                      <a:cubicBezTo>
                                        <a:pt x="15240" y="82296"/>
                                        <a:pt x="13716" y="80772"/>
                                        <a:pt x="12192" y="79248"/>
                                      </a:cubicBezTo>
                                      <a:cubicBezTo>
                                        <a:pt x="12192" y="77724"/>
                                        <a:pt x="10668" y="73152"/>
                                        <a:pt x="10668" y="68580"/>
                                      </a:cubicBezTo>
                                      <a:lnTo>
                                        <a:pt x="10668" y="25908"/>
                                      </a:lnTo>
                                      <a:lnTo>
                                        <a:pt x="0" y="25908"/>
                                      </a:lnTo>
                                      <a:lnTo>
                                        <a:pt x="0" y="24384"/>
                                      </a:lnTo>
                                      <a:cubicBezTo>
                                        <a:pt x="3048" y="22860"/>
                                        <a:pt x="6096" y="21336"/>
                                        <a:pt x="9144" y="19812"/>
                                      </a:cubicBezTo>
                                      <a:cubicBezTo>
                                        <a:pt x="12192" y="16764"/>
                                        <a:pt x="13716" y="13716"/>
                                        <a:pt x="16764" y="10668"/>
                                      </a:cubicBezTo>
                                      <a:cubicBezTo>
                                        <a:pt x="18288" y="9144"/>
                                        <a:pt x="19812" y="6096"/>
                                        <a:pt x="21336" y="0"/>
                                      </a:cubicBezTo>
                                      <a:close/>
                                    </a:path>
                                  </a:pathLst>
                                </a:custGeom>
                                <a:solidFill>
                                  <a:srgbClr val="000000"/>
                                </a:solidFill>
                                <a:ln w="0" cap="flat">
                                  <a:noFill/>
                                  <a:miter lim="127000"/>
                                </a:ln>
                                <a:effectLst/>
                              </wps:spPr>
                              <wps:bodyPr/>
                            </wps:wsp>
                            <wps:wsp>
                              <wps:cNvPr id="61511" name="Shape 61511"/>
                              <wps:cNvSpPr/>
                              <wps:spPr>
                                <a:xfrm>
                                  <a:off x="783336" y="60198"/>
                                  <a:ext cx="23622" cy="37338"/>
                                </a:xfrm>
                                <a:custGeom>
                                  <a:avLst/>
                                  <a:gdLst/>
                                  <a:ahLst/>
                                  <a:cxnLst/>
                                  <a:rect l="0" t="0" r="0" b="0"/>
                                  <a:pathLst>
                                    <a:path w="23622" h="37338">
                                      <a:moveTo>
                                        <a:pt x="23622" y="0"/>
                                      </a:moveTo>
                                      <a:lnTo>
                                        <a:pt x="23622" y="4233"/>
                                      </a:lnTo>
                                      <a:lnTo>
                                        <a:pt x="21336" y="5334"/>
                                      </a:lnTo>
                                      <a:cubicBezTo>
                                        <a:pt x="18288" y="6858"/>
                                        <a:pt x="15240" y="9906"/>
                                        <a:pt x="13716" y="11430"/>
                                      </a:cubicBezTo>
                                      <a:cubicBezTo>
                                        <a:pt x="12192" y="14478"/>
                                        <a:pt x="12192" y="16002"/>
                                        <a:pt x="12192" y="19050"/>
                                      </a:cubicBezTo>
                                      <a:cubicBezTo>
                                        <a:pt x="12192" y="22098"/>
                                        <a:pt x="12192" y="25146"/>
                                        <a:pt x="15240" y="26670"/>
                                      </a:cubicBezTo>
                                      <a:cubicBezTo>
                                        <a:pt x="16764" y="29718"/>
                                        <a:pt x="18288" y="29718"/>
                                        <a:pt x="21336" y="29718"/>
                                      </a:cubicBezTo>
                                      <a:lnTo>
                                        <a:pt x="23622" y="28702"/>
                                      </a:lnTo>
                                      <a:lnTo>
                                        <a:pt x="23622" y="35338"/>
                                      </a:lnTo>
                                      <a:lnTo>
                                        <a:pt x="22860" y="35814"/>
                                      </a:lnTo>
                                      <a:cubicBezTo>
                                        <a:pt x="19812" y="37338"/>
                                        <a:pt x="16764" y="37338"/>
                                        <a:pt x="15240" y="37338"/>
                                      </a:cubicBezTo>
                                      <a:cubicBezTo>
                                        <a:pt x="10668" y="37338"/>
                                        <a:pt x="6096" y="35814"/>
                                        <a:pt x="4572" y="32766"/>
                                      </a:cubicBezTo>
                                      <a:cubicBezTo>
                                        <a:pt x="1524" y="31242"/>
                                        <a:pt x="0" y="26670"/>
                                        <a:pt x="0" y="22098"/>
                                      </a:cubicBezTo>
                                      <a:cubicBezTo>
                                        <a:pt x="0" y="19050"/>
                                        <a:pt x="0" y="16002"/>
                                        <a:pt x="1524" y="14478"/>
                                      </a:cubicBezTo>
                                      <a:cubicBezTo>
                                        <a:pt x="3048" y="11430"/>
                                        <a:pt x="7620" y="8382"/>
                                        <a:pt x="12192" y="5334"/>
                                      </a:cubicBezTo>
                                      <a:lnTo>
                                        <a:pt x="23622" y="0"/>
                                      </a:lnTo>
                                      <a:close/>
                                    </a:path>
                                  </a:pathLst>
                                </a:custGeom>
                                <a:solidFill>
                                  <a:srgbClr val="000000"/>
                                </a:solidFill>
                                <a:ln w="0" cap="flat">
                                  <a:noFill/>
                                  <a:miter lim="127000"/>
                                </a:ln>
                                <a:effectLst/>
                              </wps:spPr>
                              <wps:bodyPr/>
                            </wps:wsp>
                            <wps:wsp>
                              <wps:cNvPr id="61512" name="Shape 61512"/>
                              <wps:cNvSpPr/>
                              <wps:spPr>
                                <a:xfrm>
                                  <a:off x="786384" y="32835"/>
                                  <a:ext cx="20574" cy="22029"/>
                                </a:xfrm>
                                <a:custGeom>
                                  <a:avLst/>
                                  <a:gdLst/>
                                  <a:ahLst/>
                                  <a:cxnLst/>
                                  <a:rect l="0" t="0" r="0" b="0"/>
                                  <a:pathLst>
                                    <a:path w="20574" h="22029">
                                      <a:moveTo>
                                        <a:pt x="20574" y="0"/>
                                      </a:moveTo>
                                      <a:lnTo>
                                        <a:pt x="20574" y="4045"/>
                                      </a:lnTo>
                                      <a:lnTo>
                                        <a:pt x="13716" y="6789"/>
                                      </a:lnTo>
                                      <a:cubicBezTo>
                                        <a:pt x="12192" y="8312"/>
                                        <a:pt x="12192" y="9837"/>
                                        <a:pt x="12192" y="11361"/>
                                      </a:cubicBezTo>
                                      <a:lnTo>
                                        <a:pt x="12192" y="15933"/>
                                      </a:lnTo>
                                      <a:cubicBezTo>
                                        <a:pt x="12192" y="17456"/>
                                        <a:pt x="10668" y="20505"/>
                                        <a:pt x="10668" y="20505"/>
                                      </a:cubicBezTo>
                                      <a:cubicBezTo>
                                        <a:pt x="9144" y="22029"/>
                                        <a:pt x="7620" y="22029"/>
                                        <a:pt x="6096" y="22029"/>
                                      </a:cubicBezTo>
                                      <a:cubicBezTo>
                                        <a:pt x="4572" y="22029"/>
                                        <a:pt x="3048" y="22029"/>
                                        <a:pt x="1524" y="20505"/>
                                      </a:cubicBezTo>
                                      <a:cubicBezTo>
                                        <a:pt x="0" y="18981"/>
                                        <a:pt x="0" y="17456"/>
                                        <a:pt x="0" y="15933"/>
                                      </a:cubicBezTo>
                                      <a:cubicBezTo>
                                        <a:pt x="0" y="11361"/>
                                        <a:pt x="1524" y="8312"/>
                                        <a:pt x="6096" y="5265"/>
                                      </a:cubicBezTo>
                                      <a:lnTo>
                                        <a:pt x="20574" y="0"/>
                                      </a:lnTo>
                                      <a:close/>
                                    </a:path>
                                  </a:pathLst>
                                </a:custGeom>
                                <a:solidFill>
                                  <a:srgbClr val="000000"/>
                                </a:solidFill>
                                <a:ln w="0" cap="flat">
                                  <a:noFill/>
                                  <a:miter lim="127000"/>
                                </a:ln>
                                <a:effectLst/>
                              </wps:spPr>
                              <wps:bodyPr/>
                            </wps:wsp>
                            <wps:wsp>
                              <wps:cNvPr id="61513" name="Shape 61513"/>
                              <wps:cNvSpPr/>
                              <wps:spPr>
                                <a:xfrm>
                                  <a:off x="806958" y="32004"/>
                                  <a:ext cx="34290" cy="65532"/>
                                </a:xfrm>
                                <a:custGeom>
                                  <a:avLst/>
                                  <a:gdLst/>
                                  <a:ahLst/>
                                  <a:cxnLst/>
                                  <a:rect l="0" t="0" r="0" b="0"/>
                                  <a:pathLst>
                                    <a:path w="34290" h="65532">
                                      <a:moveTo>
                                        <a:pt x="2286" y="0"/>
                                      </a:moveTo>
                                      <a:cubicBezTo>
                                        <a:pt x="8382" y="0"/>
                                        <a:pt x="12954" y="1524"/>
                                        <a:pt x="16002" y="3048"/>
                                      </a:cubicBezTo>
                                      <a:cubicBezTo>
                                        <a:pt x="19050" y="4572"/>
                                        <a:pt x="20574" y="7620"/>
                                        <a:pt x="22098" y="10668"/>
                                      </a:cubicBezTo>
                                      <a:cubicBezTo>
                                        <a:pt x="23622" y="12192"/>
                                        <a:pt x="23622" y="16764"/>
                                        <a:pt x="23622" y="22860"/>
                                      </a:cubicBezTo>
                                      <a:lnTo>
                                        <a:pt x="23622" y="44196"/>
                                      </a:lnTo>
                                      <a:cubicBezTo>
                                        <a:pt x="23622" y="50292"/>
                                        <a:pt x="23622" y="53340"/>
                                        <a:pt x="23622" y="54864"/>
                                      </a:cubicBezTo>
                                      <a:cubicBezTo>
                                        <a:pt x="23622" y="56388"/>
                                        <a:pt x="23622" y="57912"/>
                                        <a:pt x="25146" y="57912"/>
                                      </a:cubicBezTo>
                                      <a:cubicBezTo>
                                        <a:pt x="25146" y="57912"/>
                                        <a:pt x="26670" y="57912"/>
                                        <a:pt x="26670" y="57912"/>
                                      </a:cubicBezTo>
                                      <a:cubicBezTo>
                                        <a:pt x="26670" y="57912"/>
                                        <a:pt x="28194" y="57912"/>
                                        <a:pt x="28194" y="57912"/>
                                      </a:cubicBezTo>
                                      <a:cubicBezTo>
                                        <a:pt x="29718" y="57912"/>
                                        <a:pt x="31242" y="56388"/>
                                        <a:pt x="34290" y="53340"/>
                                      </a:cubicBezTo>
                                      <a:lnTo>
                                        <a:pt x="34290" y="56388"/>
                                      </a:lnTo>
                                      <a:cubicBezTo>
                                        <a:pt x="28194" y="62484"/>
                                        <a:pt x="23622" y="65532"/>
                                        <a:pt x="19050" y="65532"/>
                                      </a:cubicBezTo>
                                      <a:cubicBezTo>
                                        <a:pt x="16002" y="65532"/>
                                        <a:pt x="14478" y="65532"/>
                                        <a:pt x="12954" y="64008"/>
                                      </a:cubicBezTo>
                                      <a:cubicBezTo>
                                        <a:pt x="11430" y="62484"/>
                                        <a:pt x="11430" y="59436"/>
                                        <a:pt x="11430" y="56388"/>
                                      </a:cubicBezTo>
                                      <a:lnTo>
                                        <a:pt x="0" y="63532"/>
                                      </a:lnTo>
                                      <a:lnTo>
                                        <a:pt x="0" y="56896"/>
                                      </a:lnTo>
                                      <a:lnTo>
                                        <a:pt x="11430" y="51816"/>
                                      </a:lnTo>
                                      <a:lnTo>
                                        <a:pt x="11430" y="27432"/>
                                      </a:lnTo>
                                      <a:cubicBezTo>
                                        <a:pt x="7620" y="28956"/>
                                        <a:pt x="4953" y="30099"/>
                                        <a:pt x="2858" y="31051"/>
                                      </a:cubicBezTo>
                                      <a:lnTo>
                                        <a:pt x="0" y="32427"/>
                                      </a:lnTo>
                                      <a:lnTo>
                                        <a:pt x="0" y="28194"/>
                                      </a:lnTo>
                                      <a:lnTo>
                                        <a:pt x="11430" y="22860"/>
                                      </a:lnTo>
                                      <a:lnTo>
                                        <a:pt x="11430" y="21336"/>
                                      </a:lnTo>
                                      <a:cubicBezTo>
                                        <a:pt x="11430" y="15240"/>
                                        <a:pt x="9906" y="10668"/>
                                        <a:pt x="8382" y="9144"/>
                                      </a:cubicBezTo>
                                      <a:cubicBezTo>
                                        <a:pt x="6858" y="6096"/>
                                        <a:pt x="3810" y="4572"/>
                                        <a:pt x="762" y="4572"/>
                                      </a:cubicBezTo>
                                      <a:lnTo>
                                        <a:pt x="0" y="4877"/>
                                      </a:lnTo>
                                      <a:lnTo>
                                        <a:pt x="0" y="831"/>
                                      </a:lnTo>
                                      <a:lnTo>
                                        <a:pt x="2286" y="0"/>
                                      </a:lnTo>
                                      <a:close/>
                                    </a:path>
                                  </a:pathLst>
                                </a:custGeom>
                                <a:solidFill>
                                  <a:srgbClr val="000000"/>
                                </a:solidFill>
                                <a:ln w="0" cap="flat">
                                  <a:noFill/>
                                  <a:miter lim="127000"/>
                                </a:ln>
                                <a:effectLst/>
                              </wps:spPr>
                              <wps:bodyPr/>
                            </wps:wsp>
                            <wps:wsp>
                              <wps:cNvPr id="61514" name="Shape 61514"/>
                              <wps:cNvSpPr/>
                              <wps:spPr>
                                <a:xfrm>
                                  <a:off x="842772" y="32004"/>
                                  <a:ext cx="44196" cy="64008"/>
                                </a:xfrm>
                                <a:custGeom>
                                  <a:avLst/>
                                  <a:gdLst/>
                                  <a:ahLst/>
                                  <a:cxnLst/>
                                  <a:rect l="0" t="0" r="0" b="0"/>
                                  <a:pathLst>
                                    <a:path w="44196" h="64008">
                                      <a:moveTo>
                                        <a:pt x="18288" y="0"/>
                                      </a:moveTo>
                                      <a:lnTo>
                                        <a:pt x="21336" y="0"/>
                                      </a:lnTo>
                                      <a:lnTo>
                                        <a:pt x="21336" y="15240"/>
                                      </a:lnTo>
                                      <a:cubicBezTo>
                                        <a:pt x="25908" y="6096"/>
                                        <a:pt x="30480" y="0"/>
                                        <a:pt x="35052" y="0"/>
                                      </a:cubicBezTo>
                                      <a:cubicBezTo>
                                        <a:pt x="38100" y="0"/>
                                        <a:pt x="39624" y="1524"/>
                                        <a:pt x="41148" y="3048"/>
                                      </a:cubicBezTo>
                                      <a:cubicBezTo>
                                        <a:pt x="42672" y="4572"/>
                                        <a:pt x="44196" y="6096"/>
                                        <a:pt x="44196" y="9144"/>
                                      </a:cubicBezTo>
                                      <a:cubicBezTo>
                                        <a:pt x="44196" y="10668"/>
                                        <a:pt x="42672" y="12192"/>
                                        <a:pt x="42672" y="13716"/>
                                      </a:cubicBezTo>
                                      <a:cubicBezTo>
                                        <a:pt x="41148" y="15240"/>
                                        <a:pt x="39624" y="15240"/>
                                        <a:pt x="38100" y="15240"/>
                                      </a:cubicBezTo>
                                      <a:cubicBezTo>
                                        <a:pt x="36576" y="15240"/>
                                        <a:pt x="35052" y="15240"/>
                                        <a:pt x="33528" y="12192"/>
                                      </a:cubicBezTo>
                                      <a:cubicBezTo>
                                        <a:pt x="32004" y="10668"/>
                                        <a:pt x="30480" y="9144"/>
                                        <a:pt x="28956" y="9144"/>
                                      </a:cubicBezTo>
                                      <a:cubicBezTo>
                                        <a:pt x="28956" y="9144"/>
                                        <a:pt x="27432" y="10668"/>
                                        <a:pt x="27432" y="10668"/>
                                      </a:cubicBezTo>
                                      <a:cubicBezTo>
                                        <a:pt x="24384" y="13716"/>
                                        <a:pt x="22860" y="16764"/>
                                        <a:pt x="21336" y="21336"/>
                                      </a:cubicBezTo>
                                      <a:lnTo>
                                        <a:pt x="21336" y="50292"/>
                                      </a:lnTo>
                                      <a:cubicBezTo>
                                        <a:pt x="21336" y="53340"/>
                                        <a:pt x="21336" y="56388"/>
                                        <a:pt x="21336" y="57912"/>
                                      </a:cubicBezTo>
                                      <a:cubicBezTo>
                                        <a:pt x="22860" y="59436"/>
                                        <a:pt x="22860" y="60960"/>
                                        <a:pt x="24384" y="60960"/>
                                      </a:cubicBezTo>
                                      <a:cubicBezTo>
                                        <a:pt x="25908" y="62484"/>
                                        <a:pt x="27432" y="62484"/>
                                        <a:pt x="30480" y="62484"/>
                                      </a:cubicBezTo>
                                      <a:lnTo>
                                        <a:pt x="30480" y="64008"/>
                                      </a:lnTo>
                                      <a:lnTo>
                                        <a:pt x="0" y="64008"/>
                                      </a:lnTo>
                                      <a:lnTo>
                                        <a:pt x="0" y="62484"/>
                                      </a:lnTo>
                                      <a:cubicBezTo>
                                        <a:pt x="1524" y="62484"/>
                                        <a:pt x="4572" y="62484"/>
                                        <a:pt x="6096" y="60960"/>
                                      </a:cubicBezTo>
                                      <a:cubicBezTo>
                                        <a:pt x="7620" y="60960"/>
                                        <a:pt x="7620" y="59436"/>
                                        <a:pt x="7620" y="57912"/>
                                      </a:cubicBezTo>
                                      <a:cubicBezTo>
                                        <a:pt x="7620" y="56388"/>
                                        <a:pt x="9144" y="54864"/>
                                        <a:pt x="9144" y="50292"/>
                                      </a:cubicBezTo>
                                      <a:lnTo>
                                        <a:pt x="9144" y="25908"/>
                                      </a:lnTo>
                                      <a:cubicBezTo>
                                        <a:pt x="9144" y="18288"/>
                                        <a:pt x="7620" y="13716"/>
                                        <a:pt x="7620" y="12192"/>
                                      </a:cubicBezTo>
                                      <a:cubicBezTo>
                                        <a:pt x="7620" y="10668"/>
                                        <a:pt x="7620" y="10668"/>
                                        <a:pt x="6096" y="9144"/>
                                      </a:cubicBezTo>
                                      <a:cubicBezTo>
                                        <a:pt x="6096" y="9144"/>
                                        <a:pt x="4572"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515" name="Shape 61515"/>
                              <wps:cNvSpPr/>
                              <wps:spPr>
                                <a:xfrm>
                                  <a:off x="886968" y="12192"/>
                                  <a:ext cx="38100" cy="85344"/>
                                </a:xfrm>
                                <a:custGeom>
                                  <a:avLst/>
                                  <a:gdLst/>
                                  <a:ahLst/>
                                  <a:cxnLst/>
                                  <a:rect l="0" t="0" r="0" b="0"/>
                                  <a:pathLst>
                                    <a:path w="38100" h="85344">
                                      <a:moveTo>
                                        <a:pt x="21336" y="0"/>
                                      </a:moveTo>
                                      <a:lnTo>
                                        <a:pt x="22860" y="0"/>
                                      </a:lnTo>
                                      <a:lnTo>
                                        <a:pt x="22860" y="21336"/>
                                      </a:lnTo>
                                      <a:lnTo>
                                        <a:pt x="38100" y="21336"/>
                                      </a:lnTo>
                                      <a:lnTo>
                                        <a:pt x="38100" y="25908"/>
                                      </a:lnTo>
                                      <a:lnTo>
                                        <a:pt x="22860" y="25908"/>
                                      </a:lnTo>
                                      <a:lnTo>
                                        <a:pt x="22860" y="68580"/>
                                      </a:lnTo>
                                      <a:cubicBezTo>
                                        <a:pt x="22860" y="71628"/>
                                        <a:pt x="22860" y="74676"/>
                                        <a:pt x="24384" y="76200"/>
                                      </a:cubicBezTo>
                                      <a:cubicBezTo>
                                        <a:pt x="25908" y="77724"/>
                                        <a:pt x="27432" y="77724"/>
                                        <a:pt x="28956" y="77724"/>
                                      </a:cubicBezTo>
                                      <a:cubicBezTo>
                                        <a:pt x="30480" y="77724"/>
                                        <a:pt x="30480" y="77724"/>
                                        <a:pt x="32004" y="77724"/>
                                      </a:cubicBezTo>
                                      <a:cubicBezTo>
                                        <a:pt x="33528" y="76200"/>
                                        <a:pt x="35052" y="74676"/>
                                        <a:pt x="35052" y="73152"/>
                                      </a:cubicBezTo>
                                      <a:lnTo>
                                        <a:pt x="38100" y="73152"/>
                                      </a:lnTo>
                                      <a:cubicBezTo>
                                        <a:pt x="36576" y="77724"/>
                                        <a:pt x="35052" y="80772"/>
                                        <a:pt x="32004" y="82296"/>
                                      </a:cubicBezTo>
                                      <a:cubicBezTo>
                                        <a:pt x="28956" y="85344"/>
                                        <a:pt x="25908" y="85344"/>
                                        <a:pt x="22860" y="85344"/>
                                      </a:cubicBezTo>
                                      <a:cubicBezTo>
                                        <a:pt x="19812" y="85344"/>
                                        <a:pt x="18288" y="85344"/>
                                        <a:pt x="16764" y="83820"/>
                                      </a:cubicBezTo>
                                      <a:cubicBezTo>
                                        <a:pt x="15240" y="82296"/>
                                        <a:pt x="13716" y="80772"/>
                                        <a:pt x="12192" y="79248"/>
                                      </a:cubicBezTo>
                                      <a:cubicBezTo>
                                        <a:pt x="10668" y="77724"/>
                                        <a:pt x="10668" y="73152"/>
                                        <a:pt x="10668" y="68580"/>
                                      </a:cubicBezTo>
                                      <a:lnTo>
                                        <a:pt x="10668" y="25908"/>
                                      </a:lnTo>
                                      <a:lnTo>
                                        <a:pt x="0" y="25908"/>
                                      </a:lnTo>
                                      <a:lnTo>
                                        <a:pt x="0" y="24384"/>
                                      </a:lnTo>
                                      <a:cubicBezTo>
                                        <a:pt x="3048" y="22860"/>
                                        <a:pt x="6096" y="21336"/>
                                        <a:pt x="9144" y="19812"/>
                                      </a:cubicBezTo>
                                      <a:cubicBezTo>
                                        <a:pt x="10668" y="16764"/>
                                        <a:pt x="13716" y="13716"/>
                                        <a:pt x="16764" y="10668"/>
                                      </a:cubicBezTo>
                                      <a:cubicBezTo>
                                        <a:pt x="18288" y="9144"/>
                                        <a:pt x="19812" y="6096"/>
                                        <a:pt x="21336" y="0"/>
                                      </a:cubicBezTo>
                                      <a:close/>
                                    </a:path>
                                  </a:pathLst>
                                </a:custGeom>
                                <a:solidFill>
                                  <a:srgbClr val="000000"/>
                                </a:solidFill>
                                <a:ln w="0" cap="flat">
                                  <a:noFill/>
                                  <a:miter lim="127000"/>
                                </a:ln>
                                <a:effectLst/>
                              </wps:spPr>
                              <wps:bodyPr/>
                            </wps:wsp>
                            <wps:wsp>
                              <wps:cNvPr id="61516" name="Shape 61516"/>
                              <wps:cNvSpPr/>
                              <wps:spPr>
                                <a:xfrm>
                                  <a:off x="931164" y="33763"/>
                                  <a:ext cx="23622" cy="63435"/>
                                </a:xfrm>
                                <a:custGeom>
                                  <a:avLst/>
                                  <a:gdLst/>
                                  <a:ahLst/>
                                  <a:cxnLst/>
                                  <a:rect l="0" t="0" r="0" b="0"/>
                                  <a:pathLst>
                                    <a:path w="23622" h="63435">
                                      <a:moveTo>
                                        <a:pt x="23622" y="0"/>
                                      </a:moveTo>
                                      <a:lnTo>
                                        <a:pt x="23622" y="3140"/>
                                      </a:lnTo>
                                      <a:lnTo>
                                        <a:pt x="13716" y="7385"/>
                                      </a:lnTo>
                                      <a:cubicBezTo>
                                        <a:pt x="10668" y="10433"/>
                                        <a:pt x="9144" y="15005"/>
                                        <a:pt x="9144" y="19577"/>
                                      </a:cubicBezTo>
                                      <a:lnTo>
                                        <a:pt x="23622" y="19577"/>
                                      </a:lnTo>
                                      <a:lnTo>
                                        <a:pt x="23622" y="24149"/>
                                      </a:lnTo>
                                      <a:lnTo>
                                        <a:pt x="9144" y="24149"/>
                                      </a:lnTo>
                                      <a:cubicBezTo>
                                        <a:pt x="9144" y="33294"/>
                                        <a:pt x="10668" y="39389"/>
                                        <a:pt x="15240" y="45485"/>
                                      </a:cubicBezTo>
                                      <a:lnTo>
                                        <a:pt x="23622" y="48533"/>
                                      </a:lnTo>
                                      <a:lnTo>
                                        <a:pt x="23622" y="63435"/>
                                      </a:lnTo>
                                      <a:lnTo>
                                        <a:pt x="15621" y="62249"/>
                                      </a:lnTo>
                                      <a:cubicBezTo>
                                        <a:pt x="12573" y="61107"/>
                                        <a:pt x="9906" y="59202"/>
                                        <a:pt x="7620" y="56154"/>
                                      </a:cubicBezTo>
                                      <a:cubicBezTo>
                                        <a:pt x="1524" y="50057"/>
                                        <a:pt x="0" y="42438"/>
                                        <a:pt x="0" y="31770"/>
                                      </a:cubicBezTo>
                                      <a:cubicBezTo>
                                        <a:pt x="0" y="22626"/>
                                        <a:pt x="1524" y="13482"/>
                                        <a:pt x="7620" y="7385"/>
                                      </a:cubicBezTo>
                                      <a:lnTo>
                                        <a:pt x="23622" y="0"/>
                                      </a:lnTo>
                                      <a:close/>
                                    </a:path>
                                  </a:pathLst>
                                </a:custGeom>
                                <a:solidFill>
                                  <a:srgbClr val="000000"/>
                                </a:solidFill>
                                <a:ln w="0" cap="flat">
                                  <a:noFill/>
                                  <a:miter lim="127000"/>
                                </a:ln>
                                <a:effectLst/>
                              </wps:spPr>
                              <wps:bodyPr/>
                            </wps:wsp>
                            <wps:wsp>
                              <wps:cNvPr id="61517" name="Shape 61517"/>
                              <wps:cNvSpPr/>
                              <wps:spPr>
                                <a:xfrm>
                                  <a:off x="954786" y="71628"/>
                                  <a:ext cx="28194" cy="25908"/>
                                </a:xfrm>
                                <a:custGeom>
                                  <a:avLst/>
                                  <a:gdLst/>
                                  <a:ahLst/>
                                  <a:cxnLst/>
                                  <a:rect l="0" t="0" r="0" b="0"/>
                                  <a:pathLst>
                                    <a:path w="28194" h="25908">
                                      <a:moveTo>
                                        <a:pt x="26670" y="0"/>
                                      </a:moveTo>
                                      <a:lnTo>
                                        <a:pt x="28194" y="1524"/>
                                      </a:lnTo>
                                      <a:cubicBezTo>
                                        <a:pt x="26670" y="9144"/>
                                        <a:pt x="23622" y="13716"/>
                                        <a:pt x="19050" y="19812"/>
                                      </a:cubicBezTo>
                                      <a:cubicBezTo>
                                        <a:pt x="14478" y="24384"/>
                                        <a:pt x="9906" y="25908"/>
                                        <a:pt x="2286" y="25908"/>
                                      </a:cubicBezTo>
                                      <a:lnTo>
                                        <a:pt x="0" y="25569"/>
                                      </a:lnTo>
                                      <a:lnTo>
                                        <a:pt x="0" y="10668"/>
                                      </a:lnTo>
                                      <a:lnTo>
                                        <a:pt x="8382" y="13716"/>
                                      </a:lnTo>
                                      <a:cubicBezTo>
                                        <a:pt x="11430" y="13716"/>
                                        <a:pt x="16002" y="13716"/>
                                        <a:pt x="19050" y="12192"/>
                                      </a:cubicBezTo>
                                      <a:cubicBezTo>
                                        <a:pt x="22098" y="9144"/>
                                        <a:pt x="23622" y="6096"/>
                                        <a:pt x="26670" y="0"/>
                                      </a:cubicBezTo>
                                      <a:close/>
                                    </a:path>
                                  </a:pathLst>
                                </a:custGeom>
                                <a:solidFill>
                                  <a:srgbClr val="000000"/>
                                </a:solidFill>
                                <a:ln w="0" cap="flat">
                                  <a:noFill/>
                                  <a:miter lim="127000"/>
                                </a:ln>
                                <a:effectLst/>
                              </wps:spPr>
                              <wps:bodyPr/>
                            </wps:wsp>
                            <wps:wsp>
                              <wps:cNvPr id="61518" name="Shape 61518"/>
                              <wps:cNvSpPr/>
                              <wps:spPr>
                                <a:xfrm>
                                  <a:off x="954786" y="32004"/>
                                  <a:ext cx="28194" cy="25908"/>
                                </a:xfrm>
                                <a:custGeom>
                                  <a:avLst/>
                                  <a:gdLst/>
                                  <a:ahLst/>
                                  <a:cxnLst/>
                                  <a:rect l="0" t="0" r="0" b="0"/>
                                  <a:pathLst>
                                    <a:path w="28194" h="25908">
                                      <a:moveTo>
                                        <a:pt x="3810" y="0"/>
                                      </a:moveTo>
                                      <a:cubicBezTo>
                                        <a:pt x="11430" y="0"/>
                                        <a:pt x="16002" y="3048"/>
                                        <a:pt x="20574" y="7620"/>
                                      </a:cubicBezTo>
                                      <a:cubicBezTo>
                                        <a:pt x="25146" y="12192"/>
                                        <a:pt x="28194" y="18288"/>
                                        <a:pt x="28194" y="25908"/>
                                      </a:cubicBezTo>
                                      <a:lnTo>
                                        <a:pt x="0" y="25908"/>
                                      </a:lnTo>
                                      <a:lnTo>
                                        <a:pt x="0" y="21336"/>
                                      </a:lnTo>
                                      <a:lnTo>
                                        <a:pt x="14478" y="21336"/>
                                      </a:lnTo>
                                      <a:cubicBezTo>
                                        <a:pt x="12954" y="18288"/>
                                        <a:pt x="12954" y="15240"/>
                                        <a:pt x="12954" y="13716"/>
                                      </a:cubicBezTo>
                                      <a:cubicBezTo>
                                        <a:pt x="11430" y="10668"/>
                                        <a:pt x="9906" y="9144"/>
                                        <a:pt x="6858" y="7620"/>
                                      </a:cubicBezTo>
                                      <a:cubicBezTo>
                                        <a:pt x="5334" y="6096"/>
                                        <a:pt x="2286" y="4572"/>
                                        <a:pt x="762" y="4572"/>
                                      </a:cubicBezTo>
                                      <a:lnTo>
                                        <a:pt x="0" y="4899"/>
                                      </a:lnTo>
                                      <a:lnTo>
                                        <a:pt x="0" y="1758"/>
                                      </a:lnTo>
                                      <a:lnTo>
                                        <a:pt x="3810" y="0"/>
                                      </a:lnTo>
                                      <a:close/>
                                    </a:path>
                                  </a:pathLst>
                                </a:custGeom>
                                <a:solidFill>
                                  <a:srgbClr val="000000"/>
                                </a:solidFill>
                                <a:ln w="0" cap="flat">
                                  <a:noFill/>
                                  <a:miter lim="127000"/>
                                </a:ln>
                                <a:effectLst/>
                              </wps:spPr>
                              <wps:bodyPr/>
                            </wps:wsp>
                            <wps:wsp>
                              <wps:cNvPr id="61519" name="Shape 61519"/>
                              <wps:cNvSpPr/>
                              <wps:spPr>
                                <a:xfrm>
                                  <a:off x="989076" y="32004"/>
                                  <a:ext cx="67056" cy="64008"/>
                                </a:xfrm>
                                <a:custGeom>
                                  <a:avLst/>
                                  <a:gdLst/>
                                  <a:ahLst/>
                                  <a:cxnLst/>
                                  <a:rect l="0" t="0" r="0" b="0"/>
                                  <a:pathLst>
                                    <a:path w="67056" h="64008">
                                      <a:moveTo>
                                        <a:pt x="18288" y="0"/>
                                      </a:moveTo>
                                      <a:lnTo>
                                        <a:pt x="21336" y="0"/>
                                      </a:lnTo>
                                      <a:lnTo>
                                        <a:pt x="21336" y="13716"/>
                                      </a:lnTo>
                                      <a:cubicBezTo>
                                        <a:pt x="28956" y="4572"/>
                                        <a:pt x="36576" y="0"/>
                                        <a:pt x="42672" y="0"/>
                                      </a:cubicBezTo>
                                      <a:cubicBezTo>
                                        <a:pt x="45720" y="0"/>
                                        <a:pt x="48768" y="1524"/>
                                        <a:pt x="51816" y="3048"/>
                                      </a:cubicBezTo>
                                      <a:cubicBezTo>
                                        <a:pt x="53340" y="4572"/>
                                        <a:pt x="54864" y="7620"/>
                                        <a:pt x="56388" y="12192"/>
                                      </a:cubicBezTo>
                                      <a:cubicBezTo>
                                        <a:pt x="57912" y="13716"/>
                                        <a:pt x="57912" y="18288"/>
                                        <a:pt x="57912" y="24384"/>
                                      </a:cubicBezTo>
                                      <a:lnTo>
                                        <a:pt x="57912" y="50292"/>
                                      </a:lnTo>
                                      <a:cubicBezTo>
                                        <a:pt x="57912" y="54864"/>
                                        <a:pt x="57912" y="57912"/>
                                        <a:pt x="59436" y="59436"/>
                                      </a:cubicBezTo>
                                      <a:cubicBezTo>
                                        <a:pt x="59436" y="60960"/>
                                        <a:pt x="60960" y="60960"/>
                                        <a:pt x="60960" y="62484"/>
                                      </a:cubicBezTo>
                                      <a:cubicBezTo>
                                        <a:pt x="62484" y="62484"/>
                                        <a:pt x="64008" y="62484"/>
                                        <a:pt x="67056" y="62484"/>
                                      </a:cubicBezTo>
                                      <a:lnTo>
                                        <a:pt x="67056" y="64008"/>
                                      </a:lnTo>
                                      <a:lnTo>
                                        <a:pt x="36576" y="64008"/>
                                      </a:lnTo>
                                      <a:lnTo>
                                        <a:pt x="36576" y="62484"/>
                                      </a:lnTo>
                                      <a:lnTo>
                                        <a:pt x="38100" y="62484"/>
                                      </a:lnTo>
                                      <a:cubicBezTo>
                                        <a:pt x="41148" y="62484"/>
                                        <a:pt x="42672" y="62484"/>
                                        <a:pt x="44196" y="60960"/>
                                      </a:cubicBezTo>
                                      <a:cubicBezTo>
                                        <a:pt x="44196" y="60960"/>
                                        <a:pt x="45720" y="59436"/>
                                        <a:pt x="45720" y="57912"/>
                                      </a:cubicBezTo>
                                      <a:cubicBezTo>
                                        <a:pt x="45720" y="56388"/>
                                        <a:pt x="45720" y="54864"/>
                                        <a:pt x="45720" y="50292"/>
                                      </a:cubicBezTo>
                                      <a:lnTo>
                                        <a:pt x="45720" y="24384"/>
                                      </a:lnTo>
                                      <a:cubicBezTo>
                                        <a:pt x="45720" y="18288"/>
                                        <a:pt x="45720" y="15240"/>
                                        <a:pt x="44196" y="12192"/>
                                      </a:cubicBezTo>
                                      <a:cubicBezTo>
                                        <a:pt x="42672" y="9144"/>
                                        <a:pt x="39624" y="7620"/>
                                        <a:pt x="36576" y="7620"/>
                                      </a:cubicBezTo>
                                      <a:cubicBezTo>
                                        <a:pt x="32004" y="7620"/>
                                        <a:pt x="27432" y="10668"/>
                                        <a:pt x="21336" y="16764"/>
                                      </a:cubicBezTo>
                                      <a:lnTo>
                                        <a:pt x="21336" y="50292"/>
                                      </a:lnTo>
                                      <a:cubicBezTo>
                                        <a:pt x="21336" y="54864"/>
                                        <a:pt x="21336" y="57912"/>
                                        <a:pt x="22860" y="59436"/>
                                      </a:cubicBezTo>
                                      <a:cubicBezTo>
                                        <a:pt x="22860" y="60960"/>
                                        <a:pt x="24384" y="60960"/>
                                        <a:pt x="24384" y="62484"/>
                                      </a:cubicBezTo>
                                      <a:cubicBezTo>
                                        <a:pt x="25908" y="62484"/>
                                        <a:pt x="27432" y="62484"/>
                                        <a:pt x="30480" y="62484"/>
                                      </a:cubicBezTo>
                                      <a:lnTo>
                                        <a:pt x="30480" y="64008"/>
                                      </a:lnTo>
                                      <a:lnTo>
                                        <a:pt x="0" y="64008"/>
                                      </a:lnTo>
                                      <a:lnTo>
                                        <a:pt x="0" y="62484"/>
                                      </a:lnTo>
                                      <a:lnTo>
                                        <a:pt x="1524" y="62484"/>
                                      </a:lnTo>
                                      <a:cubicBezTo>
                                        <a:pt x="4572" y="62484"/>
                                        <a:pt x="7620" y="62484"/>
                                        <a:pt x="7620" y="60960"/>
                                      </a:cubicBezTo>
                                      <a:cubicBezTo>
                                        <a:pt x="9144" y="59436"/>
                                        <a:pt x="9144" y="56388"/>
                                        <a:pt x="9144" y="50292"/>
                                      </a:cubicBezTo>
                                      <a:lnTo>
                                        <a:pt x="9144" y="25908"/>
                                      </a:lnTo>
                                      <a:cubicBezTo>
                                        <a:pt x="9144" y="19812"/>
                                        <a:pt x="9144" y="15240"/>
                                        <a:pt x="9144" y="12192"/>
                                      </a:cubicBezTo>
                                      <a:cubicBezTo>
                                        <a:pt x="9144" y="10668"/>
                                        <a:pt x="7620" y="10668"/>
                                        <a:pt x="7620" y="9144"/>
                                      </a:cubicBezTo>
                                      <a:cubicBezTo>
                                        <a:pt x="7620" y="9144"/>
                                        <a:pt x="6096" y="9144"/>
                                        <a:pt x="4572"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520" name="Shape 61520"/>
                              <wps:cNvSpPr/>
                              <wps:spPr>
                                <a:xfrm>
                                  <a:off x="1098804" y="32004"/>
                                  <a:ext cx="30480" cy="64008"/>
                                </a:xfrm>
                                <a:custGeom>
                                  <a:avLst/>
                                  <a:gdLst/>
                                  <a:ahLst/>
                                  <a:cxnLst/>
                                  <a:rect l="0" t="0" r="0" b="0"/>
                                  <a:pathLst>
                                    <a:path w="30480" h="64008">
                                      <a:moveTo>
                                        <a:pt x="18288" y="0"/>
                                      </a:moveTo>
                                      <a:lnTo>
                                        <a:pt x="21336" y="0"/>
                                      </a:lnTo>
                                      <a:lnTo>
                                        <a:pt x="21336" y="50292"/>
                                      </a:lnTo>
                                      <a:cubicBezTo>
                                        <a:pt x="21336" y="54864"/>
                                        <a:pt x="21336" y="57912"/>
                                        <a:pt x="22860" y="59436"/>
                                      </a:cubicBezTo>
                                      <a:cubicBezTo>
                                        <a:pt x="22860" y="60960"/>
                                        <a:pt x="22860" y="60960"/>
                                        <a:pt x="24384" y="62484"/>
                                      </a:cubicBezTo>
                                      <a:cubicBezTo>
                                        <a:pt x="25908" y="62484"/>
                                        <a:pt x="27432" y="62484"/>
                                        <a:pt x="30480" y="62484"/>
                                      </a:cubicBezTo>
                                      <a:lnTo>
                                        <a:pt x="30480" y="64008"/>
                                      </a:lnTo>
                                      <a:lnTo>
                                        <a:pt x="0" y="64008"/>
                                      </a:lnTo>
                                      <a:lnTo>
                                        <a:pt x="0" y="62484"/>
                                      </a:lnTo>
                                      <a:cubicBezTo>
                                        <a:pt x="3048" y="62484"/>
                                        <a:pt x="4572" y="62484"/>
                                        <a:pt x="6096" y="62484"/>
                                      </a:cubicBezTo>
                                      <a:cubicBezTo>
                                        <a:pt x="7620" y="60960"/>
                                        <a:pt x="7620" y="60960"/>
                                        <a:pt x="7620" y="59436"/>
                                      </a:cubicBezTo>
                                      <a:cubicBezTo>
                                        <a:pt x="9144" y="57912"/>
                                        <a:pt x="9144" y="54864"/>
                                        <a:pt x="9144" y="50292"/>
                                      </a:cubicBezTo>
                                      <a:lnTo>
                                        <a:pt x="9144" y="25908"/>
                                      </a:lnTo>
                                      <a:cubicBezTo>
                                        <a:pt x="9144" y="19812"/>
                                        <a:pt x="9144" y="15240"/>
                                        <a:pt x="9144" y="12192"/>
                                      </a:cubicBezTo>
                                      <a:cubicBezTo>
                                        <a:pt x="7620" y="10668"/>
                                        <a:pt x="7620" y="10668"/>
                                        <a:pt x="7620" y="9144"/>
                                      </a:cubicBezTo>
                                      <a:cubicBezTo>
                                        <a:pt x="6096" y="9144"/>
                                        <a:pt x="6096" y="9144"/>
                                        <a:pt x="4572" y="9144"/>
                                      </a:cubicBezTo>
                                      <a:cubicBezTo>
                                        <a:pt x="3048" y="9144"/>
                                        <a:pt x="3048" y="9144"/>
                                        <a:pt x="1524" y="9144"/>
                                      </a:cubicBezTo>
                                      <a:lnTo>
                                        <a:pt x="0" y="7620"/>
                                      </a:lnTo>
                                      <a:lnTo>
                                        <a:pt x="18288" y="0"/>
                                      </a:lnTo>
                                      <a:close/>
                                    </a:path>
                                  </a:pathLst>
                                </a:custGeom>
                                <a:solidFill>
                                  <a:srgbClr val="000000"/>
                                </a:solidFill>
                                <a:ln w="0" cap="flat">
                                  <a:noFill/>
                                  <a:miter lim="127000"/>
                                </a:ln>
                                <a:effectLst/>
                              </wps:spPr>
                              <wps:bodyPr/>
                            </wps:wsp>
                            <wps:wsp>
                              <wps:cNvPr id="61521" name="Shape 61521"/>
                              <wps:cNvSpPr/>
                              <wps:spPr>
                                <a:xfrm>
                                  <a:off x="1106424" y="0"/>
                                  <a:ext cx="15240" cy="15240"/>
                                </a:xfrm>
                                <a:custGeom>
                                  <a:avLst/>
                                  <a:gdLst/>
                                  <a:ahLst/>
                                  <a:cxnLst/>
                                  <a:rect l="0" t="0" r="0" b="0"/>
                                  <a:pathLst>
                                    <a:path w="15240" h="15240">
                                      <a:moveTo>
                                        <a:pt x="7620" y="0"/>
                                      </a:moveTo>
                                      <a:cubicBezTo>
                                        <a:pt x="9144" y="0"/>
                                        <a:pt x="12192" y="1524"/>
                                        <a:pt x="13716" y="3048"/>
                                      </a:cubicBezTo>
                                      <a:cubicBezTo>
                                        <a:pt x="15240" y="4572"/>
                                        <a:pt x="15240" y="6096"/>
                                        <a:pt x="15240" y="7620"/>
                                      </a:cubicBezTo>
                                      <a:cubicBezTo>
                                        <a:pt x="15240" y="10668"/>
                                        <a:pt x="15240" y="12192"/>
                                        <a:pt x="13716" y="13716"/>
                                      </a:cubicBezTo>
                                      <a:cubicBezTo>
                                        <a:pt x="12192" y="15240"/>
                                        <a:pt x="9144" y="15240"/>
                                        <a:pt x="7620" y="15240"/>
                                      </a:cubicBezTo>
                                      <a:cubicBezTo>
                                        <a:pt x="6096" y="15240"/>
                                        <a:pt x="3048" y="15240"/>
                                        <a:pt x="1524" y="13716"/>
                                      </a:cubicBezTo>
                                      <a:cubicBezTo>
                                        <a:pt x="1524" y="12192"/>
                                        <a:pt x="0" y="10668"/>
                                        <a:pt x="0" y="7620"/>
                                      </a:cubicBezTo>
                                      <a:cubicBezTo>
                                        <a:pt x="0" y="6096"/>
                                        <a:pt x="1524" y="4572"/>
                                        <a:pt x="1524" y="3048"/>
                                      </a:cubicBezTo>
                                      <a:cubicBezTo>
                                        <a:pt x="3048" y="1524"/>
                                        <a:pt x="6096" y="0"/>
                                        <a:pt x="7620" y="0"/>
                                      </a:cubicBezTo>
                                      <a:close/>
                                    </a:path>
                                  </a:pathLst>
                                </a:custGeom>
                                <a:solidFill>
                                  <a:srgbClr val="000000"/>
                                </a:solidFill>
                                <a:ln w="0" cap="flat">
                                  <a:noFill/>
                                  <a:miter lim="127000"/>
                                </a:ln>
                                <a:effectLst/>
                              </wps:spPr>
                              <wps:bodyPr/>
                            </wps:wsp>
                            <wps:wsp>
                              <wps:cNvPr id="61522" name="Shape 61522"/>
                              <wps:cNvSpPr/>
                              <wps:spPr>
                                <a:xfrm>
                                  <a:off x="1133856" y="32004"/>
                                  <a:ext cx="103632" cy="64008"/>
                                </a:xfrm>
                                <a:custGeom>
                                  <a:avLst/>
                                  <a:gdLst/>
                                  <a:ahLst/>
                                  <a:cxnLst/>
                                  <a:rect l="0" t="0" r="0" b="0"/>
                                  <a:pathLst>
                                    <a:path w="103632" h="64008">
                                      <a:moveTo>
                                        <a:pt x="18288" y="0"/>
                                      </a:moveTo>
                                      <a:lnTo>
                                        <a:pt x="21336" y="0"/>
                                      </a:lnTo>
                                      <a:lnTo>
                                        <a:pt x="21336" y="13716"/>
                                      </a:lnTo>
                                      <a:cubicBezTo>
                                        <a:pt x="25908" y="9144"/>
                                        <a:pt x="28956" y="6096"/>
                                        <a:pt x="28956" y="6096"/>
                                      </a:cubicBezTo>
                                      <a:cubicBezTo>
                                        <a:pt x="30480" y="4572"/>
                                        <a:pt x="33528" y="3048"/>
                                        <a:pt x="35052" y="1524"/>
                                      </a:cubicBezTo>
                                      <a:cubicBezTo>
                                        <a:pt x="38100" y="1524"/>
                                        <a:pt x="39624" y="0"/>
                                        <a:pt x="42672" y="0"/>
                                      </a:cubicBezTo>
                                      <a:cubicBezTo>
                                        <a:pt x="45720" y="0"/>
                                        <a:pt x="48768" y="1524"/>
                                        <a:pt x="51816" y="4572"/>
                                      </a:cubicBezTo>
                                      <a:cubicBezTo>
                                        <a:pt x="54864" y="6096"/>
                                        <a:pt x="56388" y="9144"/>
                                        <a:pt x="57912" y="13716"/>
                                      </a:cubicBezTo>
                                      <a:cubicBezTo>
                                        <a:pt x="62484" y="7620"/>
                                        <a:pt x="65532" y="4572"/>
                                        <a:pt x="68580" y="3048"/>
                                      </a:cubicBezTo>
                                      <a:cubicBezTo>
                                        <a:pt x="71628" y="1524"/>
                                        <a:pt x="74676" y="0"/>
                                        <a:pt x="79248" y="0"/>
                                      </a:cubicBezTo>
                                      <a:cubicBezTo>
                                        <a:pt x="82296" y="0"/>
                                        <a:pt x="85344" y="1524"/>
                                        <a:pt x="86868" y="3048"/>
                                      </a:cubicBezTo>
                                      <a:cubicBezTo>
                                        <a:pt x="89916" y="4572"/>
                                        <a:pt x="91440" y="7620"/>
                                        <a:pt x="92964" y="12192"/>
                                      </a:cubicBezTo>
                                      <a:cubicBezTo>
                                        <a:pt x="94488" y="13716"/>
                                        <a:pt x="94488" y="18288"/>
                                        <a:pt x="94488" y="24384"/>
                                      </a:cubicBezTo>
                                      <a:lnTo>
                                        <a:pt x="94488" y="50292"/>
                                      </a:lnTo>
                                      <a:cubicBezTo>
                                        <a:pt x="94488" y="54864"/>
                                        <a:pt x="94488" y="57912"/>
                                        <a:pt x="96012" y="59436"/>
                                      </a:cubicBezTo>
                                      <a:cubicBezTo>
                                        <a:pt x="96012" y="60960"/>
                                        <a:pt x="96012" y="60960"/>
                                        <a:pt x="97536" y="62484"/>
                                      </a:cubicBezTo>
                                      <a:cubicBezTo>
                                        <a:pt x="99060" y="62484"/>
                                        <a:pt x="100584" y="62484"/>
                                        <a:pt x="103632" y="62484"/>
                                      </a:cubicBezTo>
                                      <a:lnTo>
                                        <a:pt x="103632" y="64008"/>
                                      </a:lnTo>
                                      <a:lnTo>
                                        <a:pt x="73152" y="64008"/>
                                      </a:lnTo>
                                      <a:lnTo>
                                        <a:pt x="73152" y="62484"/>
                                      </a:lnTo>
                                      <a:lnTo>
                                        <a:pt x="74676" y="62484"/>
                                      </a:lnTo>
                                      <a:cubicBezTo>
                                        <a:pt x="76200" y="62484"/>
                                        <a:pt x="79248" y="62484"/>
                                        <a:pt x="80772" y="60960"/>
                                      </a:cubicBezTo>
                                      <a:cubicBezTo>
                                        <a:pt x="80772" y="60960"/>
                                        <a:pt x="82296" y="59436"/>
                                        <a:pt x="82296" y="57912"/>
                                      </a:cubicBezTo>
                                      <a:cubicBezTo>
                                        <a:pt x="82296" y="56388"/>
                                        <a:pt x="82296" y="54864"/>
                                        <a:pt x="82296" y="50292"/>
                                      </a:cubicBezTo>
                                      <a:lnTo>
                                        <a:pt x="82296" y="22860"/>
                                      </a:lnTo>
                                      <a:cubicBezTo>
                                        <a:pt x="82296" y="18288"/>
                                        <a:pt x="82296" y="15240"/>
                                        <a:pt x="80772" y="12192"/>
                                      </a:cubicBezTo>
                                      <a:cubicBezTo>
                                        <a:pt x="79248" y="9144"/>
                                        <a:pt x="76200" y="7620"/>
                                        <a:pt x="73152" y="7620"/>
                                      </a:cubicBezTo>
                                      <a:cubicBezTo>
                                        <a:pt x="70104" y="7620"/>
                                        <a:pt x="68580" y="9144"/>
                                        <a:pt x="65532" y="10668"/>
                                      </a:cubicBezTo>
                                      <a:cubicBezTo>
                                        <a:pt x="64008" y="10668"/>
                                        <a:pt x="60960" y="13716"/>
                                        <a:pt x="57912" y="16764"/>
                                      </a:cubicBezTo>
                                      <a:lnTo>
                                        <a:pt x="57912" y="50292"/>
                                      </a:lnTo>
                                      <a:cubicBezTo>
                                        <a:pt x="57912" y="54864"/>
                                        <a:pt x="57912" y="57912"/>
                                        <a:pt x="57912" y="59436"/>
                                      </a:cubicBezTo>
                                      <a:cubicBezTo>
                                        <a:pt x="59436" y="60960"/>
                                        <a:pt x="59436" y="60960"/>
                                        <a:pt x="60960" y="62484"/>
                                      </a:cubicBezTo>
                                      <a:cubicBezTo>
                                        <a:pt x="62484" y="62484"/>
                                        <a:pt x="64008" y="62484"/>
                                        <a:pt x="67056" y="62484"/>
                                      </a:cubicBezTo>
                                      <a:lnTo>
                                        <a:pt x="67056" y="64008"/>
                                      </a:lnTo>
                                      <a:lnTo>
                                        <a:pt x="36576" y="64008"/>
                                      </a:lnTo>
                                      <a:lnTo>
                                        <a:pt x="36576" y="62484"/>
                                      </a:lnTo>
                                      <a:cubicBezTo>
                                        <a:pt x="39624" y="62484"/>
                                        <a:pt x="41148" y="62484"/>
                                        <a:pt x="42672" y="62484"/>
                                      </a:cubicBezTo>
                                      <a:cubicBezTo>
                                        <a:pt x="44196" y="60960"/>
                                        <a:pt x="45720" y="59436"/>
                                        <a:pt x="45720" y="57912"/>
                                      </a:cubicBezTo>
                                      <a:cubicBezTo>
                                        <a:pt x="45720" y="57912"/>
                                        <a:pt x="45720" y="54864"/>
                                        <a:pt x="45720" y="50292"/>
                                      </a:cubicBezTo>
                                      <a:lnTo>
                                        <a:pt x="45720" y="22860"/>
                                      </a:lnTo>
                                      <a:cubicBezTo>
                                        <a:pt x="45720" y="18288"/>
                                        <a:pt x="45720" y="15240"/>
                                        <a:pt x="44196" y="12192"/>
                                      </a:cubicBezTo>
                                      <a:cubicBezTo>
                                        <a:pt x="41148" y="9144"/>
                                        <a:pt x="39624" y="7620"/>
                                        <a:pt x="36576" y="7620"/>
                                      </a:cubicBezTo>
                                      <a:cubicBezTo>
                                        <a:pt x="33528" y="7620"/>
                                        <a:pt x="32004" y="9144"/>
                                        <a:pt x="28956" y="10668"/>
                                      </a:cubicBezTo>
                                      <a:cubicBezTo>
                                        <a:pt x="25908" y="12192"/>
                                        <a:pt x="22860" y="13716"/>
                                        <a:pt x="21336" y="16764"/>
                                      </a:cubicBezTo>
                                      <a:lnTo>
                                        <a:pt x="21336" y="50292"/>
                                      </a:lnTo>
                                      <a:cubicBezTo>
                                        <a:pt x="21336" y="54864"/>
                                        <a:pt x="21336" y="57912"/>
                                        <a:pt x="22860" y="59436"/>
                                      </a:cubicBezTo>
                                      <a:cubicBezTo>
                                        <a:pt x="22860" y="60960"/>
                                        <a:pt x="22860" y="60960"/>
                                        <a:pt x="24384" y="62484"/>
                                      </a:cubicBezTo>
                                      <a:cubicBezTo>
                                        <a:pt x="25908" y="62484"/>
                                        <a:pt x="27432" y="62484"/>
                                        <a:pt x="30480" y="62484"/>
                                      </a:cubicBezTo>
                                      <a:lnTo>
                                        <a:pt x="30480" y="64008"/>
                                      </a:lnTo>
                                      <a:lnTo>
                                        <a:pt x="0" y="64008"/>
                                      </a:lnTo>
                                      <a:lnTo>
                                        <a:pt x="0" y="62484"/>
                                      </a:lnTo>
                                      <a:cubicBezTo>
                                        <a:pt x="3048" y="62484"/>
                                        <a:pt x="4572" y="62484"/>
                                        <a:pt x="6096" y="62484"/>
                                      </a:cubicBezTo>
                                      <a:cubicBezTo>
                                        <a:pt x="7620" y="60960"/>
                                        <a:pt x="7620" y="60960"/>
                                        <a:pt x="7620" y="59436"/>
                                      </a:cubicBezTo>
                                      <a:cubicBezTo>
                                        <a:pt x="9144" y="57912"/>
                                        <a:pt x="9144" y="54864"/>
                                        <a:pt x="9144" y="50292"/>
                                      </a:cubicBezTo>
                                      <a:lnTo>
                                        <a:pt x="9144" y="25908"/>
                                      </a:lnTo>
                                      <a:cubicBezTo>
                                        <a:pt x="9144" y="19812"/>
                                        <a:pt x="9144" y="15240"/>
                                        <a:pt x="9144" y="12192"/>
                                      </a:cubicBezTo>
                                      <a:cubicBezTo>
                                        <a:pt x="9144" y="10668"/>
                                        <a:pt x="7620" y="10668"/>
                                        <a:pt x="7620" y="9144"/>
                                      </a:cubicBezTo>
                                      <a:cubicBezTo>
                                        <a:pt x="6096" y="9144"/>
                                        <a:pt x="6096" y="9144"/>
                                        <a:pt x="4572"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523" name="Shape 61523"/>
                              <wps:cNvSpPr/>
                              <wps:spPr>
                                <a:xfrm>
                                  <a:off x="1284732" y="3048"/>
                                  <a:ext cx="60960" cy="94488"/>
                                </a:xfrm>
                                <a:custGeom>
                                  <a:avLst/>
                                  <a:gdLst/>
                                  <a:ahLst/>
                                  <a:cxnLst/>
                                  <a:rect l="0" t="0" r="0" b="0"/>
                                  <a:pathLst>
                                    <a:path w="60960" h="94488">
                                      <a:moveTo>
                                        <a:pt x="27432" y="0"/>
                                      </a:moveTo>
                                      <a:cubicBezTo>
                                        <a:pt x="32004" y="0"/>
                                        <a:pt x="36576" y="1524"/>
                                        <a:pt x="42672" y="3048"/>
                                      </a:cubicBezTo>
                                      <a:cubicBezTo>
                                        <a:pt x="45720" y="4572"/>
                                        <a:pt x="47244" y="4572"/>
                                        <a:pt x="47244" y="4572"/>
                                      </a:cubicBezTo>
                                      <a:cubicBezTo>
                                        <a:pt x="48768" y="4572"/>
                                        <a:pt x="50292" y="4572"/>
                                        <a:pt x="50292" y="4572"/>
                                      </a:cubicBezTo>
                                      <a:cubicBezTo>
                                        <a:pt x="51816" y="3048"/>
                                        <a:pt x="51816" y="3048"/>
                                        <a:pt x="53340" y="0"/>
                                      </a:cubicBezTo>
                                      <a:lnTo>
                                        <a:pt x="54864" y="0"/>
                                      </a:lnTo>
                                      <a:lnTo>
                                        <a:pt x="54864" y="32004"/>
                                      </a:lnTo>
                                      <a:lnTo>
                                        <a:pt x="53340" y="32004"/>
                                      </a:lnTo>
                                      <a:cubicBezTo>
                                        <a:pt x="51816" y="25908"/>
                                        <a:pt x="50292" y="21336"/>
                                        <a:pt x="48768" y="16764"/>
                                      </a:cubicBezTo>
                                      <a:cubicBezTo>
                                        <a:pt x="45720" y="13716"/>
                                        <a:pt x="42672" y="10668"/>
                                        <a:pt x="39624" y="9144"/>
                                      </a:cubicBezTo>
                                      <a:cubicBezTo>
                                        <a:pt x="35052" y="6096"/>
                                        <a:pt x="32004" y="4572"/>
                                        <a:pt x="27432" y="4572"/>
                                      </a:cubicBezTo>
                                      <a:cubicBezTo>
                                        <a:pt x="22860" y="4572"/>
                                        <a:pt x="19812" y="6096"/>
                                        <a:pt x="16764" y="9144"/>
                                      </a:cubicBezTo>
                                      <a:cubicBezTo>
                                        <a:pt x="13716" y="12192"/>
                                        <a:pt x="12192" y="15240"/>
                                        <a:pt x="12192" y="19812"/>
                                      </a:cubicBezTo>
                                      <a:cubicBezTo>
                                        <a:pt x="12192" y="21336"/>
                                        <a:pt x="12192" y="24384"/>
                                        <a:pt x="13716" y="27432"/>
                                      </a:cubicBezTo>
                                      <a:cubicBezTo>
                                        <a:pt x="16764" y="30480"/>
                                        <a:pt x="22860" y="35052"/>
                                        <a:pt x="33528" y="41148"/>
                                      </a:cubicBezTo>
                                      <a:cubicBezTo>
                                        <a:pt x="41148" y="45720"/>
                                        <a:pt x="47244" y="48768"/>
                                        <a:pt x="50292" y="50292"/>
                                      </a:cubicBezTo>
                                      <a:cubicBezTo>
                                        <a:pt x="53340" y="53340"/>
                                        <a:pt x="56388" y="56388"/>
                                        <a:pt x="57912" y="59436"/>
                                      </a:cubicBezTo>
                                      <a:cubicBezTo>
                                        <a:pt x="59436" y="62484"/>
                                        <a:pt x="60960" y="67056"/>
                                        <a:pt x="60960" y="70104"/>
                                      </a:cubicBezTo>
                                      <a:cubicBezTo>
                                        <a:pt x="60960" y="76200"/>
                                        <a:pt x="57912" y="82296"/>
                                        <a:pt x="51816" y="88392"/>
                                      </a:cubicBezTo>
                                      <a:cubicBezTo>
                                        <a:pt x="47244" y="92964"/>
                                        <a:pt x="39624" y="94488"/>
                                        <a:pt x="30480" y="94488"/>
                                      </a:cubicBezTo>
                                      <a:cubicBezTo>
                                        <a:pt x="28956" y="94488"/>
                                        <a:pt x="25908" y="94488"/>
                                        <a:pt x="24384" y="94488"/>
                                      </a:cubicBezTo>
                                      <a:cubicBezTo>
                                        <a:pt x="22860" y="94488"/>
                                        <a:pt x="19812" y="92964"/>
                                        <a:pt x="15240" y="92964"/>
                                      </a:cubicBezTo>
                                      <a:cubicBezTo>
                                        <a:pt x="10668" y="91440"/>
                                        <a:pt x="7620" y="89916"/>
                                        <a:pt x="6096" y="89916"/>
                                      </a:cubicBezTo>
                                      <a:cubicBezTo>
                                        <a:pt x="6096" y="89916"/>
                                        <a:pt x="4572" y="91440"/>
                                        <a:pt x="4572" y="91440"/>
                                      </a:cubicBezTo>
                                      <a:cubicBezTo>
                                        <a:pt x="3048" y="91440"/>
                                        <a:pt x="3048" y="92964"/>
                                        <a:pt x="3048" y="94488"/>
                                      </a:cubicBezTo>
                                      <a:lnTo>
                                        <a:pt x="1524" y="94488"/>
                                      </a:lnTo>
                                      <a:lnTo>
                                        <a:pt x="1524" y="62484"/>
                                      </a:lnTo>
                                      <a:lnTo>
                                        <a:pt x="3048" y="62484"/>
                                      </a:lnTo>
                                      <a:cubicBezTo>
                                        <a:pt x="3048" y="70104"/>
                                        <a:pt x="4572" y="74676"/>
                                        <a:pt x="7620" y="79248"/>
                                      </a:cubicBezTo>
                                      <a:cubicBezTo>
                                        <a:pt x="9144" y="82296"/>
                                        <a:pt x="12192" y="85344"/>
                                        <a:pt x="16764" y="86868"/>
                                      </a:cubicBezTo>
                                      <a:cubicBezTo>
                                        <a:pt x="19812" y="89916"/>
                                        <a:pt x="24384" y="89916"/>
                                        <a:pt x="30480" y="89916"/>
                                      </a:cubicBezTo>
                                      <a:cubicBezTo>
                                        <a:pt x="35052" y="89916"/>
                                        <a:pt x="39624" y="88392"/>
                                        <a:pt x="42672" y="85344"/>
                                      </a:cubicBezTo>
                                      <a:cubicBezTo>
                                        <a:pt x="45720" y="83820"/>
                                        <a:pt x="48768" y="79248"/>
                                        <a:pt x="48768" y="76200"/>
                                      </a:cubicBezTo>
                                      <a:cubicBezTo>
                                        <a:pt x="48768" y="73152"/>
                                        <a:pt x="47244" y="71628"/>
                                        <a:pt x="45720" y="68580"/>
                                      </a:cubicBezTo>
                                      <a:cubicBezTo>
                                        <a:pt x="45720" y="67056"/>
                                        <a:pt x="42672" y="64008"/>
                                        <a:pt x="41148" y="62484"/>
                                      </a:cubicBezTo>
                                      <a:cubicBezTo>
                                        <a:pt x="39624" y="60960"/>
                                        <a:pt x="35052" y="57912"/>
                                        <a:pt x="27432" y="53340"/>
                                      </a:cubicBezTo>
                                      <a:cubicBezTo>
                                        <a:pt x="19812" y="50292"/>
                                        <a:pt x="13716" y="45720"/>
                                        <a:pt x="10668" y="44196"/>
                                      </a:cubicBezTo>
                                      <a:cubicBezTo>
                                        <a:pt x="6096" y="41148"/>
                                        <a:pt x="4572" y="38100"/>
                                        <a:pt x="1524" y="35052"/>
                                      </a:cubicBezTo>
                                      <a:cubicBezTo>
                                        <a:pt x="0" y="32004"/>
                                        <a:pt x="0" y="28956"/>
                                        <a:pt x="0" y="24384"/>
                                      </a:cubicBezTo>
                                      <a:cubicBezTo>
                                        <a:pt x="0" y="18288"/>
                                        <a:pt x="1524" y="12192"/>
                                        <a:pt x="7620" y="7620"/>
                                      </a:cubicBezTo>
                                      <a:cubicBezTo>
                                        <a:pt x="12192" y="3048"/>
                                        <a:pt x="18288" y="0"/>
                                        <a:pt x="27432" y="0"/>
                                      </a:cubicBezTo>
                                      <a:close/>
                                    </a:path>
                                  </a:pathLst>
                                </a:custGeom>
                                <a:solidFill>
                                  <a:srgbClr val="000000"/>
                                </a:solidFill>
                                <a:ln w="0" cap="flat">
                                  <a:noFill/>
                                  <a:miter lim="127000"/>
                                </a:ln>
                                <a:effectLst/>
                              </wps:spPr>
                              <wps:bodyPr/>
                            </wps:wsp>
                            <wps:wsp>
                              <wps:cNvPr id="61524" name="Shape 61524"/>
                              <wps:cNvSpPr/>
                              <wps:spPr>
                                <a:xfrm>
                                  <a:off x="1356360" y="32004"/>
                                  <a:ext cx="51816" cy="65532"/>
                                </a:xfrm>
                                <a:custGeom>
                                  <a:avLst/>
                                  <a:gdLst/>
                                  <a:ahLst/>
                                  <a:cxnLst/>
                                  <a:rect l="0" t="0" r="0" b="0"/>
                                  <a:pathLst>
                                    <a:path w="51816" h="65532">
                                      <a:moveTo>
                                        <a:pt x="28956" y="0"/>
                                      </a:moveTo>
                                      <a:cubicBezTo>
                                        <a:pt x="35052" y="0"/>
                                        <a:pt x="39624" y="1524"/>
                                        <a:pt x="44196" y="6096"/>
                                      </a:cubicBezTo>
                                      <a:cubicBezTo>
                                        <a:pt x="47244" y="9144"/>
                                        <a:pt x="48768" y="12192"/>
                                        <a:pt x="48768" y="15240"/>
                                      </a:cubicBezTo>
                                      <a:cubicBezTo>
                                        <a:pt x="48768" y="18288"/>
                                        <a:pt x="48768" y="19812"/>
                                        <a:pt x="47244" y="19812"/>
                                      </a:cubicBezTo>
                                      <a:cubicBezTo>
                                        <a:pt x="47244" y="21336"/>
                                        <a:pt x="45720" y="21336"/>
                                        <a:pt x="44196" y="21336"/>
                                      </a:cubicBezTo>
                                      <a:cubicBezTo>
                                        <a:pt x="41148" y="21336"/>
                                        <a:pt x="39624" y="21336"/>
                                        <a:pt x="38100" y="19812"/>
                                      </a:cubicBezTo>
                                      <a:cubicBezTo>
                                        <a:pt x="36576" y="18288"/>
                                        <a:pt x="36576" y="16764"/>
                                        <a:pt x="36576" y="13716"/>
                                      </a:cubicBezTo>
                                      <a:cubicBezTo>
                                        <a:pt x="36576" y="10668"/>
                                        <a:pt x="35052" y="9144"/>
                                        <a:pt x="33528" y="7620"/>
                                      </a:cubicBezTo>
                                      <a:cubicBezTo>
                                        <a:pt x="32004" y="6096"/>
                                        <a:pt x="30480" y="4572"/>
                                        <a:pt x="27432" y="4572"/>
                                      </a:cubicBezTo>
                                      <a:cubicBezTo>
                                        <a:pt x="22860" y="4572"/>
                                        <a:pt x="19812" y="6096"/>
                                        <a:pt x="16764" y="10668"/>
                                      </a:cubicBezTo>
                                      <a:cubicBezTo>
                                        <a:pt x="13716" y="13716"/>
                                        <a:pt x="10668" y="19812"/>
                                        <a:pt x="10668" y="27432"/>
                                      </a:cubicBezTo>
                                      <a:cubicBezTo>
                                        <a:pt x="10668" y="33528"/>
                                        <a:pt x="13716" y="39624"/>
                                        <a:pt x="16764" y="45720"/>
                                      </a:cubicBezTo>
                                      <a:cubicBezTo>
                                        <a:pt x="19812" y="51816"/>
                                        <a:pt x="25908" y="53340"/>
                                        <a:pt x="32004" y="53340"/>
                                      </a:cubicBezTo>
                                      <a:cubicBezTo>
                                        <a:pt x="36576" y="53340"/>
                                        <a:pt x="39624" y="53340"/>
                                        <a:pt x="44196" y="50292"/>
                                      </a:cubicBezTo>
                                      <a:cubicBezTo>
                                        <a:pt x="45720" y="48768"/>
                                        <a:pt x="48768" y="44196"/>
                                        <a:pt x="50292" y="38100"/>
                                      </a:cubicBezTo>
                                      <a:lnTo>
                                        <a:pt x="51816" y="39624"/>
                                      </a:lnTo>
                                      <a:cubicBezTo>
                                        <a:pt x="50292" y="48768"/>
                                        <a:pt x="47244" y="54864"/>
                                        <a:pt x="42672" y="59436"/>
                                      </a:cubicBezTo>
                                      <a:cubicBezTo>
                                        <a:pt x="38100" y="64008"/>
                                        <a:pt x="32004" y="65532"/>
                                        <a:pt x="27432" y="65532"/>
                                      </a:cubicBezTo>
                                      <a:cubicBezTo>
                                        <a:pt x="19812" y="65532"/>
                                        <a:pt x="13716" y="62484"/>
                                        <a:pt x="9144" y="57912"/>
                                      </a:cubicBezTo>
                                      <a:cubicBezTo>
                                        <a:pt x="3048" y="51816"/>
                                        <a:pt x="0" y="44196"/>
                                        <a:pt x="0" y="33528"/>
                                      </a:cubicBezTo>
                                      <a:cubicBezTo>
                                        <a:pt x="0" y="24384"/>
                                        <a:pt x="3048" y="15240"/>
                                        <a:pt x="9144" y="9144"/>
                                      </a:cubicBezTo>
                                      <a:cubicBezTo>
                                        <a:pt x="15240" y="3048"/>
                                        <a:pt x="21336" y="0"/>
                                        <a:pt x="28956" y="0"/>
                                      </a:cubicBezTo>
                                      <a:close/>
                                    </a:path>
                                  </a:pathLst>
                                </a:custGeom>
                                <a:solidFill>
                                  <a:srgbClr val="000000"/>
                                </a:solidFill>
                                <a:ln w="0" cap="flat">
                                  <a:noFill/>
                                  <a:miter lim="127000"/>
                                </a:ln>
                                <a:effectLst/>
                              </wps:spPr>
                              <wps:bodyPr/>
                            </wps:wsp>
                            <wps:wsp>
                              <wps:cNvPr id="61525" name="Shape 61525"/>
                              <wps:cNvSpPr/>
                              <wps:spPr>
                                <a:xfrm>
                                  <a:off x="1415796" y="0"/>
                                  <a:ext cx="67056" cy="96012"/>
                                </a:xfrm>
                                <a:custGeom>
                                  <a:avLst/>
                                  <a:gdLst/>
                                  <a:ahLst/>
                                  <a:cxnLst/>
                                  <a:rect l="0" t="0" r="0" b="0"/>
                                  <a:pathLst>
                                    <a:path w="67056" h="96012">
                                      <a:moveTo>
                                        <a:pt x="18288" y="0"/>
                                      </a:moveTo>
                                      <a:lnTo>
                                        <a:pt x="21336" y="0"/>
                                      </a:lnTo>
                                      <a:lnTo>
                                        <a:pt x="21336" y="45720"/>
                                      </a:lnTo>
                                      <a:cubicBezTo>
                                        <a:pt x="25908" y="39624"/>
                                        <a:pt x="30480" y="36576"/>
                                        <a:pt x="33528" y="35052"/>
                                      </a:cubicBezTo>
                                      <a:cubicBezTo>
                                        <a:pt x="36576" y="33528"/>
                                        <a:pt x="39624" y="32004"/>
                                        <a:pt x="42672" y="32004"/>
                                      </a:cubicBezTo>
                                      <a:cubicBezTo>
                                        <a:pt x="45720" y="32004"/>
                                        <a:pt x="48768" y="33528"/>
                                        <a:pt x="51816" y="35052"/>
                                      </a:cubicBezTo>
                                      <a:cubicBezTo>
                                        <a:pt x="53340" y="38100"/>
                                        <a:pt x="56388" y="41148"/>
                                        <a:pt x="56388" y="44196"/>
                                      </a:cubicBezTo>
                                      <a:cubicBezTo>
                                        <a:pt x="57912" y="47244"/>
                                        <a:pt x="57912" y="53340"/>
                                        <a:pt x="57912" y="60960"/>
                                      </a:cubicBezTo>
                                      <a:lnTo>
                                        <a:pt x="57912" y="82296"/>
                                      </a:lnTo>
                                      <a:cubicBezTo>
                                        <a:pt x="57912" y="86868"/>
                                        <a:pt x="57912" y="89916"/>
                                        <a:pt x="59436" y="91440"/>
                                      </a:cubicBezTo>
                                      <a:cubicBezTo>
                                        <a:pt x="59436" y="92964"/>
                                        <a:pt x="60960" y="92964"/>
                                        <a:pt x="60960" y="94488"/>
                                      </a:cubicBezTo>
                                      <a:cubicBezTo>
                                        <a:pt x="62484" y="94488"/>
                                        <a:pt x="64008" y="94488"/>
                                        <a:pt x="67056" y="94488"/>
                                      </a:cubicBezTo>
                                      <a:lnTo>
                                        <a:pt x="67056" y="96012"/>
                                      </a:lnTo>
                                      <a:lnTo>
                                        <a:pt x="36576" y="96012"/>
                                      </a:lnTo>
                                      <a:lnTo>
                                        <a:pt x="36576" y="94488"/>
                                      </a:lnTo>
                                      <a:lnTo>
                                        <a:pt x="38100" y="94488"/>
                                      </a:lnTo>
                                      <a:cubicBezTo>
                                        <a:pt x="41148" y="94488"/>
                                        <a:pt x="42672" y="94488"/>
                                        <a:pt x="44196" y="92964"/>
                                      </a:cubicBezTo>
                                      <a:cubicBezTo>
                                        <a:pt x="44196" y="92964"/>
                                        <a:pt x="45720" y="91440"/>
                                        <a:pt x="45720" y="89916"/>
                                      </a:cubicBezTo>
                                      <a:cubicBezTo>
                                        <a:pt x="45720" y="88392"/>
                                        <a:pt x="45720" y="86868"/>
                                        <a:pt x="45720" y="82296"/>
                                      </a:cubicBezTo>
                                      <a:lnTo>
                                        <a:pt x="45720" y="60960"/>
                                      </a:lnTo>
                                      <a:cubicBezTo>
                                        <a:pt x="45720" y="53340"/>
                                        <a:pt x="45720" y="48768"/>
                                        <a:pt x="45720" y="47244"/>
                                      </a:cubicBezTo>
                                      <a:cubicBezTo>
                                        <a:pt x="44196" y="44196"/>
                                        <a:pt x="42672" y="42672"/>
                                        <a:pt x="41148" y="41148"/>
                                      </a:cubicBezTo>
                                      <a:cubicBezTo>
                                        <a:pt x="39624" y="41148"/>
                                        <a:pt x="38100" y="39624"/>
                                        <a:pt x="36576" y="39624"/>
                                      </a:cubicBezTo>
                                      <a:cubicBezTo>
                                        <a:pt x="35052" y="39624"/>
                                        <a:pt x="32004" y="41148"/>
                                        <a:pt x="30480" y="42672"/>
                                      </a:cubicBezTo>
                                      <a:cubicBezTo>
                                        <a:pt x="27432" y="42672"/>
                                        <a:pt x="24384" y="45720"/>
                                        <a:pt x="21336" y="48768"/>
                                      </a:cubicBezTo>
                                      <a:lnTo>
                                        <a:pt x="21336" y="82296"/>
                                      </a:lnTo>
                                      <a:cubicBezTo>
                                        <a:pt x="21336" y="86868"/>
                                        <a:pt x="21336" y="89916"/>
                                        <a:pt x="22860" y="91440"/>
                                      </a:cubicBezTo>
                                      <a:cubicBezTo>
                                        <a:pt x="22860" y="92964"/>
                                        <a:pt x="22860" y="92964"/>
                                        <a:pt x="24384" y="94488"/>
                                      </a:cubicBezTo>
                                      <a:cubicBezTo>
                                        <a:pt x="25908" y="94488"/>
                                        <a:pt x="27432" y="94488"/>
                                        <a:pt x="30480" y="94488"/>
                                      </a:cubicBezTo>
                                      <a:lnTo>
                                        <a:pt x="30480" y="96012"/>
                                      </a:lnTo>
                                      <a:lnTo>
                                        <a:pt x="0" y="96012"/>
                                      </a:lnTo>
                                      <a:lnTo>
                                        <a:pt x="0" y="94488"/>
                                      </a:lnTo>
                                      <a:cubicBezTo>
                                        <a:pt x="3048" y="94488"/>
                                        <a:pt x="4572" y="94488"/>
                                        <a:pt x="6096" y="92964"/>
                                      </a:cubicBezTo>
                                      <a:cubicBezTo>
                                        <a:pt x="7620" y="92964"/>
                                        <a:pt x="7620" y="92964"/>
                                        <a:pt x="9144" y="91440"/>
                                      </a:cubicBezTo>
                                      <a:cubicBezTo>
                                        <a:pt x="9144" y="89916"/>
                                        <a:pt x="9144" y="86868"/>
                                        <a:pt x="9144" y="82296"/>
                                      </a:cubicBezTo>
                                      <a:lnTo>
                                        <a:pt x="9144" y="25908"/>
                                      </a:lnTo>
                                      <a:cubicBezTo>
                                        <a:pt x="9144" y="19812"/>
                                        <a:pt x="9144" y="15240"/>
                                        <a:pt x="9144" y="13716"/>
                                      </a:cubicBezTo>
                                      <a:cubicBezTo>
                                        <a:pt x="9144" y="10668"/>
                                        <a:pt x="7620" y="10668"/>
                                        <a:pt x="7620" y="9144"/>
                                      </a:cubicBezTo>
                                      <a:cubicBezTo>
                                        <a:pt x="7620" y="9144"/>
                                        <a:pt x="6096" y="9144"/>
                                        <a:pt x="4572"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526" name="Shape 61526"/>
                              <wps:cNvSpPr/>
                              <wps:spPr>
                                <a:xfrm>
                                  <a:off x="1485900" y="32004"/>
                                  <a:ext cx="67056" cy="64008"/>
                                </a:xfrm>
                                <a:custGeom>
                                  <a:avLst/>
                                  <a:gdLst/>
                                  <a:ahLst/>
                                  <a:cxnLst/>
                                  <a:rect l="0" t="0" r="0" b="0"/>
                                  <a:pathLst>
                                    <a:path w="67056" h="64008">
                                      <a:moveTo>
                                        <a:pt x="18288" y="0"/>
                                      </a:moveTo>
                                      <a:lnTo>
                                        <a:pt x="21336" y="0"/>
                                      </a:lnTo>
                                      <a:lnTo>
                                        <a:pt x="21336" y="13716"/>
                                      </a:lnTo>
                                      <a:cubicBezTo>
                                        <a:pt x="28956" y="4572"/>
                                        <a:pt x="35052" y="0"/>
                                        <a:pt x="42672" y="0"/>
                                      </a:cubicBezTo>
                                      <a:cubicBezTo>
                                        <a:pt x="45720" y="0"/>
                                        <a:pt x="48768" y="1524"/>
                                        <a:pt x="50292" y="3048"/>
                                      </a:cubicBezTo>
                                      <a:cubicBezTo>
                                        <a:pt x="53340" y="4572"/>
                                        <a:pt x="54864" y="7620"/>
                                        <a:pt x="56388" y="12192"/>
                                      </a:cubicBezTo>
                                      <a:cubicBezTo>
                                        <a:pt x="57912" y="13716"/>
                                        <a:pt x="57912" y="18288"/>
                                        <a:pt x="57912" y="24384"/>
                                      </a:cubicBezTo>
                                      <a:lnTo>
                                        <a:pt x="57912" y="50292"/>
                                      </a:lnTo>
                                      <a:cubicBezTo>
                                        <a:pt x="57912" y="54864"/>
                                        <a:pt x="57912" y="57912"/>
                                        <a:pt x="59436" y="59436"/>
                                      </a:cubicBezTo>
                                      <a:cubicBezTo>
                                        <a:pt x="59436" y="60960"/>
                                        <a:pt x="59436" y="60960"/>
                                        <a:pt x="60960" y="62484"/>
                                      </a:cubicBezTo>
                                      <a:cubicBezTo>
                                        <a:pt x="62484" y="62484"/>
                                        <a:pt x="64008" y="62484"/>
                                        <a:pt x="67056" y="62484"/>
                                      </a:cubicBezTo>
                                      <a:lnTo>
                                        <a:pt x="67056" y="64008"/>
                                      </a:lnTo>
                                      <a:lnTo>
                                        <a:pt x="36576" y="64008"/>
                                      </a:lnTo>
                                      <a:lnTo>
                                        <a:pt x="36576" y="62484"/>
                                      </a:lnTo>
                                      <a:lnTo>
                                        <a:pt x="38100" y="62484"/>
                                      </a:lnTo>
                                      <a:cubicBezTo>
                                        <a:pt x="39624" y="62484"/>
                                        <a:pt x="42672" y="62484"/>
                                        <a:pt x="42672" y="60960"/>
                                      </a:cubicBezTo>
                                      <a:cubicBezTo>
                                        <a:pt x="44196" y="60960"/>
                                        <a:pt x="45720" y="59436"/>
                                        <a:pt x="45720" y="57912"/>
                                      </a:cubicBezTo>
                                      <a:cubicBezTo>
                                        <a:pt x="45720" y="56388"/>
                                        <a:pt x="45720" y="54864"/>
                                        <a:pt x="45720" y="50292"/>
                                      </a:cubicBezTo>
                                      <a:lnTo>
                                        <a:pt x="45720" y="24384"/>
                                      </a:lnTo>
                                      <a:cubicBezTo>
                                        <a:pt x="45720" y="18288"/>
                                        <a:pt x="45720" y="15240"/>
                                        <a:pt x="44196" y="12192"/>
                                      </a:cubicBezTo>
                                      <a:cubicBezTo>
                                        <a:pt x="42672" y="9144"/>
                                        <a:pt x="39624" y="7620"/>
                                        <a:pt x="36576" y="7620"/>
                                      </a:cubicBezTo>
                                      <a:cubicBezTo>
                                        <a:pt x="32004" y="7620"/>
                                        <a:pt x="25908" y="10668"/>
                                        <a:pt x="21336" y="16764"/>
                                      </a:cubicBezTo>
                                      <a:lnTo>
                                        <a:pt x="21336" y="50292"/>
                                      </a:lnTo>
                                      <a:cubicBezTo>
                                        <a:pt x="21336" y="54864"/>
                                        <a:pt x="21336" y="57912"/>
                                        <a:pt x="21336" y="59436"/>
                                      </a:cubicBezTo>
                                      <a:cubicBezTo>
                                        <a:pt x="22860" y="60960"/>
                                        <a:pt x="22860" y="60960"/>
                                        <a:pt x="24384" y="62484"/>
                                      </a:cubicBezTo>
                                      <a:cubicBezTo>
                                        <a:pt x="25908" y="62484"/>
                                        <a:pt x="27432" y="62484"/>
                                        <a:pt x="30480" y="62484"/>
                                      </a:cubicBezTo>
                                      <a:lnTo>
                                        <a:pt x="30480" y="64008"/>
                                      </a:lnTo>
                                      <a:lnTo>
                                        <a:pt x="0" y="64008"/>
                                      </a:lnTo>
                                      <a:lnTo>
                                        <a:pt x="0" y="62484"/>
                                      </a:lnTo>
                                      <a:lnTo>
                                        <a:pt x="1524" y="62484"/>
                                      </a:lnTo>
                                      <a:cubicBezTo>
                                        <a:pt x="4572" y="62484"/>
                                        <a:pt x="6096" y="62484"/>
                                        <a:pt x="7620" y="60960"/>
                                      </a:cubicBezTo>
                                      <a:cubicBezTo>
                                        <a:pt x="9144" y="59436"/>
                                        <a:pt x="9144" y="56388"/>
                                        <a:pt x="9144" y="50292"/>
                                      </a:cubicBezTo>
                                      <a:lnTo>
                                        <a:pt x="9144" y="25908"/>
                                      </a:lnTo>
                                      <a:cubicBezTo>
                                        <a:pt x="9144" y="19812"/>
                                        <a:pt x="9144" y="15240"/>
                                        <a:pt x="9144" y="12192"/>
                                      </a:cubicBezTo>
                                      <a:cubicBezTo>
                                        <a:pt x="9144" y="10668"/>
                                        <a:pt x="7620" y="10668"/>
                                        <a:pt x="7620" y="9144"/>
                                      </a:cubicBezTo>
                                      <a:cubicBezTo>
                                        <a:pt x="6096" y="9144"/>
                                        <a:pt x="6096" y="9144"/>
                                        <a:pt x="4572" y="9144"/>
                                      </a:cubicBezTo>
                                      <a:cubicBezTo>
                                        <a:pt x="3048" y="9144"/>
                                        <a:pt x="3048" y="9144"/>
                                        <a:pt x="1524" y="9144"/>
                                      </a:cubicBezTo>
                                      <a:lnTo>
                                        <a:pt x="0" y="7620"/>
                                      </a:lnTo>
                                      <a:lnTo>
                                        <a:pt x="18288" y="0"/>
                                      </a:lnTo>
                                      <a:close/>
                                    </a:path>
                                  </a:pathLst>
                                </a:custGeom>
                                <a:solidFill>
                                  <a:srgbClr val="000000"/>
                                </a:solidFill>
                                <a:ln w="0" cap="flat">
                                  <a:noFill/>
                                  <a:miter lim="127000"/>
                                </a:ln>
                                <a:effectLst/>
                              </wps:spPr>
                              <wps:bodyPr/>
                            </wps:wsp>
                            <wps:wsp>
                              <wps:cNvPr id="61527" name="Shape 61527"/>
                              <wps:cNvSpPr/>
                              <wps:spPr>
                                <a:xfrm>
                                  <a:off x="1559052" y="33763"/>
                                  <a:ext cx="23622" cy="63415"/>
                                </a:xfrm>
                                <a:custGeom>
                                  <a:avLst/>
                                  <a:gdLst/>
                                  <a:ahLst/>
                                  <a:cxnLst/>
                                  <a:rect l="0" t="0" r="0" b="0"/>
                                  <a:pathLst>
                                    <a:path w="23622" h="63415">
                                      <a:moveTo>
                                        <a:pt x="23622" y="0"/>
                                      </a:moveTo>
                                      <a:lnTo>
                                        <a:pt x="23622" y="3140"/>
                                      </a:lnTo>
                                      <a:lnTo>
                                        <a:pt x="13716" y="7385"/>
                                      </a:lnTo>
                                      <a:cubicBezTo>
                                        <a:pt x="10668" y="10433"/>
                                        <a:pt x="9144" y="15005"/>
                                        <a:pt x="9144" y="19577"/>
                                      </a:cubicBezTo>
                                      <a:lnTo>
                                        <a:pt x="23622" y="19577"/>
                                      </a:lnTo>
                                      <a:lnTo>
                                        <a:pt x="23622" y="24149"/>
                                      </a:lnTo>
                                      <a:lnTo>
                                        <a:pt x="9144" y="24149"/>
                                      </a:lnTo>
                                      <a:cubicBezTo>
                                        <a:pt x="9144" y="33294"/>
                                        <a:pt x="10668" y="39389"/>
                                        <a:pt x="15240" y="45485"/>
                                      </a:cubicBezTo>
                                      <a:lnTo>
                                        <a:pt x="23622" y="48533"/>
                                      </a:lnTo>
                                      <a:lnTo>
                                        <a:pt x="23622" y="63415"/>
                                      </a:lnTo>
                                      <a:lnTo>
                                        <a:pt x="16193" y="62249"/>
                                      </a:lnTo>
                                      <a:cubicBezTo>
                                        <a:pt x="12954" y="61107"/>
                                        <a:pt x="9906" y="59202"/>
                                        <a:pt x="7620" y="56154"/>
                                      </a:cubicBezTo>
                                      <a:cubicBezTo>
                                        <a:pt x="3048" y="50057"/>
                                        <a:pt x="0" y="42438"/>
                                        <a:pt x="0" y="31770"/>
                                      </a:cubicBezTo>
                                      <a:cubicBezTo>
                                        <a:pt x="0" y="22626"/>
                                        <a:pt x="3048" y="13482"/>
                                        <a:pt x="7620" y="7385"/>
                                      </a:cubicBezTo>
                                      <a:lnTo>
                                        <a:pt x="23622" y="0"/>
                                      </a:lnTo>
                                      <a:close/>
                                    </a:path>
                                  </a:pathLst>
                                </a:custGeom>
                                <a:solidFill>
                                  <a:srgbClr val="000000"/>
                                </a:solidFill>
                                <a:ln w="0" cap="flat">
                                  <a:noFill/>
                                  <a:miter lim="127000"/>
                                </a:ln>
                                <a:effectLst/>
                              </wps:spPr>
                              <wps:bodyPr/>
                            </wps:wsp>
                            <wps:wsp>
                              <wps:cNvPr id="61528" name="Shape 61528"/>
                              <wps:cNvSpPr/>
                              <wps:spPr>
                                <a:xfrm>
                                  <a:off x="1582674" y="71628"/>
                                  <a:ext cx="28194" cy="25908"/>
                                </a:xfrm>
                                <a:custGeom>
                                  <a:avLst/>
                                  <a:gdLst/>
                                  <a:ahLst/>
                                  <a:cxnLst/>
                                  <a:rect l="0" t="0" r="0" b="0"/>
                                  <a:pathLst>
                                    <a:path w="28194" h="25908">
                                      <a:moveTo>
                                        <a:pt x="26670" y="0"/>
                                      </a:moveTo>
                                      <a:lnTo>
                                        <a:pt x="28194" y="1524"/>
                                      </a:lnTo>
                                      <a:cubicBezTo>
                                        <a:pt x="26670" y="9144"/>
                                        <a:pt x="23622" y="13716"/>
                                        <a:pt x="19050" y="19812"/>
                                      </a:cubicBezTo>
                                      <a:cubicBezTo>
                                        <a:pt x="16002" y="24384"/>
                                        <a:pt x="9906" y="25908"/>
                                        <a:pt x="2286" y="25908"/>
                                      </a:cubicBezTo>
                                      <a:lnTo>
                                        <a:pt x="0" y="25549"/>
                                      </a:lnTo>
                                      <a:lnTo>
                                        <a:pt x="0" y="10668"/>
                                      </a:lnTo>
                                      <a:lnTo>
                                        <a:pt x="8382" y="13716"/>
                                      </a:lnTo>
                                      <a:cubicBezTo>
                                        <a:pt x="12954" y="13716"/>
                                        <a:pt x="16002" y="13716"/>
                                        <a:pt x="19050" y="12192"/>
                                      </a:cubicBezTo>
                                      <a:cubicBezTo>
                                        <a:pt x="22098" y="9144"/>
                                        <a:pt x="23622" y="6096"/>
                                        <a:pt x="26670" y="0"/>
                                      </a:cubicBezTo>
                                      <a:close/>
                                    </a:path>
                                  </a:pathLst>
                                </a:custGeom>
                                <a:solidFill>
                                  <a:srgbClr val="000000"/>
                                </a:solidFill>
                                <a:ln w="0" cap="flat">
                                  <a:noFill/>
                                  <a:miter lim="127000"/>
                                </a:ln>
                                <a:effectLst/>
                              </wps:spPr>
                              <wps:bodyPr/>
                            </wps:wsp>
                            <wps:wsp>
                              <wps:cNvPr id="61529" name="Shape 61529"/>
                              <wps:cNvSpPr/>
                              <wps:spPr>
                                <a:xfrm>
                                  <a:off x="1582674" y="32004"/>
                                  <a:ext cx="28194" cy="25908"/>
                                </a:xfrm>
                                <a:custGeom>
                                  <a:avLst/>
                                  <a:gdLst/>
                                  <a:ahLst/>
                                  <a:cxnLst/>
                                  <a:rect l="0" t="0" r="0" b="0"/>
                                  <a:pathLst>
                                    <a:path w="28194" h="25908">
                                      <a:moveTo>
                                        <a:pt x="3810" y="0"/>
                                      </a:moveTo>
                                      <a:cubicBezTo>
                                        <a:pt x="11430" y="0"/>
                                        <a:pt x="17526" y="3048"/>
                                        <a:pt x="20574" y="7620"/>
                                      </a:cubicBezTo>
                                      <a:cubicBezTo>
                                        <a:pt x="25146" y="12192"/>
                                        <a:pt x="28194" y="18288"/>
                                        <a:pt x="28194" y="25908"/>
                                      </a:cubicBezTo>
                                      <a:lnTo>
                                        <a:pt x="0" y="25908"/>
                                      </a:lnTo>
                                      <a:lnTo>
                                        <a:pt x="0" y="21336"/>
                                      </a:lnTo>
                                      <a:lnTo>
                                        <a:pt x="14478" y="21336"/>
                                      </a:lnTo>
                                      <a:cubicBezTo>
                                        <a:pt x="14478" y="18288"/>
                                        <a:pt x="12954" y="15240"/>
                                        <a:pt x="12954" y="13716"/>
                                      </a:cubicBezTo>
                                      <a:cubicBezTo>
                                        <a:pt x="11430" y="10668"/>
                                        <a:pt x="9906" y="9144"/>
                                        <a:pt x="8382" y="7620"/>
                                      </a:cubicBezTo>
                                      <a:cubicBezTo>
                                        <a:pt x="5334" y="6096"/>
                                        <a:pt x="3810" y="4572"/>
                                        <a:pt x="762" y="4572"/>
                                      </a:cubicBezTo>
                                      <a:lnTo>
                                        <a:pt x="0" y="4899"/>
                                      </a:lnTo>
                                      <a:lnTo>
                                        <a:pt x="0" y="1758"/>
                                      </a:lnTo>
                                      <a:lnTo>
                                        <a:pt x="3810" y="0"/>
                                      </a:lnTo>
                                      <a:close/>
                                    </a:path>
                                  </a:pathLst>
                                </a:custGeom>
                                <a:solidFill>
                                  <a:srgbClr val="000000"/>
                                </a:solidFill>
                                <a:ln w="0" cap="flat">
                                  <a:noFill/>
                                  <a:miter lim="127000"/>
                                </a:ln>
                                <a:effectLst/>
                              </wps:spPr>
                              <wps:bodyPr/>
                            </wps:wsp>
                            <wps:wsp>
                              <wps:cNvPr id="61530" name="Shape 61530"/>
                              <wps:cNvSpPr/>
                              <wps:spPr>
                                <a:xfrm>
                                  <a:off x="1620012" y="34290"/>
                                  <a:ext cx="23622" cy="62692"/>
                                </a:xfrm>
                                <a:custGeom>
                                  <a:avLst/>
                                  <a:gdLst/>
                                  <a:ahLst/>
                                  <a:cxnLst/>
                                  <a:rect l="0" t="0" r="0" b="0"/>
                                  <a:pathLst>
                                    <a:path w="23622" h="62692">
                                      <a:moveTo>
                                        <a:pt x="23622" y="0"/>
                                      </a:moveTo>
                                      <a:lnTo>
                                        <a:pt x="23622" y="2613"/>
                                      </a:lnTo>
                                      <a:lnTo>
                                        <a:pt x="13716" y="6858"/>
                                      </a:lnTo>
                                      <a:cubicBezTo>
                                        <a:pt x="10668" y="9906"/>
                                        <a:pt x="9144" y="14478"/>
                                        <a:pt x="9144" y="19050"/>
                                      </a:cubicBezTo>
                                      <a:lnTo>
                                        <a:pt x="23622" y="19050"/>
                                      </a:lnTo>
                                      <a:lnTo>
                                        <a:pt x="23622" y="23622"/>
                                      </a:lnTo>
                                      <a:lnTo>
                                        <a:pt x="9144" y="23622"/>
                                      </a:lnTo>
                                      <a:cubicBezTo>
                                        <a:pt x="9144" y="32766"/>
                                        <a:pt x="10668" y="38862"/>
                                        <a:pt x="15240" y="44958"/>
                                      </a:cubicBezTo>
                                      <a:lnTo>
                                        <a:pt x="23622" y="48006"/>
                                      </a:lnTo>
                                      <a:lnTo>
                                        <a:pt x="23622" y="62692"/>
                                      </a:lnTo>
                                      <a:lnTo>
                                        <a:pt x="16955" y="61722"/>
                                      </a:lnTo>
                                      <a:cubicBezTo>
                                        <a:pt x="13716" y="60579"/>
                                        <a:pt x="10668" y="58674"/>
                                        <a:pt x="7620" y="55626"/>
                                      </a:cubicBezTo>
                                      <a:cubicBezTo>
                                        <a:pt x="3048" y="49530"/>
                                        <a:pt x="0" y="41910"/>
                                        <a:pt x="0" y="31242"/>
                                      </a:cubicBezTo>
                                      <a:cubicBezTo>
                                        <a:pt x="0" y="22098"/>
                                        <a:pt x="3048" y="12954"/>
                                        <a:pt x="7620" y="6858"/>
                                      </a:cubicBezTo>
                                      <a:lnTo>
                                        <a:pt x="23622" y="0"/>
                                      </a:lnTo>
                                      <a:close/>
                                    </a:path>
                                  </a:pathLst>
                                </a:custGeom>
                                <a:solidFill>
                                  <a:srgbClr val="000000"/>
                                </a:solidFill>
                                <a:ln w="0" cap="flat">
                                  <a:noFill/>
                                  <a:miter lim="127000"/>
                                </a:ln>
                                <a:effectLst/>
                              </wps:spPr>
                              <wps:bodyPr/>
                            </wps:wsp>
                            <wps:wsp>
                              <wps:cNvPr id="61531" name="Shape 61531"/>
                              <wps:cNvSpPr/>
                              <wps:spPr>
                                <a:xfrm>
                                  <a:off x="1643634" y="71628"/>
                                  <a:ext cx="28194" cy="25908"/>
                                </a:xfrm>
                                <a:custGeom>
                                  <a:avLst/>
                                  <a:gdLst/>
                                  <a:ahLst/>
                                  <a:cxnLst/>
                                  <a:rect l="0" t="0" r="0" b="0"/>
                                  <a:pathLst>
                                    <a:path w="28194" h="25908">
                                      <a:moveTo>
                                        <a:pt x="26670" y="0"/>
                                      </a:moveTo>
                                      <a:lnTo>
                                        <a:pt x="28194" y="1524"/>
                                      </a:lnTo>
                                      <a:cubicBezTo>
                                        <a:pt x="26670" y="9144"/>
                                        <a:pt x="25146" y="13716"/>
                                        <a:pt x="20574" y="19812"/>
                                      </a:cubicBezTo>
                                      <a:cubicBezTo>
                                        <a:pt x="16002" y="24384"/>
                                        <a:pt x="9906" y="25908"/>
                                        <a:pt x="3810" y="25908"/>
                                      </a:cubicBezTo>
                                      <a:lnTo>
                                        <a:pt x="0" y="25354"/>
                                      </a:lnTo>
                                      <a:lnTo>
                                        <a:pt x="0" y="10668"/>
                                      </a:lnTo>
                                      <a:lnTo>
                                        <a:pt x="8382" y="13716"/>
                                      </a:lnTo>
                                      <a:cubicBezTo>
                                        <a:pt x="12954" y="13716"/>
                                        <a:pt x="16002" y="13716"/>
                                        <a:pt x="19050" y="12192"/>
                                      </a:cubicBezTo>
                                      <a:cubicBezTo>
                                        <a:pt x="22098" y="9144"/>
                                        <a:pt x="25146" y="6096"/>
                                        <a:pt x="26670" y="0"/>
                                      </a:cubicBezTo>
                                      <a:close/>
                                    </a:path>
                                  </a:pathLst>
                                </a:custGeom>
                                <a:solidFill>
                                  <a:srgbClr val="000000"/>
                                </a:solidFill>
                                <a:ln w="0" cap="flat">
                                  <a:noFill/>
                                  <a:miter lim="127000"/>
                                </a:ln>
                                <a:effectLst/>
                              </wps:spPr>
                              <wps:bodyPr/>
                            </wps:wsp>
                            <wps:wsp>
                              <wps:cNvPr id="61532" name="Shape 61532"/>
                              <wps:cNvSpPr/>
                              <wps:spPr>
                                <a:xfrm>
                                  <a:off x="1643634" y="32004"/>
                                  <a:ext cx="28194" cy="25908"/>
                                </a:xfrm>
                                <a:custGeom>
                                  <a:avLst/>
                                  <a:gdLst/>
                                  <a:ahLst/>
                                  <a:cxnLst/>
                                  <a:rect l="0" t="0" r="0" b="0"/>
                                  <a:pathLst>
                                    <a:path w="28194" h="25908">
                                      <a:moveTo>
                                        <a:pt x="5334" y="0"/>
                                      </a:moveTo>
                                      <a:cubicBezTo>
                                        <a:pt x="11430" y="0"/>
                                        <a:pt x="17526" y="3048"/>
                                        <a:pt x="22098" y="7620"/>
                                      </a:cubicBezTo>
                                      <a:cubicBezTo>
                                        <a:pt x="26670" y="12192"/>
                                        <a:pt x="28194" y="18288"/>
                                        <a:pt x="28194" y="25908"/>
                                      </a:cubicBezTo>
                                      <a:lnTo>
                                        <a:pt x="0" y="25908"/>
                                      </a:lnTo>
                                      <a:lnTo>
                                        <a:pt x="0" y="21336"/>
                                      </a:lnTo>
                                      <a:lnTo>
                                        <a:pt x="14478" y="21336"/>
                                      </a:lnTo>
                                      <a:cubicBezTo>
                                        <a:pt x="14478" y="18288"/>
                                        <a:pt x="14478" y="15240"/>
                                        <a:pt x="12954" y="13716"/>
                                      </a:cubicBezTo>
                                      <a:cubicBezTo>
                                        <a:pt x="11430" y="10668"/>
                                        <a:pt x="9906" y="9144"/>
                                        <a:pt x="8382" y="7620"/>
                                      </a:cubicBezTo>
                                      <a:cubicBezTo>
                                        <a:pt x="5334" y="6096"/>
                                        <a:pt x="3810" y="4572"/>
                                        <a:pt x="762" y="4572"/>
                                      </a:cubicBezTo>
                                      <a:lnTo>
                                        <a:pt x="0" y="4899"/>
                                      </a:lnTo>
                                      <a:lnTo>
                                        <a:pt x="0" y="2286"/>
                                      </a:lnTo>
                                      <a:lnTo>
                                        <a:pt x="5334" y="0"/>
                                      </a:lnTo>
                                      <a:close/>
                                    </a:path>
                                  </a:pathLst>
                                </a:custGeom>
                                <a:solidFill>
                                  <a:srgbClr val="000000"/>
                                </a:solidFill>
                                <a:ln w="0" cap="flat">
                                  <a:noFill/>
                                  <a:miter lim="127000"/>
                                </a:ln>
                                <a:effectLst/>
                              </wps:spPr>
                              <wps:bodyPr/>
                            </wps:wsp>
                          </wpg:wgp>
                        </a:graphicData>
                      </a:graphic>
                    </wp:inline>
                  </w:drawing>
                </mc:Choice>
                <mc:Fallback>
                  <w:pict>
                    <v:group w14:anchorId="24E47B6F" id="Group 253638" o:spid="_x0000_s1026" style="width:131.65pt;height:9.85pt;mso-position-horizontal-relative:char;mso-position-vertical-relative:line" coordsize="16718,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">
                      <v:shape id="Shape 61494" o:spid="_x0000_s1027" style="position:absolute;top:45;width:807;height:915;visibility:visible;mso-wrap-style:square;v-text-anchor:top" coordsize="8077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" path="m,l71628,r1524,19812l70104,19812c68580,15240,68580,12192,67056,10668,65532,9144,64008,7620,62484,6096v-1524,,-6096,-1524,-10668,-1524l27432,4572r,36576l47244,41148v6096,,9144,,10668,-1524c60960,36576,62484,33528,62484,27432r1524,l64008,59436r-1524,c62484,54864,60960,53340,60960,51816,59436,50292,57912,48768,56388,47244v-1524,,-4572,-1524,-9144,-1524l27432,45720r,32004c27432,80772,27432,83820,27432,83820v1524,1524,1524,3048,3048,3048c30480,86868,32004,86868,35052,86868r15240,c56388,86868,59436,86868,62484,86868v1524,-1524,4572,-3048,6096,-4572c71628,79248,74676,74676,77724,68580r3048,l73152,91440,,91440,,89916r3048,c6096,89916,7620,89916,10668,88392v1524,,1524,-1524,3048,-3048c13716,83820,13716,80772,13716,74676r,-57912c13716,10668,13716,6096,12192,4572,10668,3048,7620,1524,3048,1524l,1524,,xe" fillcolor="black" stroked="f" strokeweight="0">
                        <v:stroke miterlimit="83231f" joinstyle="miter"/>
                        <v:path arrowok="t" textboxrect="0,0,80772,91440"/>
                      </v:shape>
                      <v:shape id="Shape 61495" o:spid="_x0000_s1028" style="position:absolute;left:838;top:45;width:990;height:915;visibility:visible;mso-wrap-style:square;v-text-anchor:top" coordsize="9906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" path="m1524,l45720,r,1524c41148,1524,39624,3048,38100,4572v-1524,,-3048,1524,-3048,3048c35052,9144,36576,12192,39624,15240l53340,36576,70104,15240v1524,-3048,3048,-4572,3048,-4572c73152,9144,73152,9144,73152,7620v,-1524,,-1524,,-3048c71628,4572,71628,3048,70104,3048v-1524,,-3048,-1524,-6096,-1524l64008,,96012,r,1524c94488,1524,91440,3048,89916,3048,88392,4572,85344,6096,83820,7620v-3048,1524,-6096,4572,-9144,10668l56388,41148,76200,70104v6096,9144,9144,13716,12192,16764c91440,88392,94488,89916,99060,89916r,1524l59436,91440r,-1524c60960,89916,64008,89916,64008,89916v1524,,1524,-1524,3048,-1524c67056,86868,67056,85344,67056,85344v,-1524,,-3048,,-3048c67056,80772,65532,79248,64008,76200l47244,51816,28956,76200v-1524,3048,-3048,4572,-3048,6096c24384,82296,24384,83820,24384,85344v,1524,1524,3048,1524,3048c27432,89916,30480,89916,33528,89916r,1524l,91440,,89916v3048,,4572,,6096,-1524c9144,88392,12192,85344,13716,83820v3048,-1524,6096,-4572,9144,-9144l44196,47244,25908,19812c21336,12192,16764,7620,13716,6096,10668,3048,6096,1524,1524,1524l1524,xe" fillcolor="black" stroked="f" strokeweight="0">
                        <v:stroke miterlimit="83231f" joinstyle="miter"/>
                        <v:path arrowok="t" textboxrect="0,0,99060,91440"/>
                      </v:shape>
                      <v:shape id="Shape 61496" o:spid="_x0000_s1029" style="position:absolute;left:2240;top:30;width:945;height:945;visibility:visible;mso-wrap-style:square;v-text-anchor:top" coordsize="94488,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" path="m50292,v3048,,6096,1524,9144,1524c62484,1524,65532,3048,71628,4572v1524,,3048,,4572,c76200,4572,77724,4572,77724,4572,79248,3048,79248,3048,79248,r1524,l82296,28956r-1524,c79248,22860,74676,16764,71628,13716,65532,7620,59436,4572,50292,4572v-12192,,-21336,4572,-27432,13716c18288,25908,15240,35052,15240,45720v,9144,1524,16764,4572,24384c24384,77724,28956,82296,33528,85344v6096,3048,12192,4572,18288,4572c54864,89916,57912,89916,60960,89916v3048,-1524,6096,-3048,9144,-4572l70104,59436v,-4572,,-7620,-1524,-9144c68580,48768,67056,47244,65532,45720v-1524,,-4572,-1524,-9144,-1524l56388,42672r38100,l94488,44196r-1524,c89916,44196,86868,45720,85344,48768v-1524,1524,-1524,6096,-1524,10668l83820,86868v-4572,3048,-10668,4572,-15240,6096c64008,94488,57912,94488,51816,94488v-18288,,-32004,-4572,-41148,-16764c3048,70104,,60960,,48768,,41148,1524,33528,6096,25908,10668,18288,16764,10668,25908,6096,32004,3048,41148,,50292,xe" fillcolor="black" stroked="f" strokeweight="0">
                        <v:stroke miterlimit="83231f" joinstyle="miter"/>
                        <v:path arrowok="t" textboxrect="0,0,94488,94488"/>
                      </v:shape>
                      <v:shape id="Shape 61497" o:spid="_x0000_s1030" style="position:absolute;left:3261;width:305;height:960;visibility:visible;mso-wrap-style:square;v-text-anchor:top" coordsize="3048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" path="m18288,r3048,l21336,82296v,4572,,7620,1524,9144c22860,92964,24384,92964,24384,94488v1524,,3048,,6096,l30480,96012,,96012,,94488v3048,,4572,,6096,c7620,92964,7620,92964,9144,91440v,-1524,,-4572,,-9144l9144,25908v,-6096,,-10668,,-12192c9144,10668,9144,10668,7620,9144v,,-1524,,-1524,c4572,9144,3048,9144,1524,9144l,7620,18288,xe" fillcolor="black" stroked="f" strokeweight="0">
                        <v:stroke miterlimit="83231f" joinstyle="miter"/>
                        <v:path arrowok="t" textboxrect="0,0,30480,96012"/>
                      </v:shape>
                      <v:shape id="Shape 61498" o:spid="_x0000_s1031" style="position:absolute;left:3642;top:337;width:236;height:634;visibility:visible;mso-wrap-style:square;v-text-anchor:top" coordsize="23622,6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" path="m23622,r,3140l13716,7385c10668,10433,9144,15005,9144,19577r14478,l23622,24149r-14478,c9144,33294,10668,39389,15240,45485r8382,3048l23622,63435,15621,62249c12573,61107,9906,59202,7620,56154,1524,50057,,42438,,31770,,22626,3048,13482,7620,7385l23622,xe" fillcolor="black" stroked="f" strokeweight="0">
                        <v:stroke miterlimit="83231f" joinstyle="miter"/>
                        <v:path arrowok="t" textboxrect="0,0,23622,63435"/>
                      </v:shape>
                      <v:shape id="Shape 61499" o:spid="_x0000_s1032" style="position:absolute;left:3878;top:716;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" path="m26670,r1524,1524c26670,9144,23622,13716,19050,19812,14478,24384,9906,25908,2286,25908l,25569,,10668r8382,3048c11430,13716,16002,13716,19050,12192,22098,9144,23622,6096,26670,xe" fillcolor="black" stroked="f" strokeweight="0">
                        <v:stroke miterlimit="83231f" joinstyle="miter"/>
                        <v:path arrowok="t" textboxrect="0,0,28194,25908"/>
                      </v:shape>
                      <v:shape id="Shape 61500" o:spid="_x0000_s1033" style="position:absolute;left:3878;top:320;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" path="m3810,v7620,,13716,3048,16764,7620c25146,12192,28194,18288,28194,25908l,25908,,21336r14478,c14478,18288,12954,15240,12954,13716,11430,10668,9906,9144,6858,7620,5334,6096,2286,4572,762,4572l,4899,,1758,3810,xe" fillcolor="black" stroked="f" strokeweight="0">
                        <v:stroke miterlimit="83231f" joinstyle="miter"/>
                        <v:path arrowok="t" textboxrect="0,0,28194,25908"/>
                      </v:shape>
                      <v:shape id="Shape 61501" o:spid="_x0000_s1034" style="position:absolute;left:4267;top:320;width:305;height:640;visibility:visible;mso-wrap-style:square;v-text-anchor:top" coordsize="30480,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" path="m19812,r1524,l21336,50292v,4572,1524,7620,1524,9144c22860,60960,24384,60960,25908,62484v,,3048,,4572,l30480,64008,,64008,,62484v3048,,6096,,6096,c7620,60960,9144,60960,9144,59436v,-1524,,-4572,,-9144l9144,25908v,-6096,,-10668,,-13716c9144,10668,9144,10668,7620,9144v,,-1524,,-1524,c4572,9144,3048,9144,1524,9144l,7620,19812,xe" fillcolor="black" stroked="f" strokeweight="0">
                        <v:stroke miterlimit="83231f" joinstyle="miter"/>
                        <v:path arrowok="t" textboxrect="0,0,30480,64008"/>
                      </v:shape>
                      <v:shape id="Shape 61502" o:spid="_x0000_s1035" style="position:absolute;left:4343;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" path="m9144,v1524,,3048,1524,4572,3048c15240,4572,15240,6096,15240,7620v,3048,,4572,-1524,6096c12192,15240,10668,15240,9144,15240v-3048,,-4572,,-6096,-1524c1524,12192,,10668,,7620,,6096,1524,4572,3048,3048,4572,1524,6096,,9144,xe" fillcolor="black" stroked="f" strokeweight="0">
                        <v:stroke miterlimit="83231f" joinstyle="miter"/>
                        <v:path arrowok="t" textboxrect="0,0,15240,15240"/>
                      </v:shape>
                      <v:shape id="Shape 61503" o:spid="_x0000_s1036" style="position:absolute;left:4602;top:121;width:381;height:854;visibility:visible;mso-wrap-style:square;v-text-anchor:top" coordsize="381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" path="m21336,r1524,l22860,21336r13716,l36576,25908r-13716,l22860,68580v,3048,,6096,1524,7620c25908,77724,27432,77724,28956,77724v,,1524,,3048,c33528,76200,35052,74676,35052,73152r3048,c36576,77724,33528,80772,32004,82296v-3048,3048,-6096,3048,-9144,3048c19812,85344,18288,85344,16764,83820,13716,82296,13716,80772,12192,79248,10668,77724,10668,73152,10668,68580r,-42672l,25908,,24384c3048,22860,6096,21336,7620,19812v3048,-3048,6096,-6096,9144,-9144c16764,9144,19812,6096,21336,xe" fillcolor="black" stroked="f" strokeweight="0">
                        <v:stroke miterlimit="83231f" joinstyle="miter"/>
                        <v:path arrowok="t" textboxrect="0,0,38100,85344"/>
                      </v:shape>
                      <v:shape id="Shape 61504" o:spid="_x0000_s1037" style="position:absolute;left:5044;top:320;width:427;height:655;visibility:visible;mso-wrap-style:square;v-text-anchor:top" coordsize="4267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" path="m19812,v3048,,6096,1524,9144,3048c32004,3048,33528,3048,33528,3048v1524,,1524,,3048,c36576,3048,36576,1524,36576,r1524,l38100,21336r-1524,c35052,15240,33528,10668,30480,9144,27432,6096,24384,4572,19812,4572v-3048,,-6096,1524,-7620,3048c9144,9144,7620,10668,7620,13716v,1524,1524,4572,3048,6096c12192,21336,15240,22860,19812,24384r9144,6096c38100,33528,42672,39624,42672,47244v,6096,-1524,10668,-6096,13716c32004,64008,27432,65532,21336,65532v-3048,,-7620,,-12192,-1524c7620,64008,6096,62484,4572,62484v-1524,,-1524,1524,-3048,3048l,65532,,44196r1524,c3048,50292,6096,54864,9144,57912v4572,1524,7620,3048,12192,3048c24384,60960,27432,60960,30480,59436v1524,-3048,1524,-4572,1524,-7620c32004,48768,32004,47244,28956,44196,27432,42672,22860,39624,16764,36576,10668,33528,6096,30480,3048,28956,1524,25908,,22860,,18288,,13716,3048,9144,6096,6096,9144,3048,13716,,19812,xe" fillcolor="black" stroked="f" strokeweight="0">
                        <v:stroke miterlimit="83231f" joinstyle="miter"/>
                        <v:path arrowok="t" textboxrect="0,0,42672,65532"/>
                      </v:shape>
                      <v:shape id="Shape 61505" o:spid="_x0000_s1038" style="position:absolute;left:5547;top:320;width:366;height:929;visibility:visible;mso-wrap-style:square;v-text-anchor:top" coordsize="3657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" path="m18288,r3048,l21336,15240c24384,9144,27432,6096,30480,3048l36576,1306r,8709l35052,9144v-1524,,-3048,1524,-6096,1524c27432,12192,25908,15240,21336,18288r,22860c21336,47244,21336,50292,22860,51816v,3048,1524,4572,4572,6096l36576,60960r,4572l27432,64008v-1524,,-3048,-1524,-6096,-4572l21336,79248v,4572,,7620,1524,9144c22860,89916,22860,89916,24384,91440v1524,,3048,,6096,l30480,92964,,92964,,91440r1524,c3048,91440,6096,91440,7620,89916v,,,,1524,-1524c9144,86868,9144,83820,9144,79248r,-59436c9144,16764,9144,13716,9144,12192v,-1524,-1524,-1524,-1524,-3048c6096,9144,6096,9144,4572,9144v-1524,,-1524,,-3048,l,7620,18288,xe" fillcolor="black" stroked="f" strokeweight="0">
                        <v:stroke miterlimit="83231f" joinstyle="miter"/>
                        <v:path arrowok="t" textboxrect="0,0,36576,92964"/>
                      </v:shape>
                      <v:shape id="Shape 61506" o:spid="_x0000_s1039" style="position:absolute;left:5913;top:320;width:274;height:655;visibility:visible;mso-wrap-style:square;v-text-anchor:top" coordsize="2743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" path="m4572,v6096,,10668,3048,15240,7620c24384,13716,27432,21336,27432,30480v,10668,-3048,19812,-9144,27432c13716,64008,7620,65532,,65532r,l,60960r,c3048,60960,7620,59436,10668,56388v3048,-4572,4572,-10668,4572,-19812c15240,27432,13716,19812,9144,15240l,10015,,1306,4572,xe" fillcolor="black" stroked="f" strokeweight="0">
                        <v:stroke miterlimit="83231f" joinstyle="miter"/>
                        <v:path arrowok="t" textboxrect="0,0,27432,65532"/>
                      </v:shape>
                      <v:shape id="Shape 61507" o:spid="_x0000_s1040" style="position:absolute;left:6278;top:322;width:298;height:653;visibility:visible;mso-wrap-style:square;v-text-anchor:top" coordsize="29718,6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" path="m29718,r,5772l27432,4343v-1524,,-4572,1524,-7620,3048c18288,8915,15240,10439,13716,15011v-1524,3048,-1524,7620,-1524,13716c12192,37871,13716,45491,18288,51587r11430,7620l29718,65151r-762,152c19812,65303,12192,62255,7620,54635,1524,48539,,40919,,33299,,28727,1524,22631,4572,16535,7620,11963,10668,7391,15240,4343l29718,xe" fillcolor="black" stroked="f" strokeweight="0">
                        <v:stroke miterlimit="83231f" joinstyle="miter"/>
                        <v:path arrowok="t" textboxrect="0,0,29718,65303"/>
                      </v:shape>
                      <v:shape id="Shape 61508" o:spid="_x0000_s1041" style="position:absolute;left:6576;top:320;width:297;height:653;visibility:visible;mso-wrap-style:square;v-text-anchor:top" coordsize="29718,6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" path="m762,c9906,,17526,4572,22098,10668v4572,6096,7620,13716,7620,21336c29718,38100,28194,42672,25146,48768,23622,54864,19050,59436,14478,62484l,65380,,59436r2286,1524c6858,60960,9906,59436,12954,56388v3048,-4572,4572,-10668,4572,-18288c17526,25908,14478,18288,9906,12192l,6001,,229,762,xe" fillcolor="black" stroked="f" strokeweight="0">
                        <v:stroke miterlimit="83231f" joinstyle="miter"/>
                        <v:path arrowok="t" textboxrect="0,0,29718,65380"/>
                      </v:shape>
                      <v:shape id="Shape 61509" o:spid="_x0000_s1042" style="position:absolute;left:6949;top:320;width:442;height:640;visibility:visible;mso-wrap-style:square;v-text-anchor:top" coordsize="4419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" path="m18288,r3048,l21336,15240c25908,6096,30480,,36576,v1524,,3048,1524,4572,3048c42672,4572,44196,6096,44196,9144v,1524,-1524,3048,-1524,4572c41148,15240,39624,15240,38100,15240v,,-3048,,-4572,-3048c32004,10668,30480,9144,28956,9144v,,-1524,1524,-1524,1524c24384,13716,22860,16764,21336,21336r,28956c21336,53340,21336,56388,22860,57912v,1524,,3048,1524,3048c25908,62484,27432,62484,30480,62484r,1524l,64008,,62484v3048,,4572,,6096,-1524c7620,60960,7620,59436,9144,57912v,-1524,,-3048,,-7620l9144,25908v,-7620,,-12192,,-13716c7620,10668,7620,10668,7620,9144v-1524,,-1524,,-3048,c3048,9144,1524,9144,,9144l,7620,18288,xe" fillcolor="black" stroked="f" strokeweight="0">
                        <v:stroke miterlimit="83231f" joinstyle="miter"/>
                        <v:path arrowok="t" textboxrect="0,0,44196,64008"/>
                      </v:shape>
                      <v:shape id="Shape 61510" o:spid="_x0000_s1043" style="position:absolute;left:7391;top:121;width:381;height:854;visibility:visible;mso-wrap-style:square;v-text-anchor:top" coordsize="381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" path="m21336,r1524,l22860,21336r15240,l38100,25908r-15240,l22860,68580v,3048,1524,6096,1524,7620c25908,77724,27432,77724,28956,77724v1524,,3048,,3048,c33528,76200,35052,74676,35052,73152r3048,c36576,77724,35052,80772,32004,82296v-3048,3048,-6096,3048,-9144,3048c21336,85344,18288,85344,16764,83820,15240,82296,13716,80772,12192,79248v,-1524,-1524,-6096,-1524,-10668l10668,25908,,25908,,24384c3048,22860,6096,21336,9144,19812v3048,-3048,4572,-6096,7620,-9144c18288,9144,19812,6096,21336,xe" fillcolor="black" stroked="f" strokeweight="0">
                        <v:stroke miterlimit="83231f" joinstyle="miter"/>
                        <v:path arrowok="t" textboxrect="0,0,38100,85344"/>
                      </v:shape>
                      <v:shape id="Shape 61511" o:spid="_x0000_s1044" style="position:absolute;left:7833;top:601;width:236;height:374;visibility:visible;mso-wrap-style:square;v-text-anchor:top" coordsize="23622,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" path="m23622,r,4233l21336,5334v-3048,1524,-6096,4572,-7620,6096c12192,14478,12192,16002,12192,19050v,3048,,6096,3048,7620c16764,29718,18288,29718,21336,29718r2286,-1016l23622,35338r-762,476c19812,37338,16764,37338,15240,37338v-4572,,-9144,-1524,-10668,-4572c1524,31242,,26670,,22098,,19050,,16002,1524,14478,3048,11430,7620,8382,12192,5334l23622,xe" fillcolor="black" stroked="f" strokeweight="0">
                        <v:stroke miterlimit="83231f" joinstyle="miter"/>
                        <v:path arrowok="t" textboxrect="0,0,23622,37338"/>
                      </v:shape>
                      <v:shape id="Shape 61512" o:spid="_x0000_s1045" style="position:absolute;left:7863;top:328;width:206;height:220;visibility:visible;mso-wrap-style:square;v-text-anchor:top" coordsize="20574,2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" path="m20574,r,4045l13716,6789v-1524,1523,-1524,3048,-1524,4572l12192,15933v,1523,-1524,4572,-1524,4572c9144,22029,7620,22029,6096,22029v-1524,,-3048,,-4572,-1524c,18981,,17456,,15933,,11361,1524,8312,6096,5265l20574,xe" fillcolor="black" stroked="f" strokeweight="0">
                        <v:stroke miterlimit="83231f" joinstyle="miter"/>
                        <v:path arrowok="t" textboxrect="0,0,20574,22029"/>
                      </v:shape>
                      <v:shape id="Shape 61513" o:spid="_x0000_s1046" style="position:absolute;left:8069;top:320;width:343;height:655;visibility:visible;mso-wrap-style:square;v-text-anchor:top" coordsize="34290,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" path="m2286,c8382,,12954,1524,16002,3048v3048,1524,4572,4572,6096,7620c23622,12192,23622,16764,23622,22860r,21336c23622,50292,23622,53340,23622,54864v,1524,,3048,1524,3048c25146,57912,26670,57912,26670,57912v,,1524,,1524,c29718,57912,31242,56388,34290,53340r,3048c28194,62484,23622,65532,19050,65532v-3048,,-4572,,-6096,-1524c11430,62484,11430,59436,11430,56388l,63532,,56896,11430,51816r,-24384c7620,28956,4953,30099,2858,31051l,32427,,28194,11430,22860r,-1524c11430,15240,9906,10668,8382,9144,6858,6096,3810,4572,762,4572l,4877,,831,2286,xe" fillcolor="black" stroked="f" strokeweight="0">
                        <v:stroke miterlimit="83231f" joinstyle="miter"/>
                        <v:path arrowok="t" textboxrect="0,0,34290,65532"/>
                      </v:shape>
                      <v:shape id="Shape 61514" o:spid="_x0000_s1047" style="position:absolute;left:8427;top:320;width:442;height:640;visibility:visible;mso-wrap-style:square;v-text-anchor:top" coordsize="4419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" path="m18288,r3048,l21336,15240c25908,6096,30480,,35052,v3048,,4572,1524,6096,3048c42672,4572,44196,6096,44196,9144v,1524,-1524,3048,-1524,4572c41148,15240,39624,15240,38100,15240v-1524,,-3048,,-4572,-3048c32004,10668,30480,9144,28956,9144v,,-1524,1524,-1524,1524c24384,13716,22860,16764,21336,21336r,28956c21336,53340,21336,56388,21336,57912v1524,1524,1524,3048,3048,3048c25908,62484,27432,62484,30480,62484r,1524l,64008,,62484v1524,,4572,,6096,-1524c7620,60960,7620,59436,7620,57912v,-1524,1524,-3048,1524,-7620l9144,25908c9144,18288,7620,13716,7620,12192v,-1524,,-1524,-1524,-3048c6096,9144,4572,9144,4572,9144v-1524,,-3048,,-4572,l,7620,18288,xe" fillcolor="black" stroked="f" strokeweight="0">
                        <v:stroke miterlimit="83231f" joinstyle="miter"/>
                        <v:path arrowok="t" textboxrect="0,0,44196,64008"/>
                      </v:shape>
                      <v:shape id="Shape 61515" o:spid="_x0000_s1048" style="position:absolute;left:8869;top:121;width:381;height:854;visibility:visible;mso-wrap-style:square;v-text-anchor:top" coordsize="381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" path="m21336,r1524,l22860,21336r15240,l38100,25908r-15240,l22860,68580v,3048,,6096,1524,7620c25908,77724,27432,77724,28956,77724v1524,,1524,,3048,c33528,76200,35052,74676,35052,73152r3048,c36576,77724,35052,80772,32004,82296v-3048,3048,-6096,3048,-9144,3048c19812,85344,18288,85344,16764,83820,15240,82296,13716,80772,12192,79248,10668,77724,10668,73152,10668,68580r,-42672l,25908,,24384c3048,22860,6096,21336,9144,19812v1524,-3048,4572,-6096,7620,-9144c18288,9144,19812,6096,21336,xe" fillcolor="black" stroked="f" strokeweight="0">
                        <v:stroke miterlimit="83231f" joinstyle="miter"/>
                        <v:path arrowok="t" textboxrect="0,0,38100,85344"/>
                      </v:shape>
                      <v:shape id="Shape 61516" o:spid="_x0000_s1049" style="position:absolute;left:9311;top:337;width:236;height:634;visibility:visible;mso-wrap-style:square;v-text-anchor:top" coordsize="23622,6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" path="m23622,r,3140l13716,7385c10668,10433,9144,15005,9144,19577r14478,l23622,24149r-14478,c9144,33294,10668,39389,15240,45485r8382,3048l23622,63435,15621,62249c12573,61107,9906,59202,7620,56154,1524,50057,,42438,,31770,,22626,1524,13482,7620,7385l23622,xe" fillcolor="black" stroked="f" strokeweight="0">
                        <v:stroke miterlimit="83231f" joinstyle="miter"/>
                        <v:path arrowok="t" textboxrect="0,0,23622,63435"/>
                      </v:shape>
                      <v:shape id="Shape 61517" o:spid="_x0000_s1050" style="position:absolute;left:9547;top:716;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" path="m26670,r1524,1524c26670,9144,23622,13716,19050,19812,14478,24384,9906,25908,2286,25908l,25569,,10668r8382,3048c11430,13716,16002,13716,19050,12192,22098,9144,23622,6096,26670,xe" fillcolor="black" stroked="f" strokeweight="0">
                        <v:stroke miterlimit="83231f" joinstyle="miter"/>
                        <v:path arrowok="t" textboxrect="0,0,28194,25908"/>
                      </v:shape>
                      <v:shape id="Shape 61518" o:spid="_x0000_s1051" style="position:absolute;left:9547;top:320;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" path="m3810,v7620,,12192,3048,16764,7620c25146,12192,28194,18288,28194,25908l,25908,,21336r14478,c12954,18288,12954,15240,12954,13716,11430,10668,9906,9144,6858,7620,5334,6096,2286,4572,762,4572l,4899,,1758,3810,xe" fillcolor="black" stroked="f" strokeweight="0">
                        <v:stroke miterlimit="83231f" joinstyle="miter"/>
                        <v:path arrowok="t" textboxrect="0,0,28194,25908"/>
                      </v:shape>
                      <v:shape id="Shape 61519" o:spid="_x0000_s1052" style="position:absolute;left:9890;top:320;width:671;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" path="m18288,r3048,l21336,13716c28956,4572,36576,,42672,v3048,,6096,1524,9144,3048c53340,4572,54864,7620,56388,12192v1524,1524,1524,6096,1524,12192l57912,50292v,4572,,7620,1524,9144c59436,60960,60960,60960,60960,62484v1524,,3048,,6096,l67056,64008r-30480,l36576,62484r1524,c41148,62484,42672,62484,44196,60960v,,1524,-1524,1524,-3048c45720,56388,45720,54864,45720,50292r,-25908c45720,18288,45720,15240,44196,12192,42672,9144,39624,7620,36576,7620v-4572,,-9144,3048,-15240,9144l21336,50292v,4572,,7620,1524,9144c22860,60960,24384,60960,24384,62484v1524,,3048,,6096,l30480,64008,,64008,,62484r1524,c4572,62484,7620,62484,7620,60960,9144,59436,9144,56388,9144,50292r,-24384c9144,19812,9144,15240,9144,12192v,-1524,-1524,-1524,-1524,-3048c7620,9144,6096,9144,4572,9144v,,-1524,,-3048,l,7620,18288,xe" fillcolor="black" stroked="f" strokeweight="0">
                        <v:stroke miterlimit="83231f" joinstyle="miter"/>
                        <v:path arrowok="t" textboxrect="0,0,67056,64008"/>
                      </v:shape>
                      <v:shape id="Shape 61520" o:spid="_x0000_s1053" style="position:absolute;left:10988;top:320;width:304;height:640;visibility:visible;mso-wrap-style:square;v-text-anchor:top" coordsize="30480,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" path="m18288,r3048,l21336,50292v,4572,,7620,1524,9144c22860,60960,22860,60960,24384,62484v1524,,3048,,6096,l30480,64008,,64008,,62484v3048,,4572,,6096,c7620,60960,7620,60960,7620,59436,9144,57912,9144,54864,9144,50292r,-24384c9144,19812,9144,15240,9144,12192,7620,10668,7620,10668,7620,9144v-1524,,-1524,,-3048,c3048,9144,3048,9144,1524,9144l,7620,18288,xe" fillcolor="black" stroked="f" strokeweight="0">
                        <v:stroke miterlimit="83231f" joinstyle="miter"/>
                        <v:path arrowok="t" textboxrect="0,0,30480,64008"/>
                      </v:shape>
                      <v:shape id="Shape 61521" o:spid="_x0000_s1054" style="position:absolute;left:11064;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" path="m7620,v1524,,4572,1524,6096,3048c15240,4572,15240,6096,15240,7620v,3048,,4572,-1524,6096c12192,15240,9144,15240,7620,15240v-1524,,-4572,,-6096,-1524c1524,12192,,10668,,7620,,6096,1524,4572,1524,3048,3048,1524,6096,,7620,xe" fillcolor="black" stroked="f" strokeweight="0">
                        <v:stroke miterlimit="83231f" joinstyle="miter"/>
                        <v:path arrowok="t" textboxrect="0,0,15240,15240"/>
                      </v:shape>
                      <v:shape id="Shape 61522" o:spid="_x0000_s1055" style="position:absolute;left:11338;top:320;width:1036;height:640;visibility:visible;mso-wrap-style:square;v-text-anchor:top" coordsize="103632,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" path="m18288,r3048,l21336,13716c25908,9144,28956,6096,28956,6096,30480,4572,33528,3048,35052,1524,38100,1524,39624,,42672,v3048,,6096,1524,9144,4572c54864,6096,56388,9144,57912,13716,62484,7620,65532,4572,68580,3048,71628,1524,74676,,79248,v3048,,6096,1524,7620,3048c89916,4572,91440,7620,92964,12192v1524,1524,1524,6096,1524,12192l94488,50292v,4572,,7620,1524,9144c96012,60960,96012,60960,97536,62484v1524,,3048,,6096,l103632,64008r-30480,l73152,62484r1524,c76200,62484,79248,62484,80772,60960v,,1524,-1524,1524,-3048c82296,56388,82296,54864,82296,50292r,-27432c82296,18288,82296,15240,80772,12192,79248,9144,76200,7620,73152,7620v-3048,,-4572,1524,-7620,3048c64008,10668,60960,13716,57912,16764r,33528c57912,54864,57912,57912,57912,59436v1524,1524,1524,1524,3048,3048c62484,62484,64008,62484,67056,62484r,1524l36576,64008r,-1524c39624,62484,41148,62484,42672,62484v1524,-1524,3048,-3048,3048,-4572c45720,57912,45720,54864,45720,50292r,-27432c45720,18288,45720,15240,44196,12192,41148,9144,39624,7620,36576,7620v-3048,,-4572,1524,-7620,3048c25908,12192,22860,13716,21336,16764r,33528c21336,54864,21336,57912,22860,59436v,1524,,1524,1524,3048c25908,62484,27432,62484,30480,62484r,1524l,64008,,62484v3048,,4572,,6096,c7620,60960,7620,60960,7620,59436,9144,57912,9144,54864,9144,50292r,-24384c9144,19812,9144,15240,9144,12192v,-1524,-1524,-1524,-1524,-3048c6096,9144,6096,9144,4572,9144v,,-1524,,-3048,l,7620,18288,xe" fillcolor="black" stroked="f" strokeweight="0">
                        <v:stroke miterlimit="83231f" joinstyle="miter"/>
                        <v:path arrowok="t" textboxrect="0,0,103632,64008"/>
                      </v:shape>
                      <v:shape id="Shape 61523" o:spid="_x0000_s1056" style="position:absolute;left:12847;top:30;width:609;height:945;visibility:visible;mso-wrap-style:square;v-text-anchor:top" coordsize="6096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" path="m27432,v4572,,9144,1524,15240,3048c45720,4572,47244,4572,47244,4572v1524,,3048,,3048,c51816,3048,51816,3048,53340,r1524,l54864,32004r-1524,c51816,25908,50292,21336,48768,16764,45720,13716,42672,10668,39624,9144,35052,6096,32004,4572,27432,4572v-4572,,-7620,1524,-10668,4572c13716,12192,12192,15240,12192,19812v,1524,,4572,1524,7620c16764,30480,22860,35052,33528,41148v7620,4572,13716,7620,16764,9144c53340,53340,56388,56388,57912,59436v1524,3048,3048,7620,3048,10668c60960,76200,57912,82296,51816,88392v-4572,4572,-12192,6096,-21336,6096c28956,94488,25908,94488,24384,94488v-1524,,-4572,-1524,-9144,-1524c10668,91440,7620,89916,6096,89916v,,-1524,1524,-1524,1524c3048,91440,3048,92964,3048,94488r-1524,l1524,62484r1524,c3048,70104,4572,74676,7620,79248v1524,3048,4572,6096,9144,7620c19812,89916,24384,89916,30480,89916v4572,,9144,-1524,12192,-4572c45720,83820,48768,79248,48768,76200v,-3048,-1524,-4572,-3048,-7620c45720,67056,42672,64008,41148,62484,39624,60960,35052,57912,27432,53340,19812,50292,13716,45720,10668,44196,6096,41148,4572,38100,1524,35052,,32004,,28956,,24384,,18288,1524,12192,7620,7620,12192,3048,18288,,27432,xe" fillcolor="black" stroked="f" strokeweight="0">
                        <v:stroke miterlimit="83231f" joinstyle="miter"/>
                        <v:path arrowok="t" textboxrect="0,0,60960,94488"/>
                      </v:shape>
                      <v:shape id="Shape 61524" o:spid="_x0000_s1057" style="position:absolute;left:13563;top:320;width:518;height:655;visibility:visible;mso-wrap-style:square;v-text-anchor:top" coordsize="51816,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" path="m28956,v6096,,10668,1524,15240,6096c47244,9144,48768,12192,48768,15240v,3048,,4572,-1524,4572c47244,21336,45720,21336,44196,21336v-3048,,-4572,,-6096,-1524c36576,18288,36576,16764,36576,13716v,-3048,-1524,-4572,-3048,-6096c32004,6096,30480,4572,27432,4572v-4572,,-7620,1524,-10668,6096c13716,13716,10668,19812,10668,27432v,6096,3048,12192,6096,18288c19812,51816,25908,53340,32004,53340v4572,,7620,,12192,-3048c45720,48768,48768,44196,50292,38100r1524,1524c50292,48768,47244,54864,42672,59436v-4572,4572,-10668,6096,-15240,6096c19812,65532,13716,62484,9144,57912,3048,51816,,44196,,33528,,24384,3048,15240,9144,9144,15240,3048,21336,,28956,xe" fillcolor="black" stroked="f" strokeweight="0">
                        <v:stroke miterlimit="83231f" joinstyle="miter"/>
                        <v:path arrowok="t" textboxrect="0,0,51816,65532"/>
                      </v:shape>
                      <v:shape id="Shape 61525" o:spid="_x0000_s1058" style="position:absolute;left:14157;width:671;height:960;visibility:visible;mso-wrap-style:square;v-text-anchor:top" coordsize="67056,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" path="m18288,r3048,l21336,45720v4572,-6096,9144,-9144,12192,-10668c36576,33528,39624,32004,42672,32004v3048,,6096,1524,9144,3048c53340,38100,56388,41148,56388,44196v1524,3048,1524,9144,1524,16764l57912,82296v,4572,,7620,1524,9144c59436,92964,60960,92964,60960,94488v1524,,3048,,6096,l67056,96012r-30480,l36576,94488r1524,c41148,94488,42672,94488,44196,92964v,,1524,-1524,1524,-3048c45720,88392,45720,86868,45720,82296r,-21336c45720,53340,45720,48768,45720,47244,44196,44196,42672,42672,41148,41148v-1524,,-3048,-1524,-4572,-1524c35052,39624,32004,41148,30480,42672v-3048,,-6096,3048,-9144,6096l21336,82296v,4572,,7620,1524,9144c22860,92964,22860,92964,24384,94488v1524,,3048,,6096,l30480,96012,,96012,,94488v3048,,4572,,6096,-1524c7620,92964,7620,92964,9144,91440v,-1524,,-4572,,-9144l9144,25908v,-6096,,-10668,,-12192c9144,10668,7620,10668,7620,9144v,,-1524,,-3048,c4572,9144,3048,9144,1524,9144l,7620,18288,xe" fillcolor="black" stroked="f" strokeweight="0">
                        <v:stroke miterlimit="83231f" joinstyle="miter"/>
                        <v:path arrowok="t" textboxrect="0,0,67056,96012"/>
                      </v:shape>
                      <v:shape id="Shape 61526" o:spid="_x0000_s1059" style="position:absolute;left:14859;top:320;width:670;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" path="m18288,r3048,l21336,13716c28956,4572,35052,,42672,v3048,,6096,1524,7620,3048c53340,4572,54864,7620,56388,12192v1524,1524,1524,6096,1524,12192l57912,50292v,4572,,7620,1524,9144c59436,60960,59436,60960,60960,62484v1524,,3048,,6096,l67056,64008r-30480,l36576,62484r1524,c39624,62484,42672,62484,42672,60960v1524,,3048,-1524,3048,-3048c45720,56388,45720,54864,45720,50292r,-25908c45720,18288,45720,15240,44196,12192,42672,9144,39624,7620,36576,7620v-4572,,-10668,3048,-15240,9144l21336,50292v,4572,,7620,,9144c22860,60960,22860,60960,24384,62484v1524,,3048,,6096,l30480,64008,,64008,,62484r1524,c4572,62484,6096,62484,7620,60960,9144,59436,9144,56388,9144,50292r,-24384c9144,19812,9144,15240,9144,12192v,-1524,-1524,-1524,-1524,-3048c6096,9144,6096,9144,4572,9144v-1524,,-1524,,-3048,l,7620,18288,xe" fillcolor="black" stroked="f" strokeweight="0">
                        <v:stroke miterlimit="83231f" joinstyle="miter"/>
                        <v:path arrowok="t" textboxrect="0,0,67056,64008"/>
                      </v:shape>
                      <v:shape id="Shape 61527" o:spid="_x0000_s1060" style="position:absolute;left:15590;top:337;width:236;height:634;visibility:visible;mso-wrap-style:square;v-text-anchor:top" coordsize="23622,6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" path="m23622,r,3140l13716,7385c10668,10433,9144,15005,9144,19577r14478,l23622,24149r-14478,c9144,33294,10668,39389,15240,45485r8382,3048l23622,63415,16193,62249c12954,61107,9906,59202,7620,56154,3048,50057,,42438,,31770,,22626,3048,13482,7620,7385l23622,xe" fillcolor="black" stroked="f" strokeweight="0">
                        <v:stroke miterlimit="83231f" joinstyle="miter"/>
                        <v:path arrowok="t" textboxrect="0,0,23622,63415"/>
                      </v:shape>
                      <v:shape id="Shape 61528" o:spid="_x0000_s1061" style="position:absolute;left:15826;top:716;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" path="m26670,r1524,1524c26670,9144,23622,13716,19050,19812,16002,24384,9906,25908,2286,25908l,25549,,10668r8382,3048c12954,13716,16002,13716,19050,12192,22098,9144,23622,6096,26670,xe" fillcolor="black" stroked="f" strokeweight="0">
                        <v:stroke miterlimit="83231f" joinstyle="miter"/>
                        <v:path arrowok="t" textboxrect="0,0,28194,25908"/>
                      </v:shape>
                      <v:shape id="Shape 61529" o:spid="_x0000_s1062" style="position:absolute;left:15826;top:320;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" path="m3810,v7620,,13716,3048,16764,7620c25146,12192,28194,18288,28194,25908l,25908,,21336r14478,c14478,18288,12954,15240,12954,13716,11430,10668,9906,9144,8382,7620,5334,6096,3810,4572,762,4572l,4899,,1758,3810,xe" fillcolor="black" stroked="f" strokeweight="0">
                        <v:stroke miterlimit="83231f" joinstyle="miter"/>
                        <v:path arrowok="t" textboxrect="0,0,28194,25908"/>
                      </v:shape>
                      <v:shape id="Shape 61530" o:spid="_x0000_s1063" style="position:absolute;left:16200;top:342;width:236;height:627;visibility:visible;mso-wrap-style:square;v-text-anchor:top" coordsize="23622,6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" path="m23622,r,2613l13716,6858c10668,9906,9144,14478,9144,19050r14478,l23622,23622r-14478,c9144,32766,10668,38862,15240,44958r8382,3048l23622,62692r-6667,-970c13716,60579,10668,58674,7620,55626,3048,49530,,41910,,31242,,22098,3048,12954,7620,6858l23622,xe" fillcolor="black" stroked="f" strokeweight="0">
                        <v:stroke miterlimit="83231f" joinstyle="miter"/>
                        <v:path arrowok="t" textboxrect="0,0,23622,62692"/>
                      </v:shape>
                      <v:shape id="Shape 61531" o:spid="_x0000_s1064" style="position:absolute;left:16436;top:716;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" path="m26670,r1524,1524c26670,9144,25146,13716,20574,19812,16002,24384,9906,25908,3810,25908l,25354,,10668r8382,3048c12954,13716,16002,13716,19050,12192,22098,9144,25146,6096,26670,xe" fillcolor="black" stroked="f" strokeweight="0">
                        <v:stroke miterlimit="83231f" joinstyle="miter"/>
                        <v:path arrowok="t" textboxrect="0,0,28194,25908"/>
                      </v:shape>
                      <v:shape id="Shape 61532" o:spid="_x0000_s1065" style="position:absolute;left:16436;top:320;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" path="m5334,v6096,,12192,3048,16764,7620c26670,12192,28194,18288,28194,25908l,25908,,21336r14478,c14478,18288,14478,15240,12954,13716,11430,10668,9906,9144,8382,7620,5334,6096,3810,4572,762,4572l,4899,,2286,5334,xe" fillcolor="black" stroked="f" strokeweight="0">
                        <v:stroke miterlimit="83231f" joinstyle="miter"/>
                        <v:path arrowok="t" textboxrect="0,0,28194,25908"/>
                      </v:shape>
                      <w10:anchorlock/>
                    </v:group>
                  </w:pict>
                </mc:Fallback>
              </mc:AlternateContent>
            </w:r>
          </w:p>
        </w:tc>
        <w:tc>
          <w:tcPr>
            <w:tcW w:w="1272" w:type="dxa"/>
            <w:tcBorders>
              <w:top w:val="single" w:sz="6" w:space="0" w:color="000000"/>
              <w:left w:val="single" w:sz="6" w:space="0" w:color="000000"/>
              <w:bottom w:val="single" w:sz="6" w:space="0" w:color="000000"/>
              <w:right w:val="single" w:sz="6" w:space="0" w:color="000000"/>
            </w:tcBorders>
            <w:shd w:val="clear" w:color="auto" w:fill="auto"/>
          </w:tcPr>
          <w:p w:rsidR="00A03F05" w:rsidRPr="00C3576F" w:rsidRDefault="003F2736" w:rsidP="00C3576F">
            <w:pPr>
              <w:ind w:left="7"/>
              <w:rPr>
                <w:rFonts w:ascii="Calibri" w:hAnsi="Calibri"/>
                <w:sz w:val="22"/>
                <w:szCs w:val="22"/>
              </w:rPr>
            </w:pPr>
            <w:r w:rsidRPr="00C3576F">
              <w:rPr>
                <w:rFonts w:ascii="Calibri" w:hAnsi="Calibri"/>
                <w:noProof/>
                <w:sz w:val="22"/>
                <w:szCs w:val="22"/>
                <w:lang w:val="de-AT" w:eastAsia="de-AT"/>
              </w:rPr>
              <mc:AlternateContent>
                <mc:Choice Requires="wpg">
                  <w:drawing>
                    <wp:inline distT="0" distB="0" distL="0" distR="0">
                      <wp:extent cx="267970" cy="118745"/>
                      <wp:effectExtent l="0" t="0" r="0" b="0"/>
                      <wp:docPr id="253646" name="Group 253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970" cy="118745"/>
                                <a:chOff x="0" y="0"/>
                                <a:chExt cx="268224" cy="118872"/>
                              </a:xfrm>
                            </wpg:grpSpPr>
                            <wps:wsp>
                              <wps:cNvPr id="61533" name="Shape 61533"/>
                              <wps:cNvSpPr/>
                              <wps:spPr>
                                <a:xfrm>
                                  <a:off x="0" y="3048"/>
                                  <a:ext cx="51816" cy="94488"/>
                                </a:xfrm>
                                <a:custGeom>
                                  <a:avLst/>
                                  <a:gdLst/>
                                  <a:ahLst/>
                                  <a:cxnLst/>
                                  <a:rect l="0" t="0" r="0" b="0"/>
                                  <a:pathLst>
                                    <a:path w="51816" h="94488">
                                      <a:moveTo>
                                        <a:pt x="25908" y="0"/>
                                      </a:moveTo>
                                      <a:cubicBezTo>
                                        <a:pt x="33528" y="0"/>
                                        <a:pt x="39624" y="3048"/>
                                        <a:pt x="44196" y="7620"/>
                                      </a:cubicBezTo>
                                      <a:cubicBezTo>
                                        <a:pt x="47244" y="10668"/>
                                        <a:pt x="48768" y="15240"/>
                                        <a:pt x="48768" y="19812"/>
                                      </a:cubicBezTo>
                                      <a:cubicBezTo>
                                        <a:pt x="48768" y="25908"/>
                                        <a:pt x="44196" y="32004"/>
                                        <a:pt x="35052" y="39624"/>
                                      </a:cubicBezTo>
                                      <a:cubicBezTo>
                                        <a:pt x="39624" y="41148"/>
                                        <a:pt x="44196" y="44196"/>
                                        <a:pt x="47244" y="48768"/>
                                      </a:cubicBezTo>
                                      <a:cubicBezTo>
                                        <a:pt x="50292" y="53340"/>
                                        <a:pt x="51816" y="57912"/>
                                        <a:pt x="51816" y="64008"/>
                                      </a:cubicBezTo>
                                      <a:cubicBezTo>
                                        <a:pt x="51816" y="71628"/>
                                        <a:pt x="48768" y="77724"/>
                                        <a:pt x="44196" y="83820"/>
                                      </a:cubicBezTo>
                                      <a:cubicBezTo>
                                        <a:pt x="36576" y="91440"/>
                                        <a:pt x="27432" y="94488"/>
                                        <a:pt x="15240" y="94488"/>
                                      </a:cubicBezTo>
                                      <a:cubicBezTo>
                                        <a:pt x="9144" y="94488"/>
                                        <a:pt x="4572" y="94488"/>
                                        <a:pt x="3048" y="92964"/>
                                      </a:cubicBezTo>
                                      <a:cubicBezTo>
                                        <a:pt x="0" y="91440"/>
                                        <a:pt x="0" y="89916"/>
                                        <a:pt x="0" y="88392"/>
                                      </a:cubicBezTo>
                                      <a:cubicBezTo>
                                        <a:pt x="0" y="86868"/>
                                        <a:pt x="0" y="86868"/>
                                        <a:pt x="1524" y="85344"/>
                                      </a:cubicBezTo>
                                      <a:cubicBezTo>
                                        <a:pt x="1524" y="85344"/>
                                        <a:pt x="3048" y="83820"/>
                                        <a:pt x="4572" y="83820"/>
                                      </a:cubicBezTo>
                                      <a:cubicBezTo>
                                        <a:pt x="6096" y="83820"/>
                                        <a:pt x="7620" y="83820"/>
                                        <a:pt x="7620" y="85344"/>
                                      </a:cubicBezTo>
                                      <a:cubicBezTo>
                                        <a:pt x="9144" y="85344"/>
                                        <a:pt x="10668" y="85344"/>
                                        <a:pt x="13716" y="86868"/>
                                      </a:cubicBezTo>
                                      <a:cubicBezTo>
                                        <a:pt x="15240" y="88392"/>
                                        <a:pt x="18288" y="88392"/>
                                        <a:pt x="18288" y="88392"/>
                                      </a:cubicBezTo>
                                      <a:cubicBezTo>
                                        <a:pt x="19812" y="88392"/>
                                        <a:pt x="22860" y="88392"/>
                                        <a:pt x="24384" y="88392"/>
                                      </a:cubicBezTo>
                                      <a:cubicBezTo>
                                        <a:pt x="28956" y="88392"/>
                                        <a:pt x="32004" y="86868"/>
                                        <a:pt x="35052" y="83820"/>
                                      </a:cubicBezTo>
                                      <a:cubicBezTo>
                                        <a:pt x="39624" y="80772"/>
                                        <a:pt x="41148" y="76200"/>
                                        <a:pt x="41148" y="71628"/>
                                      </a:cubicBezTo>
                                      <a:cubicBezTo>
                                        <a:pt x="41148" y="67056"/>
                                        <a:pt x="39624" y="64008"/>
                                        <a:pt x="38100" y="60960"/>
                                      </a:cubicBezTo>
                                      <a:cubicBezTo>
                                        <a:pt x="38100" y="57912"/>
                                        <a:pt x="36576" y="56388"/>
                                        <a:pt x="35052" y="54864"/>
                                      </a:cubicBezTo>
                                      <a:cubicBezTo>
                                        <a:pt x="33528" y="53340"/>
                                        <a:pt x="30480" y="51816"/>
                                        <a:pt x="27432" y="50292"/>
                                      </a:cubicBezTo>
                                      <a:cubicBezTo>
                                        <a:pt x="24384" y="48768"/>
                                        <a:pt x="21336" y="47244"/>
                                        <a:pt x="18288" y="47244"/>
                                      </a:cubicBezTo>
                                      <a:lnTo>
                                        <a:pt x="15240" y="47244"/>
                                      </a:lnTo>
                                      <a:lnTo>
                                        <a:pt x="15240" y="45720"/>
                                      </a:lnTo>
                                      <a:cubicBezTo>
                                        <a:pt x="19812" y="45720"/>
                                        <a:pt x="22860" y="44196"/>
                                        <a:pt x="27432" y="42672"/>
                                      </a:cubicBezTo>
                                      <a:cubicBezTo>
                                        <a:pt x="30480" y="41148"/>
                                        <a:pt x="33528" y="38100"/>
                                        <a:pt x="35052" y="35052"/>
                                      </a:cubicBezTo>
                                      <a:cubicBezTo>
                                        <a:pt x="36576" y="32004"/>
                                        <a:pt x="38100" y="28956"/>
                                        <a:pt x="38100" y="25908"/>
                                      </a:cubicBezTo>
                                      <a:cubicBezTo>
                                        <a:pt x="38100" y="21336"/>
                                        <a:pt x="36576" y="16764"/>
                                        <a:pt x="33528" y="13716"/>
                                      </a:cubicBezTo>
                                      <a:cubicBezTo>
                                        <a:pt x="30480" y="10668"/>
                                        <a:pt x="25908" y="9144"/>
                                        <a:pt x="21336" y="9144"/>
                                      </a:cubicBezTo>
                                      <a:cubicBezTo>
                                        <a:pt x="13716" y="9144"/>
                                        <a:pt x="7620" y="13716"/>
                                        <a:pt x="3048" y="21336"/>
                                      </a:cubicBezTo>
                                      <a:lnTo>
                                        <a:pt x="1524" y="19812"/>
                                      </a:lnTo>
                                      <a:cubicBezTo>
                                        <a:pt x="3048" y="13716"/>
                                        <a:pt x="7620" y="9144"/>
                                        <a:pt x="10668" y="6096"/>
                                      </a:cubicBezTo>
                                      <a:cubicBezTo>
                                        <a:pt x="15240" y="3048"/>
                                        <a:pt x="19812" y="0"/>
                                        <a:pt x="25908" y="0"/>
                                      </a:cubicBezTo>
                                      <a:close/>
                                    </a:path>
                                  </a:pathLst>
                                </a:custGeom>
                                <a:solidFill>
                                  <a:srgbClr val="000000"/>
                                </a:solidFill>
                                <a:ln w="0" cap="flat">
                                  <a:noFill/>
                                  <a:miter lim="127000"/>
                                </a:ln>
                                <a:effectLst/>
                              </wps:spPr>
                              <wps:bodyPr/>
                            </wps:wsp>
                            <wps:wsp>
                              <wps:cNvPr id="61534" name="Shape 61534"/>
                              <wps:cNvSpPr/>
                              <wps:spPr>
                                <a:xfrm>
                                  <a:off x="65532" y="0"/>
                                  <a:ext cx="39624" cy="97536"/>
                                </a:xfrm>
                                <a:custGeom>
                                  <a:avLst/>
                                  <a:gdLst/>
                                  <a:ahLst/>
                                  <a:cxnLst/>
                                  <a:rect l="0" t="0" r="0" b="0"/>
                                  <a:pathLst>
                                    <a:path w="39624" h="97536">
                                      <a:moveTo>
                                        <a:pt x="33528" y="0"/>
                                      </a:moveTo>
                                      <a:lnTo>
                                        <a:pt x="39624" y="0"/>
                                      </a:lnTo>
                                      <a:lnTo>
                                        <a:pt x="6096" y="97536"/>
                                      </a:lnTo>
                                      <a:lnTo>
                                        <a:pt x="0" y="97536"/>
                                      </a:lnTo>
                                      <a:lnTo>
                                        <a:pt x="33528" y="0"/>
                                      </a:lnTo>
                                      <a:close/>
                                    </a:path>
                                  </a:pathLst>
                                </a:custGeom>
                                <a:solidFill>
                                  <a:srgbClr val="000000"/>
                                </a:solidFill>
                                <a:ln w="0" cap="flat">
                                  <a:noFill/>
                                  <a:miter lim="127000"/>
                                </a:ln>
                                <a:effectLst/>
                              </wps:spPr>
                              <wps:bodyPr/>
                            </wps:wsp>
                            <wps:wsp>
                              <wps:cNvPr id="61535" name="Shape 61535"/>
                              <wps:cNvSpPr/>
                              <wps:spPr>
                                <a:xfrm>
                                  <a:off x="106680" y="31975"/>
                                  <a:ext cx="22098" cy="39653"/>
                                </a:xfrm>
                                <a:custGeom>
                                  <a:avLst/>
                                  <a:gdLst/>
                                  <a:ahLst/>
                                  <a:cxnLst/>
                                  <a:rect l="0" t="0" r="0" b="0"/>
                                  <a:pathLst>
                                    <a:path w="22098" h="39653">
                                      <a:moveTo>
                                        <a:pt x="22098" y="0"/>
                                      </a:moveTo>
                                      <a:lnTo>
                                        <a:pt x="22098" y="7648"/>
                                      </a:lnTo>
                                      <a:lnTo>
                                        <a:pt x="6096" y="32033"/>
                                      </a:lnTo>
                                      <a:lnTo>
                                        <a:pt x="22098" y="32033"/>
                                      </a:lnTo>
                                      <a:lnTo>
                                        <a:pt x="22098" y="39653"/>
                                      </a:lnTo>
                                      <a:lnTo>
                                        <a:pt x="0" y="39653"/>
                                      </a:lnTo>
                                      <a:lnTo>
                                        <a:pt x="0" y="33557"/>
                                      </a:lnTo>
                                      <a:lnTo>
                                        <a:pt x="22098" y="0"/>
                                      </a:lnTo>
                                      <a:close/>
                                    </a:path>
                                  </a:pathLst>
                                </a:custGeom>
                                <a:solidFill>
                                  <a:srgbClr val="000000"/>
                                </a:solidFill>
                                <a:ln w="0" cap="flat">
                                  <a:noFill/>
                                  <a:miter lim="127000"/>
                                </a:ln>
                                <a:effectLst/>
                              </wps:spPr>
                              <wps:bodyPr/>
                            </wps:wsp>
                            <wps:wsp>
                              <wps:cNvPr id="61536" name="Shape 61536"/>
                              <wps:cNvSpPr/>
                              <wps:spPr>
                                <a:xfrm>
                                  <a:off x="128778" y="3048"/>
                                  <a:ext cx="38862" cy="92964"/>
                                </a:xfrm>
                                <a:custGeom>
                                  <a:avLst/>
                                  <a:gdLst/>
                                  <a:ahLst/>
                                  <a:cxnLst/>
                                  <a:rect l="0" t="0" r="0" b="0"/>
                                  <a:pathLst>
                                    <a:path w="38862" h="92964">
                                      <a:moveTo>
                                        <a:pt x="19050" y="0"/>
                                      </a:moveTo>
                                      <a:lnTo>
                                        <a:pt x="26670" y="0"/>
                                      </a:lnTo>
                                      <a:lnTo>
                                        <a:pt x="26670" y="60960"/>
                                      </a:lnTo>
                                      <a:lnTo>
                                        <a:pt x="38862" y="60960"/>
                                      </a:lnTo>
                                      <a:lnTo>
                                        <a:pt x="38862" y="68580"/>
                                      </a:lnTo>
                                      <a:lnTo>
                                        <a:pt x="26670" y="68580"/>
                                      </a:lnTo>
                                      <a:lnTo>
                                        <a:pt x="26670" y="92964"/>
                                      </a:lnTo>
                                      <a:lnTo>
                                        <a:pt x="16002" y="92964"/>
                                      </a:lnTo>
                                      <a:lnTo>
                                        <a:pt x="16002" y="68580"/>
                                      </a:lnTo>
                                      <a:lnTo>
                                        <a:pt x="0" y="68580"/>
                                      </a:lnTo>
                                      <a:lnTo>
                                        <a:pt x="0" y="60960"/>
                                      </a:lnTo>
                                      <a:lnTo>
                                        <a:pt x="16002" y="60960"/>
                                      </a:lnTo>
                                      <a:lnTo>
                                        <a:pt x="16002" y="12192"/>
                                      </a:lnTo>
                                      <a:lnTo>
                                        <a:pt x="0" y="36576"/>
                                      </a:lnTo>
                                      <a:lnTo>
                                        <a:pt x="0" y="28927"/>
                                      </a:lnTo>
                                      <a:lnTo>
                                        <a:pt x="19050" y="0"/>
                                      </a:lnTo>
                                      <a:close/>
                                    </a:path>
                                  </a:pathLst>
                                </a:custGeom>
                                <a:solidFill>
                                  <a:srgbClr val="000000"/>
                                </a:solidFill>
                                <a:ln w="0" cap="flat">
                                  <a:noFill/>
                                  <a:miter lim="127000"/>
                                </a:ln>
                                <a:effectLst/>
                              </wps:spPr>
                              <wps:bodyPr/>
                            </wps:wsp>
                            <wps:wsp>
                              <wps:cNvPr id="61537" name="Shape 61537"/>
                              <wps:cNvSpPr/>
                              <wps:spPr>
                                <a:xfrm>
                                  <a:off x="179832" y="82296"/>
                                  <a:ext cx="21336" cy="36576"/>
                                </a:xfrm>
                                <a:custGeom>
                                  <a:avLst/>
                                  <a:gdLst/>
                                  <a:ahLst/>
                                  <a:cxnLst/>
                                  <a:rect l="0" t="0" r="0" b="0"/>
                                  <a:pathLst>
                                    <a:path w="21336" h="36576">
                                      <a:moveTo>
                                        <a:pt x="9144" y="0"/>
                                      </a:moveTo>
                                      <a:cubicBezTo>
                                        <a:pt x="12192" y="0"/>
                                        <a:pt x="15240" y="1524"/>
                                        <a:pt x="18288" y="4572"/>
                                      </a:cubicBezTo>
                                      <a:cubicBezTo>
                                        <a:pt x="19812" y="7620"/>
                                        <a:pt x="21336" y="10668"/>
                                        <a:pt x="21336" y="15240"/>
                                      </a:cubicBezTo>
                                      <a:cubicBezTo>
                                        <a:pt x="21336" y="19812"/>
                                        <a:pt x="19812" y="24384"/>
                                        <a:pt x="16764" y="27432"/>
                                      </a:cubicBezTo>
                                      <a:cubicBezTo>
                                        <a:pt x="12192" y="32004"/>
                                        <a:pt x="7620" y="35052"/>
                                        <a:pt x="0" y="36576"/>
                                      </a:cubicBezTo>
                                      <a:lnTo>
                                        <a:pt x="0" y="33528"/>
                                      </a:lnTo>
                                      <a:cubicBezTo>
                                        <a:pt x="6096" y="32004"/>
                                        <a:pt x="9144" y="30480"/>
                                        <a:pt x="12192" y="27432"/>
                                      </a:cubicBezTo>
                                      <a:cubicBezTo>
                                        <a:pt x="15240" y="24384"/>
                                        <a:pt x="16764" y="19812"/>
                                        <a:pt x="16764" y="16764"/>
                                      </a:cubicBezTo>
                                      <a:cubicBezTo>
                                        <a:pt x="16764" y="15240"/>
                                        <a:pt x="16764" y="15240"/>
                                        <a:pt x="16764" y="15240"/>
                                      </a:cubicBezTo>
                                      <a:cubicBezTo>
                                        <a:pt x="15240" y="13716"/>
                                        <a:pt x="15240" y="13716"/>
                                        <a:pt x="15240" y="13716"/>
                                      </a:cubicBezTo>
                                      <a:cubicBezTo>
                                        <a:pt x="13716" y="13716"/>
                                        <a:pt x="13716" y="13716"/>
                                        <a:pt x="10668" y="15240"/>
                                      </a:cubicBezTo>
                                      <a:cubicBezTo>
                                        <a:pt x="10668" y="15240"/>
                                        <a:pt x="9144" y="15240"/>
                                        <a:pt x="7620" y="15240"/>
                                      </a:cubicBezTo>
                                      <a:cubicBezTo>
                                        <a:pt x="6096" y="15240"/>
                                        <a:pt x="3048" y="15240"/>
                                        <a:pt x="3048" y="13716"/>
                                      </a:cubicBezTo>
                                      <a:cubicBezTo>
                                        <a:pt x="1524" y="12192"/>
                                        <a:pt x="0" y="10668"/>
                                        <a:pt x="0" y="9144"/>
                                      </a:cubicBezTo>
                                      <a:cubicBezTo>
                                        <a:pt x="0" y="6096"/>
                                        <a:pt x="1524" y="4572"/>
                                        <a:pt x="3048" y="3048"/>
                                      </a:cubicBezTo>
                                      <a:cubicBezTo>
                                        <a:pt x="4572" y="1524"/>
                                        <a:pt x="6096" y="0"/>
                                        <a:pt x="9144" y="0"/>
                                      </a:cubicBezTo>
                                      <a:close/>
                                    </a:path>
                                  </a:pathLst>
                                </a:custGeom>
                                <a:solidFill>
                                  <a:srgbClr val="000000"/>
                                </a:solidFill>
                                <a:ln w="0" cap="flat">
                                  <a:noFill/>
                                  <a:miter lim="127000"/>
                                </a:ln>
                                <a:effectLst/>
                              </wps:spPr>
                              <wps:bodyPr/>
                            </wps:wsp>
                            <wps:wsp>
                              <wps:cNvPr id="61538" name="Shape 61538"/>
                              <wps:cNvSpPr/>
                              <wps:spPr>
                                <a:xfrm>
                                  <a:off x="216408" y="4572"/>
                                  <a:ext cx="51816" cy="92964"/>
                                </a:xfrm>
                                <a:custGeom>
                                  <a:avLst/>
                                  <a:gdLst/>
                                  <a:ahLst/>
                                  <a:cxnLst/>
                                  <a:rect l="0" t="0" r="0" b="0"/>
                                  <a:pathLst>
                                    <a:path w="51816" h="92964">
                                      <a:moveTo>
                                        <a:pt x="19812" y="0"/>
                                      </a:moveTo>
                                      <a:lnTo>
                                        <a:pt x="51816" y="0"/>
                                      </a:lnTo>
                                      <a:lnTo>
                                        <a:pt x="47244" y="10668"/>
                                      </a:lnTo>
                                      <a:lnTo>
                                        <a:pt x="18288" y="10668"/>
                                      </a:lnTo>
                                      <a:lnTo>
                                        <a:pt x="12192" y="24384"/>
                                      </a:lnTo>
                                      <a:cubicBezTo>
                                        <a:pt x="24384" y="25908"/>
                                        <a:pt x="35052" y="30480"/>
                                        <a:pt x="41148" y="38100"/>
                                      </a:cubicBezTo>
                                      <a:cubicBezTo>
                                        <a:pt x="47244" y="44196"/>
                                        <a:pt x="50292" y="51816"/>
                                        <a:pt x="50292" y="59436"/>
                                      </a:cubicBezTo>
                                      <a:cubicBezTo>
                                        <a:pt x="50292" y="64008"/>
                                        <a:pt x="48768" y="68580"/>
                                        <a:pt x="47244" y="73152"/>
                                      </a:cubicBezTo>
                                      <a:cubicBezTo>
                                        <a:pt x="45720" y="76200"/>
                                        <a:pt x="42672" y="80772"/>
                                        <a:pt x="39624" y="82296"/>
                                      </a:cubicBezTo>
                                      <a:cubicBezTo>
                                        <a:pt x="38100" y="85344"/>
                                        <a:pt x="33528" y="88392"/>
                                        <a:pt x="30480" y="89916"/>
                                      </a:cubicBezTo>
                                      <a:cubicBezTo>
                                        <a:pt x="25908" y="92964"/>
                                        <a:pt x="21336" y="92964"/>
                                        <a:pt x="15240" y="92964"/>
                                      </a:cubicBezTo>
                                      <a:cubicBezTo>
                                        <a:pt x="10668" y="92964"/>
                                        <a:pt x="6096" y="92964"/>
                                        <a:pt x="3048" y="91440"/>
                                      </a:cubicBezTo>
                                      <a:cubicBezTo>
                                        <a:pt x="1524" y="88392"/>
                                        <a:pt x="0" y="86868"/>
                                        <a:pt x="0" y="85344"/>
                                      </a:cubicBezTo>
                                      <a:cubicBezTo>
                                        <a:pt x="0" y="83820"/>
                                        <a:pt x="0" y="82296"/>
                                        <a:pt x="1524" y="80772"/>
                                      </a:cubicBezTo>
                                      <a:cubicBezTo>
                                        <a:pt x="3048" y="80772"/>
                                        <a:pt x="4572" y="79248"/>
                                        <a:pt x="6096" y="79248"/>
                                      </a:cubicBezTo>
                                      <a:cubicBezTo>
                                        <a:pt x="7620" y="79248"/>
                                        <a:pt x="7620" y="80772"/>
                                        <a:pt x="9144" y="80772"/>
                                      </a:cubicBezTo>
                                      <a:cubicBezTo>
                                        <a:pt x="10668" y="80772"/>
                                        <a:pt x="12192" y="82296"/>
                                        <a:pt x="13716" y="83820"/>
                                      </a:cubicBezTo>
                                      <a:cubicBezTo>
                                        <a:pt x="16764" y="85344"/>
                                        <a:pt x="19812" y="86868"/>
                                        <a:pt x="22860" y="85344"/>
                                      </a:cubicBezTo>
                                      <a:cubicBezTo>
                                        <a:pt x="28956" y="85344"/>
                                        <a:pt x="32004" y="83820"/>
                                        <a:pt x="36576" y="80772"/>
                                      </a:cubicBezTo>
                                      <a:cubicBezTo>
                                        <a:pt x="39624" y="76200"/>
                                        <a:pt x="41148" y="71628"/>
                                        <a:pt x="41148" y="65532"/>
                                      </a:cubicBezTo>
                                      <a:cubicBezTo>
                                        <a:pt x="41148" y="59436"/>
                                        <a:pt x="39624" y="54864"/>
                                        <a:pt x="36576" y="50292"/>
                                      </a:cubicBezTo>
                                      <a:cubicBezTo>
                                        <a:pt x="33528" y="45720"/>
                                        <a:pt x="27432" y="41148"/>
                                        <a:pt x="21336" y="39624"/>
                                      </a:cubicBezTo>
                                      <a:cubicBezTo>
                                        <a:pt x="16764" y="36576"/>
                                        <a:pt x="10668" y="36576"/>
                                        <a:pt x="1524" y="35052"/>
                                      </a:cubicBezTo>
                                      <a:lnTo>
                                        <a:pt x="19812" y="0"/>
                                      </a:lnTo>
                                      <a:close/>
                                    </a:path>
                                  </a:pathLst>
                                </a:custGeom>
                                <a:solidFill>
                                  <a:srgbClr val="000000"/>
                                </a:solidFill>
                                <a:ln w="0" cap="flat">
                                  <a:noFill/>
                                  <a:miter lim="127000"/>
                                </a:ln>
                                <a:effectLst/>
                              </wps:spPr>
                              <wps:bodyPr/>
                            </wps:wsp>
                          </wpg:wgp>
                        </a:graphicData>
                      </a:graphic>
                    </wp:inline>
                  </w:drawing>
                </mc:Choice>
                <mc:Fallback>
                  <w:pict>
                    <v:group w14:anchorId="59EA4584" id="Group 253646" o:spid="_x0000_s1026" style="width:21.1pt;height:9.35pt;mso-position-horizontal-relative:char;mso-position-vertical-relative:line" coordsize="268224,11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">
                      <v:shape id="Shape 61533" o:spid="_x0000_s1027" style="position:absolute;top:3048;width:51816;height:94488;visibility:visible;mso-wrap-style:square;v-text-anchor:top" coordsize="51816,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" path="m25908,v7620,,13716,3048,18288,7620c47244,10668,48768,15240,48768,19812v,6096,-4572,12192,-13716,19812c39624,41148,44196,44196,47244,48768v3048,4572,4572,9144,4572,15240c51816,71628,48768,77724,44196,83820,36576,91440,27432,94488,15240,94488v-6096,,-10668,,-12192,-1524c,91440,,89916,,88392,,86868,,86868,1524,85344v,,1524,-1524,3048,-1524c6096,83820,7620,83820,7620,85344v1524,,3048,,6096,1524c15240,88392,18288,88392,18288,88392v1524,,4572,,6096,c28956,88392,32004,86868,35052,83820v4572,-3048,6096,-7620,6096,-12192c41148,67056,39624,64008,38100,60960v,-3048,-1524,-4572,-3048,-6096c33528,53340,30480,51816,27432,50292,24384,48768,21336,47244,18288,47244r-3048,l15240,45720v4572,,7620,-1524,12192,-3048c30480,41148,33528,38100,35052,35052v1524,-3048,3048,-6096,3048,-9144c38100,21336,36576,16764,33528,13716,30480,10668,25908,9144,21336,9144v-7620,,-13716,4572,-18288,12192l1524,19812c3048,13716,7620,9144,10668,6096,15240,3048,19812,,25908,xe" fillcolor="black" stroked="f" strokeweight="0">
                        <v:stroke miterlimit="83231f" joinstyle="miter"/>
                        <v:path arrowok="t" textboxrect="0,0,51816,94488"/>
                      </v:shape>
                      <v:shape id="Shape 61534" o:spid="_x0000_s1028" style="position:absolute;left:65532;width:39624;height:97536;visibility:visible;mso-wrap-style:square;v-text-anchor:top" coordsize="3962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" path="m33528,r6096,l6096,97536,,97536,33528,xe" fillcolor="black" stroked="f" strokeweight="0">
                        <v:stroke miterlimit="83231f" joinstyle="miter"/>
                        <v:path arrowok="t" textboxrect="0,0,39624,97536"/>
                      </v:shape>
                      <v:shape id="Shape 61535" o:spid="_x0000_s1029" style="position:absolute;left:106680;top:31975;width:22098;height:39653;visibility:visible;mso-wrap-style:square;v-text-anchor:top" coordsize="22098,39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" path="m22098,r,7648l6096,32033r16002,l22098,39653,,39653,,33557,22098,xe" fillcolor="black" stroked="f" strokeweight="0">
                        <v:stroke miterlimit="83231f" joinstyle="miter"/>
                        <v:path arrowok="t" textboxrect="0,0,22098,39653"/>
                      </v:shape>
                      <v:shape id="Shape 61536" o:spid="_x0000_s1030" style="position:absolute;left:128778;top:3048;width:38862;height:92964;visibility:visible;mso-wrap-style:square;v-text-anchor:top" coordsize="38862,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" path="m19050,r7620,l26670,60960r12192,l38862,68580r-12192,l26670,92964r-10668,l16002,68580,,68580,,60960r16002,l16002,12192,,36576,,28927,19050,xe" fillcolor="black" stroked="f" strokeweight="0">
                        <v:stroke miterlimit="83231f" joinstyle="miter"/>
                        <v:path arrowok="t" textboxrect="0,0,38862,92964"/>
                      </v:shape>
                      <v:shape id="Shape 61537" o:spid="_x0000_s1031" style="position:absolute;left:179832;top:82296;width:21336;height:36576;visibility:visible;mso-wrap-style:square;v-text-anchor:top" coordsize="2133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" path="m9144,v3048,,6096,1524,9144,4572c19812,7620,21336,10668,21336,15240v,4572,-1524,9144,-4572,12192c12192,32004,7620,35052,,36576l,33528c6096,32004,9144,30480,12192,27432v3048,-3048,4572,-7620,4572,-10668c16764,15240,16764,15240,16764,15240,15240,13716,15240,13716,15240,13716v-1524,,-1524,,-4572,1524c10668,15240,9144,15240,7620,15240v-1524,,-4572,,-4572,-1524c1524,12192,,10668,,9144,,6096,1524,4572,3048,3048,4572,1524,6096,,9144,xe" fillcolor="black" stroked="f" strokeweight="0">
                        <v:stroke miterlimit="83231f" joinstyle="miter"/>
                        <v:path arrowok="t" textboxrect="0,0,21336,36576"/>
                      </v:shape>
                      <v:shape id="Shape 61538" o:spid="_x0000_s1032" style="position:absolute;left:216408;top:4572;width:51816;height:92964;visibility:visible;mso-wrap-style:square;v-text-anchor:top" coordsize="5181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" path="m19812,l51816,,47244,10668r-28956,l12192,24384v12192,1524,22860,6096,28956,13716c47244,44196,50292,51816,50292,59436v,4572,-1524,9144,-3048,13716c45720,76200,42672,80772,39624,82296v-1524,3048,-6096,6096,-9144,7620c25908,92964,21336,92964,15240,92964v-4572,,-9144,,-12192,-1524c1524,88392,,86868,,85344,,83820,,82296,1524,80772v1524,,3048,-1524,4572,-1524c7620,79248,7620,80772,9144,80772v1524,,3048,1524,4572,3048c16764,85344,19812,86868,22860,85344v6096,,9144,-1524,13716,-4572c39624,76200,41148,71628,41148,65532v,-6096,-1524,-10668,-4572,-15240c33528,45720,27432,41148,21336,39624,16764,36576,10668,36576,1524,35052l19812,xe" fillcolor="black" stroked="f" strokeweight="0">
                        <v:stroke miterlimit="83231f" joinstyle="miter"/>
                        <v:path arrowok="t" textboxrect="0,0,51816,92964"/>
                      </v:shape>
                      <w10:anchorlock/>
                    </v:group>
                  </w:pict>
                </mc:Fallback>
              </mc:AlternateContent>
            </w:r>
          </w:p>
        </w:tc>
        <w:tc>
          <w:tcPr>
            <w:tcW w:w="3065" w:type="dxa"/>
            <w:tcBorders>
              <w:top w:val="single" w:sz="6" w:space="0" w:color="000000"/>
              <w:left w:val="single" w:sz="6" w:space="0" w:color="000000"/>
              <w:bottom w:val="single" w:sz="6" w:space="0" w:color="000000"/>
              <w:right w:val="single" w:sz="6" w:space="0" w:color="000000"/>
            </w:tcBorders>
            <w:shd w:val="clear" w:color="auto" w:fill="auto"/>
          </w:tcPr>
          <w:p w:rsidR="00A03F05" w:rsidRPr="00C3576F" w:rsidRDefault="003F2736" w:rsidP="00C3576F">
            <w:pPr>
              <w:ind w:left="2"/>
              <w:rPr>
                <w:rFonts w:ascii="Calibri" w:hAnsi="Calibri"/>
                <w:sz w:val="22"/>
                <w:szCs w:val="22"/>
              </w:rPr>
            </w:pPr>
            <w:r w:rsidRPr="00C3576F">
              <w:rPr>
                <w:rFonts w:ascii="Calibri" w:hAnsi="Calibri"/>
                <w:noProof/>
                <w:sz w:val="22"/>
                <w:szCs w:val="22"/>
                <w:lang w:val="de-AT" w:eastAsia="de-AT"/>
              </w:rPr>
              <mc:AlternateContent>
                <mc:Choice Requires="wpg">
                  <w:drawing>
                    <wp:inline distT="0" distB="0" distL="0" distR="0">
                      <wp:extent cx="636905" cy="97790"/>
                      <wp:effectExtent l="0" t="0" r="0" b="0"/>
                      <wp:docPr id="253650" name="Group 253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905" cy="97790"/>
                                <a:chOff x="0" y="0"/>
                                <a:chExt cx="637032" cy="97536"/>
                              </a:xfrm>
                            </wpg:grpSpPr>
                            <wps:wsp>
                              <wps:cNvPr id="61539" name="Shape 61539"/>
                              <wps:cNvSpPr/>
                              <wps:spPr>
                                <a:xfrm>
                                  <a:off x="0" y="4572"/>
                                  <a:ext cx="80772" cy="91440"/>
                                </a:xfrm>
                                <a:custGeom>
                                  <a:avLst/>
                                  <a:gdLst/>
                                  <a:ahLst/>
                                  <a:cxnLst/>
                                  <a:rect l="0" t="0" r="0" b="0"/>
                                  <a:pathLst>
                                    <a:path w="80772" h="91440">
                                      <a:moveTo>
                                        <a:pt x="0" y="0"/>
                                      </a:moveTo>
                                      <a:lnTo>
                                        <a:pt x="71628" y="0"/>
                                      </a:lnTo>
                                      <a:lnTo>
                                        <a:pt x="73152" y="19812"/>
                                      </a:lnTo>
                                      <a:lnTo>
                                        <a:pt x="70104" y="19812"/>
                                      </a:lnTo>
                                      <a:cubicBezTo>
                                        <a:pt x="68580" y="15240"/>
                                        <a:pt x="67056" y="12192"/>
                                        <a:pt x="65532" y="10668"/>
                                      </a:cubicBezTo>
                                      <a:cubicBezTo>
                                        <a:pt x="65532" y="9144"/>
                                        <a:pt x="64008" y="7620"/>
                                        <a:pt x="60960" y="6096"/>
                                      </a:cubicBezTo>
                                      <a:cubicBezTo>
                                        <a:pt x="59436" y="6096"/>
                                        <a:pt x="56388" y="4572"/>
                                        <a:pt x="51816" y="4572"/>
                                      </a:cubicBezTo>
                                      <a:lnTo>
                                        <a:pt x="27432" y="4572"/>
                                      </a:lnTo>
                                      <a:lnTo>
                                        <a:pt x="27432" y="41148"/>
                                      </a:lnTo>
                                      <a:lnTo>
                                        <a:pt x="47244" y="41148"/>
                                      </a:lnTo>
                                      <a:cubicBezTo>
                                        <a:pt x="51816" y="41148"/>
                                        <a:pt x="56388" y="41148"/>
                                        <a:pt x="57912" y="39624"/>
                                      </a:cubicBezTo>
                                      <a:cubicBezTo>
                                        <a:pt x="59436" y="36576"/>
                                        <a:pt x="60960" y="33528"/>
                                        <a:pt x="62484" y="27432"/>
                                      </a:cubicBezTo>
                                      <a:lnTo>
                                        <a:pt x="64008" y="27432"/>
                                      </a:lnTo>
                                      <a:lnTo>
                                        <a:pt x="64008" y="59436"/>
                                      </a:lnTo>
                                      <a:lnTo>
                                        <a:pt x="62484" y="59436"/>
                                      </a:lnTo>
                                      <a:cubicBezTo>
                                        <a:pt x="60960" y="54864"/>
                                        <a:pt x="60960" y="53340"/>
                                        <a:pt x="59436" y="51816"/>
                                      </a:cubicBezTo>
                                      <a:cubicBezTo>
                                        <a:pt x="59436" y="50292"/>
                                        <a:pt x="57912" y="48768"/>
                                        <a:pt x="54864" y="47244"/>
                                      </a:cubicBezTo>
                                      <a:cubicBezTo>
                                        <a:pt x="53340" y="47244"/>
                                        <a:pt x="50292" y="45720"/>
                                        <a:pt x="47244" y="45720"/>
                                      </a:cubicBezTo>
                                      <a:lnTo>
                                        <a:pt x="27432" y="45720"/>
                                      </a:lnTo>
                                      <a:lnTo>
                                        <a:pt x="27432" y="77724"/>
                                      </a:lnTo>
                                      <a:cubicBezTo>
                                        <a:pt x="27432" y="80772"/>
                                        <a:pt x="27432" y="83820"/>
                                        <a:pt x="27432" y="83820"/>
                                      </a:cubicBezTo>
                                      <a:cubicBezTo>
                                        <a:pt x="27432" y="85344"/>
                                        <a:pt x="28956" y="86868"/>
                                        <a:pt x="28956" y="86868"/>
                                      </a:cubicBezTo>
                                      <a:cubicBezTo>
                                        <a:pt x="30480" y="86868"/>
                                        <a:pt x="32004" y="86868"/>
                                        <a:pt x="35052" y="86868"/>
                                      </a:cubicBezTo>
                                      <a:lnTo>
                                        <a:pt x="50292" y="86868"/>
                                      </a:lnTo>
                                      <a:cubicBezTo>
                                        <a:pt x="54864" y="86868"/>
                                        <a:pt x="59436" y="86868"/>
                                        <a:pt x="60960" y="86868"/>
                                      </a:cubicBezTo>
                                      <a:cubicBezTo>
                                        <a:pt x="64008" y="85344"/>
                                        <a:pt x="65532" y="83820"/>
                                        <a:pt x="68580" y="82296"/>
                                      </a:cubicBezTo>
                                      <a:cubicBezTo>
                                        <a:pt x="71628" y="79248"/>
                                        <a:pt x="74676" y="74676"/>
                                        <a:pt x="77724" y="68580"/>
                                      </a:cubicBezTo>
                                      <a:lnTo>
                                        <a:pt x="80772" y="68580"/>
                                      </a:lnTo>
                                      <a:lnTo>
                                        <a:pt x="71628" y="91440"/>
                                      </a:lnTo>
                                      <a:lnTo>
                                        <a:pt x="0" y="91440"/>
                                      </a:lnTo>
                                      <a:lnTo>
                                        <a:pt x="0" y="89916"/>
                                      </a:lnTo>
                                      <a:lnTo>
                                        <a:pt x="3048" y="89916"/>
                                      </a:lnTo>
                                      <a:cubicBezTo>
                                        <a:pt x="4572" y="89916"/>
                                        <a:pt x="7620" y="89916"/>
                                        <a:pt x="9144" y="88392"/>
                                      </a:cubicBezTo>
                                      <a:cubicBezTo>
                                        <a:pt x="10668" y="88392"/>
                                        <a:pt x="12192" y="86868"/>
                                        <a:pt x="12192" y="85344"/>
                                      </a:cubicBezTo>
                                      <a:cubicBezTo>
                                        <a:pt x="12192" y="83820"/>
                                        <a:pt x="13716" y="80772"/>
                                        <a:pt x="13716" y="74676"/>
                                      </a:cubicBezTo>
                                      <a:lnTo>
                                        <a:pt x="13716" y="16764"/>
                                      </a:lnTo>
                                      <a:cubicBezTo>
                                        <a:pt x="13716" y="10668"/>
                                        <a:pt x="12192" y="6096"/>
                                        <a:pt x="10668" y="4572"/>
                                      </a:cubicBezTo>
                                      <a:cubicBezTo>
                                        <a:pt x="9144" y="3048"/>
                                        <a:pt x="6096" y="1524"/>
                                        <a:pt x="3048" y="1524"/>
                                      </a:cubicBezTo>
                                      <a:lnTo>
                                        <a:pt x="0" y="1524"/>
                                      </a:lnTo>
                                      <a:lnTo>
                                        <a:pt x="0" y="0"/>
                                      </a:lnTo>
                                      <a:close/>
                                    </a:path>
                                  </a:pathLst>
                                </a:custGeom>
                                <a:solidFill>
                                  <a:srgbClr val="000000"/>
                                </a:solidFill>
                                <a:ln w="0" cap="flat">
                                  <a:noFill/>
                                  <a:miter lim="127000"/>
                                </a:ln>
                                <a:effectLst/>
                              </wps:spPr>
                              <wps:bodyPr/>
                            </wps:wsp>
                            <wps:wsp>
                              <wps:cNvPr id="61540" name="Shape 61540"/>
                              <wps:cNvSpPr/>
                              <wps:spPr>
                                <a:xfrm>
                                  <a:off x="83820" y="4572"/>
                                  <a:ext cx="97536" cy="91440"/>
                                </a:xfrm>
                                <a:custGeom>
                                  <a:avLst/>
                                  <a:gdLst/>
                                  <a:ahLst/>
                                  <a:cxnLst/>
                                  <a:rect l="0" t="0" r="0" b="0"/>
                                  <a:pathLst>
                                    <a:path w="97536" h="91440">
                                      <a:moveTo>
                                        <a:pt x="1524" y="0"/>
                                      </a:moveTo>
                                      <a:lnTo>
                                        <a:pt x="44196" y="0"/>
                                      </a:lnTo>
                                      <a:lnTo>
                                        <a:pt x="44196" y="1524"/>
                                      </a:lnTo>
                                      <a:cubicBezTo>
                                        <a:pt x="41148" y="1524"/>
                                        <a:pt x="38100" y="3048"/>
                                        <a:pt x="36576" y="4572"/>
                                      </a:cubicBezTo>
                                      <a:cubicBezTo>
                                        <a:pt x="35052" y="4572"/>
                                        <a:pt x="35052" y="6096"/>
                                        <a:pt x="35052" y="7620"/>
                                      </a:cubicBezTo>
                                      <a:cubicBezTo>
                                        <a:pt x="35052" y="9144"/>
                                        <a:pt x="36576" y="12192"/>
                                        <a:pt x="38100" y="15240"/>
                                      </a:cubicBezTo>
                                      <a:lnTo>
                                        <a:pt x="51816" y="36576"/>
                                      </a:lnTo>
                                      <a:lnTo>
                                        <a:pt x="68580" y="15240"/>
                                      </a:lnTo>
                                      <a:cubicBezTo>
                                        <a:pt x="70104" y="12192"/>
                                        <a:pt x="71628" y="10668"/>
                                        <a:pt x="71628" y="10668"/>
                                      </a:cubicBezTo>
                                      <a:cubicBezTo>
                                        <a:pt x="73152" y="9144"/>
                                        <a:pt x="73152" y="9144"/>
                                        <a:pt x="73152" y="7620"/>
                                      </a:cubicBezTo>
                                      <a:cubicBezTo>
                                        <a:pt x="73152" y="6096"/>
                                        <a:pt x="73152" y="6096"/>
                                        <a:pt x="71628" y="4572"/>
                                      </a:cubicBezTo>
                                      <a:cubicBezTo>
                                        <a:pt x="71628" y="4572"/>
                                        <a:pt x="70104" y="3048"/>
                                        <a:pt x="68580" y="3048"/>
                                      </a:cubicBezTo>
                                      <a:cubicBezTo>
                                        <a:pt x="68580" y="3048"/>
                                        <a:pt x="65532" y="1524"/>
                                        <a:pt x="62484" y="1524"/>
                                      </a:cubicBezTo>
                                      <a:lnTo>
                                        <a:pt x="62484" y="0"/>
                                      </a:lnTo>
                                      <a:lnTo>
                                        <a:pt x="96012" y="0"/>
                                      </a:lnTo>
                                      <a:lnTo>
                                        <a:pt x="96012" y="1524"/>
                                      </a:lnTo>
                                      <a:cubicBezTo>
                                        <a:pt x="92964" y="1524"/>
                                        <a:pt x="91440" y="3048"/>
                                        <a:pt x="89916" y="3048"/>
                                      </a:cubicBezTo>
                                      <a:cubicBezTo>
                                        <a:pt x="86868" y="4572"/>
                                        <a:pt x="85344" y="6096"/>
                                        <a:pt x="82296" y="7620"/>
                                      </a:cubicBezTo>
                                      <a:cubicBezTo>
                                        <a:pt x="80772" y="9144"/>
                                        <a:pt x="77724" y="12192"/>
                                        <a:pt x="74676" y="18288"/>
                                      </a:cubicBezTo>
                                      <a:lnTo>
                                        <a:pt x="54864" y="41148"/>
                                      </a:lnTo>
                                      <a:lnTo>
                                        <a:pt x="76200" y="70104"/>
                                      </a:lnTo>
                                      <a:cubicBezTo>
                                        <a:pt x="80772" y="79248"/>
                                        <a:pt x="85344" y="83820"/>
                                        <a:pt x="88392" y="86868"/>
                                      </a:cubicBezTo>
                                      <a:cubicBezTo>
                                        <a:pt x="89916" y="88392"/>
                                        <a:pt x="92964" y="89916"/>
                                        <a:pt x="97536" y="89916"/>
                                      </a:cubicBezTo>
                                      <a:lnTo>
                                        <a:pt x="97536" y="91440"/>
                                      </a:lnTo>
                                      <a:lnTo>
                                        <a:pt x="57912" y="91440"/>
                                      </a:lnTo>
                                      <a:lnTo>
                                        <a:pt x="57912" y="89916"/>
                                      </a:lnTo>
                                      <a:cubicBezTo>
                                        <a:pt x="60960" y="89916"/>
                                        <a:pt x="62484" y="89916"/>
                                        <a:pt x="64008" y="89916"/>
                                      </a:cubicBezTo>
                                      <a:cubicBezTo>
                                        <a:pt x="64008" y="89916"/>
                                        <a:pt x="65532" y="88392"/>
                                        <a:pt x="65532" y="88392"/>
                                      </a:cubicBezTo>
                                      <a:cubicBezTo>
                                        <a:pt x="67056" y="86868"/>
                                        <a:pt x="67056" y="85344"/>
                                        <a:pt x="67056" y="85344"/>
                                      </a:cubicBezTo>
                                      <a:cubicBezTo>
                                        <a:pt x="67056" y="83820"/>
                                        <a:pt x="67056" y="82296"/>
                                        <a:pt x="67056" y="82296"/>
                                      </a:cubicBezTo>
                                      <a:cubicBezTo>
                                        <a:pt x="65532" y="80772"/>
                                        <a:pt x="65532" y="79248"/>
                                        <a:pt x="62484" y="76200"/>
                                      </a:cubicBezTo>
                                      <a:lnTo>
                                        <a:pt x="47244" y="51816"/>
                                      </a:lnTo>
                                      <a:lnTo>
                                        <a:pt x="27432" y="76200"/>
                                      </a:lnTo>
                                      <a:cubicBezTo>
                                        <a:pt x="25908" y="79248"/>
                                        <a:pt x="24384" y="80772"/>
                                        <a:pt x="24384" y="82296"/>
                                      </a:cubicBezTo>
                                      <a:cubicBezTo>
                                        <a:pt x="24384" y="82296"/>
                                        <a:pt x="24384" y="83820"/>
                                        <a:pt x="24384" y="85344"/>
                                      </a:cubicBezTo>
                                      <a:cubicBezTo>
                                        <a:pt x="24384" y="86868"/>
                                        <a:pt x="24384" y="88392"/>
                                        <a:pt x="25908" y="88392"/>
                                      </a:cubicBezTo>
                                      <a:cubicBezTo>
                                        <a:pt x="27432" y="89916"/>
                                        <a:pt x="28956" y="89916"/>
                                        <a:pt x="32004" y="89916"/>
                                      </a:cubicBezTo>
                                      <a:lnTo>
                                        <a:pt x="32004" y="91440"/>
                                      </a:lnTo>
                                      <a:lnTo>
                                        <a:pt x="0" y="91440"/>
                                      </a:lnTo>
                                      <a:lnTo>
                                        <a:pt x="0" y="89916"/>
                                      </a:lnTo>
                                      <a:cubicBezTo>
                                        <a:pt x="1524" y="89916"/>
                                        <a:pt x="4572" y="89916"/>
                                        <a:pt x="6096" y="88392"/>
                                      </a:cubicBezTo>
                                      <a:cubicBezTo>
                                        <a:pt x="7620" y="88392"/>
                                        <a:pt x="10668" y="85344"/>
                                        <a:pt x="13716" y="83820"/>
                                      </a:cubicBezTo>
                                      <a:cubicBezTo>
                                        <a:pt x="16764" y="82296"/>
                                        <a:pt x="18288" y="79248"/>
                                        <a:pt x="22860" y="74676"/>
                                      </a:cubicBezTo>
                                      <a:lnTo>
                                        <a:pt x="44196" y="47244"/>
                                      </a:lnTo>
                                      <a:lnTo>
                                        <a:pt x="25908" y="19812"/>
                                      </a:lnTo>
                                      <a:cubicBezTo>
                                        <a:pt x="19812" y="12192"/>
                                        <a:pt x="16764" y="7620"/>
                                        <a:pt x="12192" y="6096"/>
                                      </a:cubicBezTo>
                                      <a:cubicBezTo>
                                        <a:pt x="9144" y="3048"/>
                                        <a:pt x="4572" y="1524"/>
                                        <a:pt x="1524" y="1524"/>
                                      </a:cubicBezTo>
                                      <a:lnTo>
                                        <a:pt x="1524" y="0"/>
                                      </a:lnTo>
                                      <a:close/>
                                    </a:path>
                                  </a:pathLst>
                                </a:custGeom>
                                <a:solidFill>
                                  <a:srgbClr val="000000"/>
                                </a:solidFill>
                                <a:ln w="0" cap="flat">
                                  <a:noFill/>
                                  <a:miter lim="127000"/>
                                </a:ln>
                                <a:effectLst/>
                              </wps:spPr>
                              <wps:bodyPr/>
                            </wps:wsp>
                            <wps:wsp>
                              <wps:cNvPr id="61541" name="Shape 61541"/>
                              <wps:cNvSpPr/>
                              <wps:spPr>
                                <a:xfrm>
                                  <a:off x="228600" y="3048"/>
                                  <a:ext cx="60960" cy="94488"/>
                                </a:xfrm>
                                <a:custGeom>
                                  <a:avLst/>
                                  <a:gdLst/>
                                  <a:ahLst/>
                                  <a:cxnLst/>
                                  <a:rect l="0" t="0" r="0" b="0"/>
                                  <a:pathLst>
                                    <a:path w="60960" h="94488">
                                      <a:moveTo>
                                        <a:pt x="27432" y="0"/>
                                      </a:moveTo>
                                      <a:cubicBezTo>
                                        <a:pt x="32004" y="0"/>
                                        <a:pt x="36576" y="1524"/>
                                        <a:pt x="42672" y="3048"/>
                                      </a:cubicBezTo>
                                      <a:cubicBezTo>
                                        <a:pt x="45720" y="4572"/>
                                        <a:pt x="47244" y="4572"/>
                                        <a:pt x="48768" y="4572"/>
                                      </a:cubicBezTo>
                                      <a:cubicBezTo>
                                        <a:pt x="48768" y="4572"/>
                                        <a:pt x="50292" y="4572"/>
                                        <a:pt x="51816" y="4572"/>
                                      </a:cubicBezTo>
                                      <a:cubicBezTo>
                                        <a:pt x="51816" y="3048"/>
                                        <a:pt x="51816" y="3048"/>
                                        <a:pt x="53340" y="0"/>
                                      </a:cubicBezTo>
                                      <a:lnTo>
                                        <a:pt x="54864" y="0"/>
                                      </a:lnTo>
                                      <a:lnTo>
                                        <a:pt x="54864" y="32004"/>
                                      </a:lnTo>
                                      <a:lnTo>
                                        <a:pt x="53340" y="32004"/>
                                      </a:lnTo>
                                      <a:cubicBezTo>
                                        <a:pt x="51816" y="25908"/>
                                        <a:pt x="50292" y="21336"/>
                                        <a:pt x="48768" y="16764"/>
                                      </a:cubicBezTo>
                                      <a:cubicBezTo>
                                        <a:pt x="47244" y="13716"/>
                                        <a:pt x="44196" y="10668"/>
                                        <a:pt x="39624" y="9144"/>
                                      </a:cubicBezTo>
                                      <a:cubicBezTo>
                                        <a:pt x="36576" y="6096"/>
                                        <a:pt x="32004" y="4572"/>
                                        <a:pt x="27432" y="4572"/>
                                      </a:cubicBezTo>
                                      <a:cubicBezTo>
                                        <a:pt x="22860" y="4572"/>
                                        <a:pt x="19812" y="6096"/>
                                        <a:pt x="16764" y="9144"/>
                                      </a:cubicBezTo>
                                      <a:cubicBezTo>
                                        <a:pt x="13716" y="12192"/>
                                        <a:pt x="12192" y="15240"/>
                                        <a:pt x="12192" y="19812"/>
                                      </a:cubicBezTo>
                                      <a:cubicBezTo>
                                        <a:pt x="12192" y="21336"/>
                                        <a:pt x="12192" y="24384"/>
                                        <a:pt x="15240" y="27432"/>
                                      </a:cubicBezTo>
                                      <a:cubicBezTo>
                                        <a:pt x="16764" y="30480"/>
                                        <a:pt x="24384" y="35052"/>
                                        <a:pt x="33528" y="41148"/>
                                      </a:cubicBezTo>
                                      <a:cubicBezTo>
                                        <a:pt x="42672" y="45720"/>
                                        <a:pt x="47244" y="48768"/>
                                        <a:pt x="50292" y="50292"/>
                                      </a:cubicBezTo>
                                      <a:cubicBezTo>
                                        <a:pt x="53340" y="53340"/>
                                        <a:pt x="56388" y="56388"/>
                                        <a:pt x="57912" y="59436"/>
                                      </a:cubicBezTo>
                                      <a:cubicBezTo>
                                        <a:pt x="59436" y="62484"/>
                                        <a:pt x="60960" y="67056"/>
                                        <a:pt x="60960" y="70104"/>
                                      </a:cubicBezTo>
                                      <a:cubicBezTo>
                                        <a:pt x="60960" y="76200"/>
                                        <a:pt x="57912" y="82296"/>
                                        <a:pt x="51816" y="88392"/>
                                      </a:cubicBezTo>
                                      <a:cubicBezTo>
                                        <a:pt x="47244" y="92964"/>
                                        <a:pt x="39624" y="94488"/>
                                        <a:pt x="32004" y="94488"/>
                                      </a:cubicBezTo>
                                      <a:cubicBezTo>
                                        <a:pt x="28956" y="94488"/>
                                        <a:pt x="25908" y="94488"/>
                                        <a:pt x="24384" y="94488"/>
                                      </a:cubicBezTo>
                                      <a:cubicBezTo>
                                        <a:pt x="22860" y="94488"/>
                                        <a:pt x="19812" y="92964"/>
                                        <a:pt x="15240" y="92964"/>
                                      </a:cubicBezTo>
                                      <a:cubicBezTo>
                                        <a:pt x="10668" y="91440"/>
                                        <a:pt x="7620" y="89916"/>
                                        <a:pt x="6096" y="89916"/>
                                      </a:cubicBezTo>
                                      <a:cubicBezTo>
                                        <a:pt x="6096" y="89916"/>
                                        <a:pt x="4572" y="91440"/>
                                        <a:pt x="4572" y="91440"/>
                                      </a:cubicBezTo>
                                      <a:cubicBezTo>
                                        <a:pt x="3048" y="91440"/>
                                        <a:pt x="3048" y="92964"/>
                                        <a:pt x="3048" y="94488"/>
                                      </a:cubicBezTo>
                                      <a:lnTo>
                                        <a:pt x="1524" y="94488"/>
                                      </a:lnTo>
                                      <a:lnTo>
                                        <a:pt x="1524" y="62484"/>
                                      </a:lnTo>
                                      <a:lnTo>
                                        <a:pt x="3048" y="62484"/>
                                      </a:lnTo>
                                      <a:cubicBezTo>
                                        <a:pt x="4572" y="70104"/>
                                        <a:pt x="6096" y="74676"/>
                                        <a:pt x="7620" y="79248"/>
                                      </a:cubicBezTo>
                                      <a:cubicBezTo>
                                        <a:pt x="9144" y="82296"/>
                                        <a:pt x="12192" y="85344"/>
                                        <a:pt x="16764" y="86868"/>
                                      </a:cubicBezTo>
                                      <a:cubicBezTo>
                                        <a:pt x="21336" y="89916"/>
                                        <a:pt x="25908" y="89916"/>
                                        <a:pt x="30480" y="89916"/>
                                      </a:cubicBezTo>
                                      <a:cubicBezTo>
                                        <a:pt x="35052" y="89916"/>
                                        <a:pt x="39624" y="88392"/>
                                        <a:pt x="44196" y="85344"/>
                                      </a:cubicBezTo>
                                      <a:cubicBezTo>
                                        <a:pt x="47244" y="83820"/>
                                        <a:pt x="48768" y="79248"/>
                                        <a:pt x="48768" y="76200"/>
                                      </a:cubicBezTo>
                                      <a:cubicBezTo>
                                        <a:pt x="48768" y="73152"/>
                                        <a:pt x="47244" y="71628"/>
                                        <a:pt x="47244" y="68580"/>
                                      </a:cubicBezTo>
                                      <a:cubicBezTo>
                                        <a:pt x="45720" y="67056"/>
                                        <a:pt x="44196" y="64008"/>
                                        <a:pt x="41148" y="62484"/>
                                      </a:cubicBezTo>
                                      <a:cubicBezTo>
                                        <a:pt x="39624" y="60960"/>
                                        <a:pt x="35052" y="57912"/>
                                        <a:pt x="27432" y="53340"/>
                                      </a:cubicBezTo>
                                      <a:cubicBezTo>
                                        <a:pt x="19812" y="50292"/>
                                        <a:pt x="13716" y="45720"/>
                                        <a:pt x="10668" y="44196"/>
                                      </a:cubicBezTo>
                                      <a:cubicBezTo>
                                        <a:pt x="6096" y="41148"/>
                                        <a:pt x="4572" y="38100"/>
                                        <a:pt x="3048" y="35052"/>
                                      </a:cubicBezTo>
                                      <a:cubicBezTo>
                                        <a:pt x="0" y="32004"/>
                                        <a:pt x="0" y="28956"/>
                                        <a:pt x="0" y="24384"/>
                                      </a:cubicBezTo>
                                      <a:cubicBezTo>
                                        <a:pt x="0" y="18288"/>
                                        <a:pt x="1524" y="12192"/>
                                        <a:pt x="7620" y="7620"/>
                                      </a:cubicBezTo>
                                      <a:cubicBezTo>
                                        <a:pt x="12192" y="3048"/>
                                        <a:pt x="18288" y="0"/>
                                        <a:pt x="27432" y="0"/>
                                      </a:cubicBezTo>
                                      <a:close/>
                                    </a:path>
                                  </a:pathLst>
                                </a:custGeom>
                                <a:solidFill>
                                  <a:srgbClr val="000000"/>
                                </a:solidFill>
                                <a:ln w="0" cap="flat">
                                  <a:noFill/>
                                  <a:miter lim="127000"/>
                                </a:ln>
                                <a:effectLst/>
                              </wps:spPr>
                              <wps:bodyPr/>
                            </wps:wsp>
                            <wps:wsp>
                              <wps:cNvPr id="61542" name="Shape 61542"/>
                              <wps:cNvSpPr/>
                              <wps:spPr>
                                <a:xfrm>
                                  <a:off x="320040" y="33528"/>
                                  <a:ext cx="45720" cy="62484"/>
                                </a:xfrm>
                                <a:custGeom>
                                  <a:avLst/>
                                  <a:gdLst/>
                                  <a:ahLst/>
                                  <a:cxnLst/>
                                  <a:rect l="0" t="0" r="0" b="0"/>
                                  <a:pathLst>
                                    <a:path w="45720" h="62484">
                                      <a:moveTo>
                                        <a:pt x="16764" y="0"/>
                                      </a:moveTo>
                                      <a:lnTo>
                                        <a:pt x="42672" y="0"/>
                                      </a:lnTo>
                                      <a:lnTo>
                                        <a:pt x="42672" y="1524"/>
                                      </a:lnTo>
                                      <a:cubicBezTo>
                                        <a:pt x="38100" y="1524"/>
                                        <a:pt x="35052" y="3048"/>
                                        <a:pt x="33528" y="3048"/>
                                      </a:cubicBezTo>
                                      <a:cubicBezTo>
                                        <a:pt x="30480" y="4572"/>
                                        <a:pt x="28956" y="6096"/>
                                        <a:pt x="25908" y="9144"/>
                                      </a:cubicBezTo>
                                      <a:lnTo>
                                        <a:pt x="10668" y="22860"/>
                                      </a:lnTo>
                                      <a:lnTo>
                                        <a:pt x="27432" y="44196"/>
                                      </a:lnTo>
                                      <a:cubicBezTo>
                                        <a:pt x="32004" y="50292"/>
                                        <a:pt x="35052" y="53340"/>
                                        <a:pt x="35052" y="54864"/>
                                      </a:cubicBezTo>
                                      <a:cubicBezTo>
                                        <a:pt x="38100" y="57912"/>
                                        <a:pt x="39624" y="59436"/>
                                        <a:pt x="41148" y="59436"/>
                                      </a:cubicBezTo>
                                      <a:cubicBezTo>
                                        <a:pt x="41148" y="59436"/>
                                        <a:pt x="42672" y="59436"/>
                                        <a:pt x="45720" y="59436"/>
                                      </a:cubicBezTo>
                                      <a:lnTo>
                                        <a:pt x="45720" y="62484"/>
                                      </a:lnTo>
                                      <a:lnTo>
                                        <a:pt x="16764" y="62484"/>
                                      </a:lnTo>
                                      <a:lnTo>
                                        <a:pt x="16764" y="60960"/>
                                      </a:lnTo>
                                      <a:cubicBezTo>
                                        <a:pt x="18288" y="60960"/>
                                        <a:pt x="19812" y="60960"/>
                                        <a:pt x="19812" y="60960"/>
                                      </a:cubicBezTo>
                                      <a:cubicBezTo>
                                        <a:pt x="21336" y="59436"/>
                                        <a:pt x="21336" y="59436"/>
                                        <a:pt x="21336" y="57912"/>
                                      </a:cubicBezTo>
                                      <a:cubicBezTo>
                                        <a:pt x="21336" y="57912"/>
                                        <a:pt x="19812" y="54864"/>
                                        <a:pt x="18288" y="53340"/>
                                      </a:cubicBezTo>
                                      <a:lnTo>
                                        <a:pt x="0" y="27432"/>
                                      </a:lnTo>
                                      <a:lnTo>
                                        <a:pt x="15240" y="13716"/>
                                      </a:lnTo>
                                      <a:cubicBezTo>
                                        <a:pt x="18288" y="10668"/>
                                        <a:pt x="19812" y="7620"/>
                                        <a:pt x="21336" y="7620"/>
                                      </a:cubicBezTo>
                                      <a:cubicBezTo>
                                        <a:pt x="21336" y="6096"/>
                                        <a:pt x="21336" y="6096"/>
                                        <a:pt x="21336" y="6096"/>
                                      </a:cubicBezTo>
                                      <a:cubicBezTo>
                                        <a:pt x="21336" y="4572"/>
                                        <a:pt x="21336" y="4572"/>
                                        <a:pt x="19812" y="3048"/>
                                      </a:cubicBezTo>
                                      <a:cubicBezTo>
                                        <a:pt x="19812" y="3048"/>
                                        <a:pt x="18288" y="1524"/>
                                        <a:pt x="16764" y="1524"/>
                                      </a:cubicBezTo>
                                      <a:lnTo>
                                        <a:pt x="16764" y="0"/>
                                      </a:lnTo>
                                      <a:close/>
                                    </a:path>
                                  </a:pathLst>
                                </a:custGeom>
                                <a:solidFill>
                                  <a:srgbClr val="000000"/>
                                </a:solidFill>
                                <a:ln w="0" cap="flat">
                                  <a:noFill/>
                                  <a:miter lim="127000"/>
                                </a:ln>
                                <a:effectLst/>
                              </wps:spPr>
                              <wps:bodyPr/>
                            </wps:wsp>
                            <wps:wsp>
                              <wps:cNvPr id="61543" name="Shape 61543"/>
                              <wps:cNvSpPr/>
                              <wps:spPr>
                                <a:xfrm>
                                  <a:off x="298704" y="0"/>
                                  <a:ext cx="30480" cy="96012"/>
                                </a:xfrm>
                                <a:custGeom>
                                  <a:avLst/>
                                  <a:gdLst/>
                                  <a:ahLst/>
                                  <a:cxnLst/>
                                  <a:rect l="0" t="0" r="0" b="0"/>
                                  <a:pathLst>
                                    <a:path w="30480" h="96012">
                                      <a:moveTo>
                                        <a:pt x="18288" y="0"/>
                                      </a:moveTo>
                                      <a:lnTo>
                                        <a:pt x="21336" y="0"/>
                                      </a:lnTo>
                                      <a:lnTo>
                                        <a:pt x="21336" y="60960"/>
                                      </a:lnTo>
                                      <a:lnTo>
                                        <a:pt x="21336" y="82296"/>
                                      </a:lnTo>
                                      <a:cubicBezTo>
                                        <a:pt x="21336" y="86868"/>
                                        <a:pt x="21336" y="89916"/>
                                        <a:pt x="21336" y="91440"/>
                                      </a:cubicBezTo>
                                      <a:cubicBezTo>
                                        <a:pt x="22860" y="92964"/>
                                        <a:pt x="22860" y="92964"/>
                                        <a:pt x="24384" y="94488"/>
                                      </a:cubicBezTo>
                                      <a:cubicBezTo>
                                        <a:pt x="24384" y="94488"/>
                                        <a:pt x="27432" y="94488"/>
                                        <a:pt x="30480" y="94488"/>
                                      </a:cubicBezTo>
                                      <a:lnTo>
                                        <a:pt x="30480" y="96012"/>
                                      </a:lnTo>
                                      <a:lnTo>
                                        <a:pt x="0" y="96012"/>
                                      </a:lnTo>
                                      <a:lnTo>
                                        <a:pt x="0" y="94488"/>
                                      </a:lnTo>
                                      <a:cubicBezTo>
                                        <a:pt x="3048" y="94488"/>
                                        <a:pt x="4572" y="94488"/>
                                        <a:pt x="6096" y="94488"/>
                                      </a:cubicBezTo>
                                      <a:cubicBezTo>
                                        <a:pt x="6096" y="92964"/>
                                        <a:pt x="7620" y="92964"/>
                                        <a:pt x="7620" y="91440"/>
                                      </a:cubicBezTo>
                                      <a:cubicBezTo>
                                        <a:pt x="9144" y="89916"/>
                                        <a:pt x="9144" y="86868"/>
                                        <a:pt x="9144" y="82296"/>
                                      </a:cubicBezTo>
                                      <a:lnTo>
                                        <a:pt x="9144" y="25908"/>
                                      </a:lnTo>
                                      <a:cubicBezTo>
                                        <a:pt x="9144" y="19812"/>
                                        <a:pt x="9144" y="15240"/>
                                        <a:pt x="7620" y="12192"/>
                                      </a:cubicBezTo>
                                      <a:cubicBezTo>
                                        <a:pt x="7620" y="10668"/>
                                        <a:pt x="7620" y="10668"/>
                                        <a:pt x="7620" y="9144"/>
                                      </a:cubicBezTo>
                                      <a:cubicBezTo>
                                        <a:pt x="6096" y="9144"/>
                                        <a:pt x="6096" y="9144"/>
                                        <a:pt x="4572" y="9144"/>
                                      </a:cubicBezTo>
                                      <a:cubicBezTo>
                                        <a:pt x="3048" y="9144"/>
                                        <a:pt x="3048" y="9144"/>
                                        <a:pt x="0" y="9144"/>
                                      </a:cubicBezTo>
                                      <a:lnTo>
                                        <a:pt x="0" y="7620"/>
                                      </a:lnTo>
                                      <a:lnTo>
                                        <a:pt x="18288" y="0"/>
                                      </a:lnTo>
                                      <a:close/>
                                    </a:path>
                                  </a:pathLst>
                                </a:custGeom>
                                <a:solidFill>
                                  <a:srgbClr val="000000"/>
                                </a:solidFill>
                                <a:ln w="0" cap="flat">
                                  <a:noFill/>
                                  <a:miter lim="127000"/>
                                </a:ln>
                                <a:effectLst/>
                              </wps:spPr>
                              <wps:bodyPr/>
                            </wps:wsp>
                            <wps:wsp>
                              <wps:cNvPr id="61544" name="Shape 61544"/>
                              <wps:cNvSpPr/>
                              <wps:spPr>
                                <a:xfrm>
                                  <a:off x="373380" y="32004"/>
                                  <a:ext cx="30480" cy="64008"/>
                                </a:xfrm>
                                <a:custGeom>
                                  <a:avLst/>
                                  <a:gdLst/>
                                  <a:ahLst/>
                                  <a:cxnLst/>
                                  <a:rect l="0" t="0" r="0" b="0"/>
                                  <a:pathLst>
                                    <a:path w="30480" h="64008">
                                      <a:moveTo>
                                        <a:pt x="18288" y="0"/>
                                      </a:moveTo>
                                      <a:lnTo>
                                        <a:pt x="21336" y="0"/>
                                      </a:lnTo>
                                      <a:lnTo>
                                        <a:pt x="21336" y="50292"/>
                                      </a:lnTo>
                                      <a:cubicBezTo>
                                        <a:pt x="21336" y="54864"/>
                                        <a:pt x="21336" y="57912"/>
                                        <a:pt x="21336" y="59436"/>
                                      </a:cubicBezTo>
                                      <a:cubicBezTo>
                                        <a:pt x="22860" y="60960"/>
                                        <a:pt x="22860" y="60960"/>
                                        <a:pt x="24384" y="62484"/>
                                      </a:cubicBezTo>
                                      <a:cubicBezTo>
                                        <a:pt x="24384" y="62484"/>
                                        <a:pt x="27432" y="62484"/>
                                        <a:pt x="30480" y="62484"/>
                                      </a:cubicBezTo>
                                      <a:lnTo>
                                        <a:pt x="30480" y="64008"/>
                                      </a:lnTo>
                                      <a:lnTo>
                                        <a:pt x="0" y="64008"/>
                                      </a:lnTo>
                                      <a:lnTo>
                                        <a:pt x="0" y="62484"/>
                                      </a:lnTo>
                                      <a:cubicBezTo>
                                        <a:pt x="3048" y="62484"/>
                                        <a:pt x="4572" y="62484"/>
                                        <a:pt x="6096" y="62484"/>
                                      </a:cubicBezTo>
                                      <a:cubicBezTo>
                                        <a:pt x="6096" y="60960"/>
                                        <a:pt x="7620" y="60960"/>
                                        <a:pt x="7620" y="59436"/>
                                      </a:cubicBezTo>
                                      <a:cubicBezTo>
                                        <a:pt x="7620" y="57912"/>
                                        <a:pt x="9144" y="54864"/>
                                        <a:pt x="9144" y="50292"/>
                                      </a:cubicBezTo>
                                      <a:lnTo>
                                        <a:pt x="9144" y="25908"/>
                                      </a:lnTo>
                                      <a:cubicBezTo>
                                        <a:pt x="9144" y="19812"/>
                                        <a:pt x="9144" y="15240"/>
                                        <a:pt x="7620" y="12192"/>
                                      </a:cubicBezTo>
                                      <a:cubicBezTo>
                                        <a:pt x="7620" y="10668"/>
                                        <a:pt x="7620" y="10668"/>
                                        <a:pt x="6096" y="9144"/>
                                      </a:cubicBezTo>
                                      <a:cubicBezTo>
                                        <a:pt x="6096" y="9144"/>
                                        <a:pt x="6096"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545" name="Shape 61545"/>
                              <wps:cNvSpPr/>
                              <wps:spPr>
                                <a:xfrm>
                                  <a:off x="381000" y="0"/>
                                  <a:ext cx="15240" cy="15240"/>
                                </a:xfrm>
                                <a:custGeom>
                                  <a:avLst/>
                                  <a:gdLst/>
                                  <a:ahLst/>
                                  <a:cxnLst/>
                                  <a:rect l="0" t="0" r="0" b="0"/>
                                  <a:pathLst>
                                    <a:path w="15240" h="15240">
                                      <a:moveTo>
                                        <a:pt x="7620" y="0"/>
                                      </a:moveTo>
                                      <a:cubicBezTo>
                                        <a:pt x="9144" y="0"/>
                                        <a:pt x="10668" y="1524"/>
                                        <a:pt x="12192" y="3048"/>
                                      </a:cubicBezTo>
                                      <a:cubicBezTo>
                                        <a:pt x="13716" y="4572"/>
                                        <a:pt x="15240" y="6096"/>
                                        <a:pt x="15240" y="7620"/>
                                      </a:cubicBezTo>
                                      <a:cubicBezTo>
                                        <a:pt x="15240" y="10668"/>
                                        <a:pt x="13716" y="12192"/>
                                        <a:pt x="12192" y="13716"/>
                                      </a:cubicBezTo>
                                      <a:cubicBezTo>
                                        <a:pt x="10668" y="15240"/>
                                        <a:pt x="9144" y="15240"/>
                                        <a:pt x="7620" y="15240"/>
                                      </a:cubicBezTo>
                                      <a:cubicBezTo>
                                        <a:pt x="4572" y="15240"/>
                                        <a:pt x="3048" y="15240"/>
                                        <a:pt x="1524" y="13716"/>
                                      </a:cubicBezTo>
                                      <a:cubicBezTo>
                                        <a:pt x="0" y="12192"/>
                                        <a:pt x="0" y="10668"/>
                                        <a:pt x="0" y="7620"/>
                                      </a:cubicBezTo>
                                      <a:cubicBezTo>
                                        <a:pt x="0" y="6096"/>
                                        <a:pt x="0" y="4572"/>
                                        <a:pt x="1524" y="3048"/>
                                      </a:cubicBezTo>
                                      <a:cubicBezTo>
                                        <a:pt x="3048" y="1524"/>
                                        <a:pt x="4572" y="0"/>
                                        <a:pt x="7620" y="0"/>
                                      </a:cubicBezTo>
                                      <a:close/>
                                    </a:path>
                                  </a:pathLst>
                                </a:custGeom>
                                <a:solidFill>
                                  <a:srgbClr val="000000"/>
                                </a:solidFill>
                                <a:ln w="0" cap="flat">
                                  <a:noFill/>
                                  <a:miter lim="127000"/>
                                </a:ln>
                                <a:effectLst/>
                              </wps:spPr>
                              <wps:bodyPr/>
                            </wps:wsp>
                            <wps:wsp>
                              <wps:cNvPr id="61546" name="Shape 61546"/>
                              <wps:cNvSpPr/>
                              <wps:spPr>
                                <a:xfrm>
                                  <a:off x="411480" y="0"/>
                                  <a:ext cx="30480" cy="96012"/>
                                </a:xfrm>
                                <a:custGeom>
                                  <a:avLst/>
                                  <a:gdLst/>
                                  <a:ahLst/>
                                  <a:cxnLst/>
                                  <a:rect l="0" t="0" r="0" b="0"/>
                                  <a:pathLst>
                                    <a:path w="30480" h="96012">
                                      <a:moveTo>
                                        <a:pt x="18288" y="0"/>
                                      </a:moveTo>
                                      <a:lnTo>
                                        <a:pt x="21336" y="0"/>
                                      </a:lnTo>
                                      <a:lnTo>
                                        <a:pt x="21336" y="82296"/>
                                      </a:lnTo>
                                      <a:cubicBezTo>
                                        <a:pt x="21336" y="86868"/>
                                        <a:pt x="21336" y="89916"/>
                                        <a:pt x="22860" y="91440"/>
                                      </a:cubicBezTo>
                                      <a:cubicBezTo>
                                        <a:pt x="22860" y="92964"/>
                                        <a:pt x="24384" y="92964"/>
                                        <a:pt x="24384" y="94488"/>
                                      </a:cubicBezTo>
                                      <a:cubicBezTo>
                                        <a:pt x="25908" y="94488"/>
                                        <a:pt x="27432" y="94488"/>
                                        <a:pt x="30480" y="94488"/>
                                      </a:cubicBezTo>
                                      <a:lnTo>
                                        <a:pt x="30480" y="96012"/>
                                      </a:lnTo>
                                      <a:lnTo>
                                        <a:pt x="0" y="96012"/>
                                      </a:lnTo>
                                      <a:lnTo>
                                        <a:pt x="0" y="94488"/>
                                      </a:lnTo>
                                      <a:cubicBezTo>
                                        <a:pt x="3048" y="94488"/>
                                        <a:pt x="4572" y="94488"/>
                                        <a:pt x="6096" y="94488"/>
                                      </a:cubicBezTo>
                                      <a:cubicBezTo>
                                        <a:pt x="7620" y="92964"/>
                                        <a:pt x="7620" y="92964"/>
                                        <a:pt x="9144" y="91440"/>
                                      </a:cubicBezTo>
                                      <a:cubicBezTo>
                                        <a:pt x="9144" y="89916"/>
                                        <a:pt x="9144" y="86868"/>
                                        <a:pt x="9144" y="82296"/>
                                      </a:cubicBezTo>
                                      <a:lnTo>
                                        <a:pt x="9144" y="25908"/>
                                      </a:lnTo>
                                      <a:cubicBezTo>
                                        <a:pt x="9144" y="19812"/>
                                        <a:pt x="9144" y="15240"/>
                                        <a:pt x="9144" y="13716"/>
                                      </a:cubicBezTo>
                                      <a:cubicBezTo>
                                        <a:pt x="9144" y="10668"/>
                                        <a:pt x="7620" y="10668"/>
                                        <a:pt x="7620" y="9144"/>
                                      </a:cubicBezTo>
                                      <a:cubicBezTo>
                                        <a:pt x="7620" y="9144"/>
                                        <a:pt x="6096" y="9144"/>
                                        <a:pt x="6096"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547" name="Shape 61547"/>
                              <wps:cNvSpPr/>
                              <wps:spPr>
                                <a:xfrm>
                                  <a:off x="449580" y="60198"/>
                                  <a:ext cx="23622" cy="37338"/>
                                </a:xfrm>
                                <a:custGeom>
                                  <a:avLst/>
                                  <a:gdLst/>
                                  <a:ahLst/>
                                  <a:cxnLst/>
                                  <a:rect l="0" t="0" r="0" b="0"/>
                                  <a:pathLst>
                                    <a:path w="23622" h="37338">
                                      <a:moveTo>
                                        <a:pt x="23622" y="0"/>
                                      </a:moveTo>
                                      <a:lnTo>
                                        <a:pt x="23622" y="4233"/>
                                      </a:lnTo>
                                      <a:lnTo>
                                        <a:pt x="21336" y="5334"/>
                                      </a:lnTo>
                                      <a:cubicBezTo>
                                        <a:pt x="18288" y="6858"/>
                                        <a:pt x="15240" y="9906"/>
                                        <a:pt x="13716" y="11430"/>
                                      </a:cubicBezTo>
                                      <a:cubicBezTo>
                                        <a:pt x="12192" y="14478"/>
                                        <a:pt x="12192" y="16002"/>
                                        <a:pt x="12192" y="19050"/>
                                      </a:cubicBezTo>
                                      <a:cubicBezTo>
                                        <a:pt x="12192" y="22098"/>
                                        <a:pt x="12192" y="25146"/>
                                        <a:pt x="15240" y="26670"/>
                                      </a:cubicBezTo>
                                      <a:cubicBezTo>
                                        <a:pt x="16764" y="29718"/>
                                        <a:pt x="18288" y="29718"/>
                                        <a:pt x="21336" y="29718"/>
                                      </a:cubicBezTo>
                                      <a:lnTo>
                                        <a:pt x="23622" y="28702"/>
                                      </a:lnTo>
                                      <a:lnTo>
                                        <a:pt x="23622" y="35338"/>
                                      </a:lnTo>
                                      <a:lnTo>
                                        <a:pt x="22860" y="35814"/>
                                      </a:lnTo>
                                      <a:cubicBezTo>
                                        <a:pt x="19812" y="37338"/>
                                        <a:pt x="16764" y="37338"/>
                                        <a:pt x="15240" y="37338"/>
                                      </a:cubicBezTo>
                                      <a:cubicBezTo>
                                        <a:pt x="10668" y="37338"/>
                                        <a:pt x="6096" y="35814"/>
                                        <a:pt x="4572" y="32766"/>
                                      </a:cubicBezTo>
                                      <a:cubicBezTo>
                                        <a:pt x="1524" y="31242"/>
                                        <a:pt x="0" y="26670"/>
                                        <a:pt x="0" y="22098"/>
                                      </a:cubicBezTo>
                                      <a:cubicBezTo>
                                        <a:pt x="0" y="19050"/>
                                        <a:pt x="0" y="16002"/>
                                        <a:pt x="1524" y="14478"/>
                                      </a:cubicBezTo>
                                      <a:cubicBezTo>
                                        <a:pt x="3048" y="11430"/>
                                        <a:pt x="7620" y="8382"/>
                                        <a:pt x="12192" y="5334"/>
                                      </a:cubicBezTo>
                                      <a:lnTo>
                                        <a:pt x="23622" y="0"/>
                                      </a:lnTo>
                                      <a:close/>
                                    </a:path>
                                  </a:pathLst>
                                </a:custGeom>
                                <a:solidFill>
                                  <a:srgbClr val="000000"/>
                                </a:solidFill>
                                <a:ln w="0" cap="flat">
                                  <a:noFill/>
                                  <a:miter lim="127000"/>
                                </a:ln>
                                <a:effectLst/>
                              </wps:spPr>
                              <wps:bodyPr/>
                            </wps:wsp>
                            <wps:wsp>
                              <wps:cNvPr id="61548" name="Shape 61548"/>
                              <wps:cNvSpPr/>
                              <wps:spPr>
                                <a:xfrm>
                                  <a:off x="452628" y="32835"/>
                                  <a:ext cx="20574" cy="22029"/>
                                </a:xfrm>
                                <a:custGeom>
                                  <a:avLst/>
                                  <a:gdLst/>
                                  <a:ahLst/>
                                  <a:cxnLst/>
                                  <a:rect l="0" t="0" r="0" b="0"/>
                                  <a:pathLst>
                                    <a:path w="20574" h="22029">
                                      <a:moveTo>
                                        <a:pt x="20574" y="0"/>
                                      </a:moveTo>
                                      <a:lnTo>
                                        <a:pt x="20574" y="4046"/>
                                      </a:lnTo>
                                      <a:lnTo>
                                        <a:pt x="13716" y="6789"/>
                                      </a:lnTo>
                                      <a:cubicBezTo>
                                        <a:pt x="12192" y="8313"/>
                                        <a:pt x="12192" y="9837"/>
                                        <a:pt x="12192" y="11361"/>
                                      </a:cubicBezTo>
                                      <a:lnTo>
                                        <a:pt x="12192" y="15933"/>
                                      </a:lnTo>
                                      <a:cubicBezTo>
                                        <a:pt x="12192" y="17457"/>
                                        <a:pt x="10668" y="20505"/>
                                        <a:pt x="10668" y="20505"/>
                                      </a:cubicBezTo>
                                      <a:cubicBezTo>
                                        <a:pt x="9144" y="22029"/>
                                        <a:pt x="7620" y="22029"/>
                                        <a:pt x="6096" y="22029"/>
                                      </a:cubicBezTo>
                                      <a:cubicBezTo>
                                        <a:pt x="4572" y="22029"/>
                                        <a:pt x="3048" y="22029"/>
                                        <a:pt x="1524" y="20505"/>
                                      </a:cubicBezTo>
                                      <a:cubicBezTo>
                                        <a:pt x="0" y="18981"/>
                                        <a:pt x="0" y="17457"/>
                                        <a:pt x="0" y="15933"/>
                                      </a:cubicBezTo>
                                      <a:cubicBezTo>
                                        <a:pt x="0" y="11361"/>
                                        <a:pt x="1524" y="8313"/>
                                        <a:pt x="6096" y="5265"/>
                                      </a:cubicBezTo>
                                      <a:lnTo>
                                        <a:pt x="20574" y="0"/>
                                      </a:lnTo>
                                      <a:close/>
                                    </a:path>
                                  </a:pathLst>
                                </a:custGeom>
                                <a:solidFill>
                                  <a:srgbClr val="000000"/>
                                </a:solidFill>
                                <a:ln w="0" cap="flat">
                                  <a:noFill/>
                                  <a:miter lim="127000"/>
                                </a:ln>
                                <a:effectLst/>
                              </wps:spPr>
                              <wps:bodyPr/>
                            </wps:wsp>
                            <wps:wsp>
                              <wps:cNvPr id="61549" name="Shape 61549"/>
                              <wps:cNvSpPr/>
                              <wps:spPr>
                                <a:xfrm>
                                  <a:off x="473202" y="32004"/>
                                  <a:ext cx="34290" cy="65532"/>
                                </a:xfrm>
                                <a:custGeom>
                                  <a:avLst/>
                                  <a:gdLst/>
                                  <a:ahLst/>
                                  <a:cxnLst/>
                                  <a:rect l="0" t="0" r="0" b="0"/>
                                  <a:pathLst>
                                    <a:path w="34290" h="65532">
                                      <a:moveTo>
                                        <a:pt x="2286" y="0"/>
                                      </a:moveTo>
                                      <a:cubicBezTo>
                                        <a:pt x="8382" y="0"/>
                                        <a:pt x="12954" y="1524"/>
                                        <a:pt x="16002" y="3048"/>
                                      </a:cubicBezTo>
                                      <a:cubicBezTo>
                                        <a:pt x="19050" y="4572"/>
                                        <a:pt x="20574" y="7620"/>
                                        <a:pt x="22098" y="10668"/>
                                      </a:cubicBezTo>
                                      <a:cubicBezTo>
                                        <a:pt x="23622" y="12192"/>
                                        <a:pt x="23622" y="16764"/>
                                        <a:pt x="23622" y="22860"/>
                                      </a:cubicBezTo>
                                      <a:lnTo>
                                        <a:pt x="23622" y="44196"/>
                                      </a:lnTo>
                                      <a:cubicBezTo>
                                        <a:pt x="23622" y="50292"/>
                                        <a:pt x="23622" y="53340"/>
                                        <a:pt x="23622" y="54864"/>
                                      </a:cubicBezTo>
                                      <a:cubicBezTo>
                                        <a:pt x="23622" y="56388"/>
                                        <a:pt x="23622" y="57912"/>
                                        <a:pt x="25146" y="57912"/>
                                      </a:cubicBezTo>
                                      <a:cubicBezTo>
                                        <a:pt x="25146" y="57912"/>
                                        <a:pt x="25146" y="57912"/>
                                        <a:pt x="26670" y="57912"/>
                                      </a:cubicBezTo>
                                      <a:cubicBezTo>
                                        <a:pt x="26670" y="57912"/>
                                        <a:pt x="28194" y="57912"/>
                                        <a:pt x="28194" y="57912"/>
                                      </a:cubicBezTo>
                                      <a:cubicBezTo>
                                        <a:pt x="29718" y="57912"/>
                                        <a:pt x="31242" y="56388"/>
                                        <a:pt x="34290" y="53340"/>
                                      </a:cubicBezTo>
                                      <a:lnTo>
                                        <a:pt x="34290" y="56388"/>
                                      </a:lnTo>
                                      <a:cubicBezTo>
                                        <a:pt x="28194" y="62484"/>
                                        <a:pt x="23622" y="65532"/>
                                        <a:pt x="19050" y="65532"/>
                                      </a:cubicBezTo>
                                      <a:cubicBezTo>
                                        <a:pt x="16002" y="65532"/>
                                        <a:pt x="14478" y="65532"/>
                                        <a:pt x="12954" y="64008"/>
                                      </a:cubicBezTo>
                                      <a:cubicBezTo>
                                        <a:pt x="11430" y="62484"/>
                                        <a:pt x="11430" y="59436"/>
                                        <a:pt x="11430" y="56388"/>
                                      </a:cubicBezTo>
                                      <a:lnTo>
                                        <a:pt x="0" y="63532"/>
                                      </a:lnTo>
                                      <a:lnTo>
                                        <a:pt x="0" y="56896"/>
                                      </a:lnTo>
                                      <a:lnTo>
                                        <a:pt x="11430" y="51816"/>
                                      </a:lnTo>
                                      <a:lnTo>
                                        <a:pt x="11430" y="27432"/>
                                      </a:lnTo>
                                      <a:cubicBezTo>
                                        <a:pt x="7620" y="28956"/>
                                        <a:pt x="4953" y="30099"/>
                                        <a:pt x="2857" y="31051"/>
                                      </a:cubicBezTo>
                                      <a:lnTo>
                                        <a:pt x="0" y="32427"/>
                                      </a:lnTo>
                                      <a:lnTo>
                                        <a:pt x="0" y="28194"/>
                                      </a:lnTo>
                                      <a:lnTo>
                                        <a:pt x="11430" y="22860"/>
                                      </a:lnTo>
                                      <a:lnTo>
                                        <a:pt x="11430" y="21336"/>
                                      </a:lnTo>
                                      <a:cubicBezTo>
                                        <a:pt x="11430" y="15240"/>
                                        <a:pt x="9906" y="10668"/>
                                        <a:pt x="8382" y="9144"/>
                                      </a:cubicBezTo>
                                      <a:cubicBezTo>
                                        <a:pt x="6858" y="6096"/>
                                        <a:pt x="3810" y="4572"/>
                                        <a:pt x="762" y="4572"/>
                                      </a:cubicBezTo>
                                      <a:lnTo>
                                        <a:pt x="0" y="4877"/>
                                      </a:lnTo>
                                      <a:lnTo>
                                        <a:pt x="0" y="831"/>
                                      </a:lnTo>
                                      <a:lnTo>
                                        <a:pt x="2286" y="0"/>
                                      </a:lnTo>
                                      <a:close/>
                                    </a:path>
                                  </a:pathLst>
                                </a:custGeom>
                                <a:solidFill>
                                  <a:srgbClr val="000000"/>
                                </a:solidFill>
                                <a:ln w="0" cap="flat">
                                  <a:noFill/>
                                  <a:miter lim="127000"/>
                                </a:ln>
                                <a:effectLst/>
                              </wps:spPr>
                              <wps:bodyPr/>
                            </wps:wsp>
                            <wps:wsp>
                              <wps:cNvPr id="61550" name="Shape 61550"/>
                              <wps:cNvSpPr/>
                              <wps:spPr>
                                <a:xfrm>
                                  <a:off x="509016" y="33528"/>
                                  <a:ext cx="67056" cy="64008"/>
                                </a:xfrm>
                                <a:custGeom>
                                  <a:avLst/>
                                  <a:gdLst/>
                                  <a:ahLst/>
                                  <a:cxnLst/>
                                  <a:rect l="0" t="0" r="0" b="0"/>
                                  <a:pathLst>
                                    <a:path w="67056" h="64008">
                                      <a:moveTo>
                                        <a:pt x="0" y="0"/>
                                      </a:moveTo>
                                      <a:lnTo>
                                        <a:pt x="21336" y="0"/>
                                      </a:lnTo>
                                      <a:lnTo>
                                        <a:pt x="21336" y="42672"/>
                                      </a:lnTo>
                                      <a:cubicBezTo>
                                        <a:pt x="21336" y="48768"/>
                                        <a:pt x="21336" y="51816"/>
                                        <a:pt x="22860" y="54864"/>
                                      </a:cubicBezTo>
                                      <a:cubicBezTo>
                                        <a:pt x="25908" y="56388"/>
                                        <a:pt x="27432" y="56388"/>
                                        <a:pt x="30480" y="56388"/>
                                      </a:cubicBezTo>
                                      <a:cubicBezTo>
                                        <a:pt x="32004" y="56388"/>
                                        <a:pt x="35052" y="56388"/>
                                        <a:pt x="36576" y="54864"/>
                                      </a:cubicBezTo>
                                      <a:cubicBezTo>
                                        <a:pt x="39624" y="53340"/>
                                        <a:pt x="41148" y="51816"/>
                                        <a:pt x="45720" y="48768"/>
                                      </a:cubicBezTo>
                                      <a:lnTo>
                                        <a:pt x="45720" y="12192"/>
                                      </a:lnTo>
                                      <a:cubicBezTo>
                                        <a:pt x="45720" y="9144"/>
                                        <a:pt x="44196" y="6096"/>
                                        <a:pt x="42672" y="4572"/>
                                      </a:cubicBezTo>
                                      <a:cubicBezTo>
                                        <a:pt x="42672" y="3048"/>
                                        <a:pt x="39624" y="1524"/>
                                        <a:pt x="36576" y="1524"/>
                                      </a:cubicBezTo>
                                      <a:lnTo>
                                        <a:pt x="36576" y="0"/>
                                      </a:lnTo>
                                      <a:lnTo>
                                        <a:pt x="57912" y="0"/>
                                      </a:lnTo>
                                      <a:lnTo>
                                        <a:pt x="57912" y="38100"/>
                                      </a:lnTo>
                                      <a:cubicBezTo>
                                        <a:pt x="57912" y="45720"/>
                                        <a:pt x="57912" y="50292"/>
                                        <a:pt x="57912" y="51816"/>
                                      </a:cubicBezTo>
                                      <a:cubicBezTo>
                                        <a:pt x="57912" y="53340"/>
                                        <a:pt x="57912" y="54864"/>
                                        <a:pt x="59436" y="56388"/>
                                      </a:cubicBezTo>
                                      <a:cubicBezTo>
                                        <a:pt x="59436" y="56388"/>
                                        <a:pt x="60960" y="56388"/>
                                        <a:pt x="60960" y="56388"/>
                                      </a:cubicBezTo>
                                      <a:cubicBezTo>
                                        <a:pt x="62484" y="56388"/>
                                        <a:pt x="64008" y="56388"/>
                                        <a:pt x="65532" y="54864"/>
                                      </a:cubicBezTo>
                                      <a:lnTo>
                                        <a:pt x="67056" y="56388"/>
                                      </a:lnTo>
                                      <a:lnTo>
                                        <a:pt x="48768" y="64008"/>
                                      </a:lnTo>
                                      <a:lnTo>
                                        <a:pt x="45720" y="64008"/>
                                      </a:lnTo>
                                      <a:lnTo>
                                        <a:pt x="45720" y="51816"/>
                                      </a:lnTo>
                                      <a:cubicBezTo>
                                        <a:pt x="39624" y="57912"/>
                                        <a:pt x="35052" y="60960"/>
                                        <a:pt x="33528" y="62484"/>
                                      </a:cubicBezTo>
                                      <a:cubicBezTo>
                                        <a:pt x="30480" y="64008"/>
                                        <a:pt x="27432" y="64008"/>
                                        <a:pt x="24384" y="64008"/>
                                      </a:cubicBezTo>
                                      <a:cubicBezTo>
                                        <a:pt x="21336" y="64008"/>
                                        <a:pt x="18288" y="64008"/>
                                        <a:pt x="15240" y="60960"/>
                                      </a:cubicBezTo>
                                      <a:cubicBezTo>
                                        <a:pt x="12192" y="59436"/>
                                        <a:pt x="10668" y="56388"/>
                                        <a:pt x="10668" y="53340"/>
                                      </a:cubicBezTo>
                                      <a:cubicBezTo>
                                        <a:pt x="9144" y="50292"/>
                                        <a:pt x="9144" y="45720"/>
                                        <a:pt x="9144" y="41148"/>
                                      </a:cubicBezTo>
                                      <a:lnTo>
                                        <a:pt x="9144" y="12192"/>
                                      </a:lnTo>
                                      <a:cubicBezTo>
                                        <a:pt x="9144" y="9144"/>
                                        <a:pt x="7620" y="7620"/>
                                        <a:pt x="7620" y="6096"/>
                                      </a:cubicBezTo>
                                      <a:cubicBezTo>
                                        <a:pt x="7620" y="4572"/>
                                        <a:pt x="6096" y="3048"/>
                                        <a:pt x="4572" y="3048"/>
                                      </a:cubicBezTo>
                                      <a:cubicBezTo>
                                        <a:pt x="4572" y="3048"/>
                                        <a:pt x="1524" y="1524"/>
                                        <a:pt x="0" y="1524"/>
                                      </a:cubicBezTo>
                                      <a:lnTo>
                                        <a:pt x="0" y="0"/>
                                      </a:lnTo>
                                      <a:close/>
                                    </a:path>
                                  </a:pathLst>
                                </a:custGeom>
                                <a:solidFill>
                                  <a:srgbClr val="000000"/>
                                </a:solidFill>
                                <a:ln w="0" cap="flat">
                                  <a:noFill/>
                                  <a:miter lim="127000"/>
                                </a:ln>
                                <a:effectLst/>
                              </wps:spPr>
                              <wps:bodyPr/>
                            </wps:wsp>
                            <wps:wsp>
                              <wps:cNvPr id="61551" name="Shape 61551"/>
                              <wps:cNvSpPr/>
                              <wps:spPr>
                                <a:xfrm>
                                  <a:off x="580644" y="0"/>
                                  <a:ext cx="56388" cy="96012"/>
                                </a:xfrm>
                                <a:custGeom>
                                  <a:avLst/>
                                  <a:gdLst/>
                                  <a:ahLst/>
                                  <a:cxnLst/>
                                  <a:rect l="0" t="0" r="0" b="0"/>
                                  <a:pathLst>
                                    <a:path w="56388" h="96012">
                                      <a:moveTo>
                                        <a:pt x="39624" y="0"/>
                                      </a:moveTo>
                                      <a:cubicBezTo>
                                        <a:pt x="44196" y="0"/>
                                        <a:pt x="48768" y="1524"/>
                                        <a:pt x="53340" y="4572"/>
                                      </a:cubicBezTo>
                                      <a:cubicBezTo>
                                        <a:pt x="56388" y="7620"/>
                                        <a:pt x="56388" y="9144"/>
                                        <a:pt x="56388" y="12192"/>
                                      </a:cubicBezTo>
                                      <a:cubicBezTo>
                                        <a:pt x="56388" y="13716"/>
                                        <a:pt x="56388" y="13716"/>
                                        <a:pt x="54864" y="15240"/>
                                      </a:cubicBezTo>
                                      <a:cubicBezTo>
                                        <a:pt x="53340" y="16764"/>
                                        <a:pt x="53340" y="16764"/>
                                        <a:pt x="51816" y="16764"/>
                                      </a:cubicBezTo>
                                      <a:cubicBezTo>
                                        <a:pt x="50292" y="16764"/>
                                        <a:pt x="48768" y="16764"/>
                                        <a:pt x="48768" y="16764"/>
                                      </a:cubicBezTo>
                                      <a:cubicBezTo>
                                        <a:pt x="47244" y="15240"/>
                                        <a:pt x="45720" y="13716"/>
                                        <a:pt x="44196" y="12192"/>
                                      </a:cubicBezTo>
                                      <a:cubicBezTo>
                                        <a:pt x="42672" y="9144"/>
                                        <a:pt x="41148" y="7620"/>
                                        <a:pt x="39624" y="6096"/>
                                      </a:cubicBezTo>
                                      <a:cubicBezTo>
                                        <a:pt x="38100" y="6096"/>
                                        <a:pt x="36576" y="4572"/>
                                        <a:pt x="35052" y="4572"/>
                                      </a:cubicBezTo>
                                      <a:cubicBezTo>
                                        <a:pt x="32004" y="4572"/>
                                        <a:pt x="30480" y="6096"/>
                                        <a:pt x="28956" y="6096"/>
                                      </a:cubicBezTo>
                                      <a:cubicBezTo>
                                        <a:pt x="27432" y="7620"/>
                                        <a:pt x="25908" y="9144"/>
                                        <a:pt x="25908" y="12192"/>
                                      </a:cubicBezTo>
                                      <a:cubicBezTo>
                                        <a:pt x="25908" y="13716"/>
                                        <a:pt x="24384" y="19812"/>
                                        <a:pt x="24384" y="28956"/>
                                      </a:cubicBezTo>
                                      <a:lnTo>
                                        <a:pt x="24384" y="33528"/>
                                      </a:lnTo>
                                      <a:lnTo>
                                        <a:pt x="41148" y="33528"/>
                                      </a:lnTo>
                                      <a:lnTo>
                                        <a:pt x="41148" y="38100"/>
                                      </a:lnTo>
                                      <a:lnTo>
                                        <a:pt x="24384" y="38100"/>
                                      </a:lnTo>
                                      <a:lnTo>
                                        <a:pt x="24384" y="79248"/>
                                      </a:lnTo>
                                      <a:cubicBezTo>
                                        <a:pt x="24384" y="86868"/>
                                        <a:pt x="25908" y="89916"/>
                                        <a:pt x="27432" y="91440"/>
                                      </a:cubicBezTo>
                                      <a:cubicBezTo>
                                        <a:pt x="28956" y="94488"/>
                                        <a:pt x="30480" y="94488"/>
                                        <a:pt x="33528" y="94488"/>
                                      </a:cubicBezTo>
                                      <a:lnTo>
                                        <a:pt x="38100" y="94488"/>
                                      </a:lnTo>
                                      <a:lnTo>
                                        <a:pt x="38100" y="96012"/>
                                      </a:lnTo>
                                      <a:lnTo>
                                        <a:pt x="0" y="96012"/>
                                      </a:lnTo>
                                      <a:lnTo>
                                        <a:pt x="0" y="94488"/>
                                      </a:lnTo>
                                      <a:lnTo>
                                        <a:pt x="3048" y="94488"/>
                                      </a:lnTo>
                                      <a:cubicBezTo>
                                        <a:pt x="6096" y="94488"/>
                                        <a:pt x="7620" y="94488"/>
                                        <a:pt x="9144" y="92964"/>
                                      </a:cubicBezTo>
                                      <a:cubicBezTo>
                                        <a:pt x="10668" y="92964"/>
                                        <a:pt x="10668" y="91440"/>
                                        <a:pt x="12192" y="89916"/>
                                      </a:cubicBezTo>
                                      <a:cubicBezTo>
                                        <a:pt x="12192" y="88392"/>
                                        <a:pt x="12192" y="85344"/>
                                        <a:pt x="12192" y="79248"/>
                                      </a:cubicBezTo>
                                      <a:lnTo>
                                        <a:pt x="12192" y="38100"/>
                                      </a:lnTo>
                                      <a:lnTo>
                                        <a:pt x="0" y="38100"/>
                                      </a:lnTo>
                                      <a:lnTo>
                                        <a:pt x="0" y="33528"/>
                                      </a:lnTo>
                                      <a:lnTo>
                                        <a:pt x="12192" y="33528"/>
                                      </a:lnTo>
                                      <a:lnTo>
                                        <a:pt x="12192" y="30480"/>
                                      </a:lnTo>
                                      <a:cubicBezTo>
                                        <a:pt x="12192" y="24384"/>
                                        <a:pt x="13716" y="18288"/>
                                        <a:pt x="15240" y="15240"/>
                                      </a:cubicBezTo>
                                      <a:cubicBezTo>
                                        <a:pt x="18288" y="10668"/>
                                        <a:pt x="21336" y="7620"/>
                                        <a:pt x="25908" y="4572"/>
                                      </a:cubicBezTo>
                                      <a:cubicBezTo>
                                        <a:pt x="28956" y="1524"/>
                                        <a:pt x="33528" y="0"/>
                                        <a:pt x="39624" y="0"/>
                                      </a:cubicBezTo>
                                      <a:close/>
                                    </a:path>
                                  </a:pathLst>
                                </a:custGeom>
                                <a:solidFill>
                                  <a:srgbClr val="000000"/>
                                </a:solidFill>
                                <a:ln w="0" cap="flat">
                                  <a:noFill/>
                                  <a:miter lim="127000"/>
                                </a:ln>
                                <a:effectLst/>
                              </wps:spPr>
                              <wps:bodyPr/>
                            </wps:wsp>
                          </wpg:wgp>
                        </a:graphicData>
                      </a:graphic>
                    </wp:inline>
                  </w:drawing>
                </mc:Choice>
                <mc:Fallback>
                  <w:pict>
                    <v:group w14:anchorId="6EB9B8D3" id="Group 253650" o:spid="_x0000_s1026" style="width:50.15pt;height:7.7pt;mso-position-horizontal-relative:char;mso-position-vertical-relative:line" coordsize="637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">
                      <v:shape id="Shape 61539" o:spid="_x0000_s1027" style="position:absolute;top:45;width:807;height:915;visibility:visible;mso-wrap-style:square;v-text-anchor:top" coordsize="8077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" path="m,l71628,r1524,19812l70104,19812c68580,15240,67056,12192,65532,10668v,-1524,-1524,-3048,-4572,-4572c59436,6096,56388,4572,51816,4572r-24384,l27432,41148r19812,c51816,41148,56388,41148,57912,39624v1524,-3048,3048,-6096,4572,-12192l64008,27432r,32004l62484,59436c60960,54864,60960,53340,59436,51816v,-1524,-1524,-3048,-4572,-4572c53340,47244,50292,45720,47244,45720r-19812,l27432,77724v,3048,,6096,,6096c27432,85344,28956,86868,28956,86868v1524,,3048,,6096,l50292,86868v4572,,9144,,10668,c64008,85344,65532,83820,68580,82296v3048,-3048,6096,-7620,9144,-13716l80772,68580,71628,91440,,91440,,89916r3048,c4572,89916,7620,89916,9144,88392v1524,,3048,-1524,3048,-3048c12192,83820,13716,80772,13716,74676r,-57912c13716,10668,12192,6096,10668,4572,9144,3048,6096,1524,3048,1524l,1524,,xe" fillcolor="black" stroked="f" strokeweight="0">
                        <v:stroke miterlimit="83231f" joinstyle="miter"/>
                        <v:path arrowok="t" textboxrect="0,0,80772,91440"/>
                      </v:shape>
                      <v:shape id="Shape 61540" o:spid="_x0000_s1028" style="position:absolute;left:838;top:45;width:975;height:915;visibility:visible;mso-wrap-style:square;v-text-anchor:top" coordsize="97536,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" path="m1524,l44196,r,1524c41148,1524,38100,3048,36576,4572v-1524,,-1524,1524,-1524,3048c35052,9144,36576,12192,38100,15240l51816,36576,68580,15240v1524,-3048,3048,-4572,3048,-4572c73152,9144,73152,9144,73152,7620v,-1524,,-1524,-1524,-3048c71628,4572,70104,3048,68580,3048v,,-3048,-1524,-6096,-1524l62484,,96012,r,1524c92964,1524,91440,3048,89916,3048,86868,4572,85344,6096,82296,7620v-1524,1524,-4572,4572,-7620,10668l54864,41148,76200,70104v4572,9144,9144,13716,12192,16764c89916,88392,92964,89916,97536,89916r,1524l57912,91440r,-1524c60960,89916,62484,89916,64008,89916v,,1524,-1524,1524,-1524c67056,86868,67056,85344,67056,85344v,-1524,,-3048,,-3048c65532,80772,65532,79248,62484,76200l47244,51816,27432,76200v-1524,3048,-3048,4572,-3048,6096c24384,82296,24384,83820,24384,85344v,1524,,3048,1524,3048c27432,89916,28956,89916,32004,89916r,1524l,91440,,89916v1524,,4572,,6096,-1524c7620,88392,10668,85344,13716,83820v3048,-1524,4572,-4572,9144,-9144l44196,47244,25908,19812c19812,12192,16764,7620,12192,6096,9144,3048,4572,1524,1524,1524l1524,xe" fillcolor="black" stroked="f" strokeweight="0">
                        <v:stroke miterlimit="83231f" joinstyle="miter"/>
                        <v:path arrowok="t" textboxrect="0,0,97536,91440"/>
                      </v:shape>
                      <v:shape id="Shape 61541" o:spid="_x0000_s1029" style="position:absolute;left:2286;top:30;width:609;height:945;visibility:visible;mso-wrap-style:square;v-text-anchor:top" coordsize="6096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" path="m27432,v4572,,9144,1524,15240,3048c45720,4572,47244,4572,48768,4572v,,1524,,3048,c51816,3048,51816,3048,53340,r1524,l54864,32004r-1524,c51816,25908,50292,21336,48768,16764,47244,13716,44196,10668,39624,9144,36576,6096,32004,4572,27432,4572v-4572,,-7620,1524,-10668,4572c13716,12192,12192,15240,12192,19812v,1524,,4572,3048,7620c16764,30480,24384,35052,33528,41148v9144,4572,13716,7620,16764,9144c53340,53340,56388,56388,57912,59436v1524,3048,3048,7620,3048,10668c60960,76200,57912,82296,51816,88392v-4572,4572,-12192,6096,-19812,6096c28956,94488,25908,94488,24384,94488v-1524,,-4572,-1524,-9144,-1524c10668,91440,7620,89916,6096,89916v,,-1524,1524,-1524,1524c3048,91440,3048,92964,3048,94488r-1524,l1524,62484r1524,c4572,70104,6096,74676,7620,79248v1524,3048,4572,6096,9144,7620c21336,89916,25908,89916,30480,89916v4572,,9144,-1524,13716,-4572c47244,83820,48768,79248,48768,76200v,-3048,-1524,-4572,-1524,-7620c45720,67056,44196,64008,41148,62484,39624,60960,35052,57912,27432,53340,19812,50292,13716,45720,10668,44196,6096,41148,4572,38100,3048,35052,,32004,,28956,,24384,,18288,1524,12192,7620,7620,12192,3048,18288,,27432,xe" fillcolor="black" stroked="f" strokeweight="0">
                        <v:stroke miterlimit="83231f" joinstyle="miter"/>
                        <v:path arrowok="t" textboxrect="0,0,60960,94488"/>
                      </v:shape>
                      <v:shape id="Shape 61542" o:spid="_x0000_s1030" style="position:absolute;left:3200;top:335;width:457;height:625;visibility:visible;mso-wrap-style:square;v-text-anchor:top" coordsize="45720,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" path="m16764,l42672,r,1524c38100,1524,35052,3048,33528,3048,30480,4572,28956,6096,25908,9144l10668,22860,27432,44196v4572,6096,7620,9144,7620,10668c38100,57912,39624,59436,41148,59436v,,1524,,4572,l45720,62484r-28956,l16764,60960v1524,,3048,,3048,c21336,59436,21336,59436,21336,57912v,,-1524,-3048,-3048,-4572l,27432,15240,13716v3048,-3048,4572,-6096,6096,-6096c21336,6096,21336,6096,21336,6096v,-1524,,-1524,-1524,-3048c19812,3048,18288,1524,16764,1524l16764,xe" fillcolor="black" stroked="f" strokeweight="0">
                        <v:stroke miterlimit="83231f" joinstyle="miter"/>
                        <v:path arrowok="t" textboxrect="0,0,45720,62484"/>
                      </v:shape>
                      <v:shape id="Shape 61543" o:spid="_x0000_s1031" style="position:absolute;left:2987;width:304;height:960;visibility:visible;mso-wrap-style:square;v-text-anchor:top" coordsize="3048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" path="m18288,r3048,l21336,60960r,21336c21336,86868,21336,89916,21336,91440v1524,1524,1524,1524,3048,3048c24384,94488,27432,94488,30480,94488r,1524l,96012,,94488v3048,,4572,,6096,c6096,92964,7620,92964,7620,91440,9144,89916,9144,86868,9144,82296r,-56388c9144,19812,9144,15240,7620,12192v,-1524,,-1524,,-3048c6096,9144,6096,9144,4572,9144v-1524,,-1524,,-4572,l,7620,18288,xe" fillcolor="black" stroked="f" strokeweight="0">
                        <v:stroke miterlimit="83231f" joinstyle="miter"/>
                        <v:path arrowok="t" textboxrect="0,0,30480,96012"/>
                      </v:shape>
                      <v:shape id="Shape 61544" o:spid="_x0000_s1032" style="position:absolute;left:3733;top:320;width:305;height:640;visibility:visible;mso-wrap-style:square;v-text-anchor:top" coordsize="30480,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" path="m18288,r3048,l21336,50292v,4572,,7620,,9144c22860,60960,22860,60960,24384,62484v,,3048,,6096,l30480,64008,,64008,,62484v3048,,4572,,6096,c6096,60960,7620,60960,7620,59436v,-1524,1524,-4572,1524,-9144l9144,25908v,-6096,,-10668,-1524,-13716c7620,10668,7620,10668,6096,9144v,,,,-1524,c3048,9144,1524,9144,,9144l,7620,18288,xe" fillcolor="black" stroked="f" strokeweight="0">
                        <v:stroke miterlimit="83231f" joinstyle="miter"/>
                        <v:path arrowok="t" textboxrect="0,0,30480,64008"/>
                      </v:shape>
                      <v:shape id="Shape 61545" o:spid="_x0000_s1033" style="position:absolute;left:3810;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" path="m7620,v1524,,3048,1524,4572,3048c13716,4572,15240,6096,15240,7620v,3048,-1524,4572,-3048,6096c10668,15240,9144,15240,7620,15240v-3048,,-4572,,-6096,-1524c,12192,,10668,,7620,,6096,,4572,1524,3048,3048,1524,4572,,7620,xe" fillcolor="black" stroked="f" strokeweight="0">
                        <v:stroke miterlimit="83231f" joinstyle="miter"/>
                        <v:path arrowok="t" textboxrect="0,0,15240,15240"/>
                      </v:shape>
                      <v:shape id="Shape 61546" o:spid="_x0000_s1034" style="position:absolute;left:4114;width:305;height:960;visibility:visible;mso-wrap-style:square;v-text-anchor:top" coordsize="3048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" path="m18288,r3048,l21336,82296v,4572,,7620,1524,9144c22860,92964,24384,92964,24384,94488v1524,,3048,,6096,l30480,96012,,96012,,94488v3048,,4572,,6096,c7620,92964,7620,92964,9144,91440v,-1524,,-4572,,-9144l9144,25908v,-6096,,-10668,,-12192c9144,10668,7620,10668,7620,9144v,,-1524,,-1524,c4572,9144,3048,9144,1524,9144l,7620,18288,xe" fillcolor="black" stroked="f" strokeweight="0">
                        <v:stroke miterlimit="83231f" joinstyle="miter"/>
                        <v:path arrowok="t" textboxrect="0,0,30480,96012"/>
                      </v:shape>
                      <v:shape id="Shape 61547" o:spid="_x0000_s1035" style="position:absolute;left:4495;top:601;width:237;height:374;visibility:visible;mso-wrap-style:square;v-text-anchor:top" coordsize="23622,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" path="m23622,r,4233l21336,5334v-3048,1524,-6096,4572,-7620,6096c12192,14478,12192,16002,12192,19050v,3048,,6096,3048,7620c16764,29718,18288,29718,21336,29718r2286,-1016l23622,35338r-762,476c19812,37338,16764,37338,15240,37338v-4572,,-9144,-1524,-10668,-4572c1524,31242,,26670,,22098,,19050,,16002,1524,14478,3048,11430,7620,8382,12192,5334l23622,xe" fillcolor="black" stroked="f" strokeweight="0">
                        <v:stroke miterlimit="83231f" joinstyle="miter"/>
                        <v:path arrowok="t" textboxrect="0,0,23622,37338"/>
                      </v:shape>
                      <v:shape id="Shape 61548" o:spid="_x0000_s1036" style="position:absolute;left:4526;top:328;width:206;height:220;visibility:visible;mso-wrap-style:square;v-text-anchor:top" coordsize="20574,2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" path="m20574,r,4046l13716,6789v-1524,1524,-1524,3048,-1524,4572l12192,15933v,1524,-1524,4572,-1524,4572c9144,22029,7620,22029,6096,22029v-1524,,-3048,,-4572,-1524c,18981,,17457,,15933,,11361,1524,8313,6096,5265l20574,xe" fillcolor="black" stroked="f" strokeweight="0">
                        <v:stroke miterlimit="83231f" joinstyle="miter"/>
                        <v:path arrowok="t" textboxrect="0,0,20574,22029"/>
                      </v:shape>
                      <v:shape id="Shape 61549" o:spid="_x0000_s1037" style="position:absolute;left:4732;top:320;width:342;height:655;visibility:visible;mso-wrap-style:square;v-text-anchor:top" coordsize="34290,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" path="m2286,c8382,,12954,1524,16002,3048v3048,1524,4572,4572,6096,7620c23622,12192,23622,16764,23622,22860r,21336c23622,50292,23622,53340,23622,54864v,1524,,3048,1524,3048c25146,57912,25146,57912,26670,57912v,,1524,,1524,c29718,57912,31242,56388,34290,53340r,3048c28194,62484,23622,65532,19050,65532v-3048,,-4572,,-6096,-1524c11430,62484,11430,59436,11430,56388l,63532,,56896,11430,51816r,-24384c7620,28956,4953,30099,2857,31051l,32427,,28194,11430,22860r,-1524c11430,15240,9906,10668,8382,9144,6858,6096,3810,4572,762,4572l,4877,,831,2286,xe" fillcolor="black" stroked="f" strokeweight="0">
                        <v:stroke miterlimit="83231f" joinstyle="miter"/>
                        <v:path arrowok="t" textboxrect="0,0,34290,65532"/>
                      </v:shape>
                      <v:shape id="Shape 61550" o:spid="_x0000_s1038" style="position:absolute;left:5090;top:335;width:670;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" path="m,l21336,r,42672c21336,48768,21336,51816,22860,54864v3048,1524,4572,1524,7620,1524c32004,56388,35052,56388,36576,54864v3048,-1524,4572,-3048,9144,-6096l45720,12192v,-3048,-1524,-6096,-3048,-7620c42672,3048,39624,1524,36576,1524l36576,,57912,r,38100c57912,45720,57912,50292,57912,51816v,1524,,3048,1524,4572c59436,56388,60960,56388,60960,56388v1524,,3048,,4572,-1524l67056,56388,48768,64008r-3048,l45720,51816c39624,57912,35052,60960,33528,62484v-3048,1524,-6096,1524,-9144,1524c21336,64008,18288,64008,15240,60960,12192,59436,10668,56388,10668,53340,9144,50292,9144,45720,9144,41148r,-28956c9144,9144,7620,7620,7620,6096,7620,4572,6096,3048,4572,3048,4572,3048,1524,1524,,1524l,xe" fillcolor="black" stroked="f" strokeweight="0">
                        <v:stroke miterlimit="83231f" joinstyle="miter"/>
                        <v:path arrowok="t" textboxrect="0,0,67056,64008"/>
                      </v:shape>
                      <v:shape id="Shape 61551" o:spid="_x0000_s1039" style="position:absolute;left:5806;width:564;height:960;visibility:visible;mso-wrap-style:square;v-text-anchor:top" coordsize="56388,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" path="m39624,v4572,,9144,1524,13716,4572c56388,7620,56388,9144,56388,12192v,1524,,1524,-1524,3048c53340,16764,53340,16764,51816,16764v-1524,,-3048,,-3048,c47244,15240,45720,13716,44196,12192,42672,9144,41148,7620,39624,6096v-1524,,-3048,-1524,-4572,-1524c32004,4572,30480,6096,28956,6096v-1524,1524,-3048,3048,-3048,6096c25908,13716,24384,19812,24384,28956r,4572l41148,33528r,4572l24384,38100r,41148c24384,86868,25908,89916,27432,91440v1524,3048,3048,3048,6096,3048l38100,94488r,1524l,96012,,94488r3048,c6096,94488,7620,94488,9144,92964v1524,,1524,-1524,3048,-3048c12192,88392,12192,85344,12192,79248r,-41148l,38100,,33528r12192,l12192,30480v,-6096,1524,-12192,3048,-15240c18288,10668,21336,7620,25908,4572,28956,1524,33528,,39624,xe" fillcolor="black" stroked="f" strokeweight="0">
                        <v:stroke miterlimit="83231f" joinstyle="miter"/>
                        <v:path arrowok="t" textboxrect="0,0,56388,96012"/>
                      </v:shape>
                      <w10:anchorlock/>
                    </v:group>
                  </w:pict>
                </mc:Fallback>
              </mc:AlternateContent>
            </w:r>
          </w:p>
        </w:tc>
        <w:tc>
          <w:tcPr>
            <w:tcW w:w="1270" w:type="dxa"/>
            <w:tcBorders>
              <w:top w:val="single" w:sz="6" w:space="0" w:color="000000"/>
              <w:left w:val="single" w:sz="6" w:space="0" w:color="000000"/>
              <w:bottom w:val="single" w:sz="6" w:space="0" w:color="000000"/>
              <w:right w:val="single" w:sz="6" w:space="0" w:color="000000"/>
            </w:tcBorders>
            <w:shd w:val="clear" w:color="auto" w:fill="auto"/>
          </w:tcPr>
          <w:p w:rsidR="00A03F05" w:rsidRPr="00C3576F" w:rsidRDefault="003F2736" w:rsidP="00C3576F">
            <w:pPr>
              <w:ind w:left="5"/>
              <w:rPr>
                <w:rFonts w:ascii="Calibri" w:hAnsi="Calibri"/>
                <w:sz w:val="22"/>
                <w:szCs w:val="22"/>
              </w:rPr>
            </w:pPr>
            <w:r w:rsidRPr="00C3576F">
              <w:rPr>
                <w:rFonts w:ascii="Calibri" w:hAnsi="Calibri"/>
                <w:noProof/>
                <w:sz w:val="22"/>
                <w:szCs w:val="22"/>
                <w:lang w:val="de-AT" w:eastAsia="de-AT"/>
              </w:rPr>
              <mc:AlternateContent>
                <mc:Choice Requires="wpg">
                  <w:drawing>
                    <wp:inline distT="0" distB="0" distL="0" distR="0">
                      <wp:extent cx="170815" cy="97790"/>
                      <wp:effectExtent l="0" t="0" r="0" b="0"/>
                      <wp:docPr id="253654" name="Group 253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815" cy="97790"/>
                                <a:chOff x="0" y="0"/>
                                <a:chExt cx="170688" cy="97536"/>
                              </a:xfrm>
                            </wpg:grpSpPr>
                            <wps:wsp>
                              <wps:cNvPr id="61552" name="Shape 61552"/>
                              <wps:cNvSpPr/>
                              <wps:spPr>
                                <a:xfrm>
                                  <a:off x="0" y="3048"/>
                                  <a:ext cx="60960" cy="92964"/>
                                </a:xfrm>
                                <a:custGeom>
                                  <a:avLst/>
                                  <a:gdLst/>
                                  <a:ahLst/>
                                  <a:cxnLst/>
                                  <a:rect l="0" t="0" r="0" b="0"/>
                                  <a:pathLst>
                                    <a:path w="60960" h="92964">
                                      <a:moveTo>
                                        <a:pt x="28956" y="0"/>
                                      </a:moveTo>
                                      <a:cubicBezTo>
                                        <a:pt x="36576" y="0"/>
                                        <a:pt x="42672" y="3048"/>
                                        <a:pt x="47244" y="7620"/>
                                      </a:cubicBezTo>
                                      <a:cubicBezTo>
                                        <a:pt x="53340" y="12192"/>
                                        <a:pt x="54864" y="18288"/>
                                        <a:pt x="54864" y="24384"/>
                                      </a:cubicBezTo>
                                      <a:cubicBezTo>
                                        <a:pt x="54864" y="28956"/>
                                        <a:pt x="54864" y="33528"/>
                                        <a:pt x="51816" y="38100"/>
                                      </a:cubicBezTo>
                                      <a:cubicBezTo>
                                        <a:pt x="48768" y="45720"/>
                                        <a:pt x="42672" y="53340"/>
                                        <a:pt x="36576" y="60960"/>
                                      </a:cubicBezTo>
                                      <a:cubicBezTo>
                                        <a:pt x="24384" y="73152"/>
                                        <a:pt x="16764" y="80772"/>
                                        <a:pt x="15240" y="82296"/>
                                      </a:cubicBezTo>
                                      <a:lnTo>
                                        <a:pt x="38100" y="82296"/>
                                      </a:lnTo>
                                      <a:cubicBezTo>
                                        <a:pt x="44196" y="82296"/>
                                        <a:pt x="47244" y="82296"/>
                                        <a:pt x="48768" y="82296"/>
                                      </a:cubicBezTo>
                                      <a:cubicBezTo>
                                        <a:pt x="51816" y="82296"/>
                                        <a:pt x="53340" y="80772"/>
                                        <a:pt x="54864" y="80772"/>
                                      </a:cubicBezTo>
                                      <a:cubicBezTo>
                                        <a:pt x="56388" y="79248"/>
                                        <a:pt x="57912" y="77724"/>
                                        <a:pt x="57912" y="76200"/>
                                      </a:cubicBezTo>
                                      <a:lnTo>
                                        <a:pt x="60960" y="76200"/>
                                      </a:lnTo>
                                      <a:lnTo>
                                        <a:pt x="54864" y="92964"/>
                                      </a:lnTo>
                                      <a:lnTo>
                                        <a:pt x="0" y="92964"/>
                                      </a:lnTo>
                                      <a:lnTo>
                                        <a:pt x="0" y="91440"/>
                                      </a:lnTo>
                                      <a:cubicBezTo>
                                        <a:pt x="16764" y="76200"/>
                                        <a:pt x="28956" y="64008"/>
                                        <a:pt x="35052" y="54864"/>
                                      </a:cubicBezTo>
                                      <a:cubicBezTo>
                                        <a:pt x="41148" y="45720"/>
                                        <a:pt x="44196" y="38100"/>
                                        <a:pt x="44196" y="30480"/>
                                      </a:cubicBezTo>
                                      <a:cubicBezTo>
                                        <a:pt x="44196" y="24384"/>
                                        <a:pt x="42672" y="19812"/>
                                        <a:pt x="39624" y="16764"/>
                                      </a:cubicBezTo>
                                      <a:cubicBezTo>
                                        <a:pt x="35052" y="13716"/>
                                        <a:pt x="30480" y="10668"/>
                                        <a:pt x="25908" y="10668"/>
                                      </a:cubicBezTo>
                                      <a:cubicBezTo>
                                        <a:pt x="21336" y="10668"/>
                                        <a:pt x="16764" y="12192"/>
                                        <a:pt x="13716" y="15240"/>
                                      </a:cubicBezTo>
                                      <a:cubicBezTo>
                                        <a:pt x="9144" y="18288"/>
                                        <a:pt x="6096" y="21336"/>
                                        <a:pt x="4572" y="25908"/>
                                      </a:cubicBezTo>
                                      <a:lnTo>
                                        <a:pt x="1524" y="25908"/>
                                      </a:lnTo>
                                      <a:cubicBezTo>
                                        <a:pt x="3048" y="18288"/>
                                        <a:pt x="6096" y="12192"/>
                                        <a:pt x="10668" y="7620"/>
                                      </a:cubicBezTo>
                                      <a:cubicBezTo>
                                        <a:pt x="15240" y="3048"/>
                                        <a:pt x="21336" y="0"/>
                                        <a:pt x="28956" y="0"/>
                                      </a:cubicBezTo>
                                      <a:close/>
                                    </a:path>
                                  </a:pathLst>
                                </a:custGeom>
                                <a:solidFill>
                                  <a:srgbClr val="000000"/>
                                </a:solidFill>
                                <a:ln w="0" cap="flat">
                                  <a:noFill/>
                                  <a:miter lim="127000"/>
                                </a:ln>
                                <a:effectLst/>
                              </wps:spPr>
                              <wps:bodyPr/>
                            </wps:wsp>
                            <wps:wsp>
                              <wps:cNvPr id="61553" name="Shape 61553"/>
                              <wps:cNvSpPr/>
                              <wps:spPr>
                                <a:xfrm>
                                  <a:off x="67056" y="0"/>
                                  <a:ext cx="41148" cy="97536"/>
                                </a:xfrm>
                                <a:custGeom>
                                  <a:avLst/>
                                  <a:gdLst/>
                                  <a:ahLst/>
                                  <a:cxnLst/>
                                  <a:rect l="0" t="0" r="0" b="0"/>
                                  <a:pathLst>
                                    <a:path w="41148" h="97536">
                                      <a:moveTo>
                                        <a:pt x="33528" y="0"/>
                                      </a:moveTo>
                                      <a:lnTo>
                                        <a:pt x="41148" y="0"/>
                                      </a:lnTo>
                                      <a:lnTo>
                                        <a:pt x="7620" y="97536"/>
                                      </a:lnTo>
                                      <a:lnTo>
                                        <a:pt x="0" y="97536"/>
                                      </a:lnTo>
                                      <a:lnTo>
                                        <a:pt x="33528" y="0"/>
                                      </a:lnTo>
                                      <a:close/>
                                    </a:path>
                                  </a:pathLst>
                                </a:custGeom>
                                <a:solidFill>
                                  <a:srgbClr val="000000"/>
                                </a:solidFill>
                                <a:ln w="0" cap="flat">
                                  <a:noFill/>
                                  <a:miter lim="127000"/>
                                </a:ln>
                                <a:effectLst/>
                              </wps:spPr>
                              <wps:bodyPr/>
                            </wps:wsp>
                            <wps:wsp>
                              <wps:cNvPr id="61554" name="Shape 61554"/>
                              <wps:cNvSpPr/>
                              <wps:spPr>
                                <a:xfrm>
                                  <a:off x="109728" y="3048"/>
                                  <a:ext cx="60960" cy="92964"/>
                                </a:xfrm>
                                <a:custGeom>
                                  <a:avLst/>
                                  <a:gdLst/>
                                  <a:ahLst/>
                                  <a:cxnLst/>
                                  <a:rect l="0" t="0" r="0" b="0"/>
                                  <a:pathLst>
                                    <a:path w="60960" h="92964">
                                      <a:moveTo>
                                        <a:pt x="28956" y="0"/>
                                      </a:moveTo>
                                      <a:cubicBezTo>
                                        <a:pt x="36576" y="0"/>
                                        <a:pt x="42672" y="3048"/>
                                        <a:pt x="47244" y="7620"/>
                                      </a:cubicBezTo>
                                      <a:cubicBezTo>
                                        <a:pt x="51816" y="12192"/>
                                        <a:pt x="54864" y="18288"/>
                                        <a:pt x="54864" y="24384"/>
                                      </a:cubicBezTo>
                                      <a:cubicBezTo>
                                        <a:pt x="54864" y="28956"/>
                                        <a:pt x="53340" y="33528"/>
                                        <a:pt x="51816" y="38100"/>
                                      </a:cubicBezTo>
                                      <a:cubicBezTo>
                                        <a:pt x="48768" y="45720"/>
                                        <a:pt x="42672" y="53340"/>
                                        <a:pt x="35052" y="60960"/>
                                      </a:cubicBezTo>
                                      <a:cubicBezTo>
                                        <a:pt x="24384" y="73152"/>
                                        <a:pt x="16764" y="80772"/>
                                        <a:pt x="13716" y="82296"/>
                                      </a:cubicBezTo>
                                      <a:lnTo>
                                        <a:pt x="38100" y="82296"/>
                                      </a:lnTo>
                                      <a:cubicBezTo>
                                        <a:pt x="42672" y="82296"/>
                                        <a:pt x="45720" y="82296"/>
                                        <a:pt x="48768" y="82296"/>
                                      </a:cubicBezTo>
                                      <a:cubicBezTo>
                                        <a:pt x="50292" y="82296"/>
                                        <a:pt x="51816" y="80772"/>
                                        <a:pt x="53340" y="80772"/>
                                      </a:cubicBezTo>
                                      <a:cubicBezTo>
                                        <a:pt x="54864" y="79248"/>
                                        <a:pt x="56388" y="77724"/>
                                        <a:pt x="57912" y="76200"/>
                                      </a:cubicBezTo>
                                      <a:lnTo>
                                        <a:pt x="60960" y="76200"/>
                                      </a:lnTo>
                                      <a:lnTo>
                                        <a:pt x="54864" y="92964"/>
                                      </a:lnTo>
                                      <a:lnTo>
                                        <a:pt x="0" y="92964"/>
                                      </a:lnTo>
                                      <a:lnTo>
                                        <a:pt x="0" y="91440"/>
                                      </a:lnTo>
                                      <a:cubicBezTo>
                                        <a:pt x="16764" y="76200"/>
                                        <a:pt x="27432" y="64008"/>
                                        <a:pt x="35052" y="54864"/>
                                      </a:cubicBezTo>
                                      <a:cubicBezTo>
                                        <a:pt x="41148" y="45720"/>
                                        <a:pt x="44196" y="38100"/>
                                        <a:pt x="44196" y="30480"/>
                                      </a:cubicBezTo>
                                      <a:cubicBezTo>
                                        <a:pt x="44196" y="24384"/>
                                        <a:pt x="42672" y="19812"/>
                                        <a:pt x="38100" y="16764"/>
                                      </a:cubicBezTo>
                                      <a:cubicBezTo>
                                        <a:pt x="35052" y="13716"/>
                                        <a:pt x="30480" y="10668"/>
                                        <a:pt x="25908" y="10668"/>
                                      </a:cubicBezTo>
                                      <a:cubicBezTo>
                                        <a:pt x="19812" y="10668"/>
                                        <a:pt x="16764" y="12192"/>
                                        <a:pt x="12192" y="15240"/>
                                      </a:cubicBezTo>
                                      <a:cubicBezTo>
                                        <a:pt x="9144" y="18288"/>
                                        <a:pt x="6096" y="21336"/>
                                        <a:pt x="4572" y="25908"/>
                                      </a:cubicBezTo>
                                      <a:lnTo>
                                        <a:pt x="1524" y="25908"/>
                                      </a:lnTo>
                                      <a:cubicBezTo>
                                        <a:pt x="3048" y="18288"/>
                                        <a:pt x="6096" y="12192"/>
                                        <a:pt x="10668" y="7620"/>
                                      </a:cubicBezTo>
                                      <a:cubicBezTo>
                                        <a:pt x="15240" y="3048"/>
                                        <a:pt x="21336" y="0"/>
                                        <a:pt x="28956" y="0"/>
                                      </a:cubicBezTo>
                                      <a:close/>
                                    </a:path>
                                  </a:pathLst>
                                </a:custGeom>
                                <a:solidFill>
                                  <a:srgbClr val="000000"/>
                                </a:solidFill>
                                <a:ln w="0" cap="flat">
                                  <a:noFill/>
                                  <a:miter lim="127000"/>
                                </a:ln>
                                <a:effectLst/>
                              </wps:spPr>
                              <wps:bodyPr/>
                            </wps:wsp>
                          </wpg:wgp>
                        </a:graphicData>
                      </a:graphic>
                    </wp:inline>
                  </w:drawing>
                </mc:Choice>
                <mc:Fallback>
                  <w:pict>
                    <v:group w14:anchorId="58EE452A" id="Group 253654" o:spid="_x0000_s1026" style="width:13.45pt;height:7.7pt;mso-position-horizontal-relative:char;mso-position-vertical-relative:line" coordsize="170688,97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">
                      <v:shape id="Shape 61552" o:spid="_x0000_s1027" style="position:absolute;top:3048;width:60960;height:92964;visibility:visible;mso-wrap-style:square;v-text-anchor:top" coordsize="60960,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" path="m28956,v7620,,13716,3048,18288,7620c53340,12192,54864,18288,54864,24384v,4572,,9144,-3048,13716c48768,45720,42672,53340,36576,60960,24384,73152,16764,80772,15240,82296r22860,c44196,82296,47244,82296,48768,82296v3048,,4572,-1524,6096,-1524c56388,79248,57912,77724,57912,76200r3048,l54864,92964,,92964,,91440c16764,76200,28956,64008,35052,54864v6096,-9144,9144,-16764,9144,-24384c44196,24384,42672,19812,39624,16764,35052,13716,30480,10668,25908,10668v-4572,,-9144,1524,-12192,4572c9144,18288,6096,21336,4572,25908r-3048,c3048,18288,6096,12192,10668,7620,15240,3048,21336,,28956,xe" fillcolor="black" stroked="f" strokeweight="0">
                        <v:stroke miterlimit="83231f" joinstyle="miter"/>
                        <v:path arrowok="t" textboxrect="0,0,60960,92964"/>
                      </v:shape>
                      <v:shape id="Shape 61553" o:spid="_x0000_s1028" style="position:absolute;left:67056;width:41148;height:97536;visibility:visible;mso-wrap-style:square;v-text-anchor:top" coordsize="41148,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" path="m33528,r7620,l7620,97536,,97536,33528,xe" fillcolor="black" stroked="f" strokeweight="0">
                        <v:stroke miterlimit="83231f" joinstyle="miter"/>
                        <v:path arrowok="t" textboxrect="0,0,41148,97536"/>
                      </v:shape>
                      <v:shape id="Shape 61554" o:spid="_x0000_s1029" style="position:absolute;left:109728;top:3048;width:60960;height:92964;visibility:visible;mso-wrap-style:square;v-text-anchor:top" coordsize="60960,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" path="m28956,v7620,,13716,3048,18288,7620c51816,12192,54864,18288,54864,24384v,4572,-1524,9144,-3048,13716c48768,45720,42672,53340,35052,60960,24384,73152,16764,80772,13716,82296r24384,c42672,82296,45720,82296,48768,82296v1524,,3048,-1524,4572,-1524c54864,79248,56388,77724,57912,76200r3048,l54864,92964,,92964,,91440c16764,76200,27432,64008,35052,54864v6096,-9144,9144,-16764,9144,-24384c44196,24384,42672,19812,38100,16764,35052,13716,30480,10668,25908,10668v-6096,,-9144,1524,-13716,4572c9144,18288,6096,21336,4572,25908r-3048,c3048,18288,6096,12192,10668,7620,15240,3048,21336,,28956,xe" fillcolor="black" stroked="f" strokeweight="0">
                        <v:stroke miterlimit="83231f" joinstyle="miter"/>
                        <v:path arrowok="t" textboxrect="0,0,60960,92964"/>
                      </v:shape>
                      <w10:anchorlock/>
                    </v:group>
                  </w:pict>
                </mc:Fallback>
              </mc:AlternateContent>
            </w:r>
          </w:p>
        </w:tc>
      </w:tr>
      <w:tr w:rsidR="00A03F05" w:rsidTr="00C3576F">
        <w:trPr>
          <w:trHeight w:val="379"/>
        </w:trPr>
        <w:tc>
          <w:tcPr>
            <w:tcW w:w="3681" w:type="dxa"/>
            <w:tcBorders>
              <w:top w:val="single" w:sz="6" w:space="0" w:color="000000"/>
              <w:left w:val="single" w:sz="6" w:space="0" w:color="000000"/>
              <w:bottom w:val="single" w:sz="6" w:space="0" w:color="000000"/>
              <w:right w:val="single" w:sz="6" w:space="0" w:color="000000"/>
            </w:tcBorders>
            <w:shd w:val="clear" w:color="auto" w:fill="auto"/>
          </w:tcPr>
          <w:p w:rsidR="00A03F05" w:rsidRPr="00C3576F" w:rsidRDefault="003F2736" w:rsidP="00C3576F">
            <w:pPr>
              <w:ind w:left="2"/>
              <w:rPr>
                <w:rFonts w:ascii="Calibri" w:hAnsi="Calibri"/>
                <w:sz w:val="22"/>
                <w:szCs w:val="22"/>
              </w:rPr>
            </w:pPr>
            <w:r w:rsidRPr="00C3576F">
              <w:rPr>
                <w:rFonts w:ascii="Calibri" w:hAnsi="Calibri"/>
                <w:noProof/>
                <w:sz w:val="22"/>
                <w:szCs w:val="22"/>
                <w:lang w:val="de-AT" w:eastAsia="de-AT"/>
              </w:rPr>
              <mc:AlternateContent>
                <mc:Choice Requires="wpg">
                  <w:drawing>
                    <wp:inline distT="0" distB="0" distL="0" distR="0">
                      <wp:extent cx="1909445" cy="125095"/>
                      <wp:effectExtent l="0" t="0" r="0" b="0"/>
                      <wp:docPr id="253659" name="Group 253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9445" cy="125095"/>
                                <a:chOff x="0" y="0"/>
                                <a:chExt cx="1909572" cy="124968"/>
                              </a:xfrm>
                            </wpg:grpSpPr>
                            <wps:wsp>
                              <wps:cNvPr id="61569" name="Shape 61569"/>
                              <wps:cNvSpPr/>
                              <wps:spPr>
                                <a:xfrm>
                                  <a:off x="0" y="4572"/>
                                  <a:ext cx="80772" cy="91440"/>
                                </a:xfrm>
                                <a:custGeom>
                                  <a:avLst/>
                                  <a:gdLst/>
                                  <a:ahLst/>
                                  <a:cxnLst/>
                                  <a:rect l="0" t="0" r="0" b="0"/>
                                  <a:pathLst>
                                    <a:path w="80772" h="91440">
                                      <a:moveTo>
                                        <a:pt x="0" y="0"/>
                                      </a:moveTo>
                                      <a:lnTo>
                                        <a:pt x="71628" y="0"/>
                                      </a:lnTo>
                                      <a:lnTo>
                                        <a:pt x="73152" y="19812"/>
                                      </a:lnTo>
                                      <a:lnTo>
                                        <a:pt x="70104" y="19812"/>
                                      </a:lnTo>
                                      <a:cubicBezTo>
                                        <a:pt x="68580" y="15240"/>
                                        <a:pt x="68580" y="12192"/>
                                        <a:pt x="67056" y="10668"/>
                                      </a:cubicBezTo>
                                      <a:cubicBezTo>
                                        <a:pt x="65532" y="9144"/>
                                        <a:pt x="64008" y="7620"/>
                                        <a:pt x="62484" y="6096"/>
                                      </a:cubicBezTo>
                                      <a:cubicBezTo>
                                        <a:pt x="60960" y="6096"/>
                                        <a:pt x="56388" y="4572"/>
                                        <a:pt x="51816" y="4572"/>
                                      </a:cubicBezTo>
                                      <a:lnTo>
                                        <a:pt x="27432" y="4572"/>
                                      </a:lnTo>
                                      <a:lnTo>
                                        <a:pt x="27432" y="41148"/>
                                      </a:lnTo>
                                      <a:lnTo>
                                        <a:pt x="47244" y="41148"/>
                                      </a:lnTo>
                                      <a:cubicBezTo>
                                        <a:pt x="53340" y="41148"/>
                                        <a:pt x="56388" y="41148"/>
                                        <a:pt x="57912" y="39624"/>
                                      </a:cubicBezTo>
                                      <a:cubicBezTo>
                                        <a:pt x="60960" y="36576"/>
                                        <a:pt x="62484" y="33528"/>
                                        <a:pt x="62484" y="27432"/>
                                      </a:cubicBezTo>
                                      <a:lnTo>
                                        <a:pt x="64008" y="27432"/>
                                      </a:lnTo>
                                      <a:lnTo>
                                        <a:pt x="64008" y="59436"/>
                                      </a:lnTo>
                                      <a:lnTo>
                                        <a:pt x="62484" y="59436"/>
                                      </a:lnTo>
                                      <a:cubicBezTo>
                                        <a:pt x="62484" y="54864"/>
                                        <a:pt x="60960" y="53340"/>
                                        <a:pt x="60960" y="51816"/>
                                      </a:cubicBezTo>
                                      <a:cubicBezTo>
                                        <a:pt x="59436" y="50292"/>
                                        <a:pt x="57912" y="48768"/>
                                        <a:pt x="56388" y="47244"/>
                                      </a:cubicBezTo>
                                      <a:cubicBezTo>
                                        <a:pt x="54864" y="47244"/>
                                        <a:pt x="51816" y="45720"/>
                                        <a:pt x="47244" y="45720"/>
                                      </a:cubicBezTo>
                                      <a:lnTo>
                                        <a:pt x="27432" y="45720"/>
                                      </a:lnTo>
                                      <a:lnTo>
                                        <a:pt x="27432" y="77724"/>
                                      </a:lnTo>
                                      <a:cubicBezTo>
                                        <a:pt x="27432" y="80772"/>
                                        <a:pt x="27432" y="83820"/>
                                        <a:pt x="27432" y="83820"/>
                                      </a:cubicBezTo>
                                      <a:cubicBezTo>
                                        <a:pt x="28956" y="85344"/>
                                        <a:pt x="28956" y="86868"/>
                                        <a:pt x="30480" y="86868"/>
                                      </a:cubicBezTo>
                                      <a:cubicBezTo>
                                        <a:pt x="30480" y="86868"/>
                                        <a:pt x="32004" y="86868"/>
                                        <a:pt x="35052" y="86868"/>
                                      </a:cubicBezTo>
                                      <a:lnTo>
                                        <a:pt x="50292" y="86868"/>
                                      </a:lnTo>
                                      <a:cubicBezTo>
                                        <a:pt x="56388" y="86868"/>
                                        <a:pt x="59436" y="86868"/>
                                        <a:pt x="62484" y="86868"/>
                                      </a:cubicBezTo>
                                      <a:cubicBezTo>
                                        <a:pt x="64008" y="85344"/>
                                        <a:pt x="67056" y="83820"/>
                                        <a:pt x="68580" y="82296"/>
                                      </a:cubicBezTo>
                                      <a:cubicBezTo>
                                        <a:pt x="71628" y="79248"/>
                                        <a:pt x="74676" y="74676"/>
                                        <a:pt x="77724" y="68580"/>
                                      </a:cubicBezTo>
                                      <a:lnTo>
                                        <a:pt x="80772" y="68580"/>
                                      </a:lnTo>
                                      <a:lnTo>
                                        <a:pt x="73152" y="91440"/>
                                      </a:lnTo>
                                      <a:lnTo>
                                        <a:pt x="0" y="91440"/>
                                      </a:lnTo>
                                      <a:lnTo>
                                        <a:pt x="0" y="89916"/>
                                      </a:lnTo>
                                      <a:lnTo>
                                        <a:pt x="3048" y="89916"/>
                                      </a:lnTo>
                                      <a:cubicBezTo>
                                        <a:pt x="6096" y="89916"/>
                                        <a:pt x="7620" y="89916"/>
                                        <a:pt x="10668" y="88392"/>
                                      </a:cubicBezTo>
                                      <a:cubicBezTo>
                                        <a:pt x="12192" y="88392"/>
                                        <a:pt x="12192" y="86868"/>
                                        <a:pt x="13716" y="85344"/>
                                      </a:cubicBezTo>
                                      <a:cubicBezTo>
                                        <a:pt x="13716" y="83820"/>
                                        <a:pt x="13716" y="80772"/>
                                        <a:pt x="13716" y="74676"/>
                                      </a:cubicBezTo>
                                      <a:lnTo>
                                        <a:pt x="13716" y="16764"/>
                                      </a:lnTo>
                                      <a:cubicBezTo>
                                        <a:pt x="13716" y="10668"/>
                                        <a:pt x="13716" y="6096"/>
                                        <a:pt x="12192" y="4572"/>
                                      </a:cubicBezTo>
                                      <a:cubicBezTo>
                                        <a:pt x="10668" y="3048"/>
                                        <a:pt x="7620" y="1524"/>
                                        <a:pt x="3048" y="1524"/>
                                      </a:cubicBezTo>
                                      <a:lnTo>
                                        <a:pt x="0" y="1524"/>
                                      </a:lnTo>
                                      <a:lnTo>
                                        <a:pt x="0" y="0"/>
                                      </a:lnTo>
                                      <a:close/>
                                    </a:path>
                                  </a:pathLst>
                                </a:custGeom>
                                <a:solidFill>
                                  <a:srgbClr val="000000"/>
                                </a:solidFill>
                                <a:ln w="0" cap="flat">
                                  <a:noFill/>
                                  <a:miter lim="127000"/>
                                </a:ln>
                                <a:effectLst/>
                              </wps:spPr>
                              <wps:bodyPr/>
                            </wps:wsp>
                            <wps:wsp>
                              <wps:cNvPr id="61570" name="Shape 61570"/>
                              <wps:cNvSpPr/>
                              <wps:spPr>
                                <a:xfrm>
                                  <a:off x="83820" y="4572"/>
                                  <a:ext cx="99060" cy="91440"/>
                                </a:xfrm>
                                <a:custGeom>
                                  <a:avLst/>
                                  <a:gdLst/>
                                  <a:ahLst/>
                                  <a:cxnLst/>
                                  <a:rect l="0" t="0" r="0" b="0"/>
                                  <a:pathLst>
                                    <a:path w="99060" h="91440">
                                      <a:moveTo>
                                        <a:pt x="1524" y="0"/>
                                      </a:moveTo>
                                      <a:lnTo>
                                        <a:pt x="45720" y="0"/>
                                      </a:lnTo>
                                      <a:lnTo>
                                        <a:pt x="45720" y="1524"/>
                                      </a:lnTo>
                                      <a:cubicBezTo>
                                        <a:pt x="41148" y="1524"/>
                                        <a:pt x="39624" y="3048"/>
                                        <a:pt x="38100" y="4572"/>
                                      </a:cubicBezTo>
                                      <a:cubicBezTo>
                                        <a:pt x="36576" y="4572"/>
                                        <a:pt x="35052" y="6096"/>
                                        <a:pt x="35052" y="7620"/>
                                      </a:cubicBezTo>
                                      <a:cubicBezTo>
                                        <a:pt x="35052" y="9144"/>
                                        <a:pt x="36576" y="12192"/>
                                        <a:pt x="39624" y="15240"/>
                                      </a:cubicBezTo>
                                      <a:lnTo>
                                        <a:pt x="53340" y="36576"/>
                                      </a:lnTo>
                                      <a:lnTo>
                                        <a:pt x="70104" y="15240"/>
                                      </a:lnTo>
                                      <a:cubicBezTo>
                                        <a:pt x="71628" y="12192"/>
                                        <a:pt x="73152" y="10668"/>
                                        <a:pt x="73152" y="10668"/>
                                      </a:cubicBezTo>
                                      <a:cubicBezTo>
                                        <a:pt x="73152" y="9144"/>
                                        <a:pt x="73152" y="9144"/>
                                        <a:pt x="73152" y="7620"/>
                                      </a:cubicBezTo>
                                      <a:cubicBezTo>
                                        <a:pt x="73152" y="6096"/>
                                        <a:pt x="73152" y="6096"/>
                                        <a:pt x="73152" y="4572"/>
                                      </a:cubicBezTo>
                                      <a:cubicBezTo>
                                        <a:pt x="71628" y="4572"/>
                                        <a:pt x="71628" y="3048"/>
                                        <a:pt x="70104" y="3048"/>
                                      </a:cubicBezTo>
                                      <a:cubicBezTo>
                                        <a:pt x="68580" y="3048"/>
                                        <a:pt x="67056" y="1524"/>
                                        <a:pt x="64008" y="1524"/>
                                      </a:cubicBezTo>
                                      <a:lnTo>
                                        <a:pt x="64008" y="0"/>
                                      </a:lnTo>
                                      <a:lnTo>
                                        <a:pt x="96012" y="0"/>
                                      </a:lnTo>
                                      <a:lnTo>
                                        <a:pt x="96012" y="1524"/>
                                      </a:lnTo>
                                      <a:cubicBezTo>
                                        <a:pt x="94488" y="1524"/>
                                        <a:pt x="91440" y="3048"/>
                                        <a:pt x="89916" y="3048"/>
                                      </a:cubicBezTo>
                                      <a:cubicBezTo>
                                        <a:pt x="88392" y="4572"/>
                                        <a:pt x="85344" y="6096"/>
                                        <a:pt x="83820" y="7620"/>
                                      </a:cubicBezTo>
                                      <a:cubicBezTo>
                                        <a:pt x="80772" y="9144"/>
                                        <a:pt x="79248" y="12192"/>
                                        <a:pt x="74676" y="16764"/>
                                      </a:cubicBezTo>
                                      <a:lnTo>
                                        <a:pt x="56388" y="41148"/>
                                      </a:lnTo>
                                      <a:lnTo>
                                        <a:pt x="76200" y="70104"/>
                                      </a:lnTo>
                                      <a:cubicBezTo>
                                        <a:pt x="82296" y="79248"/>
                                        <a:pt x="85344" y="83820"/>
                                        <a:pt x="88392" y="86868"/>
                                      </a:cubicBezTo>
                                      <a:cubicBezTo>
                                        <a:pt x="91440" y="88392"/>
                                        <a:pt x="94488" y="89916"/>
                                        <a:pt x="99060" y="89916"/>
                                      </a:cubicBezTo>
                                      <a:lnTo>
                                        <a:pt x="99060" y="91440"/>
                                      </a:lnTo>
                                      <a:lnTo>
                                        <a:pt x="59436" y="91440"/>
                                      </a:lnTo>
                                      <a:lnTo>
                                        <a:pt x="59436" y="89916"/>
                                      </a:lnTo>
                                      <a:cubicBezTo>
                                        <a:pt x="60960" y="89916"/>
                                        <a:pt x="64008" y="89916"/>
                                        <a:pt x="64008" y="89916"/>
                                      </a:cubicBezTo>
                                      <a:cubicBezTo>
                                        <a:pt x="65532" y="89916"/>
                                        <a:pt x="65532" y="88392"/>
                                        <a:pt x="67056" y="88392"/>
                                      </a:cubicBezTo>
                                      <a:cubicBezTo>
                                        <a:pt x="67056" y="86868"/>
                                        <a:pt x="68580" y="85344"/>
                                        <a:pt x="68580" y="85344"/>
                                      </a:cubicBezTo>
                                      <a:cubicBezTo>
                                        <a:pt x="68580" y="83820"/>
                                        <a:pt x="67056" y="82296"/>
                                        <a:pt x="67056" y="82296"/>
                                      </a:cubicBezTo>
                                      <a:cubicBezTo>
                                        <a:pt x="67056" y="80772"/>
                                        <a:pt x="65532" y="79248"/>
                                        <a:pt x="64008" y="76200"/>
                                      </a:cubicBezTo>
                                      <a:lnTo>
                                        <a:pt x="47244" y="51816"/>
                                      </a:lnTo>
                                      <a:lnTo>
                                        <a:pt x="28956" y="76200"/>
                                      </a:lnTo>
                                      <a:cubicBezTo>
                                        <a:pt x="27432" y="79248"/>
                                        <a:pt x="25908" y="80772"/>
                                        <a:pt x="25908" y="82296"/>
                                      </a:cubicBezTo>
                                      <a:cubicBezTo>
                                        <a:pt x="24384" y="82296"/>
                                        <a:pt x="24384" y="83820"/>
                                        <a:pt x="24384" y="85344"/>
                                      </a:cubicBezTo>
                                      <a:cubicBezTo>
                                        <a:pt x="24384" y="86868"/>
                                        <a:pt x="25908" y="88392"/>
                                        <a:pt x="25908" y="88392"/>
                                      </a:cubicBezTo>
                                      <a:cubicBezTo>
                                        <a:pt x="27432" y="89916"/>
                                        <a:pt x="30480" y="89916"/>
                                        <a:pt x="33528" y="89916"/>
                                      </a:cubicBezTo>
                                      <a:lnTo>
                                        <a:pt x="33528" y="91440"/>
                                      </a:lnTo>
                                      <a:lnTo>
                                        <a:pt x="0" y="91440"/>
                                      </a:lnTo>
                                      <a:lnTo>
                                        <a:pt x="0" y="89916"/>
                                      </a:lnTo>
                                      <a:cubicBezTo>
                                        <a:pt x="3048" y="89916"/>
                                        <a:pt x="4572" y="89916"/>
                                        <a:pt x="6096" y="88392"/>
                                      </a:cubicBezTo>
                                      <a:cubicBezTo>
                                        <a:pt x="9144" y="88392"/>
                                        <a:pt x="12192" y="85344"/>
                                        <a:pt x="13716" y="83820"/>
                                      </a:cubicBezTo>
                                      <a:cubicBezTo>
                                        <a:pt x="16764" y="82296"/>
                                        <a:pt x="19812" y="79248"/>
                                        <a:pt x="22860" y="74676"/>
                                      </a:cubicBezTo>
                                      <a:lnTo>
                                        <a:pt x="44196" y="47244"/>
                                      </a:lnTo>
                                      <a:lnTo>
                                        <a:pt x="25908" y="19812"/>
                                      </a:lnTo>
                                      <a:cubicBezTo>
                                        <a:pt x="21336" y="12192"/>
                                        <a:pt x="16764" y="7620"/>
                                        <a:pt x="13716" y="6096"/>
                                      </a:cubicBezTo>
                                      <a:cubicBezTo>
                                        <a:pt x="10668" y="3048"/>
                                        <a:pt x="6096" y="1524"/>
                                        <a:pt x="1524" y="1524"/>
                                      </a:cubicBezTo>
                                      <a:lnTo>
                                        <a:pt x="1524" y="0"/>
                                      </a:lnTo>
                                      <a:close/>
                                    </a:path>
                                  </a:pathLst>
                                </a:custGeom>
                                <a:solidFill>
                                  <a:srgbClr val="000000"/>
                                </a:solidFill>
                                <a:ln w="0" cap="flat">
                                  <a:noFill/>
                                  <a:miter lim="127000"/>
                                </a:ln>
                                <a:effectLst/>
                              </wps:spPr>
                              <wps:bodyPr/>
                            </wps:wsp>
                            <wps:wsp>
                              <wps:cNvPr id="61571" name="Shape 61571"/>
                              <wps:cNvSpPr/>
                              <wps:spPr>
                                <a:xfrm>
                                  <a:off x="228600" y="3048"/>
                                  <a:ext cx="60960" cy="94488"/>
                                </a:xfrm>
                                <a:custGeom>
                                  <a:avLst/>
                                  <a:gdLst/>
                                  <a:ahLst/>
                                  <a:cxnLst/>
                                  <a:rect l="0" t="0" r="0" b="0"/>
                                  <a:pathLst>
                                    <a:path w="60960" h="94488">
                                      <a:moveTo>
                                        <a:pt x="27432" y="0"/>
                                      </a:moveTo>
                                      <a:cubicBezTo>
                                        <a:pt x="32004" y="0"/>
                                        <a:pt x="38100" y="1524"/>
                                        <a:pt x="44196" y="3048"/>
                                      </a:cubicBezTo>
                                      <a:cubicBezTo>
                                        <a:pt x="45720" y="4572"/>
                                        <a:pt x="47244" y="4572"/>
                                        <a:pt x="48768" y="4572"/>
                                      </a:cubicBezTo>
                                      <a:cubicBezTo>
                                        <a:pt x="50292" y="4572"/>
                                        <a:pt x="51816" y="4572"/>
                                        <a:pt x="51816" y="4572"/>
                                      </a:cubicBezTo>
                                      <a:cubicBezTo>
                                        <a:pt x="53340" y="3048"/>
                                        <a:pt x="53340" y="3048"/>
                                        <a:pt x="53340" y="0"/>
                                      </a:cubicBezTo>
                                      <a:lnTo>
                                        <a:pt x="54864" y="0"/>
                                      </a:lnTo>
                                      <a:lnTo>
                                        <a:pt x="54864" y="32004"/>
                                      </a:lnTo>
                                      <a:lnTo>
                                        <a:pt x="53340" y="32004"/>
                                      </a:lnTo>
                                      <a:cubicBezTo>
                                        <a:pt x="53340" y="25908"/>
                                        <a:pt x="51816" y="21336"/>
                                        <a:pt x="48768" y="16764"/>
                                      </a:cubicBezTo>
                                      <a:cubicBezTo>
                                        <a:pt x="47244" y="13716"/>
                                        <a:pt x="44196" y="10668"/>
                                        <a:pt x="41148" y="9144"/>
                                      </a:cubicBezTo>
                                      <a:cubicBezTo>
                                        <a:pt x="36576" y="6096"/>
                                        <a:pt x="32004" y="4572"/>
                                        <a:pt x="28956" y="4572"/>
                                      </a:cubicBezTo>
                                      <a:cubicBezTo>
                                        <a:pt x="24384" y="4572"/>
                                        <a:pt x="19812" y="6096"/>
                                        <a:pt x="16764" y="9144"/>
                                      </a:cubicBezTo>
                                      <a:cubicBezTo>
                                        <a:pt x="13716" y="12192"/>
                                        <a:pt x="12192" y="15240"/>
                                        <a:pt x="12192" y="19812"/>
                                      </a:cubicBezTo>
                                      <a:cubicBezTo>
                                        <a:pt x="12192" y="21336"/>
                                        <a:pt x="13716" y="24384"/>
                                        <a:pt x="15240" y="27432"/>
                                      </a:cubicBezTo>
                                      <a:cubicBezTo>
                                        <a:pt x="18288" y="30480"/>
                                        <a:pt x="24384" y="35052"/>
                                        <a:pt x="35052" y="41148"/>
                                      </a:cubicBezTo>
                                      <a:cubicBezTo>
                                        <a:pt x="42672" y="45720"/>
                                        <a:pt x="48768" y="48768"/>
                                        <a:pt x="51816" y="50292"/>
                                      </a:cubicBezTo>
                                      <a:cubicBezTo>
                                        <a:pt x="54864" y="53340"/>
                                        <a:pt x="56388" y="56388"/>
                                        <a:pt x="59436" y="59436"/>
                                      </a:cubicBezTo>
                                      <a:cubicBezTo>
                                        <a:pt x="60960" y="62484"/>
                                        <a:pt x="60960" y="67056"/>
                                        <a:pt x="60960" y="70104"/>
                                      </a:cubicBezTo>
                                      <a:cubicBezTo>
                                        <a:pt x="60960" y="76200"/>
                                        <a:pt x="57912" y="82296"/>
                                        <a:pt x="53340" y="88392"/>
                                      </a:cubicBezTo>
                                      <a:cubicBezTo>
                                        <a:pt x="47244" y="92964"/>
                                        <a:pt x="41148" y="94488"/>
                                        <a:pt x="32004" y="94488"/>
                                      </a:cubicBezTo>
                                      <a:cubicBezTo>
                                        <a:pt x="28956" y="94488"/>
                                        <a:pt x="27432" y="94488"/>
                                        <a:pt x="24384" y="94488"/>
                                      </a:cubicBezTo>
                                      <a:cubicBezTo>
                                        <a:pt x="22860" y="94488"/>
                                        <a:pt x="19812" y="92964"/>
                                        <a:pt x="15240" y="92964"/>
                                      </a:cubicBezTo>
                                      <a:cubicBezTo>
                                        <a:pt x="12192" y="91440"/>
                                        <a:pt x="9144" y="89916"/>
                                        <a:pt x="7620" y="89916"/>
                                      </a:cubicBezTo>
                                      <a:cubicBezTo>
                                        <a:pt x="6096" y="89916"/>
                                        <a:pt x="6096" y="91440"/>
                                        <a:pt x="4572" y="91440"/>
                                      </a:cubicBezTo>
                                      <a:cubicBezTo>
                                        <a:pt x="4572" y="91440"/>
                                        <a:pt x="3048" y="92964"/>
                                        <a:pt x="3048" y="94488"/>
                                      </a:cubicBezTo>
                                      <a:lnTo>
                                        <a:pt x="1524" y="94488"/>
                                      </a:lnTo>
                                      <a:lnTo>
                                        <a:pt x="1524" y="62484"/>
                                      </a:lnTo>
                                      <a:lnTo>
                                        <a:pt x="3048" y="62484"/>
                                      </a:lnTo>
                                      <a:cubicBezTo>
                                        <a:pt x="4572" y="70104"/>
                                        <a:pt x="6096" y="74676"/>
                                        <a:pt x="7620" y="79248"/>
                                      </a:cubicBezTo>
                                      <a:cubicBezTo>
                                        <a:pt x="10668" y="82296"/>
                                        <a:pt x="13716" y="85344"/>
                                        <a:pt x="16764" y="86868"/>
                                      </a:cubicBezTo>
                                      <a:cubicBezTo>
                                        <a:pt x="21336" y="89916"/>
                                        <a:pt x="25908" y="89916"/>
                                        <a:pt x="30480" y="89916"/>
                                      </a:cubicBezTo>
                                      <a:cubicBezTo>
                                        <a:pt x="36576" y="89916"/>
                                        <a:pt x="41148" y="88392"/>
                                        <a:pt x="44196" y="85344"/>
                                      </a:cubicBezTo>
                                      <a:cubicBezTo>
                                        <a:pt x="47244" y="83820"/>
                                        <a:pt x="48768" y="79248"/>
                                        <a:pt x="48768" y="76200"/>
                                      </a:cubicBezTo>
                                      <a:cubicBezTo>
                                        <a:pt x="48768" y="73152"/>
                                        <a:pt x="48768" y="71628"/>
                                        <a:pt x="47244" y="68580"/>
                                      </a:cubicBezTo>
                                      <a:cubicBezTo>
                                        <a:pt x="45720" y="67056"/>
                                        <a:pt x="44196" y="64008"/>
                                        <a:pt x="41148" y="62484"/>
                                      </a:cubicBezTo>
                                      <a:cubicBezTo>
                                        <a:pt x="39624" y="60960"/>
                                        <a:pt x="35052" y="57912"/>
                                        <a:pt x="27432" y="53340"/>
                                      </a:cubicBezTo>
                                      <a:cubicBezTo>
                                        <a:pt x="19812" y="50292"/>
                                        <a:pt x="15240" y="45720"/>
                                        <a:pt x="10668" y="44196"/>
                                      </a:cubicBezTo>
                                      <a:cubicBezTo>
                                        <a:pt x="7620" y="41148"/>
                                        <a:pt x="4572" y="38100"/>
                                        <a:pt x="3048" y="35052"/>
                                      </a:cubicBezTo>
                                      <a:cubicBezTo>
                                        <a:pt x="1524" y="32004"/>
                                        <a:pt x="0" y="28956"/>
                                        <a:pt x="0" y="24384"/>
                                      </a:cubicBezTo>
                                      <a:cubicBezTo>
                                        <a:pt x="0" y="18288"/>
                                        <a:pt x="3048" y="12192"/>
                                        <a:pt x="7620" y="7620"/>
                                      </a:cubicBezTo>
                                      <a:cubicBezTo>
                                        <a:pt x="13716" y="3048"/>
                                        <a:pt x="19812" y="0"/>
                                        <a:pt x="27432" y="0"/>
                                      </a:cubicBezTo>
                                      <a:close/>
                                    </a:path>
                                  </a:pathLst>
                                </a:custGeom>
                                <a:solidFill>
                                  <a:srgbClr val="000000"/>
                                </a:solidFill>
                                <a:ln w="0" cap="flat">
                                  <a:noFill/>
                                  <a:miter lim="127000"/>
                                </a:ln>
                                <a:effectLst/>
                              </wps:spPr>
                              <wps:bodyPr/>
                            </wps:wsp>
                            <wps:wsp>
                              <wps:cNvPr id="61572" name="Shape 61572"/>
                              <wps:cNvSpPr/>
                              <wps:spPr>
                                <a:xfrm>
                                  <a:off x="320040" y="33528"/>
                                  <a:ext cx="45720" cy="62484"/>
                                </a:xfrm>
                                <a:custGeom>
                                  <a:avLst/>
                                  <a:gdLst/>
                                  <a:ahLst/>
                                  <a:cxnLst/>
                                  <a:rect l="0" t="0" r="0" b="0"/>
                                  <a:pathLst>
                                    <a:path w="45720" h="62484">
                                      <a:moveTo>
                                        <a:pt x="16764" y="0"/>
                                      </a:moveTo>
                                      <a:lnTo>
                                        <a:pt x="42672" y="0"/>
                                      </a:lnTo>
                                      <a:lnTo>
                                        <a:pt x="42672" y="1524"/>
                                      </a:lnTo>
                                      <a:cubicBezTo>
                                        <a:pt x="39624" y="1524"/>
                                        <a:pt x="36576" y="3048"/>
                                        <a:pt x="33528" y="3048"/>
                                      </a:cubicBezTo>
                                      <a:cubicBezTo>
                                        <a:pt x="32004" y="4572"/>
                                        <a:pt x="28956" y="6096"/>
                                        <a:pt x="25908" y="9144"/>
                                      </a:cubicBezTo>
                                      <a:lnTo>
                                        <a:pt x="10668" y="22860"/>
                                      </a:lnTo>
                                      <a:lnTo>
                                        <a:pt x="27432" y="44196"/>
                                      </a:lnTo>
                                      <a:cubicBezTo>
                                        <a:pt x="32004" y="50292"/>
                                        <a:pt x="35052" y="53340"/>
                                        <a:pt x="36576" y="54864"/>
                                      </a:cubicBezTo>
                                      <a:cubicBezTo>
                                        <a:pt x="38100" y="57912"/>
                                        <a:pt x="39624" y="59436"/>
                                        <a:pt x="41148" y="59436"/>
                                      </a:cubicBezTo>
                                      <a:cubicBezTo>
                                        <a:pt x="42672" y="59436"/>
                                        <a:pt x="44196" y="59436"/>
                                        <a:pt x="45720" y="59436"/>
                                      </a:cubicBezTo>
                                      <a:lnTo>
                                        <a:pt x="45720" y="62484"/>
                                      </a:lnTo>
                                      <a:lnTo>
                                        <a:pt x="16764" y="62484"/>
                                      </a:lnTo>
                                      <a:lnTo>
                                        <a:pt x="16764" y="60960"/>
                                      </a:lnTo>
                                      <a:cubicBezTo>
                                        <a:pt x="19812" y="60960"/>
                                        <a:pt x="19812" y="60960"/>
                                        <a:pt x="21336" y="60960"/>
                                      </a:cubicBezTo>
                                      <a:cubicBezTo>
                                        <a:pt x="21336" y="59436"/>
                                        <a:pt x="21336" y="59436"/>
                                        <a:pt x="21336" y="57912"/>
                                      </a:cubicBezTo>
                                      <a:cubicBezTo>
                                        <a:pt x="21336" y="57912"/>
                                        <a:pt x="21336" y="54864"/>
                                        <a:pt x="19812" y="53340"/>
                                      </a:cubicBezTo>
                                      <a:lnTo>
                                        <a:pt x="0" y="27432"/>
                                      </a:lnTo>
                                      <a:lnTo>
                                        <a:pt x="15240" y="13716"/>
                                      </a:lnTo>
                                      <a:cubicBezTo>
                                        <a:pt x="19812" y="10668"/>
                                        <a:pt x="21336" y="7620"/>
                                        <a:pt x="21336" y="7620"/>
                                      </a:cubicBezTo>
                                      <a:cubicBezTo>
                                        <a:pt x="22860" y="6096"/>
                                        <a:pt x="22860" y="6096"/>
                                        <a:pt x="22860" y="6096"/>
                                      </a:cubicBezTo>
                                      <a:cubicBezTo>
                                        <a:pt x="22860" y="4572"/>
                                        <a:pt x="21336" y="4572"/>
                                        <a:pt x="21336" y="3048"/>
                                      </a:cubicBezTo>
                                      <a:cubicBezTo>
                                        <a:pt x="19812" y="3048"/>
                                        <a:pt x="19812" y="1524"/>
                                        <a:pt x="16764" y="1524"/>
                                      </a:cubicBezTo>
                                      <a:lnTo>
                                        <a:pt x="16764" y="0"/>
                                      </a:lnTo>
                                      <a:close/>
                                    </a:path>
                                  </a:pathLst>
                                </a:custGeom>
                                <a:solidFill>
                                  <a:srgbClr val="000000"/>
                                </a:solidFill>
                                <a:ln w="0" cap="flat">
                                  <a:noFill/>
                                  <a:miter lim="127000"/>
                                </a:ln>
                                <a:effectLst/>
                              </wps:spPr>
                              <wps:bodyPr/>
                            </wps:wsp>
                            <wps:wsp>
                              <wps:cNvPr id="61573" name="Shape 61573"/>
                              <wps:cNvSpPr/>
                              <wps:spPr>
                                <a:xfrm>
                                  <a:off x="298704" y="0"/>
                                  <a:ext cx="30480" cy="96012"/>
                                </a:xfrm>
                                <a:custGeom>
                                  <a:avLst/>
                                  <a:gdLst/>
                                  <a:ahLst/>
                                  <a:cxnLst/>
                                  <a:rect l="0" t="0" r="0" b="0"/>
                                  <a:pathLst>
                                    <a:path w="30480" h="96012">
                                      <a:moveTo>
                                        <a:pt x="18288" y="0"/>
                                      </a:moveTo>
                                      <a:lnTo>
                                        <a:pt x="21336" y="0"/>
                                      </a:lnTo>
                                      <a:lnTo>
                                        <a:pt x="21336" y="60960"/>
                                      </a:lnTo>
                                      <a:lnTo>
                                        <a:pt x="21336" y="82296"/>
                                      </a:lnTo>
                                      <a:cubicBezTo>
                                        <a:pt x="21336" y="86868"/>
                                        <a:pt x="21336" y="89916"/>
                                        <a:pt x="22860" y="91440"/>
                                      </a:cubicBezTo>
                                      <a:cubicBezTo>
                                        <a:pt x="22860" y="92964"/>
                                        <a:pt x="24384" y="92964"/>
                                        <a:pt x="24384" y="94488"/>
                                      </a:cubicBezTo>
                                      <a:cubicBezTo>
                                        <a:pt x="25908" y="94488"/>
                                        <a:pt x="27432" y="94488"/>
                                        <a:pt x="30480" y="94488"/>
                                      </a:cubicBezTo>
                                      <a:lnTo>
                                        <a:pt x="30480" y="96012"/>
                                      </a:lnTo>
                                      <a:lnTo>
                                        <a:pt x="0" y="96012"/>
                                      </a:lnTo>
                                      <a:lnTo>
                                        <a:pt x="0" y="94488"/>
                                      </a:lnTo>
                                      <a:cubicBezTo>
                                        <a:pt x="3048" y="94488"/>
                                        <a:pt x="4572" y="94488"/>
                                        <a:pt x="6096" y="94488"/>
                                      </a:cubicBezTo>
                                      <a:cubicBezTo>
                                        <a:pt x="7620" y="92964"/>
                                        <a:pt x="7620" y="92964"/>
                                        <a:pt x="9144" y="91440"/>
                                      </a:cubicBezTo>
                                      <a:cubicBezTo>
                                        <a:pt x="9144" y="89916"/>
                                        <a:pt x="9144" y="86868"/>
                                        <a:pt x="9144" y="82296"/>
                                      </a:cubicBezTo>
                                      <a:lnTo>
                                        <a:pt x="9144" y="25908"/>
                                      </a:lnTo>
                                      <a:cubicBezTo>
                                        <a:pt x="9144" y="19812"/>
                                        <a:pt x="9144" y="15240"/>
                                        <a:pt x="9144" y="12192"/>
                                      </a:cubicBezTo>
                                      <a:cubicBezTo>
                                        <a:pt x="9144" y="10668"/>
                                        <a:pt x="7620" y="10668"/>
                                        <a:pt x="7620" y="9144"/>
                                      </a:cubicBezTo>
                                      <a:cubicBezTo>
                                        <a:pt x="7620" y="9144"/>
                                        <a:pt x="6096" y="9144"/>
                                        <a:pt x="4572"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574" name="Shape 61574"/>
                              <wps:cNvSpPr/>
                              <wps:spPr>
                                <a:xfrm>
                                  <a:off x="373380" y="32004"/>
                                  <a:ext cx="30480" cy="64008"/>
                                </a:xfrm>
                                <a:custGeom>
                                  <a:avLst/>
                                  <a:gdLst/>
                                  <a:ahLst/>
                                  <a:cxnLst/>
                                  <a:rect l="0" t="0" r="0" b="0"/>
                                  <a:pathLst>
                                    <a:path w="30480" h="64008">
                                      <a:moveTo>
                                        <a:pt x="18288" y="0"/>
                                      </a:moveTo>
                                      <a:lnTo>
                                        <a:pt x="21336" y="0"/>
                                      </a:lnTo>
                                      <a:lnTo>
                                        <a:pt x="21336" y="50292"/>
                                      </a:lnTo>
                                      <a:cubicBezTo>
                                        <a:pt x="21336" y="54864"/>
                                        <a:pt x="21336" y="57912"/>
                                        <a:pt x="22860" y="59436"/>
                                      </a:cubicBezTo>
                                      <a:cubicBezTo>
                                        <a:pt x="22860" y="60960"/>
                                        <a:pt x="24384" y="60960"/>
                                        <a:pt x="24384" y="62484"/>
                                      </a:cubicBezTo>
                                      <a:cubicBezTo>
                                        <a:pt x="25908" y="62484"/>
                                        <a:pt x="27432" y="62484"/>
                                        <a:pt x="30480" y="62484"/>
                                      </a:cubicBezTo>
                                      <a:lnTo>
                                        <a:pt x="30480" y="64008"/>
                                      </a:lnTo>
                                      <a:lnTo>
                                        <a:pt x="0" y="64008"/>
                                      </a:lnTo>
                                      <a:lnTo>
                                        <a:pt x="0" y="62484"/>
                                      </a:lnTo>
                                      <a:cubicBezTo>
                                        <a:pt x="3048" y="62484"/>
                                        <a:pt x="4572" y="62484"/>
                                        <a:pt x="6096" y="62484"/>
                                      </a:cubicBezTo>
                                      <a:cubicBezTo>
                                        <a:pt x="7620" y="60960"/>
                                        <a:pt x="7620" y="60960"/>
                                        <a:pt x="9144" y="59436"/>
                                      </a:cubicBezTo>
                                      <a:cubicBezTo>
                                        <a:pt x="9144" y="57912"/>
                                        <a:pt x="9144" y="54864"/>
                                        <a:pt x="9144" y="50292"/>
                                      </a:cubicBezTo>
                                      <a:lnTo>
                                        <a:pt x="9144" y="25908"/>
                                      </a:lnTo>
                                      <a:cubicBezTo>
                                        <a:pt x="9144" y="19812"/>
                                        <a:pt x="9144" y="15240"/>
                                        <a:pt x="9144" y="12192"/>
                                      </a:cubicBezTo>
                                      <a:cubicBezTo>
                                        <a:pt x="9144" y="10668"/>
                                        <a:pt x="7620" y="10668"/>
                                        <a:pt x="7620" y="9144"/>
                                      </a:cubicBezTo>
                                      <a:cubicBezTo>
                                        <a:pt x="6096" y="9144"/>
                                        <a:pt x="6096" y="9144"/>
                                        <a:pt x="4572"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575" name="Shape 61575"/>
                              <wps:cNvSpPr/>
                              <wps:spPr>
                                <a:xfrm>
                                  <a:off x="381000" y="0"/>
                                  <a:ext cx="15240" cy="15240"/>
                                </a:xfrm>
                                <a:custGeom>
                                  <a:avLst/>
                                  <a:gdLst/>
                                  <a:ahLst/>
                                  <a:cxnLst/>
                                  <a:rect l="0" t="0" r="0" b="0"/>
                                  <a:pathLst>
                                    <a:path w="15240" h="15240">
                                      <a:moveTo>
                                        <a:pt x="7620" y="0"/>
                                      </a:moveTo>
                                      <a:cubicBezTo>
                                        <a:pt x="9144" y="0"/>
                                        <a:pt x="12192" y="1524"/>
                                        <a:pt x="13716" y="3048"/>
                                      </a:cubicBezTo>
                                      <a:cubicBezTo>
                                        <a:pt x="15240" y="4572"/>
                                        <a:pt x="15240" y="6096"/>
                                        <a:pt x="15240" y="7620"/>
                                      </a:cubicBezTo>
                                      <a:cubicBezTo>
                                        <a:pt x="15240" y="10668"/>
                                        <a:pt x="15240" y="12192"/>
                                        <a:pt x="13716" y="13716"/>
                                      </a:cubicBezTo>
                                      <a:cubicBezTo>
                                        <a:pt x="12192" y="15240"/>
                                        <a:pt x="9144" y="15240"/>
                                        <a:pt x="7620" y="15240"/>
                                      </a:cubicBezTo>
                                      <a:cubicBezTo>
                                        <a:pt x="6096" y="15240"/>
                                        <a:pt x="4572" y="15240"/>
                                        <a:pt x="3048" y="13716"/>
                                      </a:cubicBezTo>
                                      <a:cubicBezTo>
                                        <a:pt x="1524" y="12192"/>
                                        <a:pt x="0" y="10668"/>
                                        <a:pt x="0" y="7620"/>
                                      </a:cubicBezTo>
                                      <a:cubicBezTo>
                                        <a:pt x="0" y="6096"/>
                                        <a:pt x="1524" y="4572"/>
                                        <a:pt x="3048" y="3048"/>
                                      </a:cubicBezTo>
                                      <a:cubicBezTo>
                                        <a:pt x="4572" y="1524"/>
                                        <a:pt x="6096" y="0"/>
                                        <a:pt x="7620" y="0"/>
                                      </a:cubicBezTo>
                                      <a:close/>
                                    </a:path>
                                  </a:pathLst>
                                </a:custGeom>
                                <a:solidFill>
                                  <a:srgbClr val="000000"/>
                                </a:solidFill>
                                <a:ln w="0" cap="flat">
                                  <a:noFill/>
                                  <a:miter lim="127000"/>
                                </a:ln>
                                <a:effectLst/>
                              </wps:spPr>
                              <wps:bodyPr/>
                            </wps:wsp>
                            <wps:wsp>
                              <wps:cNvPr id="255404" name="Shape 255404"/>
                              <wps:cNvSpPr/>
                              <wps:spPr>
                                <a:xfrm>
                                  <a:off x="409956" y="59436"/>
                                  <a:ext cx="36576" cy="12192"/>
                                </a:xfrm>
                                <a:custGeom>
                                  <a:avLst/>
                                  <a:gdLst/>
                                  <a:ahLst/>
                                  <a:cxnLst/>
                                  <a:rect l="0" t="0" r="0" b="0"/>
                                  <a:pathLst>
                                    <a:path w="36576" h="12192">
                                      <a:moveTo>
                                        <a:pt x="0" y="0"/>
                                      </a:moveTo>
                                      <a:lnTo>
                                        <a:pt x="36576" y="0"/>
                                      </a:lnTo>
                                      <a:lnTo>
                                        <a:pt x="36576" y="12192"/>
                                      </a:lnTo>
                                      <a:lnTo>
                                        <a:pt x="0" y="12192"/>
                                      </a:lnTo>
                                      <a:lnTo>
                                        <a:pt x="0" y="0"/>
                                      </a:lnTo>
                                    </a:path>
                                  </a:pathLst>
                                </a:custGeom>
                                <a:solidFill>
                                  <a:srgbClr val="000000"/>
                                </a:solidFill>
                                <a:ln w="0" cap="flat">
                                  <a:noFill/>
                                  <a:miter lim="127000"/>
                                </a:ln>
                                <a:effectLst/>
                              </wps:spPr>
                              <wps:bodyPr/>
                            </wps:wsp>
                            <wps:wsp>
                              <wps:cNvPr id="61577" name="Shape 61577"/>
                              <wps:cNvSpPr/>
                              <wps:spPr>
                                <a:xfrm>
                                  <a:off x="489204" y="33529"/>
                                  <a:ext cx="67056" cy="64008"/>
                                </a:xfrm>
                                <a:custGeom>
                                  <a:avLst/>
                                  <a:gdLst/>
                                  <a:ahLst/>
                                  <a:cxnLst/>
                                  <a:rect l="0" t="0" r="0" b="0"/>
                                  <a:pathLst>
                                    <a:path w="67056" h="64008">
                                      <a:moveTo>
                                        <a:pt x="0" y="0"/>
                                      </a:moveTo>
                                      <a:lnTo>
                                        <a:pt x="21336" y="0"/>
                                      </a:lnTo>
                                      <a:lnTo>
                                        <a:pt x="21336" y="42672"/>
                                      </a:lnTo>
                                      <a:cubicBezTo>
                                        <a:pt x="21336" y="48768"/>
                                        <a:pt x="22860" y="51816"/>
                                        <a:pt x="24384" y="54864"/>
                                      </a:cubicBezTo>
                                      <a:cubicBezTo>
                                        <a:pt x="25908" y="56388"/>
                                        <a:pt x="28956" y="56388"/>
                                        <a:pt x="32004" y="56388"/>
                                      </a:cubicBezTo>
                                      <a:cubicBezTo>
                                        <a:pt x="33528" y="56388"/>
                                        <a:pt x="35052" y="56388"/>
                                        <a:pt x="38100" y="54864"/>
                                      </a:cubicBezTo>
                                      <a:cubicBezTo>
                                        <a:pt x="39624" y="53340"/>
                                        <a:pt x="42672" y="51816"/>
                                        <a:pt x="45720" y="48768"/>
                                      </a:cubicBezTo>
                                      <a:lnTo>
                                        <a:pt x="45720" y="12192"/>
                                      </a:lnTo>
                                      <a:cubicBezTo>
                                        <a:pt x="45720" y="9144"/>
                                        <a:pt x="45720" y="6096"/>
                                        <a:pt x="44196" y="4572"/>
                                      </a:cubicBezTo>
                                      <a:cubicBezTo>
                                        <a:pt x="42672" y="3048"/>
                                        <a:pt x="41148" y="1524"/>
                                        <a:pt x="36576" y="1524"/>
                                      </a:cubicBezTo>
                                      <a:lnTo>
                                        <a:pt x="36576" y="0"/>
                                      </a:lnTo>
                                      <a:lnTo>
                                        <a:pt x="57912" y="0"/>
                                      </a:lnTo>
                                      <a:lnTo>
                                        <a:pt x="57912" y="38100"/>
                                      </a:lnTo>
                                      <a:cubicBezTo>
                                        <a:pt x="57912" y="45720"/>
                                        <a:pt x="57912" y="50292"/>
                                        <a:pt x="57912" y="51816"/>
                                      </a:cubicBezTo>
                                      <a:cubicBezTo>
                                        <a:pt x="59436" y="53340"/>
                                        <a:pt x="59436" y="54864"/>
                                        <a:pt x="59436" y="56388"/>
                                      </a:cubicBezTo>
                                      <a:cubicBezTo>
                                        <a:pt x="60960" y="56388"/>
                                        <a:pt x="60960" y="56388"/>
                                        <a:pt x="62484" y="56388"/>
                                      </a:cubicBezTo>
                                      <a:cubicBezTo>
                                        <a:pt x="64008" y="56388"/>
                                        <a:pt x="65532" y="56388"/>
                                        <a:pt x="67056" y="54864"/>
                                      </a:cubicBezTo>
                                      <a:lnTo>
                                        <a:pt x="67056" y="56388"/>
                                      </a:lnTo>
                                      <a:lnTo>
                                        <a:pt x="48768" y="64008"/>
                                      </a:lnTo>
                                      <a:lnTo>
                                        <a:pt x="45720" y="64008"/>
                                      </a:lnTo>
                                      <a:lnTo>
                                        <a:pt x="45720" y="51816"/>
                                      </a:lnTo>
                                      <a:cubicBezTo>
                                        <a:pt x="41148" y="57912"/>
                                        <a:pt x="36576" y="60960"/>
                                        <a:pt x="33528" y="62484"/>
                                      </a:cubicBezTo>
                                      <a:cubicBezTo>
                                        <a:pt x="30480" y="64008"/>
                                        <a:pt x="28956" y="64008"/>
                                        <a:pt x="24384" y="64008"/>
                                      </a:cubicBezTo>
                                      <a:cubicBezTo>
                                        <a:pt x="21336" y="64008"/>
                                        <a:pt x="18288" y="64008"/>
                                        <a:pt x="16764" y="60960"/>
                                      </a:cubicBezTo>
                                      <a:cubicBezTo>
                                        <a:pt x="13716" y="59436"/>
                                        <a:pt x="12192" y="56388"/>
                                        <a:pt x="10668" y="53340"/>
                                      </a:cubicBezTo>
                                      <a:cubicBezTo>
                                        <a:pt x="10668" y="50292"/>
                                        <a:pt x="9144" y="45720"/>
                                        <a:pt x="9144" y="41148"/>
                                      </a:cubicBezTo>
                                      <a:lnTo>
                                        <a:pt x="9144" y="12192"/>
                                      </a:lnTo>
                                      <a:cubicBezTo>
                                        <a:pt x="9144" y="9144"/>
                                        <a:pt x="9144" y="7620"/>
                                        <a:pt x="9144" y="6096"/>
                                      </a:cubicBezTo>
                                      <a:cubicBezTo>
                                        <a:pt x="7620" y="4572"/>
                                        <a:pt x="7620" y="3048"/>
                                        <a:pt x="6096" y="3048"/>
                                      </a:cubicBezTo>
                                      <a:cubicBezTo>
                                        <a:pt x="4572" y="3048"/>
                                        <a:pt x="3048" y="1524"/>
                                        <a:pt x="0" y="1524"/>
                                      </a:cubicBezTo>
                                      <a:lnTo>
                                        <a:pt x="0" y="0"/>
                                      </a:lnTo>
                                      <a:close/>
                                    </a:path>
                                  </a:pathLst>
                                </a:custGeom>
                                <a:solidFill>
                                  <a:srgbClr val="000000"/>
                                </a:solidFill>
                                <a:ln w="0" cap="flat">
                                  <a:noFill/>
                                  <a:miter lim="127000"/>
                                </a:ln>
                                <a:effectLst/>
                              </wps:spPr>
                              <wps:bodyPr/>
                            </wps:wsp>
                            <wps:wsp>
                              <wps:cNvPr id="61578" name="Shape 61578"/>
                              <wps:cNvSpPr/>
                              <wps:spPr>
                                <a:xfrm>
                                  <a:off x="559308" y="32004"/>
                                  <a:ext cx="67056" cy="64008"/>
                                </a:xfrm>
                                <a:custGeom>
                                  <a:avLst/>
                                  <a:gdLst/>
                                  <a:ahLst/>
                                  <a:cxnLst/>
                                  <a:rect l="0" t="0" r="0" b="0"/>
                                  <a:pathLst>
                                    <a:path w="67056" h="64008">
                                      <a:moveTo>
                                        <a:pt x="18288" y="0"/>
                                      </a:moveTo>
                                      <a:lnTo>
                                        <a:pt x="21336" y="0"/>
                                      </a:lnTo>
                                      <a:lnTo>
                                        <a:pt x="21336" y="13716"/>
                                      </a:lnTo>
                                      <a:cubicBezTo>
                                        <a:pt x="28956" y="4572"/>
                                        <a:pt x="35052" y="0"/>
                                        <a:pt x="42672" y="0"/>
                                      </a:cubicBezTo>
                                      <a:cubicBezTo>
                                        <a:pt x="45720" y="0"/>
                                        <a:pt x="48768" y="1524"/>
                                        <a:pt x="50292" y="3048"/>
                                      </a:cubicBezTo>
                                      <a:cubicBezTo>
                                        <a:pt x="53340" y="4572"/>
                                        <a:pt x="54864" y="7620"/>
                                        <a:pt x="56388" y="12192"/>
                                      </a:cubicBezTo>
                                      <a:cubicBezTo>
                                        <a:pt x="57912" y="13716"/>
                                        <a:pt x="57912" y="18288"/>
                                        <a:pt x="57912" y="24384"/>
                                      </a:cubicBezTo>
                                      <a:lnTo>
                                        <a:pt x="57912" y="50292"/>
                                      </a:lnTo>
                                      <a:cubicBezTo>
                                        <a:pt x="57912" y="54864"/>
                                        <a:pt x="57912" y="57912"/>
                                        <a:pt x="59436" y="59436"/>
                                      </a:cubicBezTo>
                                      <a:cubicBezTo>
                                        <a:pt x="59436" y="60960"/>
                                        <a:pt x="59436" y="60960"/>
                                        <a:pt x="60960" y="62484"/>
                                      </a:cubicBezTo>
                                      <a:cubicBezTo>
                                        <a:pt x="62484" y="62484"/>
                                        <a:pt x="64008" y="62484"/>
                                        <a:pt x="67056" y="62484"/>
                                      </a:cubicBezTo>
                                      <a:lnTo>
                                        <a:pt x="67056" y="64008"/>
                                      </a:lnTo>
                                      <a:lnTo>
                                        <a:pt x="36576" y="64008"/>
                                      </a:lnTo>
                                      <a:lnTo>
                                        <a:pt x="36576" y="62484"/>
                                      </a:lnTo>
                                      <a:lnTo>
                                        <a:pt x="38100" y="62484"/>
                                      </a:lnTo>
                                      <a:cubicBezTo>
                                        <a:pt x="41148" y="62484"/>
                                        <a:pt x="42672" y="62484"/>
                                        <a:pt x="42672" y="60960"/>
                                      </a:cubicBezTo>
                                      <a:cubicBezTo>
                                        <a:pt x="44196" y="60960"/>
                                        <a:pt x="45720" y="59436"/>
                                        <a:pt x="45720" y="57912"/>
                                      </a:cubicBezTo>
                                      <a:cubicBezTo>
                                        <a:pt x="45720" y="56388"/>
                                        <a:pt x="45720" y="54864"/>
                                        <a:pt x="45720" y="50292"/>
                                      </a:cubicBezTo>
                                      <a:lnTo>
                                        <a:pt x="45720" y="24384"/>
                                      </a:lnTo>
                                      <a:cubicBezTo>
                                        <a:pt x="45720" y="18288"/>
                                        <a:pt x="45720" y="15240"/>
                                        <a:pt x="44196" y="12192"/>
                                      </a:cubicBezTo>
                                      <a:cubicBezTo>
                                        <a:pt x="42672" y="9144"/>
                                        <a:pt x="39624" y="7620"/>
                                        <a:pt x="36576" y="7620"/>
                                      </a:cubicBezTo>
                                      <a:cubicBezTo>
                                        <a:pt x="32004" y="7620"/>
                                        <a:pt x="25908" y="10668"/>
                                        <a:pt x="21336" y="16764"/>
                                      </a:cubicBezTo>
                                      <a:lnTo>
                                        <a:pt x="21336" y="50292"/>
                                      </a:lnTo>
                                      <a:cubicBezTo>
                                        <a:pt x="21336" y="54864"/>
                                        <a:pt x="21336" y="57912"/>
                                        <a:pt x="21336" y="59436"/>
                                      </a:cubicBezTo>
                                      <a:cubicBezTo>
                                        <a:pt x="22860" y="60960"/>
                                        <a:pt x="22860" y="60960"/>
                                        <a:pt x="24384" y="62484"/>
                                      </a:cubicBezTo>
                                      <a:cubicBezTo>
                                        <a:pt x="25908" y="62484"/>
                                        <a:pt x="27432" y="62484"/>
                                        <a:pt x="30480" y="62484"/>
                                      </a:cubicBezTo>
                                      <a:lnTo>
                                        <a:pt x="30480" y="64008"/>
                                      </a:lnTo>
                                      <a:lnTo>
                                        <a:pt x="0" y="64008"/>
                                      </a:lnTo>
                                      <a:lnTo>
                                        <a:pt x="0" y="62484"/>
                                      </a:lnTo>
                                      <a:lnTo>
                                        <a:pt x="1524" y="62484"/>
                                      </a:lnTo>
                                      <a:cubicBezTo>
                                        <a:pt x="4572" y="62484"/>
                                        <a:pt x="6096" y="62484"/>
                                        <a:pt x="7620" y="60960"/>
                                      </a:cubicBezTo>
                                      <a:cubicBezTo>
                                        <a:pt x="9144" y="59436"/>
                                        <a:pt x="9144" y="56388"/>
                                        <a:pt x="9144" y="50292"/>
                                      </a:cubicBezTo>
                                      <a:lnTo>
                                        <a:pt x="9144" y="25908"/>
                                      </a:lnTo>
                                      <a:cubicBezTo>
                                        <a:pt x="9144" y="19812"/>
                                        <a:pt x="9144" y="15240"/>
                                        <a:pt x="9144" y="12192"/>
                                      </a:cubicBezTo>
                                      <a:cubicBezTo>
                                        <a:pt x="9144" y="10668"/>
                                        <a:pt x="7620" y="10668"/>
                                        <a:pt x="7620" y="9144"/>
                                      </a:cubicBezTo>
                                      <a:cubicBezTo>
                                        <a:pt x="6096" y="9144"/>
                                        <a:pt x="6096" y="9144"/>
                                        <a:pt x="4572"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579" name="Shape 61579"/>
                              <wps:cNvSpPr/>
                              <wps:spPr>
                                <a:xfrm>
                                  <a:off x="632460" y="32443"/>
                                  <a:ext cx="27432" cy="65093"/>
                                </a:xfrm>
                                <a:custGeom>
                                  <a:avLst/>
                                  <a:gdLst/>
                                  <a:ahLst/>
                                  <a:cxnLst/>
                                  <a:rect l="0" t="0" r="0" b="0"/>
                                  <a:pathLst>
                                    <a:path w="27432" h="65093">
                                      <a:moveTo>
                                        <a:pt x="27432" y="0"/>
                                      </a:moveTo>
                                      <a:lnTo>
                                        <a:pt x="27432" y="5004"/>
                                      </a:lnTo>
                                      <a:lnTo>
                                        <a:pt x="18288" y="10229"/>
                                      </a:lnTo>
                                      <a:cubicBezTo>
                                        <a:pt x="13716" y="14801"/>
                                        <a:pt x="12192" y="20897"/>
                                        <a:pt x="12192" y="30041"/>
                                      </a:cubicBezTo>
                                      <a:cubicBezTo>
                                        <a:pt x="12192" y="39185"/>
                                        <a:pt x="13716" y="46805"/>
                                        <a:pt x="18288" y="51377"/>
                                      </a:cubicBezTo>
                                      <a:lnTo>
                                        <a:pt x="27432" y="55949"/>
                                      </a:lnTo>
                                      <a:lnTo>
                                        <a:pt x="27432" y="64585"/>
                                      </a:lnTo>
                                      <a:lnTo>
                                        <a:pt x="24384" y="65093"/>
                                      </a:lnTo>
                                      <a:cubicBezTo>
                                        <a:pt x="18288" y="65093"/>
                                        <a:pt x="12192" y="63569"/>
                                        <a:pt x="7620" y="57473"/>
                                      </a:cubicBezTo>
                                      <a:cubicBezTo>
                                        <a:pt x="3048" y="51377"/>
                                        <a:pt x="0" y="43757"/>
                                        <a:pt x="0" y="36137"/>
                                      </a:cubicBezTo>
                                      <a:cubicBezTo>
                                        <a:pt x="0" y="26993"/>
                                        <a:pt x="3048" y="17849"/>
                                        <a:pt x="7620" y="11753"/>
                                      </a:cubicBezTo>
                                      <a:cubicBezTo>
                                        <a:pt x="10668" y="7943"/>
                                        <a:pt x="14097" y="4895"/>
                                        <a:pt x="17717" y="2799"/>
                                      </a:cubicBezTo>
                                      <a:lnTo>
                                        <a:pt x="27432" y="0"/>
                                      </a:lnTo>
                                      <a:close/>
                                    </a:path>
                                  </a:pathLst>
                                </a:custGeom>
                                <a:solidFill>
                                  <a:srgbClr val="000000"/>
                                </a:solidFill>
                                <a:ln w="0" cap="flat">
                                  <a:noFill/>
                                  <a:miter lim="127000"/>
                                </a:ln>
                                <a:effectLst/>
                              </wps:spPr>
                              <wps:bodyPr/>
                            </wps:wsp>
                            <wps:wsp>
                              <wps:cNvPr id="61580" name="Shape 61580"/>
                              <wps:cNvSpPr/>
                              <wps:spPr>
                                <a:xfrm>
                                  <a:off x="659892" y="0"/>
                                  <a:ext cx="36576" cy="97536"/>
                                </a:xfrm>
                                <a:custGeom>
                                  <a:avLst/>
                                  <a:gdLst/>
                                  <a:ahLst/>
                                  <a:cxnLst/>
                                  <a:rect l="0" t="0" r="0" b="0"/>
                                  <a:pathLst>
                                    <a:path w="36576" h="97536">
                                      <a:moveTo>
                                        <a:pt x="24384" y="0"/>
                                      </a:moveTo>
                                      <a:lnTo>
                                        <a:pt x="27432" y="0"/>
                                      </a:lnTo>
                                      <a:lnTo>
                                        <a:pt x="27432" y="71628"/>
                                      </a:lnTo>
                                      <a:cubicBezTo>
                                        <a:pt x="27432" y="79248"/>
                                        <a:pt x="27432" y="83820"/>
                                        <a:pt x="27432" y="85344"/>
                                      </a:cubicBezTo>
                                      <a:cubicBezTo>
                                        <a:pt x="27432" y="86868"/>
                                        <a:pt x="28956" y="88392"/>
                                        <a:pt x="28956" y="89916"/>
                                      </a:cubicBezTo>
                                      <a:cubicBezTo>
                                        <a:pt x="30480" y="89916"/>
                                        <a:pt x="30480" y="89916"/>
                                        <a:pt x="32004" y="89916"/>
                                      </a:cubicBezTo>
                                      <a:cubicBezTo>
                                        <a:pt x="32004" y="89916"/>
                                        <a:pt x="33528" y="89916"/>
                                        <a:pt x="35052" y="88392"/>
                                      </a:cubicBezTo>
                                      <a:lnTo>
                                        <a:pt x="36576" y="89916"/>
                                      </a:lnTo>
                                      <a:lnTo>
                                        <a:pt x="18288" y="97536"/>
                                      </a:lnTo>
                                      <a:lnTo>
                                        <a:pt x="15240" y="97536"/>
                                      </a:lnTo>
                                      <a:lnTo>
                                        <a:pt x="15240" y="88392"/>
                                      </a:lnTo>
                                      <a:cubicBezTo>
                                        <a:pt x="12192" y="91440"/>
                                        <a:pt x="9144" y="94488"/>
                                        <a:pt x="6096" y="96012"/>
                                      </a:cubicBezTo>
                                      <a:lnTo>
                                        <a:pt x="0" y="97028"/>
                                      </a:lnTo>
                                      <a:lnTo>
                                        <a:pt x="0" y="88392"/>
                                      </a:lnTo>
                                      <a:lnTo>
                                        <a:pt x="3048" y="89916"/>
                                      </a:lnTo>
                                      <a:cubicBezTo>
                                        <a:pt x="7620" y="89916"/>
                                        <a:pt x="10668" y="88392"/>
                                        <a:pt x="15240" y="83820"/>
                                      </a:cubicBezTo>
                                      <a:lnTo>
                                        <a:pt x="15240" y="53340"/>
                                      </a:lnTo>
                                      <a:cubicBezTo>
                                        <a:pt x="15240" y="50292"/>
                                        <a:pt x="13716" y="47244"/>
                                        <a:pt x="12192" y="44196"/>
                                      </a:cubicBezTo>
                                      <a:cubicBezTo>
                                        <a:pt x="10668" y="42672"/>
                                        <a:pt x="9144" y="39624"/>
                                        <a:pt x="7620" y="39624"/>
                                      </a:cubicBezTo>
                                      <a:cubicBezTo>
                                        <a:pt x="4572" y="38100"/>
                                        <a:pt x="3048" y="36576"/>
                                        <a:pt x="1524" y="36576"/>
                                      </a:cubicBezTo>
                                      <a:lnTo>
                                        <a:pt x="0" y="37447"/>
                                      </a:lnTo>
                                      <a:lnTo>
                                        <a:pt x="0" y="32443"/>
                                      </a:lnTo>
                                      <a:lnTo>
                                        <a:pt x="1524" y="32004"/>
                                      </a:lnTo>
                                      <a:cubicBezTo>
                                        <a:pt x="7620" y="32004"/>
                                        <a:pt x="12192" y="35052"/>
                                        <a:pt x="15240" y="39624"/>
                                      </a:cubicBezTo>
                                      <a:lnTo>
                                        <a:pt x="15240" y="25908"/>
                                      </a:lnTo>
                                      <a:cubicBezTo>
                                        <a:pt x="15240" y="19812"/>
                                        <a:pt x="15240" y="15240"/>
                                        <a:pt x="15240" y="13716"/>
                                      </a:cubicBezTo>
                                      <a:cubicBezTo>
                                        <a:pt x="13716" y="10668"/>
                                        <a:pt x="13716" y="10668"/>
                                        <a:pt x="13716" y="9144"/>
                                      </a:cubicBezTo>
                                      <a:cubicBezTo>
                                        <a:pt x="12192" y="9144"/>
                                        <a:pt x="12192" y="9144"/>
                                        <a:pt x="10668" y="9144"/>
                                      </a:cubicBezTo>
                                      <a:cubicBezTo>
                                        <a:pt x="9144" y="9144"/>
                                        <a:pt x="9144" y="9144"/>
                                        <a:pt x="6096" y="9144"/>
                                      </a:cubicBezTo>
                                      <a:lnTo>
                                        <a:pt x="6096" y="7620"/>
                                      </a:lnTo>
                                      <a:lnTo>
                                        <a:pt x="24384" y="0"/>
                                      </a:lnTo>
                                      <a:close/>
                                    </a:path>
                                  </a:pathLst>
                                </a:custGeom>
                                <a:solidFill>
                                  <a:srgbClr val="000000"/>
                                </a:solidFill>
                                <a:ln w="0" cap="flat">
                                  <a:noFill/>
                                  <a:miter lim="127000"/>
                                </a:ln>
                                <a:effectLst/>
                              </wps:spPr>
                              <wps:bodyPr/>
                            </wps:wsp>
                            <wps:wsp>
                              <wps:cNvPr id="61581" name="Shape 61581"/>
                              <wps:cNvSpPr/>
                              <wps:spPr>
                                <a:xfrm>
                                  <a:off x="733044" y="4572"/>
                                  <a:ext cx="48006" cy="91440"/>
                                </a:xfrm>
                                <a:custGeom>
                                  <a:avLst/>
                                  <a:gdLst/>
                                  <a:ahLst/>
                                  <a:cxnLst/>
                                  <a:rect l="0" t="0" r="0" b="0"/>
                                  <a:pathLst>
                                    <a:path w="48006" h="91440">
                                      <a:moveTo>
                                        <a:pt x="0" y="0"/>
                                      </a:moveTo>
                                      <a:lnTo>
                                        <a:pt x="39624" y="0"/>
                                      </a:lnTo>
                                      <a:lnTo>
                                        <a:pt x="48006" y="698"/>
                                      </a:lnTo>
                                      <a:lnTo>
                                        <a:pt x="48006" y="7366"/>
                                      </a:lnTo>
                                      <a:lnTo>
                                        <a:pt x="39624" y="4572"/>
                                      </a:lnTo>
                                      <a:cubicBezTo>
                                        <a:pt x="35052" y="4572"/>
                                        <a:pt x="30480" y="6096"/>
                                        <a:pt x="27432" y="6096"/>
                                      </a:cubicBezTo>
                                      <a:lnTo>
                                        <a:pt x="27432" y="42672"/>
                                      </a:lnTo>
                                      <a:cubicBezTo>
                                        <a:pt x="28956" y="42672"/>
                                        <a:pt x="30480" y="42672"/>
                                        <a:pt x="33528" y="42672"/>
                                      </a:cubicBezTo>
                                      <a:cubicBezTo>
                                        <a:pt x="35052" y="42672"/>
                                        <a:pt x="38100" y="42672"/>
                                        <a:pt x="39624" y="42672"/>
                                      </a:cubicBezTo>
                                      <a:lnTo>
                                        <a:pt x="48006" y="41834"/>
                                      </a:lnTo>
                                      <a:lnTo>
                                        <a:pt x="48006" y="48920"/>
                                      </a:lnTo>
                                      <a:lnTo>
                                        <a:pt x="39624" y="47244"/>
                                      </a:lnTo>
                                      <a:cubicBezTo>
                                        <a:pt x="36576" y="47244"/>
                                        <a:pt x="33528" y="47244"/>
                                        <a:pt x="32004" y="47244"/>
                                      </a:cubicBezTo>
                                      <a:cubicBezTo>
                                        <a:pt x="30480" y="48768"/>
                                        <a:pt x="28956" y="48768"/>
                                        <a:pt x="27432" y="48768"/>
                                      </a:cubicBezTo>
                                      <a:lnTo>
                                        <a:pt x="27432" y="85344"/>
                                      </a:lnTo>
                                      <a:cubicBezTo>
                                        <a:pt x="32004" y="86868"/>
                                        <a:pt x="38100" y="86868"/>
                                        <a:pt x="42672" y="86868"/>
                                      </a:cubicBezTo>
                                      <a:lnTo>
                                        <a:pt x="48006" y="85637"/>
                                      </a:lnTo>
                                      <a:lnTo>
                                        <a:pt x="48006" y="91186"/>
                                      </a:lnTo>
                                      <a:lnTo>
                                        <a:pt x="44196" y="91440"/>
                                      </a:lnTo>
                                      <a:lnTo>
                                        <a:pt x="0" y="91440"/>
                                      </a:lnTo>
                                      <a:lnTo>
                                        <a:pt x="0" y="89916"/>
                                      </a:lnTo>
                                      <a:lnTo>
                                        <a:pt x="3048" y="89916"/>
                                      </a:lnTo>
                                      <a:cubicBezTo>
                                        <a:pt x="7620" y="89916"/>
                                        <a:pt x="10668" y="89916"/>
                                        <a:pt x="12192" y="86868"/>
                                      </a:cubicBezTo>
                                      <a:cubicBezTo>
                                        <a:pt x="13716" y="85344"/>
                                        <a:pt x="13716" y="80772"/>
                                        <a:pt x="13716" y="74676"/>
                                      </a:cubicBezTo>
                                      <a:lnTo>
                                        <a:pt x="13716" y="16764"/>
                                      </a:lnTo>
                                      <a:cubicBezTo>
                                        <a:pt x="13716" y="10668"/>
                                        <a:pt x="12192" y="7620"/>
                                        <a:pt x="12192" y="6096"/>
                                      </a:cubicBezTo>
                                      <a:cubicBezTo>
                                        <a:pt x="9144" y="3048"/>
                                        <a:pt x="7620" y="1524"/>
                                        <a:pt x="3048" y="1524"/>
                                      </a:cubicBezTo>
                                      <a:lnTo>
                                        <a:pt x="0" y="1524"/>
                                      </a:lnTo>
                                      <a:lnTo>
                                        <a:pt x="0" y="0"/>
                                      </a:lnTo>
                                      <a:close/>
                                    </a:path>
                                  </a:pathLst>
                                </a:custGeom>
                                <a:solidFill>
                                  <a:srgbClr val="000000"/>
                                </a:solidFill>
                                <a:ln w="0" cap="flat">
                                  <a:noFill/>
                                  <a:miter lim="127000"/>
                                </a:ln>
                                <a:effectLst/>
                              </wps:spPr>
                              <wps:bodyPr/>
                            </wps:wsp>
                            <wps:wsp>
                              <wps:cNvPr id="61582" name="Shape 61582"/>
                              <wps:cNvSpPr/>
                              <wps:spPr>
                                <a:xfrm>
                                  <a:off x="781050" y="5271"/>
                                  <a:ext cx="35814" cy="90488"/>
                                </a:xfrm>
                                <a:custGeom>
                                  <a:avLst/>
                                  <a:gdLst/>
                                  <a:ahLst/>
                                  <a:cxnLst/>
                                  <a:rect l="0" t="0" r="0" b="0"/>
                                  <a:pathLst>
                                    <a:path w="35814" h="90488">
                                      <a:moveTo>
                                        <a:pt x="0" y="0"/>
                                      </a:moveTo>
                                      <a:lnTo>
                                        <a:pt x="9906" y="826"/>
                                      </a:lnTo>
                                      <a:cubicBezTo>
                                        <a:pt x="17526" y="3874"/>
                                        <a:pt x="22098" y="5398"/>
                                        <a:pt x="25146" y="9970"/>
                                      </a:cubicBezTo>
                                      <a:cubicBezTo>
                                        <a:pt x="29718" y="14542"/>
                                        <a:pt x="31242" y="19114"/>
                                        <a:pt x="31242" y="25210"/>
                                      </a:cubicBezTo>
                                      <a:cubicBezTo>
                                        <a:pt x="31242" y="29782"/>
                                        <a:pt x="29718" y="32830"/>
                                        <a:pt x="26670" y="37402"/>
                                      </a:cubicBezTo>
                                      <a:cubicBezTo>
                                        <a:pt x="23622" y="40450"/>
                                        <a:pt x="20574" y="43498"/>
                                        <a:pt x="14478" y="45022"/>
                                      </a:cubicBezTo>
                                      <a:cubicBezTo>
                                        <a:pt x="20574" y="46546"/>
                                        <a:pt x="25146" y="48070"/>
                                        <a:pt x="29718" y="51118"/>
                                      </a:cubicBezTo>
                                      <a:cubicBezTo>
                                        <a:pt x="32766" y="55690"/>
                                        <a:pt x="35814" y="60262"/>
                                        <a:pt x="35814" y="66358"/>
                                      </a:cubicBezTo>
                                      <a:cubicBezTo>
                                        <a:pt x="35814" y="70930"/>
                                        <a:pt x="34290" y="75502"/>
                                        <a:pt x="31242" y="80074"/>
                                      </a:cubicBezTo>
                                      <a:cubicBezTo>
                                        <a:pt x="28194" y="83122"/>
                                        <a:pt x="23622" y="86170"/>
                                        <a:pt x="19050" y="89218"/>
                                      </a:cubicBezTo>
                                      <a:lnTo>
                                        <a:pt x="0" y="90488"/>
                                      </a:lnTo>
                                      <a:lnTo>
                                        <a:pt x="0" y="84939"/>
                                      </a:lnTo>
                                      <a:lnTo>
                                        <a:pt x="14478" y="81598"/>
                                      </a:lnTo>
                                      <a:cubicBezTo>
                                        <a:pt x="17526" y="77026"/>
                                        <a:pt x="20574" y="72454"/>
                                        <a:pt x="20574" y="67882"/>
                                      </a:cubicBezTo>
                                      <a:cubicBezTo>
                                        <a:pt x="20574" y="64834"/>
                                        <a:pt x="19050" y="60262"/>
                                        <a:pt x="17526" y="57214"/>
                                      </a:cubicBezTo>
                                      <a:cubicBezTo>
                                        <a:pt x="14478" y="54166"/>
                                        <a:pt x="11430" y="51118"/>
                                        <a:pt x="6858" y="49594"/>
                                      </a:cubicBezTo>
                                      <a:lnTo>
                                        <a:pt x="0" y="48222"/>
                                      </a:lnTo>
                                      <a:lnTo>
                                        <a:pt x="0" y="41135"/>
                                      </a:lnTo>
                                      <a:lnTo>
                                        <a:pt x="6858" y="40450"/>
                                      </a:lnTo>
                                      <a:cubicBezTo>
                                        <a:pt x="9906" y="38926"/>
                                        <a:pt x="12954" y="37402"/>
                                        <a:pt x="14478" y="34354"/>
                                      </a:cubicBezTo>
                                      <a:cubicBezTo>
                                        <a:pt x="14478" y="31306"/>
                                        <a:pt x="16002" y="28258"/>
                                        <a:pt x="16002" y="23686"/>
                                      </a:cubicBezTo>
                                      <a:cubicBezTo>
                                        <a:pt x="16002" y="19114"/>
                                        <a:pt x="14478" y="14542"/>
                                        <a:pt x="9906" y="9970"/>
                                      </a:cubicBezTo>
                                      <a:lnTo>
                                        <a:pt x="0" y="6668"/>
                                      </a:lnTo>
                                      <a:lnTo>
                                        <a:pt x="0" y="0"/>
                                      </a:lnTo>
                                      <a:close/>
                                    </a:path>
                                  </a:pathLst>
                                </a:custGeom>
                                <a:solidFill>
                                  <a:srgbClr val="000000"/>
                                </a:solidFill>
                                <a:ln w="0" cap="flat">
                                  <a:noFill/>
                                  <a:miter lim="127000"/>
                                </a:ln>
                                <a:effectLst/>
                              </wps:spPr>
                              <wps:bodyPr/>
                            </wps:wsp>
                            <wps:wsp>
                              <wps:cNvPr id="61583" name="Shape 61583"/>
                              <wps:cNvSpPr/>
                              <wps:spPr>
                                <a:xfrm>
                                  <a:off x="829056" y="33762"/>
                                  <a:ext cx="23622" cy="62821"/>
                                </a:xfrm>
                                <a:custGeom>
                                  <a:avLst/>
                                  <a:gdLst/>
                                  <a:ahLst/>
                                  <a:cxnLst/>
                                  <a:rect l="0" t="0" r="0" b="0"/>
                                  <a:pathLst>
                                    <a:path w="23622" h="62821">
                                      <a:moveTo>
                                        <a:pt x="23622" y="0"/>
                                      </a:moveTo>
                                      <a:lnTo>
                                        <a:pt x="23622" y="3140"/>
                                      </a:lnTo>
                                      <a:lnTo>
                                        <a:pt x="13716" y="7385"/>
                                      </a:lnTo>
                                      <a:cubicBezTo>
                                        <a:pt x="10668" y="10433"/>
                                        <a:pt x="9144" y="15005"/>
                                        <a:pt x="9144" y="19577"/>
                                      </a:cubicBezTo>
                                      <a:lnTo>
                                        <a:pt x="23622" y="19577"/>
                                      </a:lnTo>
                                      <a:lnTo>
                                        <a:pt x="23622" y="24149"/>
                                      </a:lnTo>
                                      <a:lnTo>
                                        <a:pt x="9144" y="24149"/>
                                      </a:lnTo>
                                      <a:cubicBezTo>
                                        <a:pt x="9144" y="33294"/>
                                        <a:pt x="10668" y="39389"/>
                                        <a:pt x="15240" y="45485"/>
                                      </a:cubicBezTo>
                                      <a:lnTo>
                                        <a:pt x="23622" y="48533"/>
                                      </a:lnTo>
                                      <a:lnTo>
                                        <a:pt x="23622" y="62821"/>
                                      </a:lnTo>
                                      <a:lnTo>
                                        <a:pt x="7620" y="56154"/>
                                      </a:lnTo>
                                      <a:cubicBezTo>
                                        <a:pt x="3048" y="50057"/>
                                        <a:pt x="0" y="42438"/>
                                        <a:pt x="0" y="31770"/>
                                      </a:cubicBezTo>
                                      <a:cubicBezTo>
                                        <a:pt x="0" y="21101"/>
                                        <a:pt x="3048" y="13482"/>
                                        <a:pt x="7620" y="7385"/>
                                      </a:cubicBezTo>
                                      <a:lnTo>
                                        <a:pt x="23622" y="0"/>
                                      </a:lnTo>
                                      <a:close/>
                                    </a:path>
                                  </a:pathLst>
                                </a:custGeom>
                                <a:solidFill>
                                  <a:srgbClr val="000000"/>
                                </a:solidFill>
                                <a:ln w="0" cap="flat">
                                  <a:noFill/>
                                  <a:miter lim="127000"/>
                                </a:ln>
                                <a:effectLst/>
                              </wps:spPr>
                              <wps:bodyPr/>
                            </wps:wsp>
                            <wps:wsp>
                              <wps:cNvPr id="61584" name="Shape 61584"/>
                              <wps:cNvSpPr/>
                              <wps:spPr>
                                <a:xfrm>
                                  <a:off x="852678" y="71628"/>
                                  <a:ext cx="28194" cy="25908"/>
                                </a:xfrm>
                                <a:custGeom>
                                  <a:avLst/>
                                  <a:gdLst/>
                                  <a:ahLst/>
                                  <a:cxnLst/>
                                  <a:rect l="0" t="0" r="0" b="0"/>
                                  <a:pathLst>
                                    <a:path w="28194" h="25908">
                                      <a:moveTo>
                                        <a:pt x="26670" y="0"/>
                                      </a:moveTo>
                                      <a:lnTo>
                                        <a:pt x="28194" y="1524"/>
                                      </a:lnTo>
                                      <a:cubicBezTo>
                                        <a:pt x="26670" y="9144"/>
                                        <a:pt x="23622" y="13716"/>
                                        <a:pt x="20574" y="19812"/>
                                      </a:cubicBezTo>
                                      <a:cubicBezTo>
                                        <a:pt x="16002" y="24384"/>
                                        <a:pt x="9906" y="25908"/>
                                        <a:pt x="2286" y="25908"/>
                                      </a:cubicBezTo>
                                      <a:lnTo>
                                        <a:pt x="0" y="24955"/>
                                      </a:lnTo>
                                      <a:lnTo>
                                        <a:pt x="0" y="10668"/>
                                      </a:lnTo>
                                      <a:lnTo>
                                        <a:pt x="8382" y="13716"/>
                                      </a:lnTo>
                                      <a:cubicBezTo>
                                        <a:pt x="12954" y="13716"/>
                                        <a:pt x="16002" y="13716"/>
                                        <a:pt x="19050" y="12192"/>
                                      </a:cubicBezTo>
                                      <a:cubicBezTo>
                                        <a:pt x="22098" y="9144"/>
                                        <a:pt x="25146" y="6096"/>
                                        <a:pt x="26670" y="0"/>
                                      </a:cubicBezTo>
                                      <a:close/>
                                    </a:path>
                                  </a:pathLst>
                                </a:custGeom>
                                <a:solidFill>
                                  <a:srgbClr val="000000"/>
                                </a:solidFill>
                                <a:ln w="0" cap="flat">
                                  <a:noFill/>
                                  <a:miter lim="127000"/>
                                </a:ln>
                                <a:effectLst/>
                              </wps:spPr>
                              <wps:bodyPr/>
                            </wps:wsp>
                            <wps:wsp>
                              <wps:cNvPr id="61585" name="Shape 61585"/>
                              <wps:cNvSpPr/>
                              <wps:spPr>
                                <a:xfrm>
                                  <a:off x="852678" y="32004"/>
                                  <a:ext cx="28194" cy="25908"/>
                                </a:xfrm>
                                <a:custGeom>
                                  <a:avLst/>
                                  <a:gdLst/>
                                  <a:ahLst/>
                                  <a:cxnLst/>
                                  <a:rect l="0" t="0" r="0" b="0"/>
                                  <a:pathLst>
                                    <a:path w="28194" h="25908">
                                      <a:moveTo>
                                        <a:pt x="3810" y="0"/>
                                      </a:moveTo>
                                      <a:cubicBezTo>
                                        <a:pt x="11430" y="0"/>
                                        <a:pt x="17526" y="3048"/>
                                        <a:pt x="22098" y="7620"/>
                                      </a:cubicBezTo>
                                      <a:cubicBezTo>
                                        <a:pt x="25146" y="12192"/>
                                        <a:pt x="28194" y="18288"/>
                                        <a:pt x="28194" y="25908"/>
                                      </a:cubicBezTo>
                                      <a:lnTo>
                                        <a:pt x="0" y="25908"/>
                                      </a:lnTo>
                                      <a:lnTo>
                                        <a:pt x="0" y="21336"/>
                                      </a:lnTo>
                                      <a:lnTo>
                                        <a:pt x="14478" y="21336"/>
                                      </a:lnTo>
                                      <a:cubicBezTo>
                                        <a:pt x="14478" y="18288"/>
                                        <a:pt x="12954" y="15240"/>
                                        <a:pt x="12954" y="13716"/>
                                      </a:cubicBezTo>
                                      <a:cubicBezTo>
                                        <a:pt x="11430" y="10668"/>
                                        <a:pt x="9906" y="9144"/>
                                        <a:pt x="8382" y="7620"/>
                                      </a:cubicBezTo>
                                      <a:cubicBezTo>
                                        <a:pt x="5334" y="6096"/>
                                        <a:pt x="3810" y="4572"/>
                                        <a:pt x="762" y="4572"/>
                                      </a:cubicBezTo>
                                      <a:lnTo>
                                        <a:pt x="0" y="4899"/>
                                      </a:lnTo>
                                      <a:lnTo>
                                        <a:pt x="0" y="1758"/>
                                      </a:lnTo>
                                      <a:lnTo>
                                        <a:pt x="3810" y="0"/>
                                      </a:lnTo>
                                      <a:close/>
                                    </a:path>
                                  </a:pathLst>
                                </a:custGeom>
                                <a:solidFill>
                                  <a:srgbClr val="000000"/>
                                </a:solidFill>
                                <a:ln w="0" cap="flat">
                                  <a:noFill/>
                                  <a:miter lim="127000"/>
                                </a:ln>
                                <a:effectLst/>
                              </wps:spPr>
                              <wps:bodyPr/>
                            </wps:wsp>
                            <wps:wsp>
                              <wps:cNvPr id="61586" name="Shape 61586"/>
                              <wps:cNvSpPr/>
                              <wps:spPr>
                                <a:xfrm>
                                  <a:off x="888492" y="32004"/>
                                  <a:ext cx="44196" cy="64008"/>
                                </a:xfrm>
                                <a:custGeom>
                                  <a:avLst/>
                                  <a:gdLst/>
                                  <a:ahLst/>
                                  <a:cxnLst/>
                                  <a:rect l="0" t="0" r="0" b="0"/>
                                  <a:pathLst>
                                    <a:path w="44196" h="64008">
                                      <a:moveTo>
                                        <a:pt x="18288" y="0"/>
                                      </a:moveTo>
                                      <a:lnTo>
                                        <a:pt x="21336" y="0"/>
                                      </a:lnTo>
                                      <a:lnTo>
                                        <a:pt x="21336" y="15240"/>
                                      </a:lnTo>
                                      <a:cubicBezTo>
                                        <a:pt x="25908" y="6096"/>
                                        <a:pt x="30480" y="0"/>
                                        <a:pt x="35052" y="0"/>
                                      </a:cubicBezTo>
                                      <a:cubicBezTo>
                                        <a:pt x="38100" y="0"/>
                                        <a:pt x="39624" y="1524"/>
                                        <a:pt x="41148" y="3048"/>
                                      </a:cubicBezTo>
                                      <a:cubicBezTo>
                                        <a:pt x="42672" y="4572"/>
                                        <a:pt x="44196" y="6096"/>
                                        <a:pt x="44196" y="9144"/>
                                      </a:cubicBezTo>
                                      <a:cubicBezTo>
                                        <a:pt x="44196" y="10668"/>
                                        <a:pt x="42672" y="12192"/>
                                        <a:pt x="42672" y="13716"/>
                                      </a:cubicBezTo>
                                      <a:cubicBezTo>
                                        <a:pt x="41148" y="15240"/>
                                        <a:pt x="39624" y="15240"/>
                                        <a:pt x="38100" y="15240"/>
                                      </a:cubicBezTo>
                                      <a:cubicBezTo>
                                        <a:pt x="36576" y="15240"/>
                                        <a:pt x="35052" y="15240"/>
                                        <a:pt x="33528" y="12192"/>
                                      </a:cubicBezTo>
                                      <a:cubicBezTo>
                                        <a:pt x="32004" y="10668"/>
                                        <a:pt x="30480" y="9144"/>
                                        <a:pt x="28956" y="9144"/>
                                      </a:cubicBezTo>
                                      <a:cubicBezTo>
                                        <a:pt x="28956" y="9144"/>
                                        <a:pt x="27432" y="10668"/>
                                        <a:pt x="27432" y="10668"/>
                                      </a:cubicBezTo>
                                      <a:cubicBezTo>
                                        <a:pt x="24384" y="13716"/>
                                        <a:pt x="22860" y="16764"/>
                                        <a:pt x="21336" y="21336"/>
                                      </a:cubicBezTo>
                                      <a:lnTo>
                                        <a:pt x="21336" y="50292"/>
                                      </a:lnTo>
                                      <a:cubicBezTo>
                                        <a:pt x="21336" y="53340"/>
                                        <a:pt x="21336" y="56388"/>
                                        <a:pt x="21336" y="57912"/>
                                      </a:cubicBezTo>
                                      <a:cubicBezTo>
                                        <a:pt x="22860" y="59436"/>
                                        <a:pt x="22860" y="60960"/>
                                        <a:pt x="24384" y="60960"/>
                                      </a:cubicBezTo>
                                      <a:cubicBezTo>
                                        <a:pt x="25908" y="62484"/>
                                        <a:pt x="27432" y="62484"/>
                                        <a:pt x="30480" y="62484"/>
                                      </a:cubicBezTo>
                                      <a:lnTo>
                                        <a:pt x="30480" y="64008"/>
                                      </a:lnTo>
                                      <a:lnTo>
                                        <a:pt x="0" y="64008"/>
                                      </a:lnTo>
                                      <a:lnTo>
                                        <a:pt x="0" y="62484"/>
                                      </a:lnTo>
                                      <a:cubicBezTo>
                                        <a:pt x="3048" y="62484"/>
                                        <a:pt x="4572" y="62484"/>
                                        <a:pt x="6096" y="60960"/>
                                      </a:cubicBezTo>
                                      <a:cubicBezTo>
                                        <a:pt x="7620" y="60960"/>
                                        <a:pt x="7620" y="59436"/>
                                        <a:pt x="7620" y="57912"/>
                                      </a:cubicBezTo>
                                      <a:cubicBezTo>
                                        <a:pt x="9144" y="56388"/>
                                        <a:pt x="9144" y="54864"/>
                                        <a:pt x="9144" y="50292"/>
                                      </a:cubicBezTo>
                                      <a:lnTo>
                                        <a:pt x="9144" y="25908"/>
                                      </a:lnTo>
                                      <a:cubicBezTo>
                                        <a:pt x="9144" y="18288"/>
                                        <a:pt x="9144" y="13716"/>
                                        <a:pt x="7620" y="12192"/>
                                      </a:cubicBezTo>
                                      <a:cubicBezTo>
                                        <a:pt x="7620" y="10668"/>
                                        <a:pt x="7620" y="10668"/>
                                        <a:pt x="6096" y="9144"/>
                                      </a:cubicBezTo>
                                      <a:cubicBezTo>
                                        <a:pt x="6096" y="9144"/>
                                        <a:pt x="4572"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587" name="Shape 61587"/>
                              <wps:cNvSpPr/>
                              <wps:spPr>
                                <a:xfrm>
                                  <a:off x="937260" y="32004"/>
                                  <a:ext cx="33528" cy="92964"/>
                                </a:xfrm>
                                <a:custGeom>
                                  <a:avLst/>
                                  <a:gdLst/>
                                  <a:ahLst/>
                                  <a:cxnLst/>
                                  <a:rect l="0" t="0" r="0" b="0"/>
                                  <a:pathLst>
                                    <a:path w="33528" h="92964">
                                      <a:moveTo>
                                        <a:pt x="28956" y="0"/>
                                      </a:moveTo>
                                      <a:lnTo>
                                        <a:pt x="33528" y="1247"/>
                                      </a:lnTo>
                                      <a:lnTo>
                                        <a:pt x="33528" y="5791"/>
                                      </a:lnTo>
                                      <a:lnTo>
                                        <a:pt x="28956" y="3048"/>
                                      </a:lnTo>
                                      <a:cubicBezTo>
                                        <a:pt x="25908" y="3048"/>
                                        <a:pt x="22860" y="4572"/>
                                        <a:pt x="19812" y="7620"/>
                                      </a:cubicBezTo>
                                      <a:cubicBezTo>
                                        <a:pt x="18288" y="10668"/>
                                        <a:pt x="16764" y="15240"/>
                                        <a:pt x="16764" y="19812"/>
                                      </a:cubicBezTo>
                                      <a:cubicBezTo>
                                        <a:pt x="16764" y="27432"/>
                                        <a:pt x="18288" y="33528"/>
                                        <a:pt x="21336" y="36576"/>
                                      </a:cubicBezTo>
                                      <a:cubicBezTo>
                                        <a:pt x="24384" y="39624"/>
                                        <a:pt x="25908" y="41148"/>
                                        <a:pt x="30480" y="41148"/>
                                      </a:cubicBezTo>
                                      <a:lnTo>
                                        <a:pt x="33528" y="39929"/>
                                      </a:lnTo>
                                      <a:lnTo>
                                        <a:pt x="33528" y="42672"/>
                                      </a:lnTo>
                                      <a:lnTo>
                                        <a:pt x="28956" y="44196"/>
                                      </a:lnTo>
                                      <a:cubicBezTo>
                                        <a:pt x="25908" y="44196"/>
                                        <a:pt x="22860" y="44196"/>
                                        <a:pt x="19812" y="44196"/>
                                      </a:cubicBezTo>
                                      <a:cubicBezTo>
                                        <a:pt x="18288" y="45720"/>
                                        <a:pt x="16764" y="47244"/>
                                        <a:pt x="15240" y="48768"/>
                                      </a:cubicBezTo>
                                      <a:cubicBezTo>
                                        <a:pt x="13716" y="48768"/>
                                        <a:pt x="13716" y="50292"/>
                                        <a:pt x="13716" y="51816"/>
                                      </a:cubicBezTo>
                                      <a:cubicBezTo>
                                        <a:pt x="13716" y="51816"/>
                                        <a:pt x="13716" y="53340"/>
                                        <a:pt x="15240" y="53340"/>
                                      </a:cubicBezTo>
                                      <a:cubicBezTo>
                                        <a:pt x="15240" y="54864"/>
                                        <a:pt x="16764" y="54864"/>
                                        <a:pt x="19812" y="54864"/>
                                      </a:cubicBezTo>
                                      <a:cubicBezTo>
                                        <a:pt x="21336" y="56388"/>
                                        <a:pt x="24384" y="56388"/>
                                        <a:pt x="28956" y="56388"/>
                                      </a:cubicBezTo>
                                      <a:lnTo>
                                        <a:pt x="33528" y="56388"/>
                                      </a:lnTo>
                                      <a:lnTo>
                                        <a:pt x="33528" y="65432"/>
                                      </a:lnTo>
                                      <a:lnTo>
                                        <a:pt x="26670" y="65342"/>
                                      </a:lnTo>
                                      <a:cubicBezTo>
                                        <a:pt x="22479" y="65151"/>
                                        <a:pt x="19050" y="64770"/>
                                        <a:pt x="16764" y="64008"/>
                                      </a:cubicBezTo>
                                      <a:cubicBezTo>
                                        <a:pt x="13716" y="67056"/>
                                        <a:pt x="12192" y="68580"/>
                                        <a:pt x="10668" y="71628"/>
                                      </a:cubicBezTo>
                                      <a:cubicBezTo>
                                        <a:pt x="10668" y="73152"/>
                                        <a:pt x="9144" y="74676"/>
                                        <a:pt x="9144" y="76200"/>
                                      </a:cubicBezTo>
                                      <a:cubicBezTo>
                                        <a:pt x="9144" y="77724"/>
                                        <a:pt x="10668" y="80772"/>
                                        <a:pt x="13716" y="82296"/>
                                      </a:cubicBezTo>
                                      <a:cubicBezTo>
                                        <a:pt x="18288" y="83820"/>
                                        <a:pt x="24384" y="85344"/>
                                        <a:pt x="33528" y="85344"/>
                                      </a:cubicBezTo>
                                      <a:lnTo>
                                        <a:pt x="33528" y="85344"/>
                                      </a:lnTo>
                                      <a:lnTo>
                                        <a:pt x="33528" y="90932"/>
                                      </a:lnTo>
                                      <a:lnTo>
                                        <a:pt x="27432" y="92964"/>
                                      </a:lnTo>
                                      <a:cubicBezTo>
                                        <a:pt x="18288" y="92964"/>
                                        <a:pt x="12192" y="91440"/>
                                        <a:pt x="6096" y="88392"/>
                                      </a:cubicBezTo>
                                      <a:cubicBezTo>
                                        <a:pt x="1524" y="85344"/>
                                        <a:pt x="0" y="83820"/>
                                        <a:pt x="0" y="80772"/>
                                      </a:cubicBezTo>
                                      <a:cubicBezTo>
                                        <a:pt x="0" y="79248"/>
                                        <a:pt x="0" y="79248"/>
                                        <a:pt x="1524" y="77724"/>
                                      </a:cubicBezTo>
                                      <a:cubicBezTo>
                                        <a:pt x="1524" y="76200"/>
                                        <a:pt x="3048" y="74676"/>
                                        <a:pt x="6096" y="71628"/>
                                      </a:cubicBezTo>
                                      <a:cubicBezTo>
                                        <a:pt x="6096" y="70104"/>
                                        <a:pt x="7620" y="68580"/>
                                        <a:pt x="12192" y="64008"/>
                                      </a:cubicBezTo>
                                      <a:cubicBezTo>
                                        <a:pt x="9144" y="62484"/>
                                        <a:pt x="7620" y="60960"/>
                                        <a:pt x="6096" y="60960"/>
                                      </a:cubicBezTo>
                                      <a:cubicBezTo>
                                        <a:pt x="6096" y="59436"/>
                                        <a:pt x="4572" y="57912"/>
                                        <a:pt x="4572" y="56388"/>
                                      </a:cubicBezTo>
                                      <a:cubicBezTo>
                                        <a:pt x="4572" y="54864"/>
                                        <a:pt x="6096" y="53340"/>
                                        <a:pt x="7620" y="51816"/>
                                      </a:cubicBezTo>
                                      <a:cubicBezTo>
                                        <a:pt x="7620" y="48768"/>
                                        <a:pt x="12192" y="45720"/>
                                        <a:pt x="16764" y="42672"/>
                                      </a:cubicBezTo>
                                      <a:cubicBezTo>
                                        <a:pt x="12192" y="41148"/>
                                        <a:pt x="10668" y="38100"/>
                                        <a:pt x="7620" y="35052"/>
                                      </a:cubicBezTo>
                                      <a:cubicBezTo>
                                        <a:pt x="6096" y="30480"/>
                                        <a:pt x="4572" y="27432"/>
                                        <a:pt x="4572" y="22860"/>
                                      </a:cubicBezTo>
                                      <a:cubicBezTo>
                                        <a:pt x="4572" y="16764"/>
                                        <a:pt x="7620" y="12192"/>
                                        <a:pt x="12192" y="7620"/>
                                      </a:cubicBezTo>
                                      <a:cubicBezTo>
                                        <a:pt x="16764" y="3048"/>
                                        <a:pt x="22860" y="0"/>
                                        <a:pt x="28956" y="0"/>
                                      </a:cubicBezTo>
                                      <a:close/>
                                    </a:path>
                                  </a:pathLst>
                                </a:custGeom>
                                <a:solidFill>
                                  <a:srgbClr val="000000"/>
                                </a:solidFill>
                                <a:ln w="0" cap="flat">
                                  <a:noFill/>
                                  <a:miter lim="127000"/>
                                </a:ln>
                                <a:effectLst/>
                              </wps:spPr>
                              <wps:bodyPr/>
                            </wps:wsp>
                            <wps:wsp>
                              <wps:cNvPr id="61588" name="Shape 61588"/>
                              <wps:cNvSpPr/>
                              <wps:spPr>
                                <a:xfrm>
                                  <a:off x="970788" y="88392"/>
                                  <a:ext cx="28956" cy="34544"/>
                                </a:xfrm>
                                <a:custGeom>
                                  <a:avLst/>
                                  <a:gdLst/>
                                  <a:ahLst/>
                                  <a:cxnLst/>
                                  <a:rect l="0" t="0" r="0" b="0"/>
                                  <a:pathLst>
                                    <a:path w="28956" h="34544">
                                      <a:moveTo>
                                        <a:pt x="0" y="0"/>
                                      </a:moveTo>
                                      <a:lnTo>
                                        <a:pt x="8191" y="0"/>
                                      </a:lnTo>
                                      <a:cubicBezTo>
                                        <a:pt x="11430" y="0"/>
                                        <a:pt x="13716" y="0"/>
                                        <a:pt x="15240" y="0"/>
                                      </a:cubicBezTo>
                                      <a:cubicBezTo>
                                        <a:pt x="19812" y="1524"/>
                                        <a:pt x="22860" y="3048"/>
                                        <a:pt x="25908" y="4572"/>
                                      </a:cubicBezTo>
                                      <a:cubicBezTo>
                                        <a:pt x="27432" y="7620"/>
                                        <a:pt x="28956" y="10668"/>
                                        <a:pt x="28956" y="13716"/>
                                      </a:cubicBezTo>
                                      <a:cubicBezTo>
                                        <a:pt x="28956" y="18288"/>
                                        <a:pt x="27432" y="22860"/>
                                        <a:pt x="21336" y="27432"/>
                                      </a:cubicBezTo>
                                      <a:lnTo>
                                        <a:pt x="0" y="34544"/>
                                      </a:lnTo>
                                      <a:lnTo>
                                        <a:pt x="0" y="28956"/>
                                      </a:lnTo>
                                      <a:lnTo>
                                        <a:pt x="18288" y="25908"/>
                                      </a:lnTo>
                                      <a:cubicBezTo>
                                        <a:pt x="22860" y="22860"/>
                                        <a:pt x="24384" y="19812"/>
                                        <a:pt x="24384" y="16764"/>
                                      </a:cubicBezTo>
                                      <a:cubicBezTo>
                                        <a:pt x="24384" y="13716"/>
                                        <a:pt x="22860" y="12192"/>
                                        <a:pt x="21336" y="12192"/>
                                      </a:cubicBezTo>
                                      <a:cubicBezTo>
                                        <a:pt x="18288" y="10668"/>
                                        <a:pt x="13716" y="9144"/>
                                        <a:pt x="7620" y="9144"/>
                                      </a:cubicBezTo>
                                      <a:lnTo>
                                        <a:pt x="0" y="9044"/>
                                      </a:lnTo>
                                      <a:lnTo>
                                        <a:pt x="0" y="0"/>
                                      </a:lnTo>
                                      <a:close/>
                                    </a:path>
                                  </a:pathLst>
                                </a:custGeom>
                                <a:solidFill>
                                  <a:srgbClr val="000000"/>
                                </a:solidFill>
                                <a:ln w="0" cap="flat">
                                  <a:noFill/>
                                  <a:miter lim="127000"/>
                                </a:ln>
                                <a:effectLst/>
                              </wps:spPr>
                              <wps:bodyPr/>
                            </wps:wsp>
                            <wps:wsp>
                              <wps:cNvPr id="61589" name="Shape 61589"/>
                              <wps:cNvSpPr/>
                              <wps:spPr>
                                <a:xfrm>
                                  <a:off x="970788" y="33251"/>
                                  <a:ext cx="28956" cy="41425"/>
                                </a:xfrm>
                                <a:custGeom>
                                  <a:avLst/>
                                  <a:gdLst/>
                                  <a:ahLst/>
                                  <a:cxnLst/>
                                  <a:rect l="0" t="0" r="0" b="0"/>
                                  <a:pathLst>
                                    <a:path w="28956" h="41425">
                                      <a:moveTo>
                                        <a:pt x="0" y="0"/>
                                      </a:moveTo>
                                      <a:lnTo>
                                        <a:pt x="12192" y="3325"/>
                                      </a:lnTo>
                                      <a:lnTo>
                                        <a:pt x="24384" y="3325"/>
                                      </a:lnTo>
                                      <a:cubicBezTo>
                                        <a:pt x="27432" y="3325"/>
                                        <a:pt x="27432" y="3325"/>
                                        <a:pt x="27432" y="3325"/>
                                      </a:cubicBezTo>
                                      <a:cubicBezTo>
                                        <a:pt x="28956" y="4849"/>
                                        <a:pt x="28956" y="4849"/>
                                        <a:pt x="28956" y="4849"/>
                                      </a:cubicBezTo>
                                      <a:cubicBezTo>
                                        <a:pt x="28956" y="4849"/>
                                        <a:pt x="28956" y="4849"/>
                                        <a:pt x="28956" y="6373"/>
                                      </a:cubicBezTo>
                                      <a:cubicBezTo>
                                        <a:pt x="28956" y="6373"/>
                                        <a:pt x="28956" y="7897"/>
                                        <a:pt x="28956" y="7897"/>
                                      </a:cubicBezTo>
                                      <a:cubicBezTo>
                                        <a:pt x="28956" y="7897"/>
                                        <a:pt x="28956" y="7897"/>
                                        <a:pt x="27432" y="7897"/>
                                      </a:cubicBezTo>
                                      <a:cubicBezTo>
                                        <a:pt x="27432" y="7897"/>
                                        <a:pt x="25908" y="7897"/>
                                        <a:pt x="24384" y="7897"/>
                                      </a:cubicBezTo>
                                      <a:lnTo>
                                        <a:pt x="16764" y="7897"/>
                                      </a:lnTo>
                                      <a:cubicBezTo>
                                        <a:pt x="18288" y="12469"/>
                                        <a:pt x="19812" y="15517"/>
                                        <a:pt x="19812" y="21613"/>
                                      </a:cubicBezTo>
                                      <a:cubicBezTo>
                                        <a:pt x="19812" y="27709"/>
                                        <a:pt x="18288" y="32281"/>
                                        <a:pt x="13716" y="36853"/>
                                      </a:cubicBezTo>
                                      <a:lnTo>
                                        <a:pt x="0" y="41425"/>
                                      </a:lnTo>
                                      <a:lnTo>
                                        <a:pt x="0" y="38682"/>
                                      </a:lnTo>
                                      <a:lnTo>
                                        <a:pt x="4572" y="36853"/>
                                      </a:lnTo>
                                      <a:cubicBezTo>
                                        <a:pt x="7620" y="33805"/>
                                        <a:pt x="7620" y="29233"/>
                                        <a:pt x="7620" y="24661"/>
                                      </a:cubicBezTo>
                                      <a:cubicBezTo>
                                        <a:pt x="7620" y="17041"/>
                                        <a:pt x="6096" y="10945"/>
                                        <a:pt x="3048" y="6373"/>
                                      </a:cubicBezTo>
                                      <a:lnTo>
                                        <a:pt x="0" y="4544"/>
                                      </a:lnTo>
                                      <a:lnTo>
                                        <a:pt x="0" y="0"/>
                                      </a:lnTo>
                                      <a:close/>
                                    </a:path>
                                  </a:pathLst>
                                </a:custGeom>
                                <a:solidFill>
                                  <a:srgbClr val="000000"/>
                                </a:solidFill>
                                <a:ln w="0" cap="flat">
                                  <a:noFill/>
                                  <a:miter lim="127000"/>
                                </a:ln>
                                <a:effectLst/>
                              </wps:spPr>
                              <wps:bodyPr/>
                            </wps:wsp>
                            <wps:wsp>
                              <wps:cNvPr id="61590" name="Shape 61590"/>
                              <wps:cNvSpPr/>
                              <wps:spPr>
                                <a:xfrm>
                                  <a:off x="1002792" y="12192"/>
                                  <a:ext cx="38100" cy="85344"/>
                                </a:xfrm>
                                <a:custGeom>
                                  <a:avLst/>
                                  <a:gdLst/>
                                  <a:ahLst/>
                                  <a:cxnLst/>
                                  <a:rect l="0" t="0" r="0" b="0"/>
                                  <a:pathLst>
                                    <a:path w="38100" h="85344">
                                      <a:moveTo>
                                        <a:pt x="21336" y="0"/>
                                      </a:moveTo>
                                      <a:lnTo>
                                        <a:pt x="22860" y="0"/>
                                      </a:lnTo>
                                      <a:lnTo>
                                        <a:pt x="22860" y="21336"/>
                                      </a:lnTo>
                                      <a:lnTo>
                                        <a:pt x="38100" y="21336"/>
                                      </a:lnTo>
                                      <a:lnTo>
                                        <a:pt x="38100" y="25908"/>
                                      </a:lnTo>
                                      <a:lnTo>
                                        <a:pt x="22860" y="25908"/>
                                      </a:lnTo>
                                      <a:lnTo>
                                        <a:pt x="22860" y="67056"/>
                                      </a:lnTo>
                                      <a:cubicBezTo>
                                        <a:pt x="22860" y="71628"/>
                                        <a:pt x="22860" y="74676"/>
                                        <a:pt x="24384" y="76200"/>
                                      </a:cubicBezTo>
                                      <a:cubicBezTo>
                                        <a:pt x="25908" y="77724"/>
                                        <a:pt x="27432" y="77724"/>
                                        <a:pt x="28956" y="77724"/>
                                      </a:cubicBezTo>
                                      <a:cubicBezTo>
                                        <a:pt x="30480" y="77724"/>
                                        <a:pt x="30480" y="77724"/>
                                        <a:pt x="32004" y="77724"/>
                                      </a:cubicBezTo>
                                      <a:cubicBezTo>
                                        <a:pt x="33528" y="76200"/>
                                        <a:pt x="35052" y="74676"/>
                                        <a:pt x="35052" y="73152"/>
                                      </a:cubicBezTo>
                                      <a:lnTo>
                                        <a:pt x="38100" y="73152"/>
                                      </a:lnTo>
                                      <a:cubicBezTo>
                                        <a:pt x="36576" y="77724"/>
                                        <a:pt x="35052" y="80772"/>
                                        <a:pt x="32004" y="82296"/>
                                      </a:cubicBezTo>
                                      <a:cubicBezTo>
                                        <a:pt x="28956" y="85344"/>
                                        <a:pt x="25908" y="85344"/>
                                        <a:pt x="22860" y="85344"/>
                                      </a:cubicBezTo>
                                      <a:cubicBezTo>
                                        <a:pt x="19812" y="85344"/>
                                        <a:pt x="18288" y="85344"/>
                                        <a:pt x="16764" y="83820"/>
                                      </a:cubicBezTo>
                                      <a:cubicBezTo>
                                        <a:pt x="15240" y="82296"/>
                                        <a:pt x="13716" y="80772"/>
                                        <a:pt x="12192" y="79248"/>
                                      </a:cubicBezTo>
                                      <a:cubicBezTo>
                                        <a:pt x="10668" y="76200"/>
                                        <a:pt x="10668" y="73152"/>
                                        <a:pt x="10668" y="68580"/>
                                      </a:cubicBezTo>
                                      <a:lnTo>
                                        <a:pt x="10668" y="25908"/>
                                      </a:lnTo>
                                      <a:lnTo>
                                        <a:pt x="0" y="25908"/>
                                      </a:lnTo>
                                      <a:lnTo>
                                        <a:pt x="0" y="24384"/>
                                      </a:lnTo>
                                      <a:cubicBezTo>
                                        <a:pt x="3048" y="22860"/>
                                        <a:pt x="6096" y="21336"/>
                                        <a:pt x="9144" y="19812"/>
                                      </a:cubicBezTo>
                                      <a:cubicBezTo>
                                        <a:pt x="10668" y="16764"/>
                                        <a:pt x="13716" y="13716"/>
                                        <a:pt x="16764" y="10668"/>
                                      </a:cubicBezTo>
                                      <a:cubicBezTo>
                                        <a:pt x="18288" y="9144"/>
                                        <a:pt x="19812" y="6096"/>
                                        <a:pt x="21336" y="0"/>
                                      </a:cubicBezTo>
                                      <a:close/>
                                    </a:path>
                                  </a:pathLst>
                                </a:custGeom>
                                <a:solidFill>
                                  <a:srgbClr val="000000"/>
                                </a:solidFill>
                                <a:ln w="0" cap="flat">
                                  <a:noFill/>
                                  <a:miter lim="127000"/>
                                </a:ln>
                                <a:effectLst/>
                              </wps:spPr>
                              <wps:bodyPr/>
                            </wps:wsp>
                            <wps:wsp>
                              <wps:cNvPr id="61591" name="Shape 61591"/>
                              <wps:cNvSpPr/>
                              <wps:spPr>
                                <a:xfrm>
                                  <a:off x="1046988" y="32004"/>
                                  <a:ext cx="29718" cy="65532"/>
                                </a:xfrm>
                                <a:custGeom>
                                  <a:avLst/>
                                  <a:gdLst/>
                                  <a:ahLst/>
                                  <a:cxnLst/>
                                  <a:rect l="0" t="0" r="0" b="0"/>
                                  <a:pathLst>
                                    <a:path w="29718" h="65532">
                                      <a:moveTo>
                                        <a:pt x="28956" y="0"/>
                                      </a:moveTo>
                                      <a:lnTo>
                                        <a:pt x="29718" y="185"/>
                                      </a:lnTo>
                                      <a:lnTo>
                                        <a:pt x="29718" y="6001"/>
                                      </a:lnTo>
                                      <a:lnTo>
                                        <a:pt x="27432" y="4572"/>
                                      </a:lnTo>
                                      <a:cubicBezTo>
                                        <a:pt x="24384" y="4572"/>
                                        <a:pt x="22860" y="6096"/>
                                        <a:pt x="19812" y="7620"/>
                                      </a:cubicBezTo>
                                      <a:cubicBezTo>
                                        <a:pt x="16764" y="9144"/>
                                        <a:pt x="15240" y="10668"/>
                                        <a:pt x="13716" y="15240"/>
                                      </a:cubicBezTo>
                                      <a:cubicBezTo>
                                        <a:pt x="12192" y="18288"/>
                                        <a:pt x="12192" y="22860"/>
                                        <a:pt x="12192" y="28956"/>
                                      </a:cubicBezTo>
                                      <a:cubicBezTo>
                                        <a:pt x="12192" y="38100"/>
                                        <a:pt x="13716" y="45720"/>
                                        <a:pt x="16764" y="51816"/>
                                      </a:cubicBezTo>
                                      <a:lnTo>
                                        <a:pt x="29718" y="59588"/>
                                      </a:lnTo>
                                      <a:lnTo>
                                        <a:pt x="29718" y="65380"/>
                                      </a:lnTo>
                                      <a:lnTo>
                                        <a:pt x="28956" y="65532"/>
                                      </a:lnTo>
                                      <a:cubicBezTo>
                                        <a:pt x="19812" y="65532"/>
                                        <a:pt x="12192" y="62484"/>
                                        <a:pt x="6096" y="54864"/>
                                      </a:cubicBezTo>
                                      <a:cubicBezTo>
                                        <a:pt x="1524" y="48768"/>
                                        <a:pt x="0" y="41148"/>
                                        <a:pt x="0" y="33528"/>
                                      </a:cubicBezTo>
                                      <a:cubicBezTo>
                                        <a:pt x="0" y="28956"/>
                                        <a:pt x="1524" y="22860"/>
                                        <a:pt x="3048" y="16764"/>
                                      </a:cubicBezTo>
                                      <a:cubicBezTo>
                                        <a:pt x="6096" y="10668"/>
                                        <a:pt x="10668" y="7620"/>
                                        <a:pt x="15240" y="4572"/>
                                      </a:cubicBezTo>
                                      <a:cubicBezTo>
                                        <a:pt x="19812" y="1524"/>
                                        <a:pt x="24384" y="0"/>
                                        <a:pt x="28956" y="0"/>
                                      </a:cubicBezTo>
                                      <a:close/>
                                    </a:path>
                                  </a:pathLst>
                                </a:custGeom>
                                <a:solidFill>
                                  <a:srgbClr val="000000"/>
                                </a:solidFill>
                                <a:ln w="0" cap="flat">
                                  <a:noFill/>
                                  <a:miter lim="127000"/>
                                </a:ln>
                                <a:effectLst/>
                              </wps:spPr>
                              <wps:bodyPr/>
                            </wps:wsp>
                            <wps:wsp>
                              <wps:cNvPr id="61592" name="Shape 61592"/>
                              <wps:cNvSpPr/>
                              <wps:spPr>
                                <a:xfrm>
                                  <a:off x="1076706" y="32189"/>
                                  <a:ext cx="29718" cy="65195"/>
                                </a:xfrm>
                                <a:custGeom>
                                  <a:avLst/>
                                  <a:gdLst/>
                                  <a:ahLst/>
                                  <a:cxnLst/>
                                  <a:rect l="0" t="0" r="0" b="0"/>
                                  <a:pathLst>
                                    <a:path w="29718" h="65195">
                                      <a:moveTo>
                                        <a:pt x="0" y="0"/>
                                      </a:moveTo>
                                      <a:lnTo>
                                        <a:pt x="11811" y="2863"/>
                                      </a:lnTo>
                                      <a:cubicBezTo>
                                        <a:pt x="15621" y="4768"/>
                                        <a:pt x="19050" y="7435"/>
                                        <a:pt x="22098" y="10483"/>
                                      </a:cubicBezTo>
                                      <a:cubicBezTo>
                                        <a:pt x="26670" y="16579"/>
                                        <a:pt x="29718" y="24199"/>
                                        <a:pt x="29718" y="31819"/>
                                      </a:cubicBezTo>
                                      <a:cubicBezTo>
                                        <a:pt x="29718" y="37915"/>
                                        <a:pt x="28194" y="42487"/>
                                        <a:pt x="25146" y="48583"/>
                                      </a:cubicBezTo>
                                      <a:cubicBezTo>
                                        <a:pt x="22098" y="54679"/>
                                        <a:pt x="19050" y="59251"/>
                                        <a:pt x="14478" y="62299"/>
                                      </a:cubicBezTo>
                                      <a:lnTo>
                                        <a:pt x="0" y="65195"/>
                                      </a:lnTo>
                                      <a:lnTo>
                                        <a:pt x="0" y="59404"/>
                                      </a:lnTo>
                                      <a:lnTo>
                                        <a:pt x="2286" y="60775"/>
                                      </a:lnTo>
                                      <a:cubicBezTo>
                                        <a:pt x="5334" y="60775"/>
                                        <a:pt x="9906" y="59251"/>
                                        <a:pt x="12954" y="56203"/>
                                      </a:cubicBezTo>
                                      <a:cubicBezTo>
                                        <a:pt x="16002" y="51631"/>
                                        <a:pt x="17526" y="45535"/>
                                        <a:pt x="17526" y="37915"/>
                                      </a:cubicBezTo>
                                      <a:cubicBezTo>
                                        <a:pt x="17526" y="25723"/>
                                        <a:pt x="14478" y="18103"/>
                                        <a:pt x="9906" y="12007"/>
                                      </a:cubicBezTo>
                                      <a:lnTo>
                                        <a:pt x="0" y="5816"/>
                                      </a:lnTo>
                                      <a:lnTo>
                                        <a:pt x="0" y="0"/>
                                      </a:lnTo>
                                      <a:close/>
                                    </a:path>
                                  </a:pathLst>
                                </a:custGeom>
                                <a:solidFill>
                                  <a:srgbClr val="000000"/>
                                </a:solidFill>
                                <a:ln w="0" cap="flat">
                                  <a:noFill/>
                                  <a:miter lim="127000"/>
                                </a:ln>
                                <a:effectLst/>
                              </wps:spPr>
                              <wps:bodyPr/>
                            </wps:wsp>
                            <wps:wsp>
                              <wps:cNvPr id="61593" name="Shape 61593"/>
                              <wps:cNvSpPr/>
                              <wps:spPr>
                                <a:xfrm>
                                  <a:off x="1112520" y="33529"/>
                                  <a:ext cx="67056" cy="64008"/>
                                </a:xfrm>
                                <a:custGeom>
                                  <a:avLst/>
                                  <a:gdLst/>
                                  <a:ahLst/>
                                  <a:cxnLst/>
                                  <a:rect l="0" t="0" r="0" b="0"/>
                                  <a:pathLst>
                                    <a:path w="67056" h="64008">
                                      <a:moveTo>
                                        <a:pt x="0" y="0"/>
                                      </a:moveTo>
                                      <a:lnTo>
                                        <a:pt x="21336" y="0"/>
                                      </a:lnTo>
                                      <a:lnTo>
                                        <a:pt x="21336" y="42672"/>
                                      </a:lnTo>
                                      <a:cubicBezTo>
                                        <a:pt x="21336" y="48768"/>
                                        <a:pt x="22860" y="51816"/>
                                        <a:pt x="24384" y="54864"/>
                                      </a:cubicBezTo>
                                      <a:cubicBezTo>
                                        <a:pt x="27432" y="56388"/>
                                        <a:pt x="28956" y="56388"/>
                                        <a:pt x="32004" y="56388"/>
                                      </a:cubicBezTo>
                                      <a:cubicBezTo>
                                        <a:pt x="33528" y="56388"/>
                                        <a:pt x="35052" y="56388"/>
                                        <a:pt x="38100" y="54864"/>
                                      </a:cubicBezTo>
                                      <a:cubicBezTo>
                                        <a:pt x="41148" y="53340"/>
                                        <a:pt x="42672" y="51816"/>
                                        <a:pt x="45720" y="48768"/>
                                      </a:cubicBezTo>
                                      <a:lnTo>
                                        <a:pt x="45720" y="12192"/>
                                      </a:lnTo>
                                      <a:cubicBezTo>
                                        <a:pt x="45720" y="9144"/>
                                        <a:pt x="45720" y="6096"/>
                                        <a:pt x="44196" y="4572"/>
                                      </a:cubicBezTo>
                                      <a:cubicBezTo>
                                        <a:pt x="44196" y="3048"/>
                                        <a:pt x="41148" y="1524"/>
                                        <a:pt x="36576" y="1524"/>
                                      </a:cubicBezTo>
                                      <a:lnTo>
                                        <a:pt x="36576" y="0"/>
                                      </a:lnTo>
                                      <a:lnTo>
                                        <a:pt x="57912" y="0"/>
                                      </a:lnTo>
                                      <a:lnTo>
                                        <a:pt x="57912" y="38100"/>
                                      </a:lnTo>
                                      <a:cubicBezTo>
                                        <a:pt x="57912" y="45720"/>
                                        <a:pt x="59436" y="50292"/>
                                        <a:pt x="59436" y="51816"/>
                                      </a:cubicBezTo>
                                      <a:cubicBezTo>
                                        <a:pt x="59436" y="53340"/>
                                        <a:pt x="59436" y="54864"/>
                                        <a:pt x="60960" y="56388"/>
                                      </a:cubicBezTo>
                                      <a:cubicBezTo>
                                        <a:pt x="60960" y="56388"/>
                                        <a:pt x="62484" y="56388"/>
                                        <a:pt x="62484" y="56388"/>
                                      </a:cubicBezTo>
                                      <a:cubicBezTo>
                                        <a:pt x="64008" y="56388"/>
                                        <a:pt x="65532" y="56388"/>
                                        <a:pt x="67056" y="54864"/>
                                      </a:cubicBezTo>
                                      <a:lnTo>
                                        <a:pt x="67056" y="56388"/>
                                      </a:lnTo>
                                      <a:lnTo>
                                        <a:pt x="48768" y="64008"/>
                                      </a:lnTo>
                                      <a:lnTo>
                                        <a:pt x="45720" y="64008"/>
                                      </a:lnTo>
                                      <a:lnTo>
                                        <a:pt x="45720" y="51816"/>
                                      </a:lnTo>
                                      <a:cubicBezTo>
                                        <a:pt x="41148" y="57912"/>
                                        <a:pt x="36576" y="60960"/>
                                        <a:pt x="35052" y="62484"/>
                                      </a:cubicBezTo>
                                      <a:cubicBezTo>
                                        <a:pt x="32004" y="64008"/>
                                        <a:pt x="28956" y="64008"/>
                                        <a:pt x="25908" y="64008"/>
                                      </a:cubicBezTo>
                                      <a:cubicBezTo>
                                        <a:pt x="21336" y="64008"/>
                                        <a:pt x="19812" y="64008"/>
                                        <a:pt x="16764" y="60960"/>
                                      </a:cubicBezTo>
                                      <a:cubicBezTo>
                                        <a:pt x="13716" y="59436"/>
                                        <a:pt x="12192" y="56388"/>
                                        <a:pt x="10668" y="53340"/>
                                      </a:cubicBezTo>
                                      <a:cubicBezTo>
                                        <a:pt x="10668" y="50292"/>
                                        <a:pt x="9144" y="45720"/>
                                        <a:pt x="9144" y="41148"/>
                                      </a:cubicBezTo>
                                      <a:lnTo>
                                        <a:pt x="9144" y="12192"/>
                                      </a:lnTo>
                                      <a:cubicBezTo>
                                        <a:pt x="9144" y="9144"/>
                                        <a:pt x="9144" y="7620"/>
                                        <a:pt x="9144" y="6096"/>
                                      </a:cubicBezTo>
                                      <a:cubicBezTo>
                                        <a:pt x="9144" y="4572"/>
                                        <a:pt x="7620" y="3048"/>
                                        <a:pt x="6096" y="3048"/>
                                      </a:cubicBezTo>
                                      <a:cubicBezTo>
                                        <a:pt x="6096" y="3048"/>
                                        <a:pt x="3048" y="1524"/>
                                        <a:pt x="0" y="1524"/>
                                      </a:cubicBezTo>
                                      <a:lnTo>
                                        <a:pt x="0" y="0"/>
                                      </a:lnTo>
                                      <a:close/>
                                    </a:path>
                                  </a:pathLst>
                                </a:custGeom>
                                <a:solidFill>
                                  <a:srgbClr val="000000"/>
                                </a:solidFill>
                                <a:ln w="0" cap="flat">
                                  <a:noFill/>
                                  <a:miter lim="127000"/>
                                </a:ln>
                                <a:effectLst/>
                              </wps:spPr>
                              <wps:bodyPr/>
                            </wps:wsp>
                            <wps:wsp>
                              <wps:cNvPr id="61594" name="Shape 61594"/>
                              <wps:cNvSpPr/>
                              <wps:spPr>
                                <a:xfrm>
                                  <a:off x="1182624" y="32004"/>
                                  <a:ext cx="44196" cy="64008"/>
                                </a:xfrm>
                                <a:custGeom>
                                  <a:avLst/>
                                  <a:gdLst/>
                                  <a:ahLst/>
                                  <a:cxnLst/>
                                  <a:rect l="0" t="0" r="0" b="0"/>
                                  <a:pathLst>
                                    <a:path w="44196" h="64008">
                                      <a:moveTo>
                                        <a:pt x="18288" y="0"/>
                                      </a:moveTo>
                                      <a:lnTo>
                                        <a:pt x="21336" y="0"/>
                                      </a:lnTo>
                                      <a:lnTo>
                                        <a:pt x="21336" y="15240"/>
                                      </a:lnTo>
                                      <a:cubicBezTo>
                                        <a:pt x="25908" y="6096"/>
                                        <a:pt x="32004" y="0"/>
                                        <a:pt x="36576" y="0"/>
                                      </a:cubicBezTo>
                                      <a:cubicBezTo>
                                        <a:pt x="39624" y="0"/>
                                        <a:pt x="41148" y="1524"/>
                                        <a:pt x="42672" y="3048"/>
                                      </a:cubicBezTo>
                                      <a:cubicBezTo>
                                        <a:pt x="44196" y="4572"/>
                                        <a:pt x="44196" y="6096"/>
                                        <a:pt x="44196" y="9144"/>
                                      </a:cubicBezTo>
                                      <a:cubicBezTo>
                                        <a:pt x="44196" y="10668"/>
                                        <a:pt x="44196" y="12192"/>
                                        <a:pt x="42672" y="13716"/>
                                      </a:cubicBezTo>
                                      <a:cubicBezTo>
                                        <a:pt x="42672" y="15240"/>
                                        <a:pt x="41148" y="15240"/>
                                        <a:pt x="39624" y="15240"/>
                                      </a:cubicBezTo>
                                      <a:cubicBezTo>
                                        <a:pt x="38100" y="15240"/>
                                        <a:pt x="36576" y="15240"/>
                                        <a:pt x="35052" y="12192"/>
                                      </a:cubicBezTo>
                                      <a:cubicBezTo>
                                        <a:pt x="32004" y="10668"/>
                                        <a:pt x="32004" y="9144"/>
                                        <a:pt x="30480" y="9144"/>
                                      </a:cubicBezTo>
                                      <a:cubicBezTo>
                                        <a:pt x="28956" y="9144"/>
                                        <a:pt x="28956" y="10668"/>
                                        <a:pt x="27432" y="10668"/>
                                      </a:cubicBezTo>
                                      <a:cubicBezTo>
                                        <a:pt x="25908" y="13716"/>
                                        <a:pt x="24384" y="16764"/>
                                        <a:pt x="21336" y="21336"/>
                                      </a:cubicBezTo>
                                      <a:lnTo>
                                        <a:pt x="21336" y="50292"/>
                                      </a:lnTo>
                                      <a:cubicBezTo>
                                        <a:pt x="21336" y="53340"/>
                                        <a:pt x="22860" y="56388"/>
                                        <a:pt x="22860" y="57912"/>
                                      </a:cubicBezTo>
                                      <a:cubicBezTo>
                                        <a:pt x="22860" y="59436"/>
                                        <a:pt x="24384" y="60960"/>
                                        <a:pt x="25908" y="60960"/>
                                      </a:cubicBezTo>
                                      <a:cubicBezTo>
                                        <a:pt x="27432" y="62484"/>
                                        <a:pt x="28956" y="62484"/>
                                        <a:pt x="30480" y="62484"/>
                                      </a:cubicBezTo>
                                      <a:lnTo>
                                        <a:pt x="30480" y="64008"/>
                                      </a:lnTo>
                                      <a:lnTo>
                                        <a:pt x="0" y="64008"/>
                                      </a:lnTo>
                                      <a:lnTo>
                                        <a:pt x="0" y="62484"/>
                                      </a:lnTo>
                                      <a:cubicBezTo>
                                        <a:pt x="3048" y="62484"/>
                                        <a:pt x="6096" y="62484"/>
                                        <a:pt x="7620" y="60960"/>
                                      </a:cubicBezTo>
                                      <a:cubicBezTo>
                                        <a:pt x="7620" y="60960"/>
                                        <a:pt x="9144" y="59436"/>
                                        <a:pt x="9144" y="57912"/>
                                      </a:cubicBezTo>
                                      <a:cubicBezTo>
                                        <a:pt x="9144" y="56388"/>
                                        <a:pt x="9144" y="54864"/>
                                        <a:pt x="9144" y="50292"/>
                                      </a:cubicBezTo>
                                      <a:lnTo>
                                        <a:pt x="9144" y="25908"/>
                                      </a:lnTo>
                                      <a:cubicBezTo>
                                        <a:pt x="9144" y="18288"/>
                                        <a:pt x="9144" y="13716"/>
                                        <a:pt x="9144" y="12192"/>
                                      </a:cubicBezTo>
                                      <a:cubicBezTo>
                                        <a:pt x="9144" y="10668"/>
                                        <a:pt x="9144" y="10668"/>
                                        <a:pt x="7620" y="9144"/>
                                      </a:cubicBezTo>
                                      <a:cubicBezTo>
                                        <a:pt x="7620" y="9144"/>
                                        <a:pt x="6096" y="9144"/>
                                        <a:pt x="4572"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595" name="Shape 61595"/>
                              <wps:cNvSpPr/>
                              <wps:spPr>
                                <a:xfrm>
                                  <a:off x="1232916" y="33762"/>
                                  <a:ext cx="23622" cy="62821"/>
                                </a:xfrm>
                                <a:custGeom>
                                  <a:avLst/>
                                  <a:gdLst/>
                                  <a:ahLst/>
                                  <a:cxnLst/>
                                  <a:rect l="0" t="0" r="0" b="0"/>
                                  <a:pathLst>
                                    <a:path w="23622" h="62821">
                                      <a:moveTo>
                                        <a:pt x="23622" y="0"/>
                                      </a:moveTo>
                                      <a:lnTo>
                                        <a:pt x="23622" y="3140"/>
                                      </a:lnTo>
                                      <a:lnTo>
                                        <a:pt x="13716" y="7385"/>
                                      </a:lnTo>
                                      <a:cubicBezTo>
                                        <a:pt x="10668" y="10433"/>
                                        <a:pt x="9144" y="15005"/>
                                        <a:pt x="9144" y="19577"/>
                                      </a:cubicBezTo>
                                      <a:lnTo>
                                        <a:pt x="23622" y="19577"/>
                                      </a:lnTo>
                                      <a:lnTo>
                                        <a:pt x="23622" y="24149"/>
                                      </a:lnTo>
                                      <a:lnTo>
                                        <a:pt x="9144" y="24149"/>
                                      </a:lnTo>
                                      <a:cubicBezTo>
                                        <a:pt x="9144" y="33294"/>
                                        <a:pt x="10668" y="39389"/>
                                        <a:pt x="15240" y="45485"/>
                                      </a:cubicBezTo>
                                      <a:lnTo>
                                        <a:pt x="23622" y="48533"/>
                                      </a:lnTo>
                                      <a:lnTo>
                                        <a:pt x="23622" y="62821"/>
                                      </a:lnTo>
                                      <a:lnTo>
                                        <a:pt x="7620" y="56154"/>
                                      </a:lnTo>
                                      <a:cubicBezTo>
                                        <a:pt x="3048" y="50057"/>
                                        <a:pt x="0" y="42438"/>
                                        <a:pt x="0" y="31770"/>
                                      </a:cubicBezTo>
                                      <a:cubicBezTo>
                                        <a:pt x="0" y="21101"/>
                                        <a:pt x="3048" y="13482"/>
                                        <a:pt x="7620" y="7385"/>
                                      </a:cubicBezTo>
                                      <a:lnTo>
                                        <a:pt x="23622" y="0"/>
                                      </a:lnTo>
                                      <a:close/>
                                    </a:path>
                                  </a:pathLst>
                                </a:custGeom>
                                <a:solidFill>
                                  <a:srgbClr val="000000"/>
                                </a:solidFill>
                                <a:ln w="0" cap="flat">
                                  <a:noFill/>
                                  <a:miter lim="127000"/>
                                </a:ln>
                                <a:effectLst/>
                              </wps:spPr>
                              <wps:bodyPr/>
                            </wps:wsp>
                            <wps:wsp>
                              <wps:cNvPr id="61596" name="Shape 61596"/>
                              <wps:cNvSpPr/>
                              <wps:spPr>
                                <a:xfrm>
                                  <a:off x="1256538" y="71628"/>
                                  <a:ext cx="28194" cy="25908"/>
                                </a:xfrm>
                                <a:custGeom>
                                  <a:avLst/>
                                  <a:gdLst/>
                                  <a:ahLst/>
                                  <a:cxnLst/>
                                  <a:rect l="0" t="0" r="0" b="0"/>
                                  <a:pathLst>
                                    <a:path w="28194" h="25908">
                                      <a:moveTo>
                                        <a:pt x="26670" y="0"/>
                                      </a:moveTo>
                                      <a:lnTo>
                                        <a:pt x="28194" y="1524"/>
                                      </a:lnTo>
                                      <a:cubicBezTo>
                                        <a:pt x="26670" y="9144"/>
                                        <a:pt x="23622" y="13716"/>
                                        <a:pt x="20574" y="19812"/>
                                      </a:cubicBezTo>
                                      <a:cubicBezTo>
                                        <a:pt x="16002" y="24384"/>
                                        <a:pt x="9906" y="25908"/>
                                        <a:pt x="2286" y="25908"/>
                                      </a:cubicBezTo>
                                      <a:lnTo>
                                        <a:pt x="0" y="24955"/>
                                      </a:lnTo>
                                      <a:lnTo>
                                        <a:pt x="0" y="10668"/>
                                      </a:lnTo>
                                      <a:lnTo>
                                        <a:pt x="8382" y="13716"/>
                                      </a:lnTo>
                                      <a:cubicBezTo>
                                        <a:pt x="12954" y="13716"/>
                                        <a:pt x="16002" y="13716"/>
                                        <a:pt x="19050" y="12192"/>
                                      </a:cubicBezTo>
                                      <a:cubicBezTo>
                                        <a:pt x="22098" y="9144"/>
                                        <a:pt x="25146" y="6096"/>
                                        <a:pt x="26670" y="0"/>
                                      </a:cubicBezTo>
                                      <a:close/>
                                    </a:path>
                                  </a:pathLst>
                                </a:custGeom>
                                <a:solidFill>
                                  <a:srgbClr val="000000"/>
                                </a:solidFill>
                                <a:ln w="0" cap="flat">
                                  <a:noFill/>
                                  <a:miter lim="127000"/>
                                </a:ln>
                                <a:effectLst/>
                              </wps:spPr>
                              <wps:bodyPr/>
                            </wps:wsp>
                            <wps:wsp>
                              <wps:cNvPr id="61597" name="Shape 61597"/>
                              <wps:cNvSpPr/>
                              <wps:spPr>
                                <a:xfrm>
                                  <a:off x="1256538" y="32004"/>
                                  <a:ext cx="28194" cy="25908"/>
                                </a:xfrm>
                                <a:custGeom>
                                  <a:avLst/>
                                  <a:gdLst/>
                                  <a:ahLst/>
                                  <a:cxnLst/>
                                  <a:rect l="0" t="0" r="0" b="0"/>
                                  <a:pathLst>
                                    <a:path w="28194" h="25908">
                                      <a:moveTo>
                                        <a:pt x="3810" y="0"/>
                                      </a:moveTo>
                                      <a:cubicBezTo>
                                        <a:pt x="11430" y="0"/>
                                        <a:pt x="17526" y="3048"/>
                                        <a:pt x="22098" y="7620"/>
                                      </a:cubicBezTo>
                                      <a:cubicBezTo>
                                        <a:pt x="25146" y="12192"/>
                                        <a:pt x="28194" y="18288"/>
                                        <a:pt x="28194" y="25908"/>
                                      </a:cubicBezTo>
                                      <a:lnTo>
                                        <a:pt x="0" y="25908"/>
                                      </a:lnTo>
                                      <a:lnTo>
                                        <a:pt x="0" y="21336"/>
                                      </a:lnTo>
                                      <a:lnTo>
                                        <a:pt x="14478" y="21336"/>
                                      </a:lnTo>
                                      <a:cubicBezTo>
                                        <a:pt x="14478" y="18288"/>
                                        <a:pt x="12954" y="15240"/>
                                        <a:pt x="12954" y="13716"/>
                                      </a:cubicBezTo>
                                      <a:cubicBezTo>
                                        <a:pt x="11430" y="10668"/>
                                        <a:pt x="9906" y="9144"/>
                                        <a:pt x="8382" y="7620"/>
                                      </a:cubicBezTo>
                                      <a:cubicBezTo>
                                        <a:pt x="5334" y="6096"/>
                                        <a:pt x="3810" y="4572"/>
                                        <a:pt x="762" y="4572"/>
                                      </a:cubicBezTo>
                                      <a:lnTo>
                                        <a:pt x="0" y="4899"/>
                                      </a:lnTo>
                                      <a:lnTo>
                                        <a:pt x="0" y="1758"/>
                                      </a:lnTo>
                                      <a:lnTo>
                                        <a:pt x="3810" y="0"/>
                                      </a:lnTo>
                                      <a:close/>
                                    </a:path>
                                  </a:pathLst>
                                </a:custGeom>
                                <a:solidFill>
                                  <a:srgbClr val="000000"/>
                                </a:solidFill>
                                <a:ln w="0" cap="flat">
                                  <a:noFill/>
                                  <a:miter lim="127000"/>
                                </a:ln>
                                <a:effectLst/>
                              </wps:spPr>
                              <wps:bodyPr/>
                            </wps:wsp>
                            <wps:wsp>
                              <wps:cNvPr id="61598" name="Shape 61598"/>
                              <wps:cNvSpPr/>
                              <wps:spPr>
                                <a:xfrm>
                                  <a:off x="1292352" y="32004"/>
                                  <a:ext cx="67056" cy="64008"/>
                                </a:xfrm>
                                <a:custGeom>
                                  <a:avLst/>
                                  <a:gdLst/>
                                  <a:ahLst/>
                                  <a:cxnLst/>
                                  <a:rect l="0" t="0" r="0" b="0"/>
                                  <a:pathLst>
                                    <a:path w="67056" h="64008">
                                      <a:moveTo>
                                        <a:pt x="18288" y="0"/>
                                      </a:moveTo>
                                      <a:lnTo>
                                        <a:pt x="21336" y="0"/>
                                      </a:lnTo>
                                      <a:lnTo>
                                        <a:pt x="21336" y="13716"/>
                                      </a:lnTo>
                                      <a:cubicBezTo>
                                        <a:pt x="27432" y="4572"/>
                                        <a:pt x="35052" y="0"/>
                                        <a:pt x="41148" y="0"/>
                                      </a:cubicBezTo>
                                      <a:cubicBezTo>
                                        <a:pt x="44196" y="0"/>
                                        <a:pt x="47244" y="1524"/>
                                        <a:pt x="50292" y="3048"/>
                                      </a:cubicBezTo>
                                      <a:cubicBezTo>
                                        <a:pt x="51816" y="4572"/>
                                        <a:pt x="54864" y="7620"/>
                                        <a:pt x="56388" y="12192"/>
                                      </a:cubicBezTo>
                                      <a:cubicBezTo>
                                        <a:pt x="56388" y="13716"/>
                                        <a:pt x="57912" y="18288"/>
                                        <a:pt x="57912" y="24384"/>
                                      </a:cubicBezTo>
                                      <a:lnTo>
                                        <a:pt x="57912" y="50292"/>
                                      </a:lnTo>
                                      <a:cubicBezTo>
                                        <a:pt x="57912" y="54864"/>
                                        <a:pt x="57912" y="57912"/>
                                        <a:pt x="57912" y="59436"/>
                                      </a:cubicBezTo>
                                      <a:cubicBezTo>
                                        <a:pt x="59436" y="60960"/>
                                        <a:pt x="59436" y="60960"/>
                                        <a:pt x="60960" y="62484"/>
                                      </a:cubicBezTo>
                                      <a:cubicBezTo>
                                        <a:pt x="60960" y="62484"/>
                                        <a:pt x="64008" y="62484"/>
                                        <a:pt x="67056" y="62484"/>
                                      </a:cubicBezTo>
                                      <a:lnTo>
                                        <a:pt x="67056" y="64008"/>
                                      </a:lnTo>
                                      <a:lnTo>
                                        <a:pt x="36576" y="64008"/>
                                      </a:lnTo>
                                      <a:lnTo>
                                        <a:pt x="36576" y="62484"/>
                                      </a:lnTo>
                                      <a:cubicBezTo>
                                        <a:pt x="39624" y="62484"/>
                                        <a:pt x="41148" y="62484"/>
                                        <a:pt x="42672" y="60960"/>
                                      </a:cubicBezTo>
                                      <a:cubicBezTo>
                                        <a:pt x="44196" y="60960"/>
                                        <a:pt x="44196" y="59436"/>
                                        <a:pt x="44196" y="57912"/>
                                      </a:cubicBezTo>
                                      <a:cubicBezTo>
                                        <a:pt x="45720" y="56388"/>
                                        <a:pt x="45720" y="54864"/>
                                        <a:pt x="45720" y="50292"/>
                                      </a:cubicBezTo>
                                      <a:lnTo>
                                        <a:pt x="45720" y="24384"/>
                                      </a:lnTo>
                                      <a:cubicBezTo>
                                        <a:pt x="45720" y="18288"/>
                                        <a:pt x="44196" y="15240"/>
                                        <a:pt x="42672" y="12192"/>
                                      </a:cubicBezTo>
                                      <a:cubicBezTo>
                                        <a:pt x="41148" y="9144"/>
                                        <a:pt x="39624" y="7620"/>
                                        <a:pt x="36576" y="7620"/>
                                      </a:cubicBezTo>
                                      <a:cubicBezTo>
                                        <a:pt x="30480" y="7620"/>
                                        <a:pt x="25908" y="10668"/>
                                        <a:pt x="21336" y="16764"/>
                                      </a:cubicBezTo>
                                      <a:lnTo>
                                        <a:pt x="21336" y="50292"/>
                                      </a:lnTo>
                                      <a:cubicBezTo>
                                        <a:pt x="21336" y="54864"/>
                                        <a:pt x="21336" y="57912"/>
                                        <a:pt x="21336" y="59436"/>
                                      </a:cubicBezTo>
                                      <a:cubicBezTo>
                                        <a:pt x="21336" y="60960"/>
                                        <a:pt x="22860" y="60960"/>
                                        <a:pt x="24384" y="62484"/>
                                      </a:cubicBezTo>
                                      <a:cubicBezTo>
                                        <a:pt x="24384" y="62484"/>
                                        <a:pt x="27432" y="62484"/>
                                        <a:pt x="30480" y="62484"/>
                                      </a:cubicBezTo>
                                      <a:lnTo>
                                        <a:pt x="30480" y="64008"/>
                                      </a:lnTo>
                                      <a:lnTo>
                                        <a:pt x="0" y="64008"/>
                                      </a:lnTo>
                                      <a:lnTo>
                                        <a:pt x="0" y="62484"/>
                                      </a:lnTo>
                                      <a:cubicBezTo>
                                        <a:pt x="4572" y="62484"/>
                                        <a:pt x="6096" y="62484"/>
                                        <a:pt x="7620" y="60960"/>
                                      </a:cubicBezTo>
                                      <a:cubicBezTo>
                                        <a:pt x="7620" y="59436"/>
                                        <a:pt x="9144" y="56388"/>
                                        <a:pt x="9144" y="50292"/>
                                      </a:cubicBezTo>
                                      <a:lnTo>
                                        <a:pt x="9144" y="25908"/>
                                      </a:lnTo>
                                      <a:cubicBezTo>
                                        <a:pt x="9144" y="19812"/>
                                        <a:pt x="9144" y="15240"/>
                                        <a:pt x="7620" y="12192"/>
                                      </a:cubicBezTo>
                                      <a:cubicBezTo>
                                        <a:pt x="7620" y="10668"/>
                                        <a:pt x="7620" y="10668"/>
                                        <a:pt x="6096" y="9144"/>
                                      </a:cubicBezTo>
                                      <a:cubicBezTo>
                                        <a:pt x="6096" y="9144"/>
                                        <a:pt x="4572"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599" name="Shape 61599"/>
                              <wps:cNvSpPr/>
                              <wps:spPr>
                                <a:xfrm>
                                  <a:off x="1359408" y="0"/>
                                  <a:ext cx="41148" cy="97536"/>
                                </a:xfrm>
                                <a:custGeom>
                                  <a:avLst/>
                                  <a:gdLst/>
                                  <a:ahLst/>
                                  <a:cxnLst/>
                                  <a:rect l="0" t="0" r="0" b="0"/>
                                  <a:pathLst>
                                    <a:path w="41148" h="97536">
                                      <a:moveTo>
                                        <a:pt x="33528" y="0"/>
                                      </a:moveTo>
                                      <a:lnTo>
                                        <a:pt x="41148" y="0"/>
                                      </a:lnTo>
                                      <a:lnTo>
                                        <a:pt x="7620" y="97536"/>
                                      </a:lnTo>
                                      <a:lnTo>
                                        <a:pt x="0" y="97536"/>
                                      </a:lnTo>
                                      <a:lnTo>
                                        <a:pt x="33528" y="0"/>
                                      </a:lnTo>
                                      <a:close/>
                                    </a:path>
                                  </a:pathLst>
                                </a:custGeom>
                                <a:solidFill>
                                  <a:srgbClr val="000000"/>
                                </a:solidFill>
                                <a:ln w="0" cap="flat">
                                  <a:noFill/>
                                  <a:miter lim="127000"/>
                                </a:ln>
                                <a:effectLst/>
                              </wps:spPr>
                              <wps:bodyPr/>
                            </wps:wsp>
                            <wps:wsp>
                              <wps:cNvPr id="61600" name="Shape 61600"/>
                              <wps:cNvSpPr/>
                              <wps:spPr>
                                <a:xfrm>
                                  <a:off x="1402080" y="4572"/>
                                  <a:ext cx="126492" cy="92964"/>
                                </a:xfrm>
                                <a:custGeom>
                                  <a:avLst/>
                                  <a:gdLst/>
                                  <a:ahLst/>
                                  <a:cxnLst/>
                                  <a:rect l="0" t="0" r="0" b="0"/>
                                  <a:pathLst>
                                    <a:path w="126492" h="92964">
                                      <a:moveTo>
                                        <a:pt x="0" y="0"/>
                                      </a:moveTo>
                                      <a:lnTo>
                                        <a:pt x="35052" y="0"/>
                                      </a:lnTo>
                                      <a:lnTo>
                                        <a:pt x="35052" y="1524"/>
                                      </a:lnTo>
                                      <a:lnTo>
                                        <a:pt x="33528" y="1524"/>
                                      </a:lnTo>
                                      <a:cubicBezTo>
                                        <a:pt x="30480" y="1524"/>
                                        <a:pt x="28956" y="3048"/>
                                        <a:pt x="27432" y="4572"/>
                                      </a:cubicBezTo>
                                      <a:cubicBezTo>
                                        <a:pt x="25908" y="4572"/>
                                        <a:pt x="25908" y="6096"/>
                                        <a:pt x="25908" y="7620"/>
                                      </a:cubicBezTo>
                                      <a:cubicBezTo>
                                        <a:pt x="25908" y="9144"/>
                                        <a:pt x="27432" y="13716"/>
                                        <a:pt x="28956" y="19812"/>
                                      </a:cubicBezTo>
                                      <a:lnTo>
                                        <a:pt x="47244" y="71628"/>
                                      </a:lnTo>
                                      <a:lnTo>
                                        <a:pt x="59436" y="27432"/>
                                      </a:lnTo>
                                      <a:lnTo>
                                        <a:pt x="57912" y="19812"/>
                                      </a:lnTo>
                                      <a:lnTo>
                                        <a:pt x="54864" y="12192"/>
                                      </a:lnTo>
                                      <a:cubicBezTo>
                                        <a:pt x="54864" y="10668"/>
                                        <a:pt x="53340" y="9144"/>
                                        <a:pt x="51816" y="6096"/>
                                      </a:cubicBezTo>
                                      <a:cubicBezTo>
                                        <a:pt x="51816" y="6096"/>
                                        <a:pt x="50292" y="4572"/>
                                        <a:pt x="50292" y="4572"/>
                                      </a:cubicBezTo>
                                      <a:cubicBezTo>
                                        <a:pt x="48768" y="3048"/>
                                        <a:pt x="47244" y="3048"/>
                                        <a:pt x="47244" y="3048"/>
                                      </a:cubicBezTo>
                                      <a:cubicBezTo>
                                        <a:pt x="45720" y="1524"/>
                                        <a:pt x="44196" y="1524"/>
                                        <a:pt x="42672" y="1524"/>
                                      </a:cubicBezTo>
                                      <a:lnTo>
                                        <a:pt x="42672" y="0"/>
                                      </a:lnTo>
                                      <a:lnTo>
                                        <a:pt x="79248" y="0"/>
                                      </a:lnTo>
                                      <a:lnTo>
                                        <a:pt x="79248" y="1524"/>
                                      </a:lnTo>
                                      <a:lnTo>
                                        <a:pt x="76200" y="1524"/>
                                      </a:lnTo>
                                      <a:cubicBezTo>
                                        <a:pt x="73152" y="1524"/>
                                        <a:pt x="71628" y="3048"/>
                                        <a:pt x="70104" y="3048"/>
                                      </a:cubicBezTo>
                                      <a:cubicBezTo>
                                        <a:pt x="70104" y="4572"/>
                                        <a:pt x="68580" y="6096"/>
                                        <a:pt x="68580" y="7620"/>
                                      </a:cubicBezTo>
                                      <a:cubicBezTo>
                                        <a:pt x="68580" y="10668"/>
                                        <a:pt x="70104" y="15240"/>
                                        <a:pt x="71628" y="21336"/>
                                      </a:cubicBezTo>
                                      <a:lnTo>
                                        <a:pt x="88392" y="70104"/>
                                      </a:lnTo>
                                      <a:lnTo>
                                        <a:pt x="106680" y="19812"/>
                                      </a:lnTo>
                                      <a:cubicBezTo>
                                        <a:pt x="109728" y="13716"/>
                                        <a:pt x="109728" y="10668"/>
                                        <a:pt x="109728" y="7620"/>
                                      </a:cubicBezTo>
                                      <a:cubicBezTo>
                                        <a:pt x="109728" y="7620"/>
                                        <a:pt x="109728" y="6096"/>
                                        <a:pt x="109728" y="4572"/>
                                      </a:cubicBezTo>
                                      <a:cubicBezTo>
                                        <a:pt x="108204" y="4572"/>
                                        <a:pt x="108204" y="3048"/>
                                        <a:pt x="106680" y="3048"/>
                                      </a:cubicBezTo>
                                      <a:cubicBezTo>
                                        <a:pt x="105156" y="3048"/>
                                        <a:pt x="102108" y="1524"/>
                                        <a:pt x="100584" y="1524"/>
                                      </a:cubicBezTo>
                                      <a:lnTo>
                                        <a:pt x="100584" y="0"/>
                                      </a:lnTo>
                                      <a:lnTo>
                                        <a:pt x="126492" y="0"/>
                                      </a:lnTo>
                                      <a:lnTo>
                                        <a:pt x="126492" y="1524"/>
                                      </a:lnTo>
                                      <a:cubicBezTo>
                                        <a:pt x="124968" y="1524"/>
                                        <a:pt x="123444" y="3048"/>
                                        <a:pt x="121920" y="3048"/>
                                      </a:cubicBezTo>
                                      <a:cubicBezTo>
                                        <a:pt x="120396" y="4572"/>
                                        <a:pt x="118872" y="6096"/>
                                        <a:pt x="117348" y="7620"/>
                                      </a:cubicBezTo>
                                      <a:cubicBezTo>
                                        <a:pt x="115824" y="9144"/>
                                        <a:pt x="114300" y="13716"/>
                                        <a:pt x="112776" y="19812"/>
                                      </a:cubicBezTo>
                                      <a:lnTo>
                                        <a:pt x="86868" y="92964"/>
                                      </a:lnTo>
                                      <a:lnTo>
                                        <a:pt x="82296" y="92964"/>
                                      </a:lnTo>
                                      <a:lnTo>
                                        <a:pt x="64008" y="36576"/>
                                      </a:lnTo>
                                      <a:lnTo>
                                        <a:pt x="45720" y="92964"/>
                                      </a:lnTo>
                                      <a:lnTo>
                                        <a:pt x="39624" y="92964"/>
                                      </a:lnTo>
                                      <a:lnTo>
                                        <a:pt x="13716" y="18288"/>
                                      </a:lnTo>
                                      <a:cubicBezTo>
                                        <a:pt x="12192" y="12192"/>
                                        <a:pt x="10668" y="9144"/>
                                        <a:pt x="10668" y="7620"/>
                                      </a:cubicBezTo>
                                      <a:cubicBezTo>
                                        <a:pt x="9144" y="6096"/>
                                        <a:pt x="7620" y="4572"/>
                                        <a:pt x="6096" y="3048"/>
                                      </a:cubicBezTo>
                                      <a:cubicBezTo>
                                        <a:pt x="4572" y="3048"/>
                                        <a:pt x="3048" y="1524"/>
                                        <a:pt x="0" y="1524"/>
                                      </a:cubicBezTo>
                                      <a:lnTo>
                                        <a:pt x="0" y="0"/>
                                      </a:lnTo>
                                      <a:close/>
                                    </a:path>
                                  </a:pathLst>
                                </a:custGeom>
                                <a:solidFill>
                                  <a:srgbClr val="000000"/>
                                </a:solidFill>
                                <a:ln w="0" cap="flat">
                                  <a:noFill/>
                                  <a:miter lim="127000"/>
                                </a:ln>
                                <a:effectLst/>
                              </wps:spPr>
                              <wps:bodyPr/>
                            </wps:wsp>
                            <wps:wsp>
                              <wps:cNvPr id="61601" name="Shape 61601"/>
                              <wps:cNvSpPr/>
                              <wps:spPr>
                                <a:xfrm>
                                  <a:off x="1536192" y="59349"/>
                                  <a:ext cx="23622" cy="38187"/>
                                </a:xfrm>
                                <a:custGeom>
                                  <a:avLst/>
                                  <a:gdLst/>
                                  <a:ahLst/>
                                  <a:cxnLst/>
                                  <a:rect l="0" t="0" r="0" b="0"/>
                                  <a:pathLst>
                                    <a:path w="23622" h="38187">
                                      <a:moveTo>
                                        <a:pt x="23622" y="0"/>
                                      </a:moveTo>
                                      <a:lnTo>
                                        <a:pt x="23622" y="5167"/>
                                      </a:lnTo>
                                      <a:lnTo>
                                        <a:pt x="21336" y="6183"/>
                                      </a:lnTo>
                                      <a:cubicBezTo>
                                        <a:pt x="18288" y="7707"/>
                                        <a:pt x="15240" y="10755"/>
                                        <a:pt x="13716" y="12279"/>
                                      </a:cubicBezTo>
                                      <a:cubicBezTo>
                                        <a:pt x="12192" y="15327"/>
                                        <a:pt x="12192" y="16851"/>
                                        <a:pt x="12192" y="19899"/>
                                      </a:cubicBezTo>
                                      <a:cubicBezTo>
                                        <a:pt x="12192" y="22947"/>
                                        <a:pt x="12192" y="25995"/>
                                        <a:pt x="13716" y="27519"/>
                                      </a:cubicBezTo>
                                      <a:cubicBezTo>
                                        <a:pt x="16764" y="30567"/>
                                        <a:pt x="18288" y="30567"/>
                                        <a:pt x="21336" y="30567"/>
                                      </a:cubicBezTo>
                                      <a:lnTo>
                                        <a:pt x="23622" y="29551"/>
                                      </a:lnTo>
                                      <a:lnTo>
                                        <a:pt x="23622" y="36244"/>
                                      </a:lnTo>
                                      <a:lnTo>
                                        <a:pt x="22860" y="36663"/>
                                      </a:lnTo>
                                      <a:cubicBezTo>
                                        <a:pt x="19812" y="38187"/>
                                        <a:pt x="16764" y="38187"/>
                                        <a:pt x="13716" y="38187"/>
                                      </a:cubicBezTo>
                                      <a:cubicBezTo>
                                        <a:pt x="9144" y="38187"/>
                                        <a:pt x="6096" y="36663"/>
                                        <a:pt x="3048" y="33615"/>
                                      </a:cubicBezTo>
                                      <a:cubicBezTo>
                                        <a:pt x="0" y="32091"/>
                                        <a:pt x="0" y="27519"/>
                                        <a:pt x="0" y="22947"/>
                                      </a:cubicBezTo>
                                      <a:cubicBezTo>
                                        <a:pt x="0" y="19899"/>
                                        <a:pt x="0" y="16851"/>
                                        <a:pt x="1524" y="15327"/>
                                      </a:cubicBezTo>
                                      <a:cubicBezTo>
                                        <a:pt x="3048" y="12279"/>
                                        <a:pt x="6096" y="9231"/>
                                        <a:pt x="10668" y="6183"/>
                                      </a:cubicBezTo>
                                      <a:cubicBezTo>
                                        <a:pt x="12954" y="4659"/>
                                        <a:pt x="16002" y="3135"/>
                                        <a:pt x="20003" y="1420"/>
                                      </a:cubicBezTo>
                                      <a:lnTo>
                                        <a:pt x="23622" y="0"/>
                                      </a:lnTo>
                                      <a:close/>
                                    </a:path>
                                  </a:pathLst>
                                </a:custGeom>
                                <a:solidFill>
                                  <a:srgbClr val="000000"/>
                                </a:solidFill>
                                <a:ln w="0" cap="flat">
                                  <a:noFill/>
                                  <a:miter lim="127000"/>
                                </a:ln>
                                <a:effectLst/>
                              </wps:spPr>
                              <wps:bodyPr/>
                            </wps:wsp>
                            <wps:wsp>
                              <wps:cNvPr id="61602" name="Shape 61602"/>
                              <wps:cNvSpPr/>
                              <wps:spPr>
                                <a:xfrm>
                                  <a:off x="1539240" y="32766"/>
                                  <a:ext cx="20574" cy="22098"/>
                                </a:xfrm>
                                <a:custGeom>
                                  <a:avLst/>
                                  <a:gdLst/>
                                  <a:ahLst/>
                                  <a:cxnLst/>
                                  <a:rect l="0" t="0" r="0" b="0"/>
                                  <a:pathLst>
                                    <a:path w="20574" h="22098">
                                      <a:moveTo>
                                        <a:pt x="20574" y="0"/>
                                      </a:moveTo>
                                      <a:lnTo>
                                        <a:pt x="20574" y="4191"/>
                                      </a:lnTo>
                                      <a:lnTo>
                                        <a:pt x="19812" y="3810"/>
                                      </a:lnTo>
                                      <a:cubicBezTo>
                                        <a:pt x="16764" y="3810"/>
                                        <a:pt x="15240" y="5334"/>
                                        <a:pt x="13716" y="6858"/>
                                      </a:cubicBezTo>
                                      <a:cubicBezTo>
                                        <a:pt x="12192" y="8382"/>
                                        <a:pt x="10668" y="9906"/>
                                        <a:pt x="10668" y="11430"/>
                                      </a:cubicBezTo>
                                      <a:lnTo>
                                        <a:pt x="12192" y="16002"/>
                                      </a:lnTo>
                                      <a:cubicBezTo>
                                        <a:pt x="12192" y="17526"/>
                                        <a:pt x="10668" y="20574"/>
                                        <a:pt x="9144" y="20574"/>
                                      </a:cubicBezTo>
                                      <a:cubicBezTo>
                                        <a:pt x="9144" y="22098"/>
                                        <a:pt x="7620" y="22098"/>
                                        <a:pt x="4572" y="22098"/>
                                      </a:cubicBezTo>
                                      <a:cubicBezTo>
                                        <a:pt x="3048" y="22098"/>
                                        <a:pt x="1524" y="22098"/>
                                        <a:pt x="1524" y="20574"/>
                                      </a:cubicBezTo>
                                      <a:cubicBezTo>
                                        <a:pt x="0" y="19050"/>
                                        <a:pt x="0" y="17526"/>
                                        <a:pt x="0" y="16002"/>
                                      </a:cubicBezTo>
                                      <a:cubicBezTo>
                                        <a:pt x="0" y="11430"/>
                                        <a:pt x="1524" y="8382"/>
                                        <a:pt x="4572" y="5334"/>
                                      </a:cubicBezTo>
                                      <a:lnTo>
                                        <a:pt x="20574" y="0"/>
                                      </a:lnTo>
                                      <a:close/>
                                    </a:path>
                                  </a:pathLst>
                                </a:custGeom>
                                <a:solidFill>
                                  <a:srgbClr val="000000"/>
                                </a:solidFill>
                                <a:ln w="0" cap="flat">
                                  <a:noFill/>
                                  <a:miter lim="127000"/>
                                </a:ln>
                                <a:effectLst/>
                              </wps:spPr>
                              <wps:bodyPr/>
                            </wps:wsp>
                            <wps:wsp>
                              <wps:cNvPr id="61603" name="Shape 61603"/>
                              <wps:cNvSpPr/>
                              <wps:spPr>
                                <a:xfrm>
                                  <a:off x="1559814" y="32004"/>
                                  <a:ext cx="34290" cy="65532"/>
                                </a:xfrm>
                                <a:custGeom>
                                  <a:avLst/>
                                  <a:gdLst/>
                                  <a:ahLst/>
                                  <a:cxnLst/>
                                  <a:rect l="0" t="0" r="0" b="0"/>
                                  <a:pathLst>
                                    <a:path w="34290" h="65532">
                                      <a:moveTo>
                                        <a:pt x="2286" y="0"/>
                                      </a:moveTo>
                                      <a:cubicBezTo>
                                        <a:pt x="6858" y="0"/>
                                        <a:pt x="11430" y="1524"/>
                                        <a:pt x="16002" y="3048"/>
                                      </a:cubicBezTo>
                                      <a:cubicBezTo>
                                        <a:pt x="19050" y="4572"/>
                                        <a:pt x="20574" y="7620"/>
                                        <a:pt x="22098" y="10668"/>
                                      </a:cubicBezTo>
                                      <a:cubicBezTo>
                                        <a:pt x="22098" y="12192"/>
                                        <a:pt x="23622" y="16764"/>
                                        <a:pt x="23622" y="22860"/>
                                      </a:cubicBezTo>
                                      <a:lnTo>
                                        <a:pt x="23622" y="44196"/>
                                      </a:lnTo>
                                      <a:cubicBezTo>
                                        <a:pt x="23622" y="50292"/>
                                        <a:pt x="23622" y="53340"/>
                                        <a:pt x="23622" y="54864"/>
                                      </a:cubicBezTo>
                                      <a:cubicBezTo>
                                        <a:pt x="23622" y="56388"/>
                                        <a:pt x="23622" y="57912"/>
                                        <a:pt x="23622" y="57912"/>
                                      </a:cubicBezTo>
                                      <a:cubicBezTo>
                                        <a:pt x="25146" y="57912"/>
                                        <a:pt x="25146" y="57912"/>
                                        <a:pt x="26670" y="57912"/>
                                      </a:cubicBezTo>
                                      <a:cubicBezTo>
                                        <a:pt x="26670" y="57912"/>
                                        <a:pt x="28194" y="57912"/>
                                        <a:pt x="28194" y="57912"/>
                                      </a:cubicBezTo>
                                      <a:cubicBezTo>
                                        <a:pt x="29718" y="57912"/>
                                        <a:pt x="31242" y="56388"/>
                                        <a:pt x="34290" y="53340"/>
                                      </a:cubicBezTo>
                                      <a:lnTo>
                                        <a:pt x="34290" y="56388"/>
                                      </a:lnTo>
                                      <a:cubicBezTo>
                                        <a:pt x="28194" y="62484"/>
                                        <a:pt x="23622" y="65532"/>
                                        <a:pt x="19050" y="65532"/>
                                      </a:cubicBezTo>
                                      <a:cubicBezTo>
                                        <a:pt x="16002" y="65532"/>
                                        <a:pt x="14478" y="65532"/>
                                        <a:pt x="12954" y="64008"/>
                                      </a:cubicBezTo>
                                      <a:cubicBezTo>
                                        <a:pt x="11430" y="62484"/>
                                        <a:pt x="11430" y="59436"/>
                                        <a:pt x="11430" y="56388"/>
                                      </a:cubicBezTo>
                                      <a:cubicBezTo>
                                        <a:pt x="7620" y="58674"/>
                                        <a:pt x="4953" y="60579"/>
                                        <a:pt x="3048" y="61912"/>
                                      </a:cubicBezTo>
                                      <a:lnTo>
                                        <a:pt x="0" y="63589"/>
                                      </a:lnTo>
                                      <a:lnTo>
                                        <a:pt x="0" y="56896"/>
                                      </a:lnTo>
                                      <a:lnTo>
                                        <a:pt x="11430" y="51816"/>
                                      </a:lnTo>
                                      <a:lnTo>
                                        <a:pt x="11430" y="27432"/>
                                      </a:lnTo>
                                      <a:lnTo>
                                        <a:pt x="0" y="32512"/>
                                      </a:lnTo>
                                      <a:lnTo>
                                        <a:pt x="0" y="27345"/>
                                      </a:lnTo>
                                      <a:lnTo>
                                        <a:pt x="11430" y="22860"/>
                                      </a:lnTo>
                                      <a:lnTo>
                                        <a:pt x="11430" y="21336"/>
                                      </a:lnTo>
                                      <a:cubicBezTo>
                                        <a:pt x="11430" y="15240"/>
                                        <a:pt x="9906" y="10668"/>
                                        <a:pt x="8382" y="9144"/>
                                      </a:cubicBezTo>
                                      <a:lnTo>
                                        <a:pt x="0" y="4953"/>
                                      </a:lnTo>
                                      <a:lnTo>
                                        <a:pt x="0" y="762"/>
                                      </a:lnTo>
                                      <a:lnTo>
                                        <a:pt x="2286" y="0"/>
                                      </a:lnTo>
                                      <a:close/>
                                    </a:path>
                                  </a:pathLst>
                                </a:custGeom>
                                <a:solidFill>
                                  <a:srgbClr val="000000"/>
                                </a:solidFill>
                                <a:ln w="0" cap="flat">
                                  <a:noFill/>
                                  <a:miter lim="127000"/>
                                </a:ln>
                                <a:effectLst/>
                              </wps:spPr>
                              <wps:bodyPr/>
                            </wps:wsp>
                            <wps:wsp>
                              <wps:cNvPr id="61604" name="Shape 61604"/>
                              <wps:cNvSpPr/>
                              <wps:spPr>
                                <a:xfrm>
                                  <a:off x="1594104" y="32004"/>
                                  <a:ext cx="67056" cy="64008"/>
                                </a:xfrm>
                                <a:custGeom>
                                  <a:avLst/>
                                  <a:gdLst/>
                                  <a:ahLst/>
                                  <a:cxnLst/>
                                  <a:rect l="0" t="0" r="0" b="0"/>
                                  <a:pathLst>
                                    <a:path w="67056" h="64008">
                                      <a:moveTo>
                                        <a:pt x="18288" y="0"/>
                                      </a:moveTo>
                                      <a:lnTo>
                                        <a:pt x="21336" y="0"/>
                                      </a:lnTo>
                                      <a:lnTo>
                                        <a:pt x="21336" y="13716"/>
                                      </a:lnTo>
                                      <a:cubicBezTo>
                                        <a:pt x="28956" y="4572"/>
                                        <a:pt x="35052" y="0"/>
                                        <a:pt x="42672" y="0"/>
                                      </a:cubicBezTo>
                                      <a:cubicBezTo>
                                        <a:pt x="45720" y="0"/>
                                        <a:pt x="48768" y="1524"/>
                                        <a:pt x="50292" y="3048"/>
                                      </a:cubicBezTo>
                                      <a:cubicBezTo>
                                        <a:pt x="53340" y="4572"/>
                                        <a:pt x="54864" y="7620"/>
                                        <a:pt x="56388" y="12192"/>
                                      </a:cubicBezTo>
                                      <a:cubicBezTo>
                                        <a:pt x="57912" y="13716"/>
                                        <a:pt x="57912" y="18288"/>
                                        <a:pt x="57912" y="24384"/>
                                      </a:cubicBezTo>
                                      <a:lnTo>
                                        <a:pt x="57912" y="50292"/>
                                      </a:lnTo>
                                      <a:cubicBezTo>
                                        <a:pt x="57912" y="54864"/>
                                        <a:pt x="57912" y="57912"/>
                                        <a:pt x="59436" y="59436"/>
                                      </a:cubicBezTo>
                                      <a:cubicBezTo>
                                        <a:pt x="59436" y="60960"/>
                                        <a:pt x="60960" y="60960"/>
                                        <a:pt x="60960" y="62484"/>
                                      </a:cubicBezTo>
                                      <a:cubicBezTo>
                                        <a:pt x="62484" y="62484"/>
                                        <a:pt x="64008" y="62484"/>
                                        <a:pt x="67056" y="62484"/>
                                      </a:cubicBezTo>
                                      <a:lnTo>
                                        <a:pt x="67056" y="64008"/>
                                      </a:lnTo>
                                      <a:lnTo>
                                        <a:pt x="36576" y="64008"/>
                                      </a:lnTo>
                                      <a:lnTo>
                                        <a:pt x="36576" y="62484"/>
                                      </a:lnTo>
                                      <a:lnTo>
                                        <a:pt x="38100" y="62484"/>
                                      </a:lnTo>
                                      <a:cubicBezTo>
                                        <a:pt x="41148" y="62484"/>
                                        <a:pt x="42672" y="62484"/>
                                        <a:pt x="44196" y="60960"/>
                                      </a:cubicBezTo>
                                      <a:cubicBezTo>
                                        <a:pt x="44196" y="60960"/>
                                        <a:pt x="45720" y="59436"/>
                                        <a:pt x="45720" y="57912"/>
                                      </a:cubicBezTo>
                                      <a:cubicBezTo>
                                        <a:pt x="45720" y="56388"/>
                                        <a:pt x="45720" y="54864"/>
                                        <a:pt x="45720" y="50292"/>
                                      </a:cubicBezTo>
                                      <a:lnTo>
                                        <a:pt x="45720" y="24384"/>
                                      </a:lnTo>
                                      <a:cubicBezTo>
                                        <a:pt x="45720" y="18288"/>
                                        <a:pt x="45720" y="15240"/>
                                        <a:pt x="44196" y="12192"/>
                                      </a:cubicBezTo>
                                      <a:cubicBezTo>
                                        <a:pt x="42672" y="9144"/>
                                        <a:pt x="39624" y="7620"/>
                                        <a:pt x="36576" y="7620"/>
                                      </a:cubicBezTo>
                                      <a:cubicBezTo>
                                        <a:pt x="32004" y="7620"/>
                                        <a:pt x="27432" y="10668"/>
                                        <a:pt x="21336" y="16764"/>
                                      </a:cubicBezTo>
                                      <a:lnTo>
                                        <a:pt x="21336" y="50292"/>
                                      </a:lnTo>
                                      <a:cubicBezTo>
                                        <a:pt x="21336" y="54864"/>
                                        <a:pt x="21336" y="57912"/>
                                        <a:pt x="22860" y="59436"/>
                                      </a:cubicBezTo>
                                      <a:cubicBezTo>
                                        <a:pt x="22860" y="60960"/>
                                        <a:pt x="24384" y="60960"/>
                                        <a:pt x="24384" y="62484"/>
                                      </a:cubicBezTo>
                                      <a:cubicBezTo>
                                        <a:pt x="25908" y="62484"/>
                                        <a:pt x="27432" y="62484"/>
                                        <a:pt x="30480" y="62484"/>
                                      </a:cubicBezTo>
                                      <a:lnTo>
                                        <a:pt x="30480" y="64008"/>
                                      </a:lnTo>
                                      <a:lnTo>
                                        <a:pt x="0" y="64008"/>
                                      </a:lnTo>
                                      <a:lnTo>
                                        <a:pt x="0" y="62484"/>
                                      </a:lnTo>
                                      <a:lnTo>
                                        <a:pt x="1524" y="62484"/>
                                      </a:lnTo>
                                      <a:cubicBezTo>
                                        <a:pt x="4572" y="62484"/>
                                        <a:pt x="6096" y="62484"/>
                                        <a:pt x="7620" y="60960"/>
                                      </a:cubicBezTo>
                                      <a:cubicBezTo>
                                        <a:pt x="9144" y="59436"/>
                                        <a:pt x="9144" y="56388"/>
                                        <a:pt x="9144" y="50292"/>
                                      </a:cubicBezTo>
                                      <a:lnTo>
                                        <a:pt x="9144" y="25908"/>
                                      </a:lnTo>
                                      <a:cubicBezTo>
                                        <a:pt x="9144" y="19812"/>
                                        <a:pt x="9144" y="15240"/>
                                        <a:pt x="9144" y="12192"/>
                                      </a:cubicBezTo>
                                      <a:cubicBezTo>
                                        <a:pt x="9144" y="10668"/>
                                        <a:pt x="7620" y="10668"/>
                                        <a:pt x="7620" y="9144"/>
                                      </a:cubicBezTo>
                                      <a:cubicBezTo>
                                        <a:pt x="7620" y="9144"/>
                                        <a:pt x="6096" y="9144"/>
                                        <a:pt x="4572"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605" name="Shape 61605"/>
                              <wps:cNvSpPr/>
                              <wps:spPr>
                                <a:xfrm>
                                  <a:off x="1667256" y="32443"/>
                                  <a:ext cx="27432" cy="65093"/>
                                </a:xfrm>
                                <a:custGeom>
                                  <a:avLst/>
                                  <a:gdLst/>
                                  <a:ahLst/>
                                  <a:cxnLst/>
                                  <a:rect l="0" t="0" r="0" b="0"/>
                                  <a:pathLst>
                                    <a:path w="27432" h="65093">
                                      <a:moveTo>
                                        <a:pt x="27432" y="0"/>
                                      </a:moveTo>
                                      <a:lnTo>
                                        <a:pt x="27432" y="5004"/>
                                      </a:lnTo>
                                      <a:lnTo>
                                        <a:pt x="18288" y="10229"/>
                                      </a:lnTo>
                                      <a:cubicBezTo>
                                        <a:pt x="13716" y="14801"/>
                                        <a:pt x="12192" y="20897"/>
                                        <a:pt x="12192" y="30041"/>
                                      </a:cubicBezTo>
                                      <a:cubicBezTo>
                                        <a:pt x="12192" y="39185"/>
                                        <a:pt x="13716" y="46805"/>
                                        <a:pt x="18288" y="51377"/>
                                      </a:cubicBezTo>
                                      <a:lnTo>
                                        <a:pt x="27432" y="55949"/>
                                      </a:lnTo>
                                      <a:lnTo>
                                        <a:pt x="27432" y="64585"/>
                                      </a:lnTo>
                                      <a:lnTo>
                                        <a:pt x="24384" y="65093"/>
                                      </a:lnTo>
                                      <a:cubicBezTo>
                                        <a:pt x="18288" y="65093"/>
                                        <a:pt x="12192" y="63569"/>
                                        <a:pt x="7620" y="57473"/>
                                      </a:cubicBezTo>
                                      <a:cubicBezTo>
                                        <a:pt x="3048" y="51377"/>
                                        <a:pt x="0" y="43757"/>
                                        <a:pt x="0" y="36137"/>
                                      </a:cubicBezTo>
                                      <a:cubicBezTo>
                                        <a:pt x="0" y="26993"/>
                                        <a:pt x="3048" y="17849"/>
                                        <a:pt x="7620" y="11753"/>
                                      </a:cubicBezTo>
                                      <a:cubicBezTo>
                                        <a:pt x="10668" y="7943"/>
                                        <a:pt x="14097" y="4895"/>
                                        <a:pt x="17717" y="2799"/>
                                      </a:cubicBezTo>
                                      <a:lnTo>
                                        <a:pt x="27432" y="0"/>
                                      </a:lnTo>
                                      <a:close/>
                                    </a:path>
                                  </a:pathLst>
                                </a:custGeom>
                                <a:solidFill>
                                  <a:srgbClr val="000000"/>
                                </a:solidFill>
                                <a:ln w="0" cap="flat">
                                  <a:noFill/>
                                  <a:miter lim="127000"/>
                                </a:ln>
                                <a:effectLst/>
                              </wps:spPr>
                              <wps:bodyPr/>
                            </wps:wsp>
                            <wps:wsp>
                              <wps:cNvPr id="61606" name="Shape 61606"/>
                              <wps:cNvSpPr/>
                              <wps:spPr>
                                <a:xfrm>
                                  <a:off x="1694688" y="0"/>
                                  <a:ext cx="36576" cy="97536"/>
                                </a:xfrm>
                                <a:custGeom>
                                  <a:avLst/>
                                  <a:gdLst/>
                                  <a:ahLst/>
                                  <a:cxnLst/>
                                  <a:rect l="0" t="0" r="0" b="0"/>
                                  <a:pathLst>
                                    <a:path w="36576" h="97536">
                                      <a:moveTo>
                                        <a:pt x="24384" y="0"/>
                                      </a:moveTo>
                                      <a:lnTo>
                                        <a:pt x="27432" y="0"/>
                                      </a:lnTo>
                                      <a:lnTo>
                                        <a:pt x="27432" y="71628"/>
                                      </a:lnTo>
                                      <a:cubicBezTo>
                                        <a:pt x="27432" y="79248"/>
                                        <a:pt x="27432" y="83820"/>
                                        <a:pt x="27432" y="85344"/>
                                      </a:cubicBezTo>
                                      <a:cubicBezTo>
                                        <a:pt x="28956" y="86868"/>
                                        <a:pt x="28956" y="88392"/>
                                        <a:pt x="28956" y="89916"/>
                                      </a:cubicBezTo>
                                      <a:cubicBezTo>
                                        <a:pt x="30480" y="89916"/>
                                        <a:pt x="30480" y="89916"/>
                                        <a:pt x="32004" y="89916"/>
                                      </a:cubicBezTo>
                                      <a:cubicBezTo>
                                        <a:pt x="33528" y="89916"/>
                                        <a:pt x="33528" y="89916"/>
                                        <a:pt x="36576" y="88392"/>
                                      </a:cubicBezTo>
                                      <a:lnTo>
                                        <a:pt x="36576" y="89916"/>
                                      </a:lnTo>
                                      <a:lnTo>
                                        <a:pt x="18288" y="97536"/>
                                      </a:lnTo>
                                      <a:lnTo>
                                        <a:pt x="15240" y="97536"/>
                                      </a:lnTo>
                                      <a:lnTo>
                                        <a:pt x="15240" y="88392"/>
                                      </a:lnTo>
                                      <a:cubicBezTo>
                                        <a:pt x="12192" y="91440"/>
                                        <a:pt x="9144" y="94488"/>
                                        <a:pt x="6096" y="96012"/>
                                      </a:cubicBezTo>
                                      <a:lnTo>
                                        <a:pt x="0" y="97028"/>
                                      </a:lnTo>
                                      <a:lnTo>
                                        <a:pt x="0" y="88392"/>
                                      </a:lnTo>
                                      <a:lnTo>
                                        <a:pt x="3048" y="89916"/>
                                      </a:lnTo>
                                      <a:cubicBezTo>
                                        <a:pt x="7620" y="89916"/>
                                        <a:pt x="12192" y="88392"/>
                                        <a:pt x="15240" y="83820"/>
                                      </a:cubicBezTo>
                                      <a:lnTo>
                                        <a:pt x="15240" y="53340"/>
                                      </a:lnTo>
                                      <a:cubicBezTo>
                                        <a:pt x="15240" y="50292"/>
                                        <a:pt x="13716" y="47244"/>
                                        <a:pt x="13716" y="44196"/>
                                      </a:cubicBezTo>
                                      <a:cubicBezTo>
                                        <a:pt x="12192" y="42672"/>
                                        <a:pt x="10668" y="39624"/>
                                        <a:pt x="7620" y="39624"/>
                                      </a:cubicBezTo>
                                      <a:cubicBezTo>
                                        <a:pt x="6096" y="38100"/>
                                        <a:pt x="3048" y="36576"/>
                                        <a:pt x="1524" y="36576"/>
                                      </a:cubicBezTo>
                                      <a:lnTo>
                                        <a:pt x="0" y="37447"/>
                                      </a:lnTo>
                                      <a:lnTo>
                                        <a:pt x="0" y="32443"/>
                                      </a:lnTo>
                                      <a:lnTo>
                                        <a:pt x="1524" y="32004"/>
                                      </a:lnTo>
                                      <a:cubicBezTo>
                                        <a:pt x="7620" y="32004"/>
                                        <a:pt x="12192" y="35052"/>
                                        <a:pt x="15240" y="39624"/>
                                      </a:cubicBezTo>
                                      <a:lnTo>
                                        <a:pt x="15240" y="25908"/>
                                      </a:lnTo>
                                      <a:cubicBezTo>
                                        <a:pt x="15240" y="19812"/>
                                        <a:pt x="15240" y="15240"/>
                                        <a:pt x="15240" y="13716"/>
                                      </a:cubicBezTo>
                                      <a:cubicBezTo>
                                        <a:pt x="15240" y="10668"/>
                                        <a:pt x="13716" y="10668"/>
                                        <a:pt x="13716" y="9144"/>
                                      </a:cubicBezTo>
                                      <a:cubicBezTo>
                                        <a:pt x="12192" y="9144"/>
                                        <a:pt x="12192" y="9144"/>
                                        <a:pt x="10668" y="9144"/>
                                      </a:cubicBezTo>
                                      <a:cubicBezTo>
                                        <a:pt x="10668" y="9144"/>
                                        <a:pt x="9144" y="9144"/>
                                        <a:pt x="7620" y="9144"/>
                                      </a:cubicBezTo>
                                      <a:lnTo>
                                        <a:pt x="6096" y="7620"/>
                                      </a:lnTo>
                                      <a:lnTo>
                                        <a:pt x="24384" y="0"/>
                                      </a:lnTo>
                                      <a:close/>
                                    </a:path>
                                  </a:pathLst>
                                </a:custGeom>
                                <a:solidFill>
                                  <a:srgbClr val="000000"/>
                                </a:solidFill>
                                <a:ln w="0" cap="flat">
                                  <a:noFill/>
                                  <a:miter lim="127000"/>
                                </a:ln>
                                <a:effectLst/>
                              </wps:spPr>
                              <wps:bodyPr/>
                            </wps:wsp>
                            <wps:wsp>
                              <wps:cNvPr id="61607" name="Shape 61607"/>
                              <wps:cNvSpPr/>
                              <wps:spPr>
                                <a:xfrm>
                                  <a:off x="1737360" y="34290"/>
                                  <a:ext cx="23622" cy="62293"/>
                                </a:xfrm>
                                <a:custGeom>
                                  <a:avLst/>
                                  <a:gdLst/>
                                  <a:ahLst/>
                                  <a:cxnLst/>
                                  <a:rect l="0" t="0" r="0" b="0"/>
                                  <a:pathLst>
                                    <a:path w="23622" h="62293">
                                      <a:moveTo>
                                        <a:pt x="23622" y="0"/>
                                      </a:moveTo>
                                      <a:lnTo>
                                        <a:pt x="23622" y="2613"/>
                                      </a:lnTo>
                                      <a:lnTo>
                                        <a:pt x="13716" y="6858"/>
                                      </a:lnTo>
                                      <a:cubicBezTo>
                                        <a:pt x="10668" y="9906"/>
                                        <a:pt x="9144" y="14478"/>
                                        <a:pt x="9144" y="19050"/>
                                      </a:cubicBezTo>
                                      <a:lnTo>
                                        <a:pt x="23622" y="19050"/>
                                      </a:lnTo>
                                      <a:lnTo>
                                        <a:pt x="23622" y="23622"/>
                                      </a:lnTo>
                                      <a:lnTo>
                                        <a:pt x="9144" y="23622"/>
                                      </a:lnTo>
                                      <a:cubicBezTo>
                                        <a:pt x="9144" y="32766"/>
                                        <a:pt x="10668" y="38862"/>
                                        <a:pt x="15240" y="44958"/>
                                      </a:cubicBezTo>
                                      <a:lnTo>
                                        <a:pt x="23622" y="48006"/>
                                      </a:lnTo>
                                      <a:lnTo>
                                        <a:pt x="23622" y="62293"/>
                                      </a:lnTo>
                                      <a:lnTo>
                                        <a:pt x="7620" y="55626"/>
                                      </a:lnTo>
                                      <a:cubicBezTo>
                                        <a:pt x="3048" y="49530"/>
                                        <a:pt x="0" y="41910"/>
                                        <a:pt x="0" y="31242"/>
                                      </a:cubicBezTo>
                                      <a:cubicBezTo>
                                        <a:pt x="0" y="20574"/>
                                        <a:pt x="3048" y="12954"/>
                                        <a:pt x="7620" y="6858"/>
                                      </a:cubicBezTo>
                                      <a:lnTo>
                                        <a:pt x="23622" y="0"/>
                                      </a:lnTo>
                                      <a:close/>
                                    </a:path>
                                  </a:pathLst>
                                </a:custGeom>
                                <a:solidFill>
                                  <a:srgbClr val="000000"/>
                                </a:solidFill>
                                <a:ln w="0" cap="flat">
                                  <a:noFill/>
                                  <a:miter lim="127000"/>
                                </a:ln>
                                <a:effectLst/>
                              </wps:spPr>
                              <wps:bodyPr/>
                            </wps:wsp>
                            <wps:wsp>
                              <wps:cNvPr id="61608" name="Shape 61608"/>
                              <wps:cNvSpPr/>
                              <wps:spPr>
                                <a:xfrm>
                                  <a:off x="1760982" y="71628"/>
                                  <a:ext cx="28194" cy="25908"/>
                                </a:xfrm>
                                <a:custGeom>
                                  <a:avLst/>
                                  <a:gdLst/>
                                  <a:ahLst/>
                                  <a:cxnLst/>
                                  <a:rect l="0" t="0" r="0" b="0"/>
                                  <a:pathLst>
                                    <a:path w="28194" h="25908">
                                      <a:moveTo>
                                        <a:pt x="26670" y="0"/>
                                      </a:moveTo>
                                      <a:lnTo>
                                        <a:pt x="28194" y="1524"/>
                                      </a:lnTo>
                                      <a:cubicBezTo>
                                        <a:pt x="26670" y="9144"/>
                                        <a:pt x="25146" y="13716"/>
                                        <a:pt x="20574" y="19812"/>
                                      </a:cubicBezTo>
                                      <a:cubicBezTo>
                                        <a:pt x="16002" y="24384"/>
                                        <a:pt x="9906" y="25908"/>
                                        <a:pt x="2286" y="25908"/>
                                      </a:cubicBezTo>
                                      <a:lnTo>
                                        <a:pt x="0" y="24955"/>
                                      </a:lnTo>
                                      <a:lnTo>
                                        <a:pt x="0" y="10668"/>
                                      </a:lnTo>
                                      <a:lnTo>
                                        <a:pt x="8382" y="13716"/>
                                      </a:lnTo>
                                      <a:cubicBezTo>
                                        <a:pt x="12954" y="13716"/>
                                        <a:pt x="16002" y="13716"/>
                                        <a:pt x="19050" y="12192"/>
                                      </a:cubicBezTo>
                                      <a:cubicBezTo>
                                        <a:pt x="22098" y="9144"/>
                                        <a:pt x="25146" y="6096"/>
                                        <a:pt x="26670" y="0"/>
                                      </a:cubicBezTo>
                                      <a:close/>
                                    </a:path>
                                  </a:pathLst>
                                </a:custGeom>
                                <a:solidFill>
                                  <a:srgbClr val="000000"/>
                                </a:solidFill>
                                <a:ln w="0" cap="flat">
                                  <a:noFill/>
                                  <a:miter lim="127000"/>
                                </a:ln>
                                <a:effectLst/>
                              </wps:spPr>
                              <wps:bodyPr/>
                            </wps:wsp>
                            <wps:wsp>
                              <wps:cNvPr id="61609" name="Shape 61609"/>
                              <wps:cNvSpPr/>
                              <wps:spPr>
                                <a:xfrm>
                                  <a:off x="1760982" y="32004"/>
                                  <a:ext cx="28194" cy="25908"/>
                                </a:xfrm>
                                <a:custGeom>
                                  <a:avLst/>
                                  <a:gdLst/>
                                  <a:ahLst/>
                                  <a:cxnLst/>
                                  <a:rect l="0" t="0" r="0" b="0"/>
                                  <a:pathLst>
                                    <a:path w="28194" h="25908">
                                      <a:moveTo>
                                        <a:pt x="5334" y="0"/>
                                      </a:moveTo>
                                      <a:cubicBezTo>
                                        <a:pt x="11430" y="0"/>
                                        <a:pt x="17526" y="3048"/>
                                        <a:pt x="22098" y="7620"/>
                                      </a:cubicBezTo>
                                      <a:cubicBezTo>
                                        <a:pt x="25146" y="12192"/>
                                        <a:pt x="28194" y="18288"/>
                                        <a:pt x="28194" y="25908"/>
                                      </a:cubicBezTo>
                                      <a:lnTo>
                                        <a:pt x="0" y="25908"/>
                                      </a:lnTo>
                                      <a:lnTo>
                                        <a:pt x="0" y="21336"/>
                                      </a:lnTo>
                                      <a:lnTo>
                                        <a:pt x="14478" y="21336"/>
                                      </a:lnTo>
                                      <a:cubicBezTo>
                                        <a:pt x="14478" y="18288"/>
                                        <a:pt x="12954" y="15240"/>
                                        <a:pt x="12954" y="13716"/>
                                      </a:cubicBezTo>
                                      <a:cubicBezTo>
                                        <a:pt x="11430" y="10668"/>
                                        <a:pt x="9906" y="9144"/>
                                        <a:pt x="8382" y="7620"/>
                                      </a:cubicBezTo>
                                      <a:cubicBezTo>
                                        <a:pt x="5334" y="6096"/>
                                        <a:pt x="3810" y="4572"/>
                                        <a:pt x="762" y="4572"/>
                                      </a:cubicBezTo>
                                      <a:lnTo>
                                        <a:pt x="0" y="4899"/>
                                      </a:lnTo>
                                      <a:lnTo>
                                        <a:pt x="0" y="2286"/>
                                      </a:lnTo>
                                      <a:lnTo>
                                        <a:pt x="5334" y="0"/>
                                      </a:lnTo>
                                      <a:close/>
                                    </a:path>
                                  </a:pathLst>
                                </a:custGeom>
                                <a:solidFill>
                                  <a:srgbClr val="000000"/>
                                </a:solidFill>
                                <a:ln w="0" cap="flat">
                                  <a:noFill/>
                                  <a:miter lim="127000"/>
                                </a:ln>
                                <a:effectLst/>
                              </wps:spPr>
                              <wps:bodyPr/>
                            </wps:wsp>
                            <wps:wsp>
                              <wps:cNvPr id="61610" name="Shape 61610"/>
                              <wps:cNvSpPr/>
                              <wps:spPr>
                                <a:xfrm>
                                  <a:off x="1796796" y="32004"/>
                                  <a:ext cx="44196" cy="64008"/>
                                </a:xfrm>
                                <a:custGeom>
                                  <a:avLst/>
                                  <a:gdLst/>
                                  <a:ahLst/>
                                  <a:cxnLst/>
                                  <a:rect l="0" t="0" r="0" b="0"/>
                                  <a:pathLst>
                                    <a:path w="44196" h="64008">
                                      <a:moveTo>
                                        <a:pt x="18288" y="0"/>
                                      </a:moveTo>
                                      <a:lnTo>
                                        <a:pt x="21336" y="0"/>
                                      </a:lnTo>
                                      <a:lnTo>
                                        <a:pt x="21336" y="15240"/>
                                      </a:lnTo>
                                      <a:cubicBezTo>
                                        <a:pt x="25908" y="6096"/>
                                        <a:pt x="30480" y="0"/>
                                        <a:pt x="35052" y="0"/>
                                      </a:cubicBezTo>
                                      <a:cubicBezTo>
                                        <a:pt x="38100" y="0"/>
                                        <a:pt x="39624" y="1524"/>
                                        <a:pt x="41148" y="3048"/>
                                      </a:cubicBezTo>
                                      <a:cubicBezTo>
                                        <a:pt x="42672" y="4572"/>
                                        <a:pt x="44196" y="6096"/>
                                        <a:pt x="44196" y="9144"/>
                                      </a:cubicBezTo>
                                      <a:cubicBezTo>
                                        <a:pt x="44196" y="10668"/>
                                        <a:pt x="42672" y="12192"/>
                                        <a:pt x="42672" y="13716"/>
                                      </a:cubicBezTo>
                                      <a:cubicBezTo>
                                        <a:pt x="41148" y="15240"/>
                                        <a:pt x="39624" y="15240"/>
                                        <a:pt x="38100" y="15240"/>
                                      </a:cubicBezTo>
                                      <a:cubicBezTo>
                                        <a:pt x="36576" y="15240"/>
                                        <a:pt x="35052" y="15240"/>
                                        <a:pt x="33528" y="12192"/>
                                      </a:cubicBezTo>
                                      <a:cubicBezTo>
                                        <a:pt x="32004" y="10668"/>
                                        <a:pt x="30480" y="9144"/>
                                        <a:pt x="28956" y="9144"/>
                                      </a:cubicBezTo>
                                      <a:cubicBezTo>
                                        <a:pt x="28956" y="9144"/>
                                        <a:pt x="27432" y="10668"/>
                                        <a:pt x="27432" y="10668"/>
                                      </a:cubicBezTo>
                                      <a:cubicBezTo>
                                        <a:pt x="24384" y="13716"/>
                                        <a:pt x="22860" y="16764"/>
                                        <a:pt x="21336" y="21336"/>
                                      </a:cubicBezTo>
                                      <a:lnTo>
                                        <a:pt x="21336" y="50292"/>
                                      </a:lnTo>
                                      <a:cubicBezTo>
                                        <a:pt x="21336" y="53340"/>
                                        <a:pt x="21336" y="56388"/>
                                        <a:pt x="21336" y="57912"/>
                                      </a:cubicBezTo>
                                      <a:cubicBezTo>
                                        <a:pt x="22860" y="59436"/>
                                        <a:pt x="22860" y="60960"/>
                                        <a:pt x="24384" y="60960"/>
                                      </a:cubicBezTo>
                                      <a:cubicBezTo>
                                        <a:pt x="25908" y="62484"/>
                                        <a:pt x="27432" y="62484"/>
                                        <a:pt x="30480" y="62484"/>
                                      </a:cubicBezTo>
                                      <a:lnTo>
                                        <a:pt x="30480" y="64008"/>
                                      </a:lnTo>
                                      <a:lnTo>
                                        <a:pt x="0" y="64008"/>
                                      </a:lnTo>
                                      <a:lnTo>
                                        <a:pt x="0" y="62484"/>
                                      </a:lnTo>
                                      <a:cubicBezTo>
                                        <a:pt x="3048" y="62484"/>
                                        <a:pt x="4572" y="62484"/>
                                        <a:pt x="6096" y="60960"/>
                                      </a:cubicBezTo>
                                      <a:cubicBezTo>
                                        <a:pt x="7620" y="60960"/>
                                        <a:pt x="7620" y="59436"/>
                                        <a:pt x="7620" y="57912"/>
                                      </a:cubicBezTo>
                                      <a:cubicBezTo>
                                        <a:pt x="9144" y="56388"/>
                                        <a:pt x="9144" y="54864"/>
                                        <a:pt x="9144" y="50292"/>
                                      </a:cubicBezTo>
                                      <a:lnTo>
                                        <a:pt x="9144" y="25908"/>
                                      </a:lnTo>
                                      <a:cubicBezTo>
                                        <a:pt x="9144" y="18288"/>
                                        <a:pt x="9144" y="13716"/>
                                        <a:pt x="7620" y="12192"/>
                                      </a:cubicBezTo>
                                      <a:cubicBezTo>
                                        <a:pt x="7620" y="10668"/>
                                        <a:pt x="7620" y="10668"/>
                                        <a:pt x="6096" y="9144"/>
                                      </a:cubicBezTo>
                                      <a:cubicBezTo>
                                        <a:pt x="6096" y="9144"/>
                                        <a:pt x="4572"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611" name="Shape 61611"/>
                              <wps:cNvSpPr/>
                              <wps:spPr>
                                <a:xfrm>
                                  <a:off x="1842516" y="32004"/>
                                  <a:ext cx="67056" cy="64008"/>
                                </a:xfrm>
                                <a:custGeom>
                                  <a:avLst/>
                                  <a:gdLst/>
                                  <a:ahLst/>
                                  <a:cxnLst/>
                                  <a:rect l="0" t="0" r="0" b="0"/>
                                  <a:pathLst>
                                    <a:path w="67056" h="64008">
                                      <a:moveTo>
                                        <a:pt x="18288" y="0"/>
                                      </a:moveTo>
                                      <a:lnTo>
                                        <a:pt x="21336" y="0"/>
                                      </a:lnTo>
                                      <a:lnTo>
                                        <a:pt x="21336" y="13716"/>
                                      </a:lnTo>
                                      <a:cubicBezTo>
                                        <a:pt x="28956" y="4572"/>
                                        <a:pt x="36576" y="0"/>
                                        <a:pt x="42672" y="0"/>
                                      </a:cubicBezTo>
                                      <a:cubicBezTo>
                                        <a:pt x="45720" y="0"/>
                                        <a:pt x="48768" y="1524"/>
                                        <a:pt x="50292" y="3048"/>
                                      </a:cubicBezTo>
                                      <a:cubicBezTo>
                                        <a:pt x="53340" y="4572"/>
                                        <a:pt x="54864" y="7620"/>
                                        <a:pt x="56388" y="12192"/>
                                      </a:cubicBezTo>
                                      <a:cubicBezTo>
                                        <a:pt x="57912" y="13716"/>
                                        <a:pt x="57912" y="18288"/>
                                        <a:pt x="57912" y="24384"/>
                                      </a:cubicBezTo>
                                      <a:lnTo>
                                        <a:pt x="57912" y="50292"/>
                                      </a:lnTo>
                                      <a:cubicBezTo>
                                        <a:pt x="57912" y="54864"/>
                                        <a:pt x="57912" y="57912"/>
                                        <a:pt x="59436" y="59436"/>
                                      </a:cubicBezTo>
                                      <a:cubicBezTo>
                                        <a:pt x="59436" y="60960"/>
                                        <a:pt x="60960" y="60960"/>
                                        <a:pt x="60960" y="62484"/>
                                      </a:cubicBezTo>
                                      <a:cubicBezTo>
                                        <a:pt x="62484" y="62484"/>
                                        <a:pt x="64008" y="62484"/>
                                        <a:pt x="67056" y="62484"/>
                                      </a:cubicBezTo>
                                      <a:lnTo>
                                        <a:pt x="67056" y="64008"/>
                                      </a:lnTo>
                                      <a:lnTo>
                                        <a:pt x="36576" y="64008"/>
                                      </a:lnTo>
                                      <a:lnTo>
                                        <a:pt x="36576" y="62484"/>
                                      </a:lnTo>
                                      <a:lnTo>
                                        <a:pt x="38100" y="62484"/>
                                      </a:lnTo>
                                      <a:cubicBezTo>
                                        <a:pt x="41148" y="62484"/>
                                        <a:pt x="42672" y="62484"/>
                                        <a:pt x="44196" y="60960"/>
                                      </a:cubicBezTo>
                                      <a:cubicBezTo>
                                        <a:pt x="44196" y="60960"/>
                                        <a:pt x="45720" y="59436"/>
                                        <a:pt x="45720" y="57912"/>
                                      </a:cubicBezTo>
                                      <a:cubicBezTo>
                                        <a:pt x="45720" y="56388"/>
                                        <a:pt x="45720" y="54864"/>
                                        <a:pt x="45720" y="50292"/>
                                      </a:cubicBezTo>
                                      <a:lnTo>
                                        <a:pt x="45720" y="24384"/>
                                      </a:lnTo>
                                      <a:cubicBezTo>
                                        <a:pt x="45720" y="18288"/>
                                        <a:pt x="45720" y="15240"/>
                                        <a:pt x="44196" y="12192"/>
                                      </a:cubicBezTo>
                                      <a:cubicBezTo>
                                        <a:pt x="42672" y="9144"/>
                                        <a:pt x="39624" y="7620"/>
                                        <a:pt x="36576" y="7620"/>
                                      </a:cubicBezTo>
                                      <a:cubicBezTo>
                                        <a:pt x="32004" y="7620"/>
                                        <a:pt x="27432" y="10668"/>
                                        <a:pt x="21336" y="16764"/>
                                      </a:cubicBezTo>
                                      <a:lnTo>
                                        <a:pt x="21336" y="50292"/>
                                      </a:lnTo>
                                      <a:cubicBezTo>
                                        <a:pt x="21336" y="54864"/>
                                        <a:pt x="21336" y="57912"/>
                                        <a:pt x="22860" y="59436"/>
                                      </a:cubicBezTo>
                                      <a:cubicBezTo>
                                        <a:pt x="22860" y="60960"/>
                                        <a:pt x="24384" y="60960"/>
                                        <a:pt x="24384" y="62484"/>
                                      </a:cubicBezTo>
                                      <a:cubicBezTo>
                                        <a:pt x="25908" y="62484"/>
                                        <a:pt x="27432" y="62484"/>
                                        <a:pt x="30480" y="62484"/>
                                      </a:cubicBezTo>
                                      <a:lnTo>
                                        <a:pt x="30480" y="64008"/>
                                      </a:lnTo>
                                      <a:lnTo>
                                        <a:pt x="0" y="64008"/>
                                      </a:lnTo>
                                      <a:lnTo>
                                        <a:pt x="0" y="62484"/>
                                      </a:lnTo>
                                      <a:lnTo>
                                        <a:pt x="1524" y="62484"/>
                                      </a:lnTo>
                                      <a:cubicBezTo>
                                        <a:pt x="4572" y="62484"/>
                                        <a:pt x="6096" y="62484"/>
                                        <a:pt x="7620" y="60960"/>
                                      </a:cubicBezTo>
                                      <a:cubicBezTo>
                                        <a:pt x="9144" y="59436"/>
                                        <a:pt x="9144" y="56388"/>
                                        <a:pt x="9144" y="50292"/>
                                      </a:cubicBezTo>
                                      <a:lnTo>
                                        <a:pt x="9144" y="25908"/>
                                      </a:lnTo>
                                      <a:cubicBezTo>
                                        <a:pt x="9144" y="19812"/>
                                        <a:pt x="9144" y="15240"/>
                                        <a:pt x="9144" y="12192"/>
                                      </a:cubicBezTo>
                                      <a:cubicBezTo>
                                        <a:pt x="9144" y="10668"/>
                                        <a:pt x="7620" y="10668"/>
                                        <a:pt x="7620" y="9144"/>
                                      </a:cubicBezTo>
                                      <a:cubicBezTo>
                                        <a:pt x="7620" y="9144"/>
                                        <a:pt x="6096" y="9144"/>
                                        <a:pt x="4572"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g:wgp>
                        </a:graphicData>
                      </a:graphic>
                    </wp:inline>
                  </w:drawing>
                </mc:Choice>
                <mc:Fallback>
                  <w:pict>
                    <v:group w14:anchorId="20017948" id="Group 253659" o:spid="_x0000_s1026" style="width:150.35pt;height:9.85pt;mso-position-horizontal-relative:char;mso-position-vertical-relative:line" coordsize="19095,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">
                      <v:shape id="Shape 61569" o:spid="_x0000_s1027" style="position:absolute;top:45;width:807;height:915;visibility:visible;mso-wrap-style:square;v-text-anchor:top" coordsize="8077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" path="m,l71628,r1524,19812l70104,19812c68580,15240,68580,12192,67056,10668,65532,9144,64008,7620,62484,6096v-1524,,-6096,-1524,-10668,-1524l27432,4572r,36576l47244,41148v6096,,9144,,10668,-1524c60960,36576,62484,33528,62484,27432r1524,l64008,59436r-1524,c62484,54864,60960,53340,60960,51816,59436,50292,57912,48768,56388,47244v-1524,,-4572,-1524,-9144,-1524l27432,45720r,32004c27432,80772,27432,83820,27432,83820v1524,1524,1524,3048,3048,3048c30480,86868,32004,86868,35052,86868r15240,c56388,86868,59436,86868,62484,86868v1524,-1524,4572,-3048,6096,-4572c71628,79248,74676,74676,77724,68580r3048,l73152,91440,,91440,,89916r3048,c6096,89916,7620,89916,10668,88392v1524,,1524,-1524,3048,-3048c13716,83820,13716,80772,13716,74676r,-57912c13716,10668,13716,6096,12192,4572,10668,3048,7620,1524,3048,1524l,1524,,xe" fillcolor="black" stroked="f" strokeweight="0">
                        <v:stroke miterlimit="83231f" joinstyle="miter"/>
                        <v:path arrowok="t" textboxrect="0,0,80772,91440"/>
                      </v:shape>
                      <v:shape id="Shape 61570" o:spid="_x0000_s1028" style="position:absolute;left:838;top:45;width:990;height:915;visibility:visible;mso-wrap-style:square;v-text-anchor:top" coordsize="9906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" path="m1524,l45720,r,1524c41148,1524,39624,3048,38100,4572v-1524,,-3048,1524,-3048,3048c35052,9144,36576,12192,39624,15240l53340,36576,70104,15240v1524,-3048,3048,-4572,3048,-4572c73152,9144,73152,9144,73152,7620v,-1524,,-1524,,-3048c71628,4572,71628,3048,70104,3048v-1524,,-3048,-1524,-6096,-1524l64008,,96012,r,1524c94488,1524,91440,3048,89916,3048,88392,4572,85344,6096,83820,7620v-3048,1524,-4572,4572,-9144,9144l56388,41148,76200,70104v6096,9144,9144,13716,12192,16764c91440,88392,94488,89916,99060,89916r,1524l59436,91440r,-1524c60960,89916,64008,89916,64008,89916v1524,,1524,-1524,3048,-1524c67056,86868,68580,85344,68580,85344v,-1524,-1524,-3048,-1524,-3048c67056,80772,65532,79248,64008,76200l47244,51816,28956,76200v-1524,3048,-3048,4572,-3048,6096c24384,82296,24384,83820,24384,85344v,1524,1524,3048,1524,3048c27432,89916,30480,89916,33528,89916r,1524l,91440,,89916v3048,,4572,,6096,-1524c9144,88392,12192,85344,13716,83820v3048,-1524,6096,-4572,9144,-9144l44196,47244,25908,19812c21336,12192,16764,7620,13716,6096,10668,3048,6096,1524,1524,1524l1524,xe" fillcolor="black" stroked="f" strokeweight="0">
                        <v:stroke miterlimit="83231f" joinstyle="miter"/>
                        <v:path arrowok="t" textboxrect="0,0,99060,91440"/>
                      </v:shape>
                      <v:shape id="Shape 61571" o:spid="_x0000_s1029" style="position:absolute;left:2286;top:30;width:609;height:945;visibility:visible;mso-wrap-style:square;v-text-anchor:top" coordsize="6096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" path="m27432,v4572,,10668,1524,16764,3048c45720,4572,47244,4572,48768,4572v1524,,3048,,3048,c53340,3048,53340,3048,53340,r1524,l54864,32004r-1524,c53340,25908,51816,21336,48768,16764,47244,13716,44196,10668,41148,9144,36576,6096,32004,4572,28956,4572v-4572,,-9144,1524,-12192,4572c13716,12192,12192,15240,12192,19812v,1524,1524,4572,3048,7620c18288,30480,24384,35052,35052,41148v7620,4572,13716,7620,16764,9144c54864,53340,56388,56388,59436,59436v1524,3048,1524,7620,1524,10668c60960,76200,57912,82296,53340,88392v-6096,4572,-12192,6096,-21336,6096c28956,94488,27432,94488,24384,94488v-1524,,-4572,-1524,-9144,-1524c12192,91440,9144,89916,7620,89916v-1524,,-1524,1524,-3048,1524c4572,91440,3048,92964,3048,94488r-1524,l1524,62484r1524,c4572,70104,6096,74676,7620,79248v3048,3048,6096,6096,9144,7620c21336,89916,25908,89916,30480,89916v6096,,10668,-1524,13716,-4572c47244,83820,48768,79248,48768,76200v,-3048,,-4572,-1524,-7620c45720,67056,44196,64008,41148,62484,39624,60960,35052,57912,27432,53340,19812,50292,15240,45720,10668,44196,7620,41148,4572,38100,3048,35052,1524,32004,,28956,,24384,,18288,3048,12192,7620,7620,13716,3048,19812,,27432,xe" fillcolor="black" stroked="f" strokeweight="0">
                        <v:stroke miterlimit="83231f" joinstyle="miter"/>
                        <v:path arrowok="t" textboxrect="0,0,60960,94488"/>
                      </v:shape>
                      <v:shape id="Shape 61572" o:spid="_x0000_s1030" style="position:absolute;left:3200;top:335;width:457;height:625;visibility:visible;mso-wrap-style:square;v-text-anchor:top" coordsize="45720,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" path="m16764,l42672,r,1524c39624,1524,36576,3048,33528,3048,32004,4572,28956,6096,25908,9144l10668,22860,27432,44196v4572,6096,7620,9144,9144,10668c38100,57912,39624,59436,41148,59436v1524,,3048,,4572,l45720,62484r-28956,l16764,60960v3048,,3048,,4572,c21336,59436,21336,59436,21336,57912v,,,-3048,-1524,-4572l,27432,15240,13716v4572,-3048,6096,-6096,6096,-6096c22860,6096,22860,6096,22860,6096v,-1524,-1524,-1524,-1524,-3048c19812,3048,19812,1524,16764,1524l16764,xe" fillcolor="black" stroked="f" strokeweight="0">
                        <v:stroke miterlimit="83231f" joinstyle="miter"/>
                        <v:path arrowok="t" textboxrect="0,0,45720,62484"/>
                      </v:shape>
                      <v:shape id="Shape 61573" o:spid="_x0000_s1031" style="position:absolute;left:2987;width:304;height:960;visibility:visible;mso-wrap-style:square;v-text-anchor:top" coordsize="3048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" path="m18288,r3048,l21336,60960r,21336c21336,86868,21336,89916,22860,91440v,1524,1524,1524,1524,3048c25908,94488,27432,94488,30480,94488r,1524l,96012,,94488v3048,,4572,,6096,c7620,92964,7620,92964,9144,91440v,-1524,,-4572,,-9144l9144,25908v,-6096,,-10668,,-13716c9144,10668,7620,10668,7620,9144v,,-1524,,-3048,c4572,9144,3048,9144,1524,9144l,7620,18288,xe" fillcolor="black" stroked="f" strokeweight="0">
                        <v:stroke miterlimit="83231f" joinstyle="miter"/>
                        <v:path arrowok="t" textboxrect="0,0,30480,96012"/>
                      </v:shape>
                      <v:shape id="Shape 61574" o:spid="_x0000_s1032" style="position:absolute;left:3733;top:320;width:305;height:640;visibility:visible;mso-wrap-style:square;v-text-anchor:top" coordsize="30480,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" path="m18288,r3048,l21336,50292v,4572,,7620,1524,9144c22860,60960,24384,60960,24384,62484v1524,,3048,,6096,l30480,64008,,64008,,62484v3048,,4572,,6096,c7620,60960,7620,60960,9144,59436v,-1524,,-4572,,-9144l9144,25908v,-6096,,-10668,,-13716c9144,10668,7620,10668,7620,9144v-1524,,-1524,,-3048,c4572,9144,3048,9144,1524,9144l,7620,18288,xe" fillcolor="black" stroked="f" strokeweight="0">
                        <v:stroke miterlimit="83231f" joinstyle="miter"/>
                        <v:path arrowok="t" textboxrect="0,0,30480,64008"/>
                      </v:shape>
                      <v:shape id="Shape 61575" o:spid="_x0000_s1033" style="position:absolute;left:3810;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" path="m7620,v1524,,4572,1524,6096,3048c15240,4572,15240,6096,15240,7620v,3048,,4572,-1524,6096c12192,15240,9144,15240,7620,15240v-1524,,-3048,,-4572,-1524c1524,12192,,10668,,7620,,6096,1524,4572,3048,3048,4572,1524,6096,,7620,xe" fillcolor="black" stroked="f" strokeweight="0">
                        <v:stroke miterlimit="83231f" joinstyle="miter"/>
                        <v:path arrowok="t" textboxrect="0,0,15240,15240"/>
                      </v:shape>
                      <v:shape id="Shape 255404" o:spid="_x0000_s1034" style="position:absolute;left:4099;top:594;width:366;height:122;visibility:visible;mso-wrap-style:square;v-text-anchor:top" coordsize="365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" path="m,l36576,r,12192l,12192,,e" fillcolor="black" stroked="f" strokeweight="0">
                        <v:stroke miterlimit="83231f" joinstyle="miter"/>
                        <v:path arrowok="t" textboxrect="0,0,36576,12192"/>
                      </v:shape>
                      <v:shape id="Shape 61577" o:spid="_x0000_s1035" style="position:absolute;left:4892;top:335;width:670;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" path="m,l21336,r,42672c21336,48768,22860,51816,24384,54864v1524,1524,4572,1524,7620,1524c33528,56388,35052,56388,38100,54864v1524,-1524,4572,-3048,7620,-6096l45720,12192v,-3048,,-6096,-1524,-7620c42672,3048,41148,1524,36576,1524l36576,,57912,r,38100c57912,45720,57912,50292,57912,51816v1524,1524,1524,3048,1524,4572c60960,56388,60960,56388,62484,56388v1524,,3048,,4572,-1524l67056,56388,48768,64008r-3048,l45720,51816v-4572,6096,-9144,9144,-12192,10668c30480,64008,28956,64008,24384,64008v-3048,,-6096,,-7620,-3048c13716,59436,12192,56388,10668,53340v,-3048,-1524,-7620,-1524,-12192l9144,12192v,-3048,,-4572,,-6096c7620,4572,7620,3048,6096,3048,4572,3048,3048,1524,,1524l,xe" fillcolor="black" stroked="f" strokeweight="0">
                        <v:stroke miterlimit="83231f" joinstyle="miter"/>
                        <v:path arrowok="t" textboxrect="0,0,67056,64008"/>
                      </v:shape>
                      <v:shape id="Shape 61578" o:spid="_x0000_s1036" style="position:absolute;left:5593;top:320;width:670;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" path="m18288,r3048,l21336,13716c28956,4572,35052,,42672,v3048,,6096,1524,7620,3048c53340,4572,54864,7620,56388,12192v1524,1524,1524,6096,1524,12192l57912,50292v,4572,,7620,1524,9144c59436,60960,59436,60960,60960,62484v1524,,3048,,6096,l67056,64008r-30480,l36576,62484r1524,c41148,62484,42672,62484,42672,60960v1524,,3048,-1524,3048,-3048c45720,56388,45720,54864,45720,50292r,-25908c45720,18288,45720,15240,44196,12192,42672,9144,39624,7620,36576,7620v-4572,,-10668,3048,-15240,9144l21336,50292v,4572,,7620,,9144c22860,60960,22860,60960,24384,62484v1524,,3048,,6096,l30480,64008,,64008,,62484r1524,c4572,62484,6096,62484,7620,60960,9144,59436,9144,56388,9144,50292r,-24384c9144,19812,9144,15240,9144,12192v,-1524,-1524,-1524,-1524,-3048c6096,9144,6096,9144,4572,9144v,,-1524,,-3048,l,7620,18288,xe" fillcolor="black" stroked="f" strokeweight="0">
                        <v:stroke miterlimit="83231f" joinstyle="miter"/>
                        <v:path arrowok="t" textboxrect="0,0,67056,64008"/>
                      </v:shape>
                      <v:shape id="Shape 61579" o:spid="_x0000_s1037" style="position:absolute;left:6324;top:324;width:274;height:651;visibility:visible;mso-wrap-style:square;v-text-anchor:top" coordsize="27432,65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" path="m27432,r,5004l18288,10229v-4572,4572,-6096,10668,-6096,19812c12192,39185,13716,46805,18288,51377r9144,4572l27432,64585r-3048,508c18288,65093,12192,63569,7620,57473,3048,51377,,43757,,36137,,26993,3048,17849,7620,11753,10668,7943,14097,4895,17717,2799l27432,xe" fillcolor="black" stroked="f" strokeweight="0">
                        <v:stroke miterlimit="83231f" joinstyle="miter"/>
                        <v:path arrowok="t" textboxrect="0,0,27432,65093"/>
                      </v:shape>
                      <v:shape id="Shape 61580" o:spid="_x0000_s1038" style="position:absolute;left:6598;width:366;height:975;visibility:visible;mso-wrap-style:square;v-text-anchor:top" coordsize="36576,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" path="m24384,r3048,l27432,71628v,7620,,12192,,13716c27432,86868,28956,88392,28956,89916v1524,,1524,,3048,c32004,89916,33528,89916,35052,88392r1524,1524l18288,97536r-3048,l15240,88392v-3048,3048,-6096,6096,-9144,7620l,97028,,88392r3048,1524c7620,89916,10668,88392,15240,83820r,-30480c15240,50292,13716,47244,12192,44196,10668,42672,9144,39624,7620,39624,4572,38100,3048,36576,1524,36576l,37447,,32443r1524,-439c7620,32004,12192,35052,15240,39624r,-13716c15240,19812,15240,15240,15240,13716,13716,10668,13716,10668,13716,9144v-1524,,-1524,,-3048,c9144,9144,9144,9144,6096,9144r,-1524l24384,xe" fillcolor="black" stroked="f" strokeweight="0">
                        <v:stroke miterlimit="83231f" joinstyle="miter"/>
                        <v:path arrowok="t" textboxrect="0,0,36576,97536"/>
                      </v:shape>
                      <v:shape id="Shape 61581" o:spid="_x0000_s1039" style="position:absolute;left:7330;top:45;width:480;height:915;visibility:visible;mso-wrap-style:square;v-text-anchor:top" coordsize="48006,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" path="m,l39624,r8382,698l48006,7366,39624,4572v-4572,,-9144,1524,-12192,1524l27432,42672v1524,,3048,,6096,c35052,42672,38100,42672,39624,42672r8382,-838l48006,48920,39624,47244v-3048,,-6096,,-7620,c30480,48768,28956,48768,27432,48768r,36576c32004,86868,38100,86868,42672,86868r5334,-1231l48006,91186r-3810,254l,91440,,89916r3048,c7620,89916,10668,89916,12192,86868v1524,-1524,1524,-6096,1524,-12192l13716,16764v,-6096,-1524,-9144,-1524,-10668c9144,3048,7620,1524,3048,1524l,1524,,xe" fillcolor="black" stroked="f" strokeweight="0">
                        <v:stroke miterlimit="83231f" joinstyle="miter"/>
                        <v:path arrowok="t" textboxrect="0,0,48006,91440"/>
                      </v:shape>
                      <v:shape id="Shape 61582" o:spid="_x0000_s1040" style="position:absolute;left:7810;top:52;width:358;height:905;visibility:visible;mso-wrap-style:square;v-text-anchor:top" coordsize="35814,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" path="m,l9906,826v7620,3048,12192,4572,15240,9144c29718,14542,31242,19114,31242,25210v,4572,-1524,7620,-4572,12192c23622,40450,20574,43498,14478,45022v6096,1524,10668,3048,15240,6096c32766,55690,35814,60262,35814,66358v,4572,-1524,9144,-4572,13716c28194,83122,23622,86170,19050,89218l,90488,,84939,14478,81598v3048,-4572,6096,-9144,6096,-13716c20574,64834,19050,60262,17526,57214,14478,54166,11430,51118,6858,49594l,48222,,41135r6858,-685c9906,38926,12954,37402,14478,34354v,-3048,1524,-6096,1524,-10668c16002,19114,14478,14542,9906,9970l,6668,,xe" fillcolor="black" stroked="f" strokeweight="0">
                        <v:stroke miterlimit="83231f" joinstyle="miter"/>
                        <v:path arrowok="t" textboxrect="0,0,35814,90488"/>
                      </v:shape>
                      <v:shape id="Shape 61583" o:spid="_x0000_s1041" style="position:absolute;left:8290;top:337;width:236;height:628;visibility:visible;mso-wrap-style:square;v-text-anchor:top" coordsize="23622,62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" path="m23622,r,3140l13716,7385c10668,10433,9144,15005,9144,19577r14478,l23622,24149r-14478,c9144,33294,10668,39389,15240,45485r8382,3048l23622,62821,7620,56154c3048,50057,,42438,,31770,,21101,3048,13482,7620,7385l23622,xe" fillcolor="black" stroked="f" strokeweight="0">
                        <v:stroke miterlimit="83231f" joinstyle="miter"/>
                        <v:path arrowok="t" textboxrect="0,0,23622,62821"/>
                      </v:shape>
                      <v:shape id="Shape 61584" o:spid="_x0000_s1042" style="position:absolute;left:8526;top:716;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" path="m26670,r1524,1524c26670,9144,23622,13716,20574,19812,16002,24384,9906,25908,2286,25908l,24955,,10668r8382,3048c12954,13716,16002,13716,19050,12192,22098,9144,25146,6096,26670,xe" fillcolor="black" stroked="f" strokeweight="0">
                        <v:stroke miterlimit="83231f" joinstyle="miter"/>
                        <v:path arrowok="t" textboxrect="0,0,28194,25908"/>
                      </v:shape>
                      <v:shape id="Shape 61585" o:spid="_x0000_s1043" style="position:absolute;left:8526;top:320;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" path="m3810,v7620,,13716,3048,18288,7620c25146,12192,28194,18288,28194,25908l,25908,,21336r14478,c14478,18288,12954,15240,12954,13716,11430,10668,9906,9144,8382,7620,5334,6096,3810,4572,762,4572l,4899,,1758,3810,xe" fillcolor="black" stroked="f" strokeweight="0">
                        <v:stroke miterlimit="83231f" joinstyle="miter"/>
                        <v:path arrowok="t" textboxrect="0,0,28194,25908"/>
                      </v:shape>
                      <v:shape id="Shape 61586" o:spid="_x0000_s1044" style="position:absolute;left:8884;top:320;width:442;height:640;visibility:visible;mso-wrap-style:square;v-text-anchor:top" coordsize="4419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" path="m18288,r3048,l21336,15240c25908,6096,30480,,35052,v3048,,4572,1524,6096,3048c42672,4572,44196,6096,44196,9144v,1524,-1524,3048,-1524,4572c41148,15240,39624,15240,38100,15240v-1524,,-3048,,-4572,-3048c32004,10668,30480,9144,28956,9144v,,-1524,1524,-1524,1524c24384,13716,22860,16764,21336,21336r,28956c21336,53340,21336,56388,21336,57912v1524,1524,1524,3048,3048,3048c25908,62484,27432,62484,30480,62484r,1524l,64008,,62484v3048,,4572,,6096,-1524c7620,60960,7620,59436,7620,57912,9144,56388,9144,54864,9144,50292r,-24384c9144,18288,9144,13716,7620,12192v,-1524,,-1524,-1524,-3048c6096,9144,4572,9144,4572,9144v-1524,,-3048,,-4572,l,7620,18288,xe" fillcolor="black" stroked="f" strokeweight="0">
                        <v:stroke miterlimit="83231f" joinstyle="miter"/>
                        <v:path arrowok="t" textboxrect="0,0,44196,64008"/>
                      </v:shape>
                      <v:shape id="Shape 61587" o:spid="_x0000_s1045" style="position:absolute;left:9372;top:320;width:335;height:929;visibility:visible;mso-wrap-style:square;v-text-anchor:top" coordsize="33528,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" path="m28956,r4572,1247l33528,5791,28956,3048v-3048,,-6096,1524,-9144,4572c18288,10668,16764,15240,16764,19812v,7620,1524,13716,4572,16764c24384,39624,25908,41148,30480,41148r3048,-1219l33528,42672r-4572,1524c25908,44196,22860,44196,19812,44196v-1524,1524,-3048,3048,-4572,4572c13716,48768,13716,50292,13716,51816v,,,1524,1524,1524c15240,54864,16764,54864,19812,54864v1524,1524,4572,1524,9144,1524l33528,56388r,9044l26670,65342v-4191,-191,-7620,-572,-9906,-1334c13716,67056,12192,68580,10668,71628v,1524,-1524,3048,-1524,4572c9144,77724,10668,80772,13716,82296v4572,1524,10668,3048,19812,3048l33528,85344r,5588l27432,92964v-9144,,-15240,-1524,-21336,-4572c1524,85344,,83820,,80772,,79248,,79248,1524,77724v,-1524,1524,-3048,4572,-6096c6096,70104,7620,68580,12192,64008,9144,62484,7620,60960,6096,60960v,-1524,-1524,-3048,-1524,-4572c4572,54864,6096,53340,7620,51816v,-3048,4572,-6096,9144,-9144c12192,41148,10668,38100,7620,35052,6096,30480,4572,27432,4572,22860v,-6096,3048,-10668,7620,-15240c16764,3048,22860,,28956,xe" fillcolor="black" stroked="f" strokeweight="0">
                        <v:stroke miterlimit="83231f" joinstyle="miter"/>
                        <v:path arrowok="t" textboxrect="0,0,33528,92964"/>
                      </v:shape>
                      <v:shape id="Shape 61588" o:spid="_x0000_s1046" style="position:absolute;left:9707;top:883;width:290;height:346;visibility:visible;mso-wrap-style:square;v-text-anchor:top" coordsize="28956,3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" path="m,l8191,v3239,,5525,,7049,c19812,1524,22860,3048,25908,4572v1524,3048,3048,6096,3048,9144c28956,18288,27432,22860,21336,27432l,34544,,28956,18288,25908v4572,-3048,6096,-6096,6096,-9144c24384,13716,22860,12192,21336,12192,18288,10668,13716,9144,7620,9144l,9044,,xe" fillcolor="black" stroked="f" strokeweight="0">
                        <v:stroke miterlimit="83231f" joinstyle="miter"/>
                        <v:path arrowok="t" textboxrect="0,0,28956,34544"/>
                      </v:shape>
                      <v:shape id="Shape 61589" o:spid="_x0000_s1047" style="position:absolute;left:9707;top:332;width:290;height:414;visibility:visible;mso-wrap-style:square;v-text-anchor:top" coordsize="28956,4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" path="m,l12192,3325r12192,c27432,3325,27432,3325,27432,3325v1524,1524,1524,1524,1524,1524c28956,4849,28956,4849,28956,6373v,,,1524,,1524c28956,7897,28956,7897,27432,7897v,,-1524,,-3048,l16764,7897v1524,4572,3048,7620,3048,13716c19812,27709,18288,32281,13716,36853l,41425,,38682,4572,36853c7620,33805,7620,29233,7620,24661,7620,17041,6096,10945,3048,6373l,4544,,xe" fillcolor="black" stroked="f" strokeweight="0">
                        <v:stroke miterlimit="83231f" joinstyle="miter"/>
                        <v:path arrowok="t" textboxrect="0,0,28956,41425"/>
                      </v:shape>
                      <v:shape id="Shape 61590" o:spid="_x0000_s1048" style="position:absolute;left:10027;top:121;width:381;height:854;visibility:visible;mso-wrap-style:square;v-text-anchor:top" coordsize="381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" path="m21336,r1524,l22860,21336r15240,l38100,25908r-15240,l22860,67056v,4572,,7620,1524,9144c25908,77724,27432,77724,28956,77724v1524,,1524,,3048,c33528,76200,35052,74676,35052,73152r3048,c36576,77724,35052,80772,32004,82296v-3048,3048,-6096,3048,-9144,3048c19812,85344,18288,85344,16764,83820,15240,82296,13716,80772,12192,79248,10668,76200,10668,73152,10668,68580r,-42672l,25908,,24384c3048,22860,6096,21336,9144,19812v1524,-3048,4572,-6096,7620,-9144c18288,9144,19812,6096,21336,xe" fillcolor="black" stroked="f" strokeweight="0">
                        <v:stroke miterlimit="83231f" joinstyle="miter"/>
                        <v:path arrowok="t" textboxrect="0,0,38100,85344"/>
                      </v:shape>
                      <v:shape id="Shape 61591" o:spid="_x0000_s1049" style="position:absolute;left:10469;top:320;width:298;height:655;visibility:visible;mso-wrap-style:square;v-text-anchor:top" coordsize="2971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" path="m28956,r762,185l29718,6001,27432,4572v-3048,,-4572,1524,-7620,3048c16764,9144,15240,10668,13716,15240v-1524,3048,-1524,7620,-1524,13716c12192,38100,13716,45720,16764,51816r12954,7772l29718,65380r-762,152c19812,65532,12192,62484,6096,54864,1524,48768,,41148,,33528,,28956,1524,22860,3048,16764,6096,10668,10668,7620,15240,4572,19812,1524,24384,,28956,xe" fillcolor="black" stroked="f" strokeweight="0">
                        <v:stroke miterlimit="83231f" joinstyle="miter"/>
                        <v:path arrowok="t" textboxrect="0,0,29718,65532"/>
                      </v:shape>
                      <v:shape id="Shape 61592" o:spid="_x0000_s1050" style="position:absolute;left:10767;top:321;width:297;height:652;visibility:visible;mso-wrap-style:square;v-text-anchor:top" coordsize="29718,6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" path="m,l11811,2863v3810,1905,7239,4572,10287,7620c26670,16579,29718,24199,29718,31819v,6096,-1524,10668,-4572,16764c22098,54679,19050,59251,14478,62299l,65195,,59404r2286,1371c5334,60775,9906,59251,12954,56203v3048,-4572,4572,-10668,4572,-18288c17526,25723,14478,18103,9906,12007l,5816,,xe" fillcolor="black" stroked="f" strokeweight="0">
                        <v:stroke miterlimit="83231f" joinstyle="miter"/>
                        <v:path arrowok="t" textboxrect="0,0,29718,65195"/>
                      </v:shape>
                      <v:shape id="Shape 61593" o:spid="_x0000_s1051" style="position:absolute;left:11125;top:335;width:670;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" path="m,l21336,r,42672c21336,48768,22860,51816,24384,54864v3048,1524,4572,1524,7620,1524c33528,56388,35052,56388,38100,54864v3048,-1524,4572,-3048,7620,-6096l45720,12192v,-3048,,-6096,-1524,-7620c44196,3048,41148,1524,36576,1524l36576,,57912,r,38100c57912,45720,59436,50292,59436,51816v,1524,,3048,1524,4572c60960,56388,62484,56388,62484,56388v1524,,3048,,4572,-1524l67056,56388,48768,64008r-3048,l45720,51816v-4572,6096,-9144,9144,-10668,10668c32004,64008,28956,64008,25908,64008v-4572,,-6096,,-9144,-3048c13716,59436,12192,56388,10668,53340v,-3048,-1524,-7620,-1524,-12192l9144,12192v,-3048,,-4572,,-6096c9144,4572,7620,3048,6096,3048,6096,3048,3048,1524,,1524l,xe" fillcolor="black" stroked="f" strokeweight="0">
                        <v:stroke miterlimit="83231f" joinstyle="miter"/>
                        <v:path arrowok="t" textboxrect="0,0,67056,64008"/>
                      </v:shape>
                      <v:shape id="Shape 61594" o:spid="_x0000_s1052" style="position:absolute;left:11826;top:320;width:442;height:640;visibility:visible;mso-wrap-style:square;v-text-anchor:top" coordsize="4419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" path="m18288,r3048,l21336,15240c25908,6096,32004,,36576,v3048,,4572,1524,6096,3048c44196,4572,44196,6096,44196,9144v,1524,,3048,-1524,4572c42672,15240,41148,15240,39624,15240v-1524,,-3048,,-4572,-3048c32004,10668,32004,9144,30480,9144v-1524,,-1524,1524,-3048,1524c25908,13716,24384,16764,21336,21336r,28956c21336,53340,22860,56388,22860,57912v,1524,1524,3048,3048,3048c27432,62484,28956,62484,30480,62484r,1524l,64008,,62484v3048,,6096,,7620,-1524c7620,60960,9144,59436,9144,57912v,-1524,,-3048,,-7620l9144,25908v,-7620,,-12192,,-13716c9144,10668,9144,10668,7620,9144v,,-1524,,-3048,c4572,9144,3048,9144,1524,9144l,7620,18288,xe" fillcolor="black" stroked="f" strokeweight="0">
                        <v:stroke miterlimit="83231f" joinstyle="miter"/>
                        <v:path arrowok="t" textboxrect="0,0,44196,64008"/>
                      </v:shape>
                      <v:shape id="Shape 61595" o:spid="_x0000_s1053" style="position:absolute;left:12329;top:337;width:236;height:628;visibility:visible;mso-wrap-style:square;v-text-anchor:top" coordsize="23622,62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" path="m23622,r,3140l13716,7385c10668,10433,9144,15005,9144,19577r14478,l23622,24149r-14478,c9144,33294,10668,39389,15240,45485r8382,3048l23622,62821,7620,56154c3048,50057,,42438,,31770,,21101,3048,13482,7620,7385l23622,xe" fillcolor="black" stroked="f" strokeweight="0">
                        <v:stroke miterlimit="83231f" joinstyle="miter"/>
                        <v:path arrowok="t" textboxrect="0,0,23622,62821"/>
                      </v:shape>
                      <v:shape id="Shape 61596" o:spid="_x0000_s1054" style="position:absolute;left:12565;top:716;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" path="m26670,r1524,1524c26670,9144,23622,13716,20574,19812,16002,24384,9906,25908,2286,25908l,24955,,10668r8382,3048c12954,13716,16002,13716,19050,12192,22098,9144,25146,6096,26670,xe" fillcolor="black" stroked="f" strokeweight="0">
                        <v:stroke miterlimit="83231f" joinstyle="miter"/>
                        <v:path arrowok="t" textboxrect="0,0,28194,25908"/>
                      </v:shape>
                      <v:shape id="Shape 61597" o:spid="_x0000_s1055" style="position:absolute;left:12565;top:320;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" path="m3810,v7620,,13716,3048,18288,7620c25146,12192,28194,18288,28194,25908l,25908,,21336r14478,c14478,18288,12954,15240,12954,13716,11430,10668,9906,9144,8382,7620,5334,6096,3810,4572,762,4572l,4899,,1758,3810,xe" fillcolor="black" stroked="f" strokeweight="0">
                        <v:stroke miterlimit="83231f" joinstyle="miter"/>
                        <v:path arrowok="t" textboxrect="0,0,28194,25908"/>
                      </v:shape>
                      <v:shape id="Shape 61598" o:spid="_x0000_s1056" style="position:absolute;left:12923;top:320;width:671;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" path="m18288,r3048,l21336,13716c27432,4572,35052,,41148,v3048,,6096,1524,9144,3048c51816,4572,54864,7620,56388,12192v,1524,1524,6096,1524,12192l57912,50292v,4572,,7620,,9144c59436,60960,59436,60960,60960,62484v,,3048,,6096,l67056,64008r-30480,l36576,62484v3048,,4572,,6096,-1524c44196,60960,44196,59436,44196,57912v1524,-1524,1524,-3048,1524,-7620l45720,24384v,-6096,-1524,-9144,-3048,-12192c41148,9144,39624,7620,36576,7620v-6096,,-10668,3048,-15240,9144l21336,50292v,4572,,7620,,9144c21336,60960,22860,60960,24384,62484v,,3048,,6096,l30480,64008,,64008,,62484v4572,,6096,,7620,-1524c7620,59436,9144,56388,9144,50292r,-24384c9144,19812,9144,15240,7620,12192v,-1524,,-1524,-1524,-3048c6096,9144,4572,9144,4572,9144v-1524,,-3048,,-4572,l,7620,18288,xe" fillcolor="black" stroked="f" strokeweight="0">
                        <v:stroke miterlimit="83231f" joinstyle="miter"/>
                        <v:path arrowok="t" textboxrect="0,0,67056,64008"/>
                      </v:shape>
                      <v:shape id="Shape 61599" o:spid="_x0000_s1057" style="position:absolute;left:13594;width:411;height:975;visibility:visible;mso-wrap-style:square;v-text-anchor:top" coordsize="41148,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" path="m33528,r7620,l7620,97536,,97536,33528,xe" fillcolor="black" stroked="f" strokeweight="0">
                        <v:stroke miterlimit="83231f" joinstyle="miter"/>
                        <v:path arrowok="t" textboxrect="0,0,41148,97536"/>
                      </v:shape>
                      <v:shape id="Shape 61600" o:spid="_x0000_s1058" style="position:absolute;left:14020;top:45;width:1265;height:930;visibility:visible;mso-wrap-style:square;v-text-anchor:top" coordsize="126492,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" path="m,l35052,r,1524l33528,1524v-3048,,-4572,1524,-6096,3048c25908,4572,25908,6096,25908,7620v,1524,1524,6096,3048,12192l47244,71628,59436,27432,57912,19812,54864,12192v,-1524,-1524,-3048,-3048,-6096c51816,6096,50292,4572,50292,4572,48768,3048,47244,3048,47244,3048,45720,1524,44196,1524,42672,1524l42672,,79248,r,1524l76200,1524v-3048,,-4572,1524,-6096,1524c70104,4572,68580,6096,68580,7620v,3048,1524,7620,3048,13716l88392,70104,106680,19812v3048,-6096,3048,-9144,3048,-12192c109728,7620,109728,6096,109728,4572v-1524,,-1524,-1524,-3048,-1524c105156,3048,102108,1524,100584,1524r,-1524l126492,r,1524c124968,1524,123444,3048,121920,3048v-1524,1524,-3048,3048,-4572,4572c115824,9144,114300,13716,112776,19812l86868,92964r-4572,l64008,36576,45720,92964r-6096,l13716,18288c12192,12192,10668,9144,10668,7620,9144,6096,7620,4572,6096,3048,4572,3048,3048,1524,,1524l,xe" fillcolor="black" stroked="f" strokeweight="0">
                        <v:stroke miterlimit="83231f" joinstyle="miter"/>
                        <v:path arrowok="t" textboxrect="0,0,126492,92964"/>
                      </v:shape>
                      <v:shape id="Shape 61601" o:spid="_x0000_s1059" style="position:absolute;left:15361;top:593;width:237;height:382;visibility:visible;mso-wrap-style:square;v-text-anchor:top" coordsize="23622,3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" path="m23622,r,5167l21336,6183v-3048,1524,-6096,4572,-7620,6096c12192,15327,12192,16851,12192,19899v,3048,,6096,1524,7620c16764,30567,18288,30567,21336,30567r2286,-1016l23622,36244r-762,419c19812,38187,16764,38187,13716,38187v-4572,,-7620,-1524,-10668,-4572c,32091,,27519,,22947,,19899,,16851,1524,15327,3048,12279,6096,9231,10668,6183,12954,4659,16002,3135,20003,1420l23622,xe" fillcolor="black" stroked="f" strokeweight="0">
                        <v:stroke miterlimit="83231f" joinstyle="miter"/>
                        <v:path arrowok="t" textboxrect="0,0,23622,38187"/>
                      </v:shape>
                      <v:shape id="Shape 61602" o:spid="_x0000_s1060" style="position:absolute;left:15392;top:327;width:206;height:221;visibility:visible;mso-wrap-style:square;v-text-anchor:top" coordsize="20574,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" path="m20574,r,4191l19812,3810v-3048,,-4572,1524,-6096,3048c12192,8382,10668,9906,10668,11430r1524,4572c12192,17526,10668,20574,9144,20574v,1524,-1524,1524,-4572,1524c3048,22098,1524,22098,1524,20574,,19050,,17526,,16002,,11430,1524,8382,4572,5334l20574,xe" fillcolor="black" stroked="f" strokeweight="0">
                        <v:stroke miterlimit="83231f" joinstyle="miter"/>
                        <v:path arrowok="t" textboxrect="0,0,20574,22098"/>
                      </v:shape>
                      <v:shape id="Shape 61603" o:spid="_x0000_s1061" style="position:absolute;left:15598;top:320;width:343;height:655;visibility:visible;mso-wrap-style:square;v-text-anchor:top" coordsize="34290,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" path="m2286,v4572,,9144,1524,13716,3048c19050,4572,20574,7620,22098,10668v,1524,1524,6096,1524,12192l23622,44196v,6096,,9144,,10668c23622,56388,23622,57912,23622,57912v1524,,1524,,3048,c26670,57912,28194,57912,28194,57912v1524,,3048,-1524,6096,-4572l34290,56388v-6096,6096,-10668,9144,-15240,9144c16002,65532,14478,65532,12954,64008,11430,62484,11430,59436,11430,56388,7620,58674,4953,60579,3048,61912l,63589,,56896,11430,51816r,-24384l,32512,,27345,11430,22860r,-1524c11430,15240,9906,10668,8382,9144l,4953,,762,2286,xe" fillcolor="black" stroked="f" strokeweight="0">
                        <v:stroke miterlimit="83231f" joinstyle="miter"/>
                        <v:path arrowok="t" textboxrect="0,0,34290,65532"/>
                      </v:shape>
                      <v:shape id="Shape 61604" o:spid="_x0000_s1062" style="position:absolute;left:15941;top:320;width:670;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" path="m18288,r3048,l21336,13716c28956,4572,35052,,42672,v3048,,6096,1524,7620,3048c53340,4572,54864,7620,56388,12192v1524,1524,1524,6096,1524,12192l57912,50292v,4572,,7620,1524,9144c59436,60960,60960,60960,60960,62484v1524,,3048,,6096,l67056,64008r-30480,l36576,62484r1524,c41148,62484,42672,62484,44196,60960v,,1524,-1524,1524,-3048c45720,56388,45720,54864,45720,50292r,-25908c45720,18288,45720,15240,44196,12192,42672,9144,39624,7620,36576,7620v-4572,,-9144,3048,-15240,9144l21336,50292v,4572,,7620,1524,9144c22860,60960,24384,60960,24384,62484v1524,,3048,,6096,l30480,64008,,64008,,62484r1524,c4572,62484,6096,62484,7620,60960,9144,59436,9144,56388,9144,50292r,-24384c9144,19812,9144,15240,9144,12192v,-1524,-1524,-1524,-1524,-3048c7620,9144,6096,9144,4572,9144v,,-1524,,-3048,l,7620,18288,xe" fillcolor="black" stroked="f" strokeweight="0">
                        <v:stroke miterlimit="83231f" joinstyle="miter"/>
                        <v:path arrowok="t" textboxrect="0,0,67056,64008"/>
                      </v:shape>
                      <v:shape id="Shape 61605" o:spid="_x0000_s1063" style="position:absolute;left:16672;top:324;width:274;height:651;visibility:visible;mso-wrap-style:square;v-text-anchor:top" coordsize="27432,65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" path="m27432,r,5004l18288,10229v-4572,4572,-6096,10668,-6096,19812c12192,39185,13716,46805,18288,51377r9144,4572l27432,64585r-3048,508c18288,65093,12192,63569,7620,57473,3048,51377,,43757,,36137,,26993,3048,17849,7620,11753,10668,7943,14097,4895,17717,2799l27432,xe" fillcolor="black" stroked="f" strokeweight="0">
                        <v:stroke miterlimit="83231f" joinstyle="miter"/>
                        <v:path arrowok="t" textboxrect="0,0,27432,65093"/>
                      </v:shape>
                      <v:shape id="Shape 61606" o:spid="_x0000_s1064" style="position:absolute;left:16946;width:366;height:975;visibility:visible;mso-wrap-style:square;v-text-anchor:top" coordsize="36576,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" path="m24384,r3048,l27432,71628v,7620,,12192,,13716c28956,86868,28956,88392,28956,89916v1524,,1524,,3048,c33528,89916,33528,89916,36576,88392r,1524l18288,97536r-3048,l15240,88392v-3048,3048,-6096,6096,-9144,7620l,97028,,88392r3048,1524c7620,89916,12192,88392,15240,83820r,-30480c15240,50292,13716,47244,13716,44196,12192,42672,10668,39624,7620,39624,6096,38100,3048,36576,1524,36576l,37447,,32443r1524,-439c7620,32004,12192,35052,15240,39624r,-13716c15240,19812,15240,15240,15240,13716v,-3048,-1524,-3048,-1524,-4572c12192,9144,12192,9144,10668,9144v,,-1524,,-3048,l6096,7620,24384,xe" fillcolor="black" stroked="f" strokeweight="0">
                        <v:stroke miterlimit="83231f" joinstyle="miter"/>
                        <v:path arrowok="t" textboxrect="0,0,36576,97536"/>
                      </v:shape>
                      <v:shape id="Shape 61607" o:spid="_x0000_s1065" style="position:absolute;left:17373;top:342;width:236;height:623;visibility:visible;mso-wrap-style:square;v-text-anchor:top" coordsize="23622,6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" path="m23622,r,2613l13716,6858c10668,9906,9144,14478,9144,19050r14478,l23622,23622r-14478,c9144,32766,10668,38862,15240,44958r8382,3048l23622,62293,7620,55626c3048,49530,,41910,,31242,,20574,3048,12954,7620,6858l23622,xe" fillcolor="black" stroked="f" strokeweight="0">
                        <v:stroke miterlimit="83231f" joinstyle="miter"/>
                        <v:path arrowok="t" textboxrect="0,0,23622,62293"/>
                      </v:shape>
                      <v:shape id="Shape 61608" o:spid="_x0000_s1066" style="position:absolute;left:17609;top:716;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" path="m26670,r1524,1524c26670,9144,25146,13716,20574,19812,16002,24384,9906,25908,2286,25908l,24955,,10668r8382,3048c12954,13716,16002,13716,19050,12192,22098,9144,25146,6096,26670,xe" fillcolor="black" stroked="f" strokeweight="0">
                        <v:stroke miterlimit="83231f" joinstyle="miter"/>
                        <v:path arrowok="t" textboxrect="0,0,28194,25908"/>
                      </v:shape>
                      <v:shape id="Shape 61609" o:spid="_x0000_s1067" style="position:absolute;left:17609;top:320;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" path="m5334,v6096,,12192,3048,16764,7620c25146,12192,28194,18288,28194,25908l,25908,,21336r14478,c14478,18288,12954,15240,12954,13716,11430,10668,9906,9144,8382,7620,5334,6096,3810,4572,762,4572l,4899,,2286,5334,xe" fillcolor="black" stroked="f" strokeweight="0">
                        <v:stroke miterlimit="83231f" joinstyle="miter"/>
                        <v:path arrowok="t" textboxrect="0,0,28194,25908"/>
                      </v:shape>
                      <v:shape id="Shape 61610" o:spid="_x0000_s1068" style="position:absolute;left:17967;top:320;width:442;height:640;visibility:visible;mso-wrap-style:square;v-text-anchor:top" coordsize="4419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" path="m18288,r3048,l21336,15240c25908,6096,30480,,35052,v3048,,4572,1524,6096,3048c42672,4572,44196,6096,44196,9144v,1524,-1524,3048,-1524,4572c41148,15240,39624,15240,38100,15240v-1524,,-3048,,-4572,-3048c32004,10668,30480,9144,28956,9144v,,-1524,1524,-1524,1524c24384,13716,22860,16764,21336,21336r,28956c21336,53340,21336,56388,21336,57912v1524,1524,1524,3048,3048,3048c25908,62484,27432,62484,30480,62484r,1524l,64008,,62484v3048,,4572,,6096,-1524c7620,60960,7620,59436,7620,57912,9144,56388,9144,54864,9144,50292r,-24384c9144,18288,9144,13716,7620,12192v,-1524,,-1524,-1524,-3048c6096,9144,4572,9144,4572,9144v-1524,,-3048,,-4572,l,7620,18288,xe" fillcolor="black" stroked="f" strokeweight="0">
                        <v:stroke miterlimit="83231f" joinstyle="miter"/>
                        <v:path arrowok="t" textboxrect="0,0,44196,64008"/>
                      </v:shape>
                      <v:shape id="Shape 61611" o:spid="_x0000_s1069" style="position:absolute;left:18425;top:320;width:670;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" path="m18288,r3048,l21336,13716c28956,4572,36576,,42672,v3048,,6096,1524,7620,3048c53340,4572,54864,7620,56388,12192v1524,1524,1524,6096,1524,12192l57912,50292v,4572,,7620,1524,9144c59436,60960,60960,60960,60960,62484v1524,,3048,,6096,l67056,64008r-30480,l36576,62484r1524,c41148,62484,42672,62484,44196,60960v,,1524,-1524,1524,-3048c45720,56388,45720,54864,45720,50292r,-25908c45720,18288,45720,15240,44196,12192,42672,9144,39624,7620,36576,7620v-4572,,-9144,3048,-15240,9144l21336,50292v,4572,,7620,1524,9144c22860,60960,24384,60960,24384,62484v1524,,3048,,6096,l30480,64008,,64008,,62484r1524,c4572,62484,6096,62484,7620,60960,9144,59436,9144,56388,9144,50292r,-24384c9144,19812,9144,15240,9144,12192v,-1524,-1524,-1524,-1524,-3048c7620,9144,6096,9144,4572,9144v,,-1524,,-3048,l,7620,18288,xe" fillcolor="black" stroked="f" strokeweight="0">
                        <v:stroke miterlimit="83231f" joinstyle="miter"/>
                        <v:path arrowok="t" textboxrect="0,0,67056,64008"/>
                      </v:shape>
                      <w10:anchorlock/>
                    </v:group>
                  </w:pict>
                </mc:Fallback>
              </mc:AlternateContent>
            </w:r>
          </w:p>
        </w:tc>
        <w:tc>
          <w:tcPr>
            <w:tcW w:w="1272" w:type="dxa"/>
            <w:tcBorders>
              <w:top w:val="single" w:sz="6" w:space="0" w:color="000000"/>
              <w:left w:val="single" w:sz="6" w:space="0" w:color="000000"/>
              <w:bottom w:val="single" w:sz="6" w:space="0" w:color="000000"/>
              <w:right w:val="single" w:sz="6" w:space="0" w:color="000000"/>
            </w:tcBorders>
            <w:shd w:val="clear" w:color="auto" w:fill="auto"/>
          </w:tcPr>
          <w:p w:rsidR="00A03F05" w:rsidRPr="00C3576F" w:rsidRDefault="003F2736" w:rsidP="00C3576F">
            <w:pPr>
              <w:ind w:left="7"/>
              <w:rPr>
                <w:rFonts w:ascii="Calibri" w:hAnsi="Calibri"/>
                <w:sz w:val="22"/>
                <w:szCs w:val="22"/>
              </w:rPr>
            </w:pPr>
            <w:r w:rsidRPr="00C3576F">
              <w:rPr>
                <w:rFonts w:ascii="Calibri" w:hAnsi="Calibri"/>
                <w:noProof/>
                <w:sz w:val="22"/>
                <w:szCs w:val="22"/>
                <w:lang w:val="de-AT" w:eastAsia="de-AT"/>
              </w:rPr>
              <mc:AlternateContent>
                <mc:Choice Requires="wpg">
                  <w:drawing>
                    <wp:inline distT="0" distB="0" distL="0" distR="0">
                      <wp:extent cx="163195" cy="97790"/>
                      <wp:effectExtent l="0" t="0" r="0" b="0"/>
                      <wp:docPr id="253663" name="Group 253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195" cy="97790"/>
                                <a:chOff x="0" y="0"/>
                                <a:chExt cx="163068" cy="97536"/>
                              </a:xfrm>
                            </wpg:grpSpPr>
                            <wps:wsp>
                              <wps:cNvPr id="61612" name="Shape 61612"/>
                              <wps:cNvSpPr/>
                              <wps:spPr>
                                <a:xfrm>
                                  <a:off x="0" y="3048"/>
                                  <a:ext cx="60960" cy="92964"/>
                                </a:xfrm>
                                <a:custGeom>
                                  <a:avLst/>
                                  <a:gdLst/>
                                  <a:ahLst/>
                                  <a:cxnLst/>
                                  <a:rect l="0" t="0" r="0" b="0"/>
                                  <a:pathLst>
                                    <a:path w="60960" h="92964">
                                      <a:moveTo>
                                        <a:pt x="28956" y="0"/>
                                      </a:moveTo>
                                      <a:cubicBezTo>
                                        <a:pt x="36576" y="0"/>
                                        <a:pt x="42672" y="3048"/>
                                        <a:pt x="47244" y="7620"/>
                                      </a:cubicBezTo>
                                      <a:cubicBezTo>
                                        <a:pt x="51816" y="12192"/>
                                        <a:pt x="54864" y="18288"/>
                                        <a:pt x="54864" y="24384"/>
                                      </a:cubicBezTo>
                                      <a:cubicBezTo>
                                        <a:pt x="54864" y="28956"/>
                                        <a:pt x="53340" y="33528"/>
                                        <a:pt x="51816" y="38100"/>
                                      </a:cubicBezTo>
                                      <a:cubicBezTo>
                                        <a:pt x="48768" y="45720"/>
                                        <a:pt x="42672" y="53340"/>
                                        <a:pt x="35052" y="60960"/>
                                      </a:cubicBezTo>
                                      <a:cubicBezTo>
                                        <a:pt x="24384" y="73152"/>
                                        <a:pt x="16764" y="80772"/>
                                        <a:pt x="13716" y="82296"/>
                                      </a:cubicBezTo>
                                      <a:lnTo>
                                        <a:pt x="38100" y="82296"/>
                                      </a:lnTo>
                                      <a:cubicBezTo>
                                        <a:pt x="42672" y="82296"/>
                                        <a:pt x="47244" y="82296"/>
                                        <a:pt x="48768" y="82296"/>
                                      </a:cubicBezTo>
                                      <a:cubicBezTo>
                                        <a:pt x="50292" y="82296"/>
                                        <a:pt x="51816" y="80772"/>
                                        <a:pt x="53340" y="80772"/>
                                      </a:cubicBezTo>
                                      <a:cubicBezTo>
                                        <a:pt x="54864" y="79248"/>
                                        <a:pt x="56388" y="77724"/>
                                        <a:pt x="57912" y="74676"/>
                                      </a:cubicBezTo>
                                      <a:lnTo>
                                        <a:pt x="60960" y="74676"/>
                                      </a:lnTo>
                                      <a:lnTo>
                                        <a:pt x="54864" y="92964"/>
                                      </a:lnTo>
                                      <a:lnTo>
                                        <a:pt x="0" y="92964"/>
                                      </a:lnTo>
                                      <a:lnTo>
                                        <a:pt x="0" y="91440"/>
                                      </a:lnTo>
                                      <a:cubicBezTo>
                                        <a:pt x="16764" y="76200"/>
                                        <a:pt x="27432" y="64008"/>
                                        <a:pt x="35052" y="54864"/>
                                      </a:cubicBezTo>
                                      <a:cubicBezTo>
                                        <a:pt x="41148" y="45720"/>
                                        <a:pt x="44196" y="38100"/>
                                        <a:pt x="44196" y="30480"/>
                                      </a:cubicBezTo>
                                      <a:cubicBezTo>
                                        <a:pt x="44196" y="24384"/>
                                        <a:pt x="42672" y="19812"/>
                                        <a:pt x="38100" y="16764"/>
                                      </a:cubicBezTo>
                                      <a:cubicBezTo>
                                        <a:pt x="35052" y="13716"/>
                                        <a:pt x="30480" y="10668"/>
                                        <a:pt x="25908" y="10668"/>
                                      </a:cubicBezTo>
                                      <a:cubicBezTo>
                                        <a:pt x="21336" y="10668"/>
                                        <a:pt x="16764" y="12192"/>
                                        <a:pt x="12192" y="15240"/>
                                      </a:cubicBezTo>
                                      <a:cubicBezTo>
                                        <a:pt x="9144" y="18288"/>
                                        <a:pt x="6096" y="21336"/>
                                        <a:pt x="4572" y="25908"/>
                                      </a:cubicBezTo>
                                      <a:lnTo>
                                        <a:pt x="1524" y="25908"/>
                                      </a:lnTo>
                                      <a:cubicBezTo>
                                        <a:pt x="3048" y="18288"/>
                                        <a:pt x="6096" y="12192"/>
                                        <a:pt x="10668" y="7620"/>
                                      </a:cubicBezTo>
                                      <a:cubicBezTo>
                                        <a:pt x="15240" y="3048"/>
                                        <a:pt x="21336" y="0"/>
                                        <a:pt x="28956" y="0"/>
                                      </a:cubicBezTo>
                                      <a:close/>
                                    </a:path>
                                  </a:pathLst>
                                </a:custGeom>
                                <a:solidFill>
                                  <a:srgbClr val="000000"/>
                                </a:solidFill>
                                <a:ln w="0" cap="flat">
                                  <a:noFill/>
                                  <a:miter lim="127000"/>
                                </a:ln>
                                <a:effectLst/>
                              </wps:spPr>
                              <wps:bodyPr/>
                            </wps:wsp>
                            <wps:wsp>
                              <wps:cNvPr id="61613" name="Shape 61613"/>
                              <wps:cNvSpPr/>
                              <wps:spPr>
                                <a:xfrm>
                                  <a:off x="67056" y="0"/>
                                  <a:ext cx="39624" cy="97536"/>
                                </a:xfrm>
                                <a:custGeom>
                                  <a:avLst/>
                                  <a:gdLst/>
                                  <a:ahLst/>
                                  <a:cxnLst/>
                                  <a:rect l="0" t="0" r="0" b="0"/>
                                  <a:pathLst>
                                    <a:path w="39624" h="97536">
                                      <a:moveTo>
                                        <a:pt x="33528" y="0"/>
                                      </a:moveTo>
                                      <a:lnTo>
                                        <a:pt x="39624" y="0"/>
                                      </a:lnTo>
                                      <a:lnTo>
                                        <a:pt x="6096" y="97536"/>
                                      </a:lnTo>
                                      <a:lnTo>
                                        <a:pt x="0" y="97536"/>
                                      </a:lnTo>
                                      <a:lnTo>
                                        <a:pt x="33528" y="0"/>
                                      </a:lnTo>
                                      <a:close/>
                                    </a:path>
                                  </a:pathLst>
                                </a:custGeom>
                                <a:solidFill>
                                  <a:srgbClr val="000000"/>
                                </a:solidFill>
                                <a:ln w="0" cap="flat">
                                  <a:noFill/>
                                  <a:miter lim="127000"/>
                                </a:ln>
                                <a:effectLst/>
                              </wps:spPr>
                              <wps:bodyPr/>
                            </wps:wsp>
                            <wps:wsp>
                              <wps:cNvPr id="61614" name="Shape 61614"/>
                              <wps:cNvSpPr/>
                              <wps:spPr>
                                <a:xfrm>
                                  <a:off x="111252" y="3048"/>
                                  <a:ext cx="51816" cy="94488"/>
                                </a:xfrm>
                                <a:custGeom>
                                  <a:avLst/>
                                  <a:gdLst/>
                                  <a:ahLst/>
                                  <a:cxnLst/>
                                  <a:rect l="0" t="0" r="0" b="0"/>
                                  <a:pathLst>
                                    <a:path w="51816" h="94488">
                                      <a:moveTo>
                                        <a:pt x="25908" y="0"/>
                                      </a:moveTo>
                                      <a:cubicBezTo>
                                        <a:pt x="33528" y="0"/>
                                        <a:pt x="39624" y="3048"/>
                                        <a:pt x="44196" y="7620"/>
                                      </a:cubicBezTo>
                                      <a:cubicBezTo>
                                        <a:pt x="47244" y="10668"/>
                                        <a:pt x="48768" y="15240"/>
                                        <a:pt x="48768" y="18288"/>
                                      </a:cubicBezTo>
                                      <a:cubicBezTo>
                                        <a:pt x="48768" y="25908"/>
                                        <a:pt x="44196" y="32004"/>
                                        <a:pt x="35052" y="39624"/>
                                      </a:cubicBezTo>
                                      <a:cubicBezTo>
                                        <a:pt x="39624" y="41148"/>
                                        <a:pt x="44196" y="44196"/>
                                        <a:pt x="47244" y="48768"/>
                                      </a:cubicBezTo>
                                      <a:cubicBezTo>
                                        <a:pt x="50292" y="53340"/>
                                        <a:pt x="51816" y="57912"/>
                                        <a:pt x="51816" y="64008"/>
                                      </a:cubicBezTo>
                                      <a:cubicBezTo>
                                        <a:pt x="51816" y="71628"/>
                                        <a:pt x="48768" y="77724"/>
                                        <a:pt x="44196" y="83820"/>
                                      </a:cubicBezTo>
                                      <a:cubicBezTo>
                                        <a:pt x="36576" y="91440"/>
                                        <a:pt x="27432" y="94488"/>
                                        <a:pt x="15240" y="94488"/>
                                      </a:cubicBezTo>
                                      <a:cubicBezTo>
                                        <a:pt x="9144" y="94488"/>
                                        <a:pt x="4572" y="94488"/>
                                        <a:pt x="3048" y="92964"/>
                                      </a:cubicBezTo>
                                      <a:cubicBezTo>
                                        <a:pt x="0" y="91440"/>
                                        <a:pt x="0" y="89916"/>
                                        <a:pt x="0" y="88392"/>
                                      </a:cubicBezTo>
                                      <a:cubicBezTo>
                                        <a:pt x="0" y="86868"/>
                                        <a:pt x="0" y="86868"/>
                                        <a:pt x="1524" y="85344"/>
                                      </a:cubicBezTo>
                                      <a:cubicBezTo>
                                        <a:pt x="1524" y="85344"/>
                                        <a:pt x="3048" y="83820"/>
                                        <a:pt x="4572" y="83820"/>
                                      </a:cubicBezTo>
                                      <a:cubicBezTo>
                                        <a:pt x="6096" y="83820"/>
                                        <a:pt x="7620" y="83820"/>
                                        <a:pt x="7620" y="85344"/>
                                      </a:cubicBezTo>
                                      <a:cubicBezTo>
                                        <a:pt x="9144" y="85344"/>
                                        <a:pt x="10668" y="85344"/>
                                        <a:pt x="13716" y="86868"/>
                                      </a:cubicBezTo>
                                      <a:cubicBezTo>
                                        <a:pt x="15240" y="88392"/>
                                        <a:pt x="18288" y="88392"/>
                                        <a:pt x="18288" y="88392"/>
                                      </a:cubicBezTo>
                                      <a:cubicBezTo>
                                        <a:pt x="19812" y="88392"/>
                                        <a:pt x="21336" y="88392"/>
                                        <a:pt x="24384" y="88392"/>
                                      </a:cubicBezTo>
                                      <a:cubicBezTo>
                                        <a:pt x="28956" y="88392"/>
                                        <a:pt x="32004" y="86868"/>
                                        <a:pt x="35052" y="83820"/>
                                      </a:cubicBezTo>
                                      <a:cubicBezTo>
                                        <a:pt x="39624" y="80772"/>
                                        <a:pt x="41148" y="76200"/>
                                        <a:pt x="41148" y="71628"/>
                                      </a:cubicBezTo>
                                      <a:cubicBezTo>
                                        <a:pt x="41148" y="67056"/>
                                        <a:pt x="39624" y="64008"/>
                                        <a:pt x="38100" y="60960"/>
                                      </a:cubicBezTo>
                                      <a:cubicBezTo>
                                        <a:pt x="36576" y="57912"/>
                                        <a:pt x="36576" y="56388"/>
                                        <a:pt x="35052" y="54864"/>
                                      </a:cubicBezTo>
                                      <a:cubicBezTo>
                                        <a:pt x="33528" y="53340"/>
                                        <a:pt x="30480" y="51816"/>
                                        <a:pt x="27432" y="50292"/>
                                      </a:cubicBezTo>
                                      <a:cubicBezTo>
                                        <a:pt x="24384" y="48768"/>
                                        <a:pt x="21336" y="47244"/>
                                        <a:pt x="18288" y="47244"/>
                                      </a:cubicBezTo>
                                      <a:lnTo>
                                        <a:pt x="15240" y="47244"/>
                                      </a:lnTo>
                                      <a:lnTo>
                                        <a:pt x="15240" y="45720"/>
                                      </a:lnTo>
                                      <a:cubicBezTo>
                                        <a:pt x="19812" y="45720"/>
                                        <a:pt x="22860" y="44196"/>
                                        <a:pt x="27432" y="42672"/>
                                      </a:cubicBezTo>
                                      <a:cubicBezTo>
                                        <a:pt x="30480" y="41148"/>
                                        <a:pt x="33528" y="38100"/>
                                        <a:pt x="35052" y="35052"/>
                                      </a:cubicBezTo>
                                      <a:cubicBezTo>
                                        <a:pt x="36576" y="32004"/>
                                        <a:pt x="38100" y="28956"/>
                                        <a:pt x="38100" y="25908"/>
                                      </a:cubicBezTo>
                                      <a:cubicBezTo>
                                        <a:pt x="38100" y="19812"/>
                                        <a:pt x="36576" y="16764"/>
                                        <a:pt x="33528" y="13716"/>
                                      </a:cubicBezTo>
                                      <a:cubicBezTo>
                                        <a:pt x="30480" y="10668"/>
                                        <a:pt x="25908" y="9144"/>
                                        <a:pt x="21336" y="9144"/>
                                      </a:cubicBezTo>
                                      <a:cubicBezTo>
                                        <a:pt x="13716" y="9144"/>
                                        <a:pt x="7620" y="13716"/>
                                        <a:pt x="3048" y="21336"/>
                                      </a:cubicBezTo>
                                      <a:lnTo>
                                        <a:pt x="1524" y="19812"/>
                                      </a:lnTo>
                                      <a:cubicBezTo>
                                        <a:pt x="3048" y="13716"/>
                                        <a:pt x="7620" y="9144"/>
                                        <a:pt x="10668" y="6096"/>
                                      </a:cubicBezTo>
                                      <a:cubicBezTo>
                                        <a:pt x="15240" y="3048"/>
                                        <a:pt x="19812" y="0"/>
                                        <a:pt x="25908" y="0"/>
                                      </a:cubicBezTo>
                                      <a:close/>
                                    </a:path>
                                  </a:pathLst>
                                </a:custGeom>
                                <a:solidFill>
                                  <a:srgbClr val="000000"/>
                                </a:solidFill>
                                <a:ln w="0" cap="flat">
                                  <a:noFill/>
                                  <a:miter lim="127000"/>
                                </a:ln>
                                <a:effectLst/>
                              </wps:spPr>
                              <wps:bodyPr/>
                            </wps:wsp>
                          </wpg:wgp>
                        </a:graphicData>
                      </a:graphic>
                    </wp:inline>
                  </w:drawing>
                </mc:Choice>
                <mc:Fallback>
                  <w:pict>
                    <v:group w14:anchorId="2E4BED7E" id="Group 253663" o:spid="_x0000_s1026" style="width:12.85pt;height:7.7pt;mso-position-horizontal-relative:char;mso-position-vertical-relative:line" coordsize="163068,97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">
                      <v:shape id="Shape 61612" o:spid="_x0000_s1027" style="position:absolute;top:3048;width:60960;height:92964;visibility:visible;mso-wrap-style:square;v-text-anchor:top" coordsize="60960,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" path="m28956,v7620,,13716,3048,18288,7620c51816,12192,54864,18288,54864,24384v,4572,-1524,9144,-3048,13716c48768,45720,42672,53340,35052,60960,24384,73152,16764,80772,13716,82296r24384,c42672,82296,47244,82296,48768,82296v1524,,3048,-1524,4572,-1524c54864,79248,56388,77724,57912,74676r3048,l54864,92964,,92964,,91440c16764,76200,27432,64008,35052,54864v6096,-9144,9144,-16764,9144,-24384c44196,24384,42672,19812,38100,16764,35052,13716,30480,10668,25908,10668v-4572,,-9144,1524,-13716,4572c9144,18288,6096,21336,4572,25908r-3048,c3048,18288,6096,12192,10668,7620,15240,3048,21336,,28956,xe" fillcolor="black" stroked="f" strokeweight="0">
                        <v:stroke miterlimit="83231f" joinstyle="miter"/>
                        <v:path arrowok="t" textboxrect="0,0,60960,92964"/>
                      </v:shape>
                      <v:shape id="Shape 61613" o:spid="_x0000_s1028" style="position:absolute;left:67056;width:39624;height:97536;visibility:visible;mso-wrap-style:square;v-text-anchor:top" coordsize="3962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" path="m33528,r6096,l6096,97536,,97536,33528,xe" fillcolor="black" stroked="f" strokeweight="0">
                        <v:stroke miterlimit="83231f" joinstyle="miter"/>
                        <v:path arrowok="t" textboxrect="0,0,39624,97536"/>
                      </v:shape>
                      <v:shape id="Shape 61614" o:spid="_x0000_s1029" style="position:absolute;left:111252;top:3048;width:51816;height:94488;visibility:visible;mso-wrap-style:square;v-text-anchor:top" coordsize="51816,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" path="m25908,v7620,,13716,3048,18288,7620c47244,10668,48768,15240,48768,18288v,7620,-4572,13716,-13716,21336c39624,41148,44196,44196,47244,48768v3048,4572,4572,9144,4572,15240c51816,71628,48768,77724,44196,83820,36576,91440,27432,94488,15240,94488v-6096,,-10668,,-12192,-1524c,91440,,89916,,88392,,86868,,86868,1524,85344v,,1524,-1524,3048,-1524c6096,83820,7620,83820,7620,85344v1524,,3048,,6096,1524c15240,88392,18288,88392,18288,88392v1524,,3048,,6096,c28956,88392,32004,86868,35052,83820v4572,-3048,6096,-7620,6096,-12192c41148,67056,39624,64008,38100,60960,36576,57912,36576,56388,35052,54864,33528,53340,30480,51816,27432,50292,24384,48768,21336,47244,18288,47244r-3048,l15240,45720v4572,,7620,-1524,12192,-3048c30480,41148,33528,38100,35052,35052v1524,-3048,3048,-6096,3048,-9144c38100,19812,36576,16764,33528,13716,30480,10668,25908,9144,21336,9144v-7620,,-13716,4572,-18288,12192l1524,19812c3048,13716,7620,9144,10668,6096,15240,3048,19812,,25908,xe" fillcolor="black" stroked="f" strokeweight="0">
                        <v:stroke miterlimit="83231f" joinstyle="miter"/>
                        <v:path arrowok="t" textboxrect="0,0,51816,94488"/>
                      </v:shape>
                      <w10:anchorlock/>
                    </v:group>
                  </w:pict>
                </mc:Fallback>
              </mc:AlternateContent>
            </w:r>
          </w:p>
        </w:tc>
        <w:tc>
          <w:tcPr>
            <w:tcW w:w="3065" w:type="dxa"/>
            <w:tcBorders>
              <w:top w:val="single" w:sz="6" w:space="0" w:color="000000"/>
              <w:left w:val="single" w:sz="6" w:space="0" w:color="000000"/>
              <w:bottom w:val="single" w:sz="6" w:space="0" w:color="000000"/>
              <w:right w:val="single" w:sz="6" w:space="0" w:color="000000"/>
            </w:tcBorders>
            <w:shd w:val="clear" w:color="auto" w:fill="auto"/>
          </w:tcPr>
          <w:p w:rsidR="00A03F05" w:rsidRPr="00C3576F" w:rsidRDefault="003F2736" w:rsidP="00C3576F">
            <w:pPr>
              <w:ind w:left="2"/>
              <w:rPr>
                <w:rFonts w:ascii="Calibri" w:hAnsi="Calibri"/>
                <w:sz w:val="22"/>
                <w:szCs w:val="22"/>
              </w:rPr>
            </w:pPr>
            <w:r w:rsidRPr="00C3576F">
              <w:rPr>
                <w:rFonts w:ascii="Calibri" w:hAnsi="Calibri"/>
                <w:noProof/>
                <w:sz w:val="22"/>
                <w:szCs w:val="22"/>
                <w:lang w:val="de-AT" w:eastAsia="de-AT"/>
              </w:rPr>
              <mc:AlternateContent>
                <mc:Choice Requires="wpg">
                  <w:drawing>
                    <wp:inline distT="0" distB="0" distL="0" distR="0">
                      <wp:extent cx="1423670" cy="125095"/>
                      <wp:effectExtent l="0" t="0" r="0" b="0"/>
                      <wp:docPr id="253668" name="Group 253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3670" cy="125095"/>
                                <a:chOff x="0" y="0"/>
                                <a:chExt cx="1423416" cy="124968"/>
                              </a:xfrm>
                            </wpg:grpSpPr>
                            <wps:wsp>
                              <wps:cNvPr id="61615" name="Shape 61615"/>
                              <wps:cNvSpPr/>
                              <wps:spPr>
                                <a:xfrm>
                                  <a:off x="0" y="4572"/>
                                  <a:ext cx="99060" cy="92964"/>
                                </a:xfrm>
                                <a:custGeom>
                                  <a:avLst/>
                                  <a:gdLst/>
                                  <a:ahLst/>
                                  <a:cxnLst/>
                                  <a:rect l="0" t="0" r="0" b="0"/>
                                  <a:pathLst>
                                    <a:path w="99060" h="92964">
                                      <a:moveTo>
                                        <a:pt x="0" y="0"/>
                                      </a:moveTo>
                                      <a:lnTo>
                                        <a:pt x="41148" y="0"/>
                                      </a:lnTo>
                                      <a:lnTo>
                                        <a:pt x="41148" y="1524"/>
                                      </a:lnTo>
                                      <a:lnTo>
                                        <a:pt x="36576" y="1524"/>
                                      </a:lnTo>
                                      <a:cubicBezTo>
                                        <a:pt x="33528" y="1524"/>
                                        <a:pt x="30480" y="3048"/>
                                        <a:pt x="28956" y="6096"/>
                                      </a:cubicBezTo>
                                      <a:cubicBezTo>
                                        <a:pt x="27432" y="7620"/>
                                        <a:pt x="27432" y="12192"/>
                                        <a:pt x="27432" y="16764"/>
                                      </a:cubicBezTo>
                                      <a:lnTo>
                                        <a:pt x="27432" y="57912"/>
                                      </a:lnTo>
                                      <a:cubicBezTo>
                                        <a:pt x="27432" y="60960"/>
                                        <a:pt x="27432" y="65532"/>
                                        <a:pt x="27432" y="70104"/>
                                      </a:cubicBezTo>
                                      <a:cubicBezTo>
                                        <a:pt x="28956" y="74676"/>
                                        <a:pt x="28956" y="77724"/>
                                        <a:pt x="32004" y="80772"/>
                                      </a:cubicBezTo>
                                      <a:cubicBezTo>
                                        <a:pt x="33528" y="82296"/>
                                        <a:pt x="35052" y="85344"/>
                                        <a:pt x="38100" y="86868"/>
                                      </a:cubicBezTo>
                                      <a:cubicBezTo>
                                        <a:pt x="41148" y="88392"/>
                                        <a:pt x="45720" y="88392"/>
                                        <a:pt x="50292" y="88392"/>
                                      </a:cubicBezTo>
                                      <a:cubicBezTo>
                                        <a:pt x="56388" y="88392"/>
                                        <a:pt x="60960" y="88392"/>
                                        <a:pt x="67056" y="85344"/>
                                      </a:cubicBezTo>
                                      <a:cubicBezTo>
                                        <a:pt x="71628" y="82296"/>
                                        <a:pt x="74676" y="79248"/>
                                        <a:pt x="76200" y="74676"/>
                                      </a:cubicBezTo>
                                      <a:cubicBezTo>
                                        <a:pt x="77724" y="71628"/>
                                        <a:pt x="79248" y="64008"/>
                                        <a:pt x="79248" y="54864"/>
                                      </a:cubicBezTo>
                                      <a:lnTo>
                                        <a:pt x="79248" y="16764"/>
                                      </a:lnTo>
                                      <a:cubicBezTo>
                                        <a:pt x="79248" y="10668"/>
                                        <a:pt x="77724" y="7620"/>
                                        <a:pt x="76200" y="6096"/>
                                      </a:cubicBezTo>
                                      <a:cubicBezTo>
                                        <a:pt x="74676" y="3048"/>
                                        <a:pt x="71628" y="1524"/>
                                        <a:pt x="68580" y="1524"/>
                                      </a:cubicBezTo>
                                      <a:lnTo>
                                        <a:pt x="65532" y="1524"/>
                                      </a:lnTo>
                                      <a:lnTo>
                                        <a:pt x="65532" y="0"/>
                                      </a:lnTo>
                                      <a:lnTo>
                                        <a:pt x="99060" y="0"/>
                                      </a:lnTo>
                                      <a:lnTo>
                                        <a:pt x="99060" y="1524"/>
                                      </a:lnTo>
                                      <a:lnTo>
                                        <a:pt x="94488" y="1524"/>
                                      </a:lnTo>
                                      <a:cubicBezTo>
                                        <a:pt x="91440" y="1524"/>
                                        <a:pt x="88392" y="3048"/>
                                        <a:pt x="86868" y="7620"/>
                                      </a:cubicBezTo>
                                      <a:cubicBezTo>
                                        <a:pt x="85344" y="9144"/>
                                        <a:pt x="85344" y="12192"/>
                                        <a:pt x="85344" y="16764"/>
                                      </a:cubicBezTo>
                                      <a:lnTo>
                                        <a:pt x="85344" y="54864"/>
                                      </a:lnTo>
                                      <a:cubicBezTo>
                                        <a:pt x="85344" y="62484"/>
                                        <a:pt x="83820" y="70104"/>
                                        <a:pt x="82296" y="74676"/>
                                      </a:cubicBezTo>
                                      <a:cubicBezTo>
                                        <a:pt x="80772" y="80772"/>
                                        <a:pt x="76200" y="85344"/>
                                        <a:pt x="71628" y="88392"/>
                                      </a:cubicBezTo>
                                      <a:cubicBezTo>
                                        <a:pt x="65532" y="91440"/>
                                        <a:pt x="57912" y="92964"/>
                                        <a:pt x="48768" y="92964"/>
                                      </a:cubicBezTo>
                                      <a:cubicBezTo>
                                        <a:pt x="39624" y="92964"/>
                                        <a:pt x="32004" y="91440"/>
                                        <a:pt x="25908" y="88392"/>
                                      </a:cubicBezTo>
                                      <a:cubicBezTo>
                                        <a:pt x="21336" y="85344"/>
                                        <a:pt x="16764" y="80772"/>
                                        <a:pt x="15240" y="74676"/>
                                      </a:cubicBezTo>
                                      <a:cubicBezTo>
                                        <a:pt x="13716" y="70104"/>
                                        <a:pt x="13716" y="64008"/>
                                        <a:pt x="13716" y="51816"/>
                                      </a:cubicBezTo>
                                      <a:lnTo>
                                        <a:pt x="13716" y="16764"/>
                                      </a:lnTo>
                                      <a:cubicBezTo>
                                        <a:pt x="13716" y="10668"/>
                                        <a:pt x="12192" y="7620"/>
                                        <a:pt x="10668" y="4572"/>
                                      </a:cubicBezTo>
                                      <a:cubicBezTo>
                                        <a:pt x="9144" y="3048"/>
                                        <a:pt x="6096" y="1524"/>
                                        <a:pt x="3048" y="1524"/>
                                      </a:cubicBezTo>
                                      <a:lnTo>
                                        <a:pt x="0" y="1524"/>
                                      </a:lnTo>
                                      <a:lnTo>
                                        <a:pt x="0" y="0"/>
                                      </a:lnTo>
                                      <a:close/>
                                    </a:path>
                                  </a:pathLst>
                                </a:custGeom>
                                <a:solidFill>
                                  <a:srgbClr val="000000"/>
                                </a:solidFill>
                                <a:ln w="0" cap="flat">
                                  <a:noFill/>
                                  <a:miter lim="127000"/>
                                </a:ln>
                                <a:effectLst/>
                              </wps:spPr>
                              <wps:bodyPr/>
                            </wps:wsp>
                            <wps:wsp>
                              <wps:cNvPr id="61616" name="Shape 61616"/>
                              <wps:cNvSpPr/>
                              <wps:spPr>
                                <a:xfrm>
                                  <a:off x="102108" y="4572"/>
                                  <a:ext cx="80772" cy="91440"/>
                                </a:xfrm>
                                <a:custGeom>
                                  <a:avLst/>
                                  <a:gdLst/>
                                  <a:ahLst/>
                                  <a:cxnLst/>
                                  <a:rect l="0" t="0" r="0" b="0"/>
                                  <a:pathLst>
                                    <a:path w="80772" h="91440">
                                      <a:moveTo>
                                        <a:pt x="0" y="0"/>
                                      </a:moveTo>
                                      <a:lnTo>
                                        <a:pt x="71628" y="0"/>
                                      </a:lnTo>
                                      <a:lnTo>
                                        <a:pt x="73152" y="19812"/>
                                      </a:lnTo>
                                      <a:lnTo>
                                        <a:pt x="70104" y="19812"/>
                                      </a:lnTo>
                                      <a:cubicBezTo>
                                        <a:pt x="68580" y="15240"/>
                                        <a:pt x="67056" y="12192"/>
                                        <a:pt x="67056" y="10668"/>
                                      </a:cubicBezTo>
                                      <a:cubicBezTo>
                                        <a:pt x="65532" y="9144"/>
                                        <a:pt x="64008" y="7620"/>
                                        <a:pt x="60960" y="6096"/>
                                      </a:cubicBezTo>
                                      <a:cubicBezTo>
                                        <a:pt x="59436" y="6096"/>
                                        <a:pt x="56388" y="4572"/>
                                        <a:pt x="51816" y="4572"/>
                                      </a:cubicBezTo>
                                      <a:lnTo>
                                        <a:pt x="27432" y="4572"/>
                                      </a:lnTo>
                                      <a:lnTo>
                                        <a:pt x="27432" y="41148"/>
                                      </a:lnTo>
                                      <a:lnTo>
                                        <a:pt x="47244" y="41148"/>
                                      </a:lnTo>
                                      <a:cubicBezTo>
                                        <a:pt x="51816" y="41148"/>
                                        <a:pt x="56388" y="41148"/>
                                        <a:pt x="57912" y="39624"/>
                                      </a:cubicBezTo>
                                      <a:cubicBezTo>
                                        <a:pt x="59436" y="36576"/>
                                        <a:pt x="60960" y="33528"/>
                                        <a:pt x="62484" y="27432"/>
                                      </a:cubicBezTo>
                                      <a:lnTo>
                                        <a:pt x="64008" y="27432"/>
                                      </a:lnTo>
                                      <a:lnTo>
                                        <a:pt x="64008" y="59436"/>
                                      </a:lnTo>
                                      <a:lnTo>
                                        <a:pt x="62484" y="59436"/>
                                      </a:lnTo>
                                      <a:cubicBezTo>
                                        <a:pt x="60960" y="54864"/>
                                        <a:pt x="60960" y="53340"/>
                                        <a:pt x="59436" y="51816"/>
                                      </a:cubicBezTo>
                                      <a:cubicBezTo>
                                        <a:pt x="59436" y="50292"/>
                                        <a:pt x="57912" y="48768"/>
                                        <a:pt x="54864" y="47244"/>
                                      </a:cubicBezTo>
                                      <a:cubicBezTo>
                                        <a:pt x="53340" y="47244"/>
                                        <a:pt x="50292" y="45720"/>
                                        <a:pt x="47244" y="45720"/>
                                      </a:cubicBezTo>
                                      <a:lnTo>
                                        <a:pt x="27432" y="45720"/>
                                      </a:lnTo>
                                      <a:lnTo>
                                        <a:pt x="27432" y="77724"/>
                                      </a:lnTo>
                                      <a:cubicBezTo>
                                        <a:pt x="27432" y="80772"/>
                                        <a:pt x="27432" y="83820"/>
                                        <a:pt x="27432" y="83820"/>
                                      </a:cubicBezTo>
                                      <a:cubicBezTo>
                                        <a:pt x="27432" y="85344"/>
                                        <a:pt x="28956" y="86868"/>
                                        <a:pt x="28956" y="86868"/>
                                      </a:cubicBezTo>
                                      <a:cubicBezTo>
                                        <a:pt x="30480" y="86868"/>
                                        <a:pt x="32004" y="86868"/>
                                        <a:pt x="35052" y="86868"/>
                                      </a:cubicBezTo>
                                      <a:lnTo>
                                        <a:pt x="50292" y="86868"/>
                                      </a:lnTo>
                                      <a:cubicBezTo>
                                        <a:pt x="54864" y="86868"/>
                                        <a:pt x="59436" y="86868"/>
                                        <a:pt x="60960" y="86868"/>
                                      </a:cubicBezTo>
                                      <a:cubicBezTo>
                                        <a:pt x="64008" y="85344"/>
                                        <a:pt x="65532" y="83820"/>
                                        <a:pt x="68580" y="82296"/>
                                      </a:cubicBezTo>
                                      <a:cubicBezTo>
                                        <a:pt x="71628" y="79248"/>
                                        <a:pt x="74676" y="74676"/>
                                        <a:pt x="77724" y="68580"/>
                                      </a:cubicBezTo>
                                      <a:lnTo>
                                        <a:pt x="80772" y="68580"/>
                                      </a:lnTo>
                                      <a:lnTo>
                                        <a:pt x="71628" y="91440"/>
                                      </a:lnTo>
                                      <a:lnTo>
                                        <a:pt x="0" y="91440"/>
                                      </a:lnTo>
                                      <a:lnTo>
                                        <a:pt x="0" y="89916"/>
                                      </a:lnTo>
                                      <a:lnTo>
                                        <a:pt x="3048" y="89916"/>
                                      </a:lnTo>
                                      <a:cubicBezTo>
                                        <a:pt x="4572" y="89916"/>
                                        <a:pt x="7620" y="89916"/>
                                        <a:pt x="9144" y="88392"/>
                                      </a:cubicBezTo>
                                      <a:cubicBezTo>
                                        <a:pt x="10668" y="88392"/>
                                        <a:pt x="12192" y="86868"/>
                                        <a:pt x="12192" y="85344"/>
                                      </a:cubicBezTo>
                                      <a:cubicBezTo>
                                        <a:pt x="12192" y="83820"/>
                                        <a:pt x="13716" y="80772"/>
                                        <a:pt x="13716" y="74676"/>
                                      </a:cubicBezTo>
                                      <a:lnTo>
                                        <a:pt x="13716" y="16764"/>
                                      </a:lnTo>
                                      <a:cubicBezTo>
                                        <a:pt x="13716" y="10668"/>
                                        <a:pt x="12192" y="6096"/>
                                        <a:pt x="10668" y="4572"/>
                                      </a:cubicBezTo>
                                      <a:cubicBezTo>
                                        <a:pt x="9144" y="3048"/>
                                        <a:pt x="6096" y="1524"/>
                                        <a:pt x="3048" y="1524"/>
                                      </a:cubicBezTo>
                                      <a:lnTo>
                                        <a:pt x="0" y="1524"/>
                                      </a:lnTo>
                                      <a:lnTo>
                                        <a:pt x="0" y="0"/>
                                      </a:lnTo>
                                      <a:close/>
                                    </a:path>
                                  </a:pathLst>
                                </a:custGeom>
                                <a:solidFill>
                                  <a:srgbClr val="000000"/>
                                </a:solidFill>
                                <a:ln w="0" cap="flat">
                                  <a:noFill/>
                                  <a:miter lim="127000"/>
                                </a:ln>
                                <a:effectLst/>
                              </wps:spPr>
                              <wps:bodyPr/>
                            </wps:wsp>
                            <wps:wsp>
                              <wps:cNvPr id="61617" name="Shape 61617"/>
                              <wps:cNvSpPr/>
                              <wps:spPr>
                                <a:xfrm>
                                  <a:off x="225552" y="4572"/>
                                  <a:ext cx="79248" cy="91440"/>
                                </a:xfrm>
                                <a:custGeom>
                                  <a:avLst/>
                                  <a:gdLst/>
                                  <a:ahLst/>
                                  <a:cxnLst/>
                                  <a:rect l="0" t="0" r="0" b="0"/>
                                  <a:pathLst>
                                    <a:path w="79248" h="91440">
                                      <a:moveTo>
                                        <a:pt x="1524" y="0"/>
                                      </a:moveTo>
                                      <a:lnTo>
                                        <a:pt x="77724" y="0"/>
                                      </a:lnTo>
                                      <a:lnTo>
                                        <a:pt x="79248" y="21336"/>
                                      </a:lnTo>
                                      <a:lnTo>
                                        <a:pt x="76200" y="21336"/>
                                      </a:lnTo>
                                      <a:cubicBezTo>
                                        <a:pt x="76200" y="16764"/>
                                        <a:pt x="74676" y="13716"/>
                                        <a:pt x="73152" y="12192"/>
                                      </a:cubicBezTo>
                                      <a:cubicBezTo>
                                        <a:pt x="73152" y="10668"/>
                                        <a:pt x="70104" y="7620"/>
                                        <a:pt x="68580" y="7620"/>
                                      </a:cubicBezTo>
                                      <a:cubicBezTo>
                                        <a:pt x="65532" y="6096"/>
                                        <a:pt x="62484" y="4572"/>
                                        <a:pt x="57912" y="4572"/>
                                      </a:cubicBezTo>
                                      <a:lnTo>
                                        <a:pt x="45720" y="4572"/>
                                      </a:lnTo>
                                      <a:lnTo>
                                        <a:pt x="45720" y="74676"/>
                                      </a:lnTo>
                                      <a:cubicBezTo>
                                        <a:pt x="45720" y="82296"/>
                                        <a:pt x="45720" y="85344"/>
                                        <a:pt x="47244" y="86868"/>
                                      </a:cubicBezTo>
                                      <a:cubicBezTo>
                                        <a:pt x="48768" y="89916"/>
                                        <a:pt x="51816" y="89916"/>
                                        <a:pt x="54864" y="89916"/>
                                      </a:cubicBezTo>
                                      <a:lnTo>
                                        <a:pt x="59436" y="89916"/>
                                      </a:lnTo>
                                      <a:lnTo>
                                        <a:pt x="59436" y="91440"/>
                                      </a:lnTo>
                                      <a:lnTo>
                                        <a:pt x="18288" y="91440"/>
                                      </a:lnTo>
                                      <a:lnTo>
                                        <a:pt x="18288" y="89916"/>
                                      </a:lnTo>
                                      <a:lnTo>
                                        <a:pt x="21336" y="89916"/>
                                      </a:lnTo>
                                      <a:cubicBezTo>
                                        <a:pt x="24384" y="89916"/>
                                        <a:pt x="27432" y="89916"/>
                                        <a:pt x="30480" y="86868"/>
                                      </a:cubicBezTo>
                                      <a:cubicBezTo>
                                        <a:pt x="30480" y="85344"/>
                                        <a:pt x="32004" y="80772"/>
                                        <a:pt x="32004" y="74676"/>
                                      </a:cubicBezTo>
                                      <a:lnTo>
                                        <a:pt x="32004" y="4572"/>
                                      </a:lnTo>
                                      <a:lnTo>
                                        <a:pt x="19812" y="4572"/>
                                      </a:lnTo>
                                      <a:cubicBezTo>
                                        <a:pt x="15240" y="4572"/>
                                        <a:pt x="12192" y="6096"/>
                                        <a:pt x="10668" y="6096"/>
                                      </a:cubicBezTo>
                                      <a:cubicBezTo>
                                        <a:pt x="9144" y="7620"/>
                                        <a:pt x="6096" y="9144"/>
                                        <a:pt x="4572" y="10668"/>
                                      </a:cubicBezTo>
                                      <a:cubicBezTo>
                                        <a:pt x="3048" y="13716"/>
                                        <a:pt x="1524" y="16764"/>
                                        <a:pt x="1524" y="21336"/>
                                      </a:cubicBezTo>
                                      <a:lnTo>
                                        <a:pt x="0" y="21336"/>
                                      </a:lnTo>
                                      <a:lnTo>
                                        <a:pt x="1524" y="0"/>
                                      </a:lnTo>
                                      <a:close/>
                                    </a:path>
                                  </a:pathLst>
                                </a:custGeom>
                                <a:solidFill>
                                  <a:srgbClr val="000000"/>
                                </a:solidFill>
                                <a:ln w="0" cap="flat">
                                  <a:noFill/>
                                  <a:miter lim="127000"/>
                                </a:ln>
                                <a:effectLst/>
                              </wps:spPr>
                              <wps:bodyPr/>
                            </wps:wsp>
                            <wps:wsp>
                              <wps:cNvPr id="61618" name="Shape 61618"/>
                              <wps:cNvSpPr/>
                              <wps:spPr>
                                <a:xfrm>
                                  <a:off x="307848" y="32004"/>
                                  <a:ext cx="44196" cy="64008"/>
                                </a:xfrm>
                                <a:custGeom>
                                  <a:avLst/>
                                  <a:gdLst/>
                                  <a:ahLst/>
                                  <a:cxnLst/>
                                  <a:rect l="0" t="0" r="0" b="0"/>
                                  <a:pathLst>
                                    <a:path w="44196" h="64008">
                                      <a:moveTo>
                                        <a:pt x="18288" y="0"/>
                                      </a:moveTo>
                                      <a:lnTo>
                                        <a:pt x="21336" y="0"/>
                                      </a:lnTo>
                                      <a:lnTo>
                                        <a:pt x="21336" y="15240"/>
                                      </a:lnTo>
                                      <a:cubicBezTo>
                                        <a:pt x="25908" y="6096"/>
                                        <a:pt x="30480" y="0"/>
                                        <a:pt x="35052" y="0"/>
                                      </a:cubicBezTo>
                                      <a:cubicBezTo>
                                        <a:pt x="38100" y="0"/>
                                        <a:pt x="39624" y="1524"/>
                                        <a:pt x="41148" y="3048"/>
                                      </a:cubicBezTo>
                                      <a:cubicBezTo>
                                        <a:pt x="42672" y="4572"/>
                                        <a:pt x="44196" y="6096"/>
                                        <a:pt x="44196" y="9144"/>
                                      </a:cubicBezTo>
                                      <a:cubicBezTo>
                                        <a:pt x="44196" y="10668"/>
                                        <a:pt x="42672" y="12192"/>
                                        <a:pt x="42672" y="13716"/>
                                      </a:cubicBezTo>
                                      <a:cubicBezTo>
                                        <a:pt x="41148" y="15240"/>
                                        <a:pt x="39624" y="15240"/>
                                        <a:pt x="38100" y="15240"/>
                                      </a:cubicBezTo>
                                      <a:cubicBezTo>
                                        <a:pt x="36576" y="15240"/>
                                        <a:pt x="35052" y="15240"/>
                                        <a:pt x="33528" y="12192"/>
                                      </a:cubicBezTo>
                                      <a:cubicBezTo>
                                        <a:pt x="32004" y="10668"/>
                                        <a:pt x="30480" y="9144"/>
                                        <a:pt x="28956" y="9144"/>
                                      </a:cubicBezTo>
                                      <a:cubicBezTo>
                                        <a:pt x="28956" y="9144"/>
                                        <a:pt x="27432" y="10668"/>
                                        <a:pt x="27432" y="10668"/>
                                      </a:cubicBezTo>
                                      <a:cubicBezTo>
                                        <a:pt x="24384" y="13716"/>
                                        <a:pt x="22860" y="16764"/>
                                        <a:pt x="21336" y="21336"/>
                                      </a:cubicBezTo>
                                      <a:lnTo>
                                        <a:pt x="21336" y="50292"/>
                                      </a:lnTo>
                                      <a:cubicBezTo>
                                        <a:pt x="21336" y="53340"/>
                                        <a:pt x="21336" y="56388"/>
                                        <a:pt x="21336" y="57912"/>
                                      </a:cubicBezTo>
                                      <a:cubicBezTo>
                                        <a:pt x="22860" y="59436"/>
                                        <a:pt x="22860" y="60960"/>
                                        <a:pt x="24384" y="60960"/>
                                      </a:cubicBezTo>
                                      <a:cubicBezTo>
                                        <a:pt x="25908" y="62484"/>
                                        <a:pt x="27432" y="62484"/>
                                        <a:pt x="30480" y="62484"/>
                                      </a:cubicBezTo>
                                      <a:lnTo>
                                        <a:pt x="30480" y="64008"/>
                                      </a:lnTo>
                                      <a:lnTo>
                                        <a:pt x="0" y="64008"/>
                                      </a:lnTo>
                                      <a:lnTo>
                                        <a:pt x="0" y="62484"/>
                                      </a:lnTo>
                                      <a:cubicBezTo>
                                        <a:pt x="3048" y="62484"/>
                                        <a:pt x="4572" y="62484"/>
                                        <a:pt x="6096" y="60960"/>
                                      </a:cubicBezTo>
                                      <a:cubicBezTo>
                                        <a:pt x="7620" y="60960"/>
                                        <a:pt x="7620" y="59436"/>
                                        <a:pt x="7620" y="57912"/>
                                      </a:cubicBezTo>
                                      <a:cubicBezTo>
                                        <a:pt x="7620" y="56388"/>
                                        <a:pt x="9144" y="54864"/>
                                        <a:pt x="9144" y="50292"/>
                                      </a:cubicBezTo>
                                      <a:lnTo>
                                        <a:pt x="9144" y="25908"/>
                                      </a:lnTo>
                                      <a:cubicBezTo>
                                        <a:pt x="9144" y="18288"/>
                                        <a:pt x="7620" y="13716"/>
                                        <a:pt x="7620" y="12192"/>
                                      </a:cubicBezTo>
                                      <a:cubicBezTo>
                                        <a:pt x="7620" y="10668"/>
                                        <a:pt x="7620" y="10668"/>
                                        <a:pt x="6096" y="9144"/>
                                      </a:cubicBezTo>
                                      <a:cubicBezTo>
                                        <a:pt x="6096" y="9144"/>
                                        <a:pt x="4572"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619" name="Shape 61619"/>
                              <wps:cNvSpPr/>
                              <wps:spPr>
                                <a:xfrm>
                                  <a:off x="356616" y="34289"/>
                                  <a:ext cx="23622" cy="61781"/>
                                </a:xfrm>
                                <a:custGeom>
                                  <a:avLst/>
                                  <a:gdLst/>
                                  <a:ahLst/>
                                  <a:cxnLst/>
                                  <a:rect l="0" t="0" r="0" b="0"/>
                                  <a:pathLst>
                                    <a:path w="23622" h="61781">
                                      <a:moveTo>
                                        <a:pt x="23622" y="0"/>
                                      </a:moveTo>
                                      <a:lnTo>
                                        <a:pt x="23622" y="2667"/>
                                      </a:lnTo>
                                      <a:lnTo>
                                        <a:pt x="15240" y="6858"/>
                                      </a:lnTo>
                                      <a:cubicBezTo>
                                        <a:pt x="12192" y="9906"/>
                                        <a:pt x="9144" y="14478"/>
                                        <a:pt x="9144" y="19050"/>
                                      </a:cubicBezTo>
                                      <a:lnTo>
                                        <a:pt x="23622" y="19050"/>
                                      </a:lnTo>
                                      <a:lnTo>
                                        <a:pt x="23622" y="23622"/>
                                      </a:lnTo>
                                      <a:lnTo>
                                        <a:pt x="9144" y="23622"/>
                                      </a:lnTo>
                                      <a:cubicBezTo>
                                        <a:pt x="9144" y="32766"/>
                                        <a:pt x="12192" y="38862"/>
                                        <a:pt x="16764" y="44958"/>
                                      </a:cubicBezTo>
                                      <a:lnTo>
                                        <a:pt x="23622" y="47701"/>
                                      </a:lnTo>
                                      <a:lnTo>
                                        <a:pt x="23622" y="61781"/>
                                      </a:lnTo>
                                      <a:lnTo>
                                        <a:pt x="7620" y="55626"/>
                                      </a:lnTo>
                                      <a:cubicBezTo>
                                        <a:pt x="3048" y="49530"/>
                                        <a:pt x="0" y="41910"/>
                                        <a:pt x="0" y="31242"/>
                                      </a:cubicBezTo>
                                      <a:cubicBezTo>
                                        <a:pt x="0" y="20574"/>
                                        <a:pt x="3048" y="12954"/>
                                        <a:pt x="7620" y="6858"/>
                                      </a:cubicBezTo>
                                      <a:lnTo>
                                        <a:pt x="23622" y="0"/>
                                      </a:lnTo>
                                      <a:close/>
                                    </a:path>
                                  </a:pathLst>
                                </a:custGeom>
                                <a:solidFill>
                                  <a:srgbClr val="000000"/>
                                </a:solidFill>
                                <a:ln w="0" cap="flat">
                                  <a:noFill/>
                                  <a:miter lim="127000"/>
                                </a:ln>
                                <a:effectLst/>
                              </wps:spPr>
                              <wps:bodyPr/>
                            </wps:wsp>
                            <wps:wsp>
                              <wps:cNvPr id="61620" name="Shape 61620"/>
                              <wps:cNvSpPr/>
                              <wps:spPr>
                                <a:xfrm>
                                  <a:off x="380238" y="71627"/>
                                  <a:ext cx="28194" cy="25908"/>
                                </a:xfrm>
                                <a:custGeom>
                                  <a:avLst/>
                                  <a:gdLst/>
                                  <a:ahLst/>
                                  <a:cxnLst/>
                                  <a:rect l="0" t="0" r="0" b="0"/>
                                  <a:pathLst>
                                    <a:path w="28194" h="25908">
                                      <a:moveTo>
                                        <a:pt x="26670" y="0"/>
                                      </a:moveTo>
                                      <a:lnTo>
                                        <a:pt x="28194" y="1524"/>
                                      </a:lnTo>
                                      <a:cubicBezTo>
                                        <a:pt x="28194" y="9144"/>
                                        <a:pt x="25146" y="13716"/>
                                        <a:pt x="20574" y="19812"/>
                                      </a:cubicBezTo>
                                      <a:cubicBezTo>
                                        <a:pt x="16002" y="24384"/>
                                        <a:pt x="9906" y="25908"/>
                                        <a:pt x="3810" y="25908"/>
                                      </a:cubicBezTo>
                                      <a:lnTo>
                                        <a:pt x="0" y="24443"/>
                                      </a:lnTo>
                                      <a:lnTo>
                                        <a:pt x="0" y="10363"/>
                                      </a:lnTo>
                                      <a:lnTo>
                                        <a:pt x="8382" y="13716"/>
                                      </a:lnTo>
                                      <a:cubicBezTo>
                                        <a:pt x="12954" y="13716"/>
                                        <a:pt x="16002" y="13716"/>
                                        <a:pt x="19050" y="12192"/>
                                      </a:cubicBezTo>
                                      <a:cubicBezTo>
                                        <a:pt x="22098" y="9144"/>
                                        <a:pt x="25146" y="6096"/>
                                        <a:pt x="26670" y="0"/>
                                      </a:cubicBezTo>
                                      <a:close/>
                                    </a:path>
                                  </a:pathLst>
                                </a:custGeom>
                                <a:solidFill>
                                  <a:srgbClr val="000000"/>
                                </a:solidFill>
                                <a:ln w="0" cap="flat">
                                  <a:noFill/>
                                  <a:miter lim="127000"/>
                                </a:ln>
                                <a:effectLst/>
                              </wps:spPr>
                              <wps:bodyPr/>
                            </wps:wsp>
                            <wps:wsp>
                              <wps:cNvPr id="61621" name="Shape 61621"/>
                              <wps:cNvSpPr/>
                              <wps:spPr>
                                <a:xfrm>
                                  <a:off x="380238" y="32003"/>
                                  <a:ext cx="28194" cy="25908"/>
                                </a:xfrm>
                                <a:custGeom>
                                  <a:avLst/>
                                  <a:gdLst/>
                                  <a:ahLst/>
                                  <a:cxnLst/>
                                  <a:rect l="0" t="0" r="0" b="0"/>
                                  <a:pathLst>
                                    <a:path w="28194" h="25908">
                                      <a:moveTo>
                                        <a:pt x="5334" y="0"/>
                                      </a:moveTo>
                                      <a:cubicBezTo>
                                        <a:pt x="11430" y="0"/>
                                        <a:pt x="17526" y="3048"/>
                                        <a:pt x="22098" y="7620"/>
                                      </a:cubicBezTo>
                                      <a:cubicBezTo>
                                        <a:pt x="26670" y="12192"/>
                                        <a:pt x="28194" y="18288"/>
                                        <a:pt x="28194" y="25908"/>
                                      </a:cubicBezTo>
                                      <a:lnTo>
                                        <a:pt x="0" y="25908"/>
                                      </a:lnTo>
                                      <a:lnTo>
                                        <a:pt x="0" y="21336"/>
                                      </a:lnTo>
                                      <a:lnTo>
                                        <a:pt x="14478" y="21336"/>
                                      </a:lnTo>
                                      <a:cubicBezTo>
                                        <a:pt x="14478" y="18288"/>
                                        <a:pt x="14478" y="15240"/>
                                        <a:pt x="12954" y="13716"/>
                                      </a:cubicBezTo>
                                      <a:cubicBezTo>
                                        <a:pt x="11430" y="10668"/>
                                        <a:pt x="9906" y="9144"/>
                                        <a:pt x="8382" y="7620"/>
                                      </a:cubicBezTo>
                                      <a:cubicBezTo>
                                        <a:pt x="5334" y="6096"/>
                                        <a:pt x="3810" y="4572"/>
                                        <a:pt x="762" y="4572"/>
                                      </a:cubicBezTo>
                                      <a:lnTo>
                                        <a:pt x="0" y="4953"/>
                                      </a:lnTo>
                                      <a:lnTo>
                                        <a:pt x="0" y="2286"/>
                                      </a:lnTo>
                                      <a:lnTo>
                                        <a:pt x="5334" y="0"/>
                                      </a:lnTo>
                                      <a:close/>
                                    </a:path>
                                  </a:pathLst>
                                </a:custGeom>
                                <a:solidFill>
                                  <a:srgbClr val="000000"/>
                                </a:solidFill>
                                <a:ln w="0" cap="flat">
                                  <a:noFill/>
                                  <a:miter lim="127000"/>
                                </a:ln>
                                <a:effectLst/>
                              </wps:spPr>
                              <wps:bodyPr/>
                            </wps:wsp>
                            <wps:wsp>
                              <wps:cNvPr id="61622" name="Shape 61622"/>
                              <wps:cNvSpPr/>
                              <wps:spPr>
                                <a:xfrm>
                                  <a:off x="416052" y="32004"/>
                                  <a:ext cx="67056" cy="64008"/>
                                </a:xfrm>
                                <a:custGeom>
                                  <a:avLst/>
                                  <a:gdLst/>
                                  <a:ahLst/>
                                  <a:cxnLst/>
                                  <a:rect l="0" t="0" r="0" b="0"/>
                                  <a:pathLst>
                                    <a:path w="67056" h="64008">
                                      <a:moveTo>
                                        <a:pt x="18288" y="0"/>
                                      </a:moveTo>
                                      <a:lnTo>
                                        <a:pt x="21336" y="0"/>
                                      </a:lnTo>
                                      <a:lnTo>
                                        <a:pt x="21336" y="13716"/>
                                      </a:lnTo>
                                      <a:cubicBezTo>
                                        <a:pt x="28956" y="4572"/>
                                        <a:pt x="35052" y="0"/>
                                        <a:pt x="41148" y="0"/>
                                      </a:cubicBezTo>
                                      <a:cubicBezTo>
                                        <a:pt x="45720" y="0"/>
                                        <a:pt x="48768" y="1524"/>
                                        <a:pt x="50292" y="3048"/>
                                      </a:cubicBezTo>
                                      <a:cubicBezTo>
                                        <a:pt x="53340" y="4572"/>
                                        <a:pt x="54864" y="7620"/>
                                        <a:pt x="56388" y="12192"/>
                                      </a:cubicBezTo>
                                      <a:cubicBezTo>
                                        <a:pt x="57912" y="13716"/>
                                        <a:pt x="57912" y="18288"/>
                                        <a:pt x="57912" y="24384"/>
                                      </a:cubicBezTo>
                                      <a:lnTo>
                                        <a:pt x="57912" y="50292"/>
                                      </a:lnTo>
                                      <a:cubicBezTo>
                                        <a:pt x="57912" y="54864"/>
                                        <a:pt x="57912" y="57912"/>
                                        <a:pt x="57912" y="59436"/>
                                      </a:cubicBezTo>
                                      <a:cubicBezTo>
                                        <a:pt x="59436" y="60960"/>
                                        <a:pt x="59436" y="60960"/>
                                        <a:pt x="60960" y="62484"/>
                                      </a:cubicBezTo>
                                      <a:cubicBezTo>
                                        <a:pt x="62484" y="62484"/>
                                        <a:pt x="64008" y="62484"/>
                                        <a:pt x="67056" y="62484"/>
                                      </a:cubicBezTo>
                                      <a:lnTo>
                                        <a:pt x="67056" y="64008"/>
                                      </a:lnTo>
                                      <a:lnTo>
                                        <a:pt x="36576" y="64008"/>
                                      </a:lnTo>
                                      <a:lnTo>
                                        <a:pt x="36576" y="62484"/>
                                      </a:lnTo>
                                      <a:lnTo>
                                        <a:pt x="38100" y="62484"/>
                                      </a:lnTo>
                                      <a:cubicBezTo>
                                        <a:pt x="39624" y="62484"/>
                                        <a:pt x="42672" y="62484"/>
                                        <a:pt x="42672" y="60960"/>
                                      </a:cubicBezTo>
                                      <a:cubicBezTo>
                                        <a:pt x="44196" y="60960"/>
                                        <a:pt x="44196" y="59436"/>
                                        <a:pt x="45720" y="57912"/>
                                      </a:cubicBezTo>
                                      <a:cubicBezTo>
                                        <a:pt x="45720" y="56388"/>
                                        <a:pt x="45720" y="54864"/>
                                        <a:pt x="45720" y="50292"/>
                                      </a:cubicBezTo>
                                      <a:lnTo>
                                        <a:pt x="45720" y="24384"/>
                                      </a:lnTo>
                                      <a:cubicBezTo>
                                        <a:pt x="45720" y="18288"/>
                                        <a:pt x="44196" y="15240"/>
                                        <a:pt x="42672" y="12192"/>
                                      </a:cubicBezTo>
                                      <a:cubicBezTo>
                                        <a:pt x="42672" y="9144"/>
                                        <a:pt x="39624" y="7620"/>
                                        <a:pt x="36576" y="7620"/>
                                      </a:cubicBezTo>
                                      <a:cubicBezTo>
                                        <a:pt x="32004" y="7620"/>
                                        <a:pt x="25908" y="10668"/>
                                        <a:pt x="21336" y="16764"/>
                                      </a:cubicBezTo>
                                      <a:lnTo>
                                        <a:pt x="21336" y="50292"/>
                                      </a:lnTo>
                                      <a:cubicBezTo>
                                        <a:pt x="21336" y="54864"/>
                                        <a:pt x="21336" y="57912"/>
                                        <a:pt x="21336" y="59436"/>
                                      </a:cubicBezTo>
                                      <a:cubicBezTo>
                                        <a:pt x="22860" y="60960"/>
                                        <a:pt x="22860" y="60960"/>
                                        <a:pt x="24384" y="62484"/>
                                      </a:cubicBezTo>
                                      <a:cubicBezTo>
                                        <a:pt x="25908" y="62484"/>
                                        <a:pt x="27432" y="62484"/>
                                        <a:pt x="30480" y="62484"/>
                                      </a:cubicBezTo>
                                      <a:lnTo>
                                        <a:pt x="30480" y="64008"/>
                                      </a:lnTo>
                                      <a:lnTo>
                                        <a:pt x="0" y="64008"/>
                                      </a:lnTo>
                                      <a:lnTo>
                                        <a:pt x="0" y="62484"/>
                                      </a:lnTo>
                                      <a:lnTo>
                                        <a:pt x="1524" y="62484"/>
                                      </a:lnTo>
                                      <a:cubicBezTo>
                                        <a:pt x="4572" y="62484"/>
                                        <a:pt x="6096" y="62484"/>
                                        <a:pt x="7620" y="60960"/>
                                      </a:cubicBezTo>
                                      <a:cubicBezTo>
                                        <a:pt x="9144" y="59436"/>
                                        <a:pt x="9144" y="56388"/>
                                        <a:pt x="9144" y="50292"/>
                                      </a:cubicBezTo>
                                      <a:lnTo>
                                        <a:pt x="9144" y="25908"/>
                                      </a:lnTo>
                                      <a:cubicBezTo>
                                        <a:pt x="9144" y="19812"/>
                                        <a:pt x="9144" y="15240"/>
                                        <a:pt x="9144" y="12192"/>
                                      </a:cubicBezTo>
                                      <a:cubicBezTo>
                                        <a:pt x="7620" y="10668"/>
                                        <a:pt x="7620" y="10668"/>
                                        <a:pt x="7620" y="9144"/>
                                      </a:cubicBezTo>
                                      <a:cubicBezTo>
                                        <a:pt x="6096" y="9144"/>
                                        <a:pt x="6096"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623" name="Shape 61623"/>
                              <wps:cNvSpPr/>
                              <wps:spPr>
                                <a:xfrm>
                                  <a:off x="489204" y="32422"/>
                                  <a:ext cx="27432" cy="65114"/>
                                </a:xfrm>
                                <a:custGeom>
                                  <a:avLst/>
                                  <a:gdLst/>
                                  <a:ahLst/>
                                  <a:cxnLst/>
                                  <a:rect l="0" t="0" r="0" b="0"/>
                                  <a:pathLst>
                                    <a:path w="27432" h="65114">
                                      <a:moveTo>
                                        <a:pt x="27432" y="0"/>
                                      </a:moveTo>
                                      <a:lnTo>
                                        <a:pt x="27432" y="5025"/>
                                      </a:lnTo>
                                      <a:lnTo>
                                        <a:pt x="18288" y="10250"/>
                                      </a:lnTo>
                                      <a:cubicBezTo>
                                        <a:pt x="13716" y="14822"/>
                                        <a:pt x="12192" y="20918"/>
                                        <a:pt x="12192" y="30062"/>
                                      </a:cubicBezTo>
                                      <a:cubicBezTo>
                                        <a:pt x="12192" y="39206"/>
                                        <a:pt x="13716" y="46826"/>
                                        <a:pt x="18288" y="51398"/>
                                      </a:cubicBezTo>
                                      <a:lnTo>
                                        <a:pt x="27432" y="55970"/>
                                      </a:lnTo>
                                      <a:lnTo>
                                        <a:pt x="27432" y="64606"/>
                                      </a:lnTo>
                                      <a:lnTo>
                                        <a:pt x="24384" y="65114"/>
                                      </a:lnTo>
                                      <a:cubicBezTo>
                                        <a:pt x="18288" y="65114"/>
                                        <a:pt x="12192" y="63590"/>
                                        <a:pt x="7620" y="57494"/>
                                      </a:cubicBezTo>
                                      <a:cubicBezTo>
                                        <a:pt x="1524" y="51398"/>
                                        <a:pt x="0" y="43778"/>
                                        <a:pt x="0" y="36158"/>
                                      </a:cubicBezTo>
                                      <a:cubicBezTo>
                                        <a:pt x="0" y="27014"/>
                                        <a:pt x="3048" y="17870"/>
                                        <a:pt x="7620" y="11774"/>
                                      </a:cubicBezTo>
                                      <a:cubicBezTo>
                                        <a:pt x="10668" y="7964"/>
                                        <a:pt x="13716" y="4916"/>
                                        <a:pt x="17145" y="2821"/>
                                      </a:cubicBezTo>
                                      <a:lnTo>
                                        <a:pt x="27432" y="0"/>
                                      </a:lnTo>
                                      <a:close/>
                                    </a:path>
                                  </a:pathLst>
                                </a:custGeom>
                                <a:solidFill>
                                  <a:srgbClr val="000000"/>
                                </a:solidFill>
                                <a:ln w="0" cap="flat">
                                  <a:noFill/>
                                  <a:miter lim="127000"/>
                                </a:ln>
                                <a:effectLst/>
                              </wps:spPr>
                              <wps:bodyPr/>
                            </wps:wsp>
                            <wps:wsp>
                              <wps:cNvPr id="61624" name="Shape 61624"/>
                              <wps:cNvSpPr/>
                              <wps:spPr>
                                <a:xfrm>
                                  <a:off x="516636" y="0"/>
                                  <a:ext cx="36576" cy="97536"/>
                                </a:xfrm>
                                <a:custGeom>
                                  <a:avLst/>
                                  <a:gdLst/>
                                  <a:ahLst/>
                                  <a:cxnLst/>
                                  <a:rect l="0" t="0" r="0" b="0"/>
                                  <a:pathLst>
                                    <a:path w="36576" h="97536">
                                      <a:moveTo>
                                        <a:pt x="24384" y="0"/>
                                      </a:moveTo>
                                      <a:lnTo>
                                        <a:pt x="27432" y="0"/>
                                      </a:lnTo>
                                      <a:lnTo>
                                        <a:pt x="27432" y="71628"/>
                                      </a:lnTo>
                                      <a:cubicBezTo>
                                        <a:pt x="27432" y="79248"/>
                                        <a:pt x="27432" y="83820"/>
                                        <a:pt x="27432" y="85344"/>
                                      </a:cubicBezTo>
                                      <a:cubicBezTo>
                                        <a:pt x="27432" y="86868"/>
                                        <a:pt x="28956" y="88392"/>
                                        <a:pt x="28956" y="89916"/>
                                      </a:cubicBezTo>
                                      <a:cubicBezTo>
                                        <a:pt x="28956" y="89916"/>
                                        <a:pt x="30480" y="89916"/>
                                        <a:pt x="30480" y="89916"/>
                                      </a:cubicBezTo>
                                      <a:cubicBezTo>
                                        <a:pt x="32004" y="89916"/>
                                        <a:pt x="33528" y="89916"/>
                                        <a:pt x="35052" y="88392"/>
                                      </a:cubicBezTo>
                                      <a:lnTo>
                                        <a:pt x="36576" y="89916"/>
                                      </a:lnTo>
                                      <a:lnTo>
                                        <a:pt x="18288" y="97536"/>
                                      </a:lnTo>
                                      <a:lnTo>
                                        <a:pt x="15240" y="97536"/>
                                      </a:lnTo>
                                      <a:lnTo>
                                        <a:pt x="15240" y="88392"/>
                                      </a:lnTo>
                                      <a:cubicBezTo>
                                        <a:pt x="12192" y="91440"/>
                                        <a:pt x="9144" y="94488"/>
                                        <a:pt x="6096" y="96012"/>
                                      </a:cubicBezTo>
                                      <a:lnTo>
                                        <a:pt x="0" y="97028"/>
                                      </a:lnTo>
                                      <a:lnTo>
                                        <a:pt x="0" y="88392"/>
                                      </a:lnTo>
                                      <a:lnTo>
                                        <a:pt x="3048" y="89916"/>
                                      </a:lnTo>
                                      <a:cubicBezTo>
                                        <a:pt x="7620" y="89916"/>
                                        <a:pt x="10668" y="88392"/>
                                        <a:pt x="15240" y="83820"/>
                                      </a:cubicBezTo>
                                      <a:lnTo>
                                        <a:pt x="15240" y="53340"/>
                                      </a:lnTo>
                                      <a:cubicBezTo>
                                        <a:pt x="15240" y="50292"/>
                                        <a:pt x="13716" y="47244"/>
                                        <a:pt x="12192" y="44196"/>
                                      </a:cubicBezTo>
                                      <a:cubicBezTo>
                                        <a:pt x="10668" y="42672"/>
                                        <a:pt x="9144" y="39624"/>
                                        <a:pt x="7620" y="39624"/>
                                      </a:cubicBezTo>
                                      <a:cubicBezTo>
                                        <a:pt x="4572" y="38100"/>
                                        <a:pt x="3048" y="36576"/>
                                        <a:pt x="1524" y="36576"/>
                                      </a:cubicBezTo>
                                      <a:lnTo>
                                        <a:pt x="0" y="37447"/>
                                      </a:lnTo>
                                      <a:lnTo>
                                        <a:pt x="0" y="32422"/>
                                      </a:lnTo>
                                      <a:lnTo>
                                        <a:pt x="1524" y="32004"/>
                                      </a:lnTo>
                                      <a:cubicBezTo>
                                        <a:pt x="7620" y="32004"/>
                                        <a:pt x="10668" y="35052"/>
                                        <a:pt x="15240" y="39624"/>
                                      </a:cubicBezTo>
                                      <a:lnTo>
                                        <a:pt x="15240" y="25908"/>
                                      </a:lnTo>
                                      <a:cubicBezTo>
                                        <a:pt x="15240" y="19812"/>
                                        <a:pt x="15240" y="15240"/>
                                        <a:pt x="13716" y="13716"/>
                                      </a:cubicBezTo>
                                      <a:cubicBezTo>
                                        <a:pt x="13716" y="10668"/>
                                        <a:pt x="13716" y="10668"/>
                                        <a:pt x="13716" y="9144"/>
                                      </a:cubicBezTo>
                                      <a:cubicBezTo>
                                        <a:pt x="12192" y="9144"/>
                                        <a:pt x="12192" y="9144"/>
                                        <a:pt x="10668" y="9144"/>
                                      </a:cubicBezTo>
                                      <a:cubicBezTo>
                                        <a:pt x="9144" y="9144"/>
                                        <a:pt x="7620" y="9144"/>
                                        <a:pt x="6096" y="9144"/>
                                      </a:cubicBezTo>
                                      <a:lnTo>
                                        <a:pt x="6096" y="7620"/>
                                      </a:lnTo>
                                      <a:lnTo>
                                        <a:pt x="24384" y="0"/>
                                      </a:lnTo>
                                      <a:close/>
                                    </a:path>
                                  </a:pathLst>
                                </a:custGeom>
                                <a:solidFill>
                                  <a:srgbClr val="000000"/>
                                </a:solidFill>
                                <a:ln w="0" cap="flat">
                                  <a:noFill/>
                                  <a:miter lim="127000"/>
                                </a:ln>
                                <a:effectLst/>
                              </wps:spPr>
                              <wps:bodyPr/>
                            </wps:wsp>
                            <wps:wsp>
                              <wps:cNvPr id="61625" name="Shape 61625"/>
                              <wps:cNvSpPr/>
                              <wps:spPr>
                                <a:xfrm>
                                  <a:off x="560832" y="32004"/>
                                  <a:ext cx="42672" cy="65532"/>
                                </a:xfrm>
                                <a:custGeom>
                                  <a:avLst/>
                                  <a:gdLst/>
                                  <a:ahLst/>
                                  <a:cxnLst/>
                                  <a:rect l="0" t="0" r="0" b="0"/>
                                  <a:pathLst>
                                    <a:path w="42672" h="65532">
                                      <a:moveTo>
                                        <a:pt x="18288" y="0"/>
                                      </a:moveTo>
                                      <a:cubicBezTo>
                                        <a:pt x="21336" y="0"/>
                                        <a:pt x="24384" y="1524"/>
                                        <a:pt x="27432" y="3048"/>
                                      </a:cubicBezTo>
                                      <a:cubicBezTo>
                                        <a:pt x="30480" y="3048"/>
                                        <a:pt x="32004" y="3048"/>
                                        <a:pt x="32004" y="3048"/>
                                      </a:cubicBezTo>
                                      <a:cubicBezTo>
                                        <a:pt x="33528" y="3048"/>
                                        <a:pt x="33528" y="3048"/>
                                        <a:pt x="35052" y="3048"/>
                                      </a:cubicBezTo>
                                      <a:cubicBezTo>
                                        <a:pt x="35052" y="3048"/>
                                        <a:pt x="35052" y="1524"/>
                                        <a:pt x="36576" y="0"/>
                                      </a:cubicBezTo>
                                      <a:lnTo>
                                        <a:pt x="38100" y="0"/>
                                      </a:lnTo>
                                      <a:lnTo>
                                        <a:pt x="38100" y="21336"/>
                                      </a:lnTo>
                                      <a:lnTo>
                                        <a:pt x="36576" y="21336"/>
                                      </a:lnTo>
                                      <a:cubicBezTo>
                                        <a:pt x="33528" y="15240"/>
                                        <a:pt x="32004" y="10668"/>
                                        <a:pt x="28956" y="9144"/>
                                      </a:cubicBezTo>
                                      <a:cubicBezTo>
                                        <a:pt x="25908" y="6096"/>
                                        <a:pt x="22860" y="4572"/>
                                        <a:pt x="18288" y="4572"/>
                                      </a:cubicBezTo>
                                      <a:cubicBezTo>
                                        <a:pt x="15240" y="4572"/>
                                        <a:pt x="12192" y="6096"/>
                                        <a:pt x="10668" y="7620"/>
                                      </a:cubicBezTo>
                                      <a:cubicBezTo>
                                        <a:pt x="7620" y="9144"/>
                                        <a:pt x="7620" y="10668"/>
                                        <a:pt x="7620" y="13716"/>
                                      </a:cubicBezTo>
                                      <a:cubicBezTo>
                                        <a:pt x="7620" y="15240"/>
                                        <a:pt x="7620" y="18288"/>
                                        <a:pt x="9144" y="19812"/>
                                      </a:cubicBezTo>
                                      <a:cubicBezTo>
                                        <a:pt x="10668" y="21336"/>
                                        <a:pt x="13716" y="22860"/>
                                        <a:pt x="18288" y="24384"/>
                                      </a:cubicBezTo>
                                      <a:lnTo>
                                        <a:pt x="27432" y="30480"/>
                                      </a:lnTo>
                                      <a:cubicBezTo>
                                        <a:pt x="38100" y="33528"/>
                                        <a:pt x="42672" y="39624"/>
                                        <a:pt x="42672" y="47244"/>
                                      </a:cubicBezTo>
                                      <a:cubicBezTo>
                                        <a:pt x="42672" y="53340"/>
                                        <a:pt x="39624" y="57912"/>
                                        <a:pt x="35052" y="60960"/>
                                      </a:cubicBezTo>
                                      <a:cubicBezTo>
                                        <a:pt x="30480" y="64008"/>
                                        <a:pt x="25908" y="65532"/>
                                        <a:pt x="21336" y="65532"/>
                                      </a:cubicBezTo>
                                      <a:cubicBezTo>
                                        <a:pt x="16764" y="65532"/>
                                        <a:pt x="12192" y="65532"/>
                                        <a:pt x="7620" y="64008"/>
                                      </a:cubicBezTo>
                                      <a:cubicBezTo>
                                        <a:pt x="6096" y="64008"/>
                                        <a:pt x="4572" y="62484"/>
                                        <a:pt x="3048" y="62484"/>
                                      </a:cubicBezTo>
                                      <a:cubicBezTo>
                                        <a:pt x="3048" y="62484"/>
                                        <a:pt x="1524" y="64008"/>
                                        <a:pt x="1524" y="65532"/>
                                      </a:cubicBezTo>
                                      <a:lnTo>
                                        <a:pt x="0" y="65532"/>
                                      </a:lnTo>
                                      <a:lnTo>
                                        <a:pt x="0" y="44196"/>
                                      </a:lnTo>
                                      <a:lnTo>
                                        <a:pt x="1524" y="44196"/>
                                      </a:lnTo>
                                      <a:cubicBezTo>
                                        <a:pt x="1524" y="50292"/>
                                        <a:pt x="4572" y="54864"/>
                                        <a:pt x="7620" y="57912"/>
                                      </a:cubicBezTo>
                                      <a:cubicBezTo>
                                        <a:pt x="12192" y="59436"/>
                                        <a:pt x="16764" y="60960"/>
                                        <a:pt x="19812" y="60960"/>
                                      </a:cubicBezTo>
                                      <a:cubicBezTo>
                                        <a:pt x="24384" y="60960"/>
                                        <a:pt x="25908" y="60960"/>
                                        <a:pt x="28956" y="59436"/>
                                      </a:cubicBezTo>
                                      <a:cubicBezTo>
                                        <a:pt x="30480" y="56388"/>
                                        <a:pt x="32004" y="54864"/>
                                        <a:pt x="32004" y="51816"/>
                                      </a:cubicBezTo>
                                      <a:cubicBezTo>
                                        <a:pt x="32004" y="48768"/>
                                        <a:pt x="30480" y="47244"/>
                                        <a:pt x="28956" y="44196"/>
                                      </a:cubicBezTo>
                                      <a:cubicBezTo>
                                        <a:pt x="25908" y="42672"/>
                                        <a:pt x="21336" y="39624"/>
                                        <a:pt x="15240" y="36576"/>
                                      </a:cubicBezTo>
                                      <a:cubicBezTo>
                                        <a:pt x="9144" y="33528"/>
                                        <a:pt x="4572" y="30480"/>
                                        <a:pt x="3048" y="28956"/>
                                      </a:cubicBezTo>
                                      <a:cubicBezTo>
                                        <a:pt x="0" y="25908"/>
                                        <a:pt x="0" y="22860"/>
                                        <a:pt x="0" y="18288"/>
                                      </a:cubicBezTo>
                                      <a:cubicBezTo>
                                        <a:pt x="0" y="13716"/>
                                        <a:pt x="1524" y="9144"/>
                                        <a:pt x="4572" y="6096"/>
                                      </a:cubicBezTo>
                                      <a:cubicBezTo>
                                        <a:pt x="9144" y="3048"/>
                                        <a:pt x="13716" y="0"/>
                                        <a:pt x="18288" y="0"/>
                                      </a:cubicBezTo>
                                      <a:close/>
                                    </a:path>
                                  </a:pathLst>
                                </a:custGeom>
                                <a:solidFill>
                                  <a:srgbClr val="000000"/>
                                </a:solidFill>
                                <a:ln w="0" cap="flat">
                                  <a:noFill/>
                                  <a:miter lim="127000"/>
                                </a:ln>
                                <a:effectLst/>
                              </wps:spPr>
                              <wps:bodyPr/>
                            </wps:wsp>
                            <wps:wsp>
                              <wps:cNvPr id="61626" name="Shape 61626"/>
                              <wps:cNvSpPr/>
                              <wps:spPr>
                                <a:xfrm>
                                  <a:off x="649224" y="32004"/>
                                  <a:ext cx="30480" cy="64008"/>
                                </a:xfrm>
                                <a:custGeom>
                                  <a:avLst/>
                                  <a:gdLst/>
                                  <a:ahLst/>
                                  <a:cxnLst/>
                                  <a:rect l="0" t="0" r="0" b="0"/>
                                  <a:pathLst>
                                    <a:path w="30480" h="64008">
                                      <a:moveTo>
                                        <a:pt x="18288" y="0"/>
                                      </a:moveTo>
                                      <a:lnTo>
                                        <a:pt x="21336" y="0"/>
                                      </a:lnTo>
                                      <a:lnTo>
                                        <a:pt x="21336" y="50292"/>
                                      </a:lnTo>
                                      <a:cubicBezTo>
                                        <a:pt x="21336" y="54864"/>
                                        <a:pt x="21336" y="57912"/>
                                        <a:pt x="22860" y="59436"/>
                                      </a:cubicBezTo>
                                      <a:cubicBezTo>
                                        <a:pt x="22860" y="60960"/>
                                        <a:pt x="24384" y="60960"/>
                                        <a:pt x="24384" y="62484"/>
                                      </a:cubicBezTo>
                                      <a:cubicBezTo>
                                        <a:pt x="25908" y="62484"/>
                                        <a:pt x="27432" y="62484"/>
                                        <a:pt x="30480" y="62484"/>
                                      </a:cubicBezTo>
                                      <a:lnTo>
                                        <a:pt x="30480" y="64008"/>
                                      </a:lnTo>
                                      <a:lnTo>
                                        <a:pt x="0" y="64008"/>
                                      </a:lnTo>
                                      <a:lnTo>
                                        <a:pt x="0" y="62484"/>
                                      </a:lnTo>
                                      <a:cubicBezTo>
                                        <a:pt x="3048" y="62484"/>
                                        <a:pt x="4572" y="62484"/>
                                        <a:pt x="6096" y="62484"/>
                                      </a:cubicBezTo>
                                      <a:cubicBezTo>
                                        <a:pt x="7620" y="60960"/>
                                        <a:pt x="7620" y="60960"/>
                                        <a:pt x="9144" y="59436"/>
                                      </a:cubicBezTo>
                                      <a:cubicBezTo>
                                        <a:pt x="9144" y="57912"/>
                                        <a:pt x="9144" y="54864"/>
                                        <a:pt x="9144" y="50292"/>
                                      </a:cubicBezTo>
                                      <a:lnTo>
                                        <a:pt x="9144" y="25908"/>
                                      </a:lnTo>
                                      <a:cubicBezTo>
                                        <a:pt x="9144" y="19812"/>
                                        <a:pt x="9144" y="15240"/>
                                        <a:pt x="9144" y="12192"/>
                                      </a:cubicBezTo>
                                      <a:cubicBezTo>
                                        <a:pt x="9144" y="10668"/>
                                        <a:pt x="7620" y="10668"/>
                                        <a:pt x="7620" y="9144"/>
                                      </a:cubicBezTo>
                                      <a:cubicBezTo>
                                        <a:pt x="7620" y="9144"/>
                                        <a:pt x="6096" y="9144"/>
                                        <a:pt x="4572"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627" name="Shape 61627"/>
                              <wps:cNvSpPr/>
                              <wps:spPr>
                                <a:xfrm>
                                  <a:off x="656844" y="0"/>
                                  <a:ext cx="15240" cy="15240"/>
                                </a:xfrm>
                                <a:custGeom>
                                  <a:avLst/>
                                  <a:gdLst/>
                                  <a:ahLst/>
                                  <a:cxnLst/>
                                  <a:rect l="0" t="0" r="0" b="0"/>
                                  <a:pathLst>
                                    <a:path w="15240" h="15240">
                                      <a:moveTo>
                                        <a:pt x="7620" y="0"/>
                                      </a:moveTo>
                                      <a:cubicBezTo>
                                        <a:pt x="10668" y="0"/>
                                        <a:pt x="12192" y="1524"/>
                                        <a:pt x="13716" y="3048"/>
                                      </a:cubicBezTo>
                                      <a:cubicBezTo>
                                        <a:pt x="15240" y="4572"/>
                                        <a:pt x="15240" y="6096"/>
                                        <a:pt x="15240" y="7620"/>
                                      </a:cubicBezTo>
                                      <a:cubicBezTo>
                                        <a:pt x="15240" y="10668"/>
                                        <a:pt x="15240" y="12192"/>
                                        <a:pt x="13716" y="13716"/>
                                      </a:cubicBezTo>
                                      <a:cubicBezTo>
                                        <a:pt x="12192" y="15240"/>
                                        <a:pt x="10668" y="15240"/>
                                        <a:pt x="7620" y="15240"/>
                                      </a:cubicBezTo>
                                      <a:cubicBezTo>
                                        <a:pt x="6096" y="15240"/>
                                        <a:pt x="4572" y="15240"/>
                                        <a:pt x="3048" y="13716"/>
                                      </a:cubicBezTo>
                                      <a:cubicBezTo>
                                        <a:pt x="1524" y="12192"/>
                                        <a:pt x="0" y="10668"/>
                                        <a:pt x="0" y="7620"/>
                                      </a:cubicBezTo>
                                      <a:cubicBezTo>
                                        <a:pt x="0" y="6096"/>
                                        <a:pt x="1524" y="4572"/>
                                        <a:pt x="3048" y="3048"/>
                                      </a:cubicBezTo>
                                      <a:cubicBezTo>
                                        <a:pt x="4572" y="1524"/>
                                        <a:pt x="6096" y="0"/>
                                        <a:pt x="7620" y="0"/>
                                      </a:cubicBezTo>
                                      <a:close/>
                                    </a:path>
                                  </a:pathLst>
                                </a:custGeom>
                                <a:solidFill>
                                  <a:srgbClr val="000000"/>
                                </a:solidFill>
                                <a:ln w="0" cap="flat">
                                  <a:noFill/>
                                  <a:miter lim="127000"/>
                                </a:ln>
                                <a:effectLst/>
                              </wps:spPr>
                              <wps:bodyPr/>
                            </wps:wsp>
                            <wps:wsp>
                              <wps:cNvPr id="61628" name="Shape 61628"/>
                              <wps:cNvSpPr/>
                              <wps:spPr>
                                <a:xfrm>
                                  <a:off x="684276" y="32004"/>
                                  <a:ext cx="103632" cy="64008"/>
                                </a:xfrm>
                                <a:custGeom>
                                  <a:avLst/>
                                  <a:gdLst/>
                                  <a:ahLst/>
                                  <a:cxnLst/>
                                  <a:rect l="0" t="0" r="0" b="0"/>
                                  <a:pathLst>
                                    <a:path w="103632" h="64008">
                                      <a:moveTo>
                                        <a:pt x="18288" y="0"/>
                                      </a:moveTo>
                                      <a:lnTo>
                                        <a:pt x="21336" y="0"/>
                                      </a:lnTo>
                                      <a:lnTo>
                                        <a:pt x="21336" y="13716"/>
                                      </a:lnTo>
                                      <a:cubicBezTo>
                                        <a:pt x="25908" y="9144"/>
                                        <a:pt x="27432" y="6096"/>
                                        <a:pt x="28956" y="6096"/>
                                      </a:cubicBezTo>
                                      <a:cubicBezTo>
                                        <a:pt x="30480" y="4572"/>
                                        <a:pt x="33528" y="3048"/>
                                        <a:pt x="35052" y="1524"/>
                                      </a:cubicBezTo>
                                      <a:cubicBezTo>
                                        <a:pt x="38100" y="1524"/>
                                        <a:pt x="39624" y="0"/>
                                        <a:pt x="42672" y="0"/>
                                      </a:cubicBezTo>
                                      <a:cubicBezTo>
                                        <a:pt x="45720" y="0"/>
                                        <a:pt x="48768" y="1524"/>
                                        <a:pt x="51816" y="4572"/>
                                      </a:cubicBezTo>
                                      <a:cubicBezTo>
                                        <a:pt x="54864" y="6096"/>
                                        <a:pt x="56388" y="9144"/>
                                        <a:pt x="57912" y="13716"/>
                                      </a:cubicBezTo>
                                      <a:cubicBezTo>
                                        <a:pt x="62484" y="7620"/>
                                        <a:pt x="65532" y="4572"/>
                                        <a:pt x="68580" y="3048"/>
                                      </a:cubicBezTo>
                                      <a:cubicBezTo>
                                        <a:pt x="71628" y="1524"/>
                                        <a:pt x="74676" y="0"/>
                                        <a:pt x="77724" y="0"/>
                                      </a:cubicBezTo>
                                      <a:cubicBezTo>
                                        <a:pt x="80772" y="0"/>
                                        <a:pt x="83820" y="1524"/>
                                        <a:pt x="86868" y="3048"/>
                                      </a:cubicBezTo>
                                      <a:cubicBezTo>
                                        <a:pt x="89916" y="4572"/>
                                        <a:pt x="91440" y="7620"/>
                                        <a:pt x="92964" y="12192"/>
                                      </a:cubicBezTo>
                                      <a:cubicBezTo>
                                        <a:pt x="92964" y="13716"/>
                                        <a:pt x="94488" y="18288"/>
                                        <a:pt x="94488" y="24384"/>
                                      </a:cubicBezTo>
                                      <a:lnTo>
                                        <a:pt x="94488" y="50292"/>
                                      </a:lnTo>
                                      <a:cubicBezTo>
                                        <a:pt x="94488" y="54864"/>
                                        <a:pt x="94488" y="57912"/>
                                        <a:pt x="94488" y="59436"/>
                                      </a:cubicBezTo>
                                      <a:cubicBezTo>
                                        <a:pt x="96012" y="60960"/>
                                        <a:pt x="96012" y="60960"/>
                                        <a:pt x="97536" y="62484"/>
                                      </a:cubicBezTo>
                                      <a:cubicBezTo>
                                        <a:pt x="99060" y="62484"/>
                                        <a:pt x="100584" y="62484"/>
                                        <a:pt x="103632" y="62484"/>
                                      </a:cubicBezTo>
                                      <a:lnTo>
                                        <a:pt x="103632" y="64008"/>
                                      </a:lnTo>
                                      <a:lnTo>
                                        <a:pt x="73152" y="64008"/>
                                      </a:lnTo>
                                      <a:lnTo>
                                        <a:pt x="73152" y="62484"/>
                                      </a:lnTo>
                                      <a:lnTo>
                                        <a:pt x="74676" y="62484"/>
                                      </a:lnTo>
                                      <a:cubicBezTo>
                                        <a:pt x="76200" y="62484"/>
                                        <a:pt x="77724" y="62484"/>
                                        <a:pt x="79248" y="60960"/>
                                      </a:cubicBezTo>
                                      <a:cubicBezTo>
                                        <a:pt x="80772" y="60960"/>
                                        <a:pt x="80772" y="59436"/>
                                        <a:pt x="82296" y="57912"/>
                                      </a:cubicBezTo>
                                      <a:cubicBezTo>
                                        <a:pt x="82296" y="56388"/>
                                        <a:pt x="82296" y="54864"/>
                                        <a:pt x="82296" y="50292"/>
                                      </a:cubicBezTo>
                                      <a:lnTo>
                                        <a:pt x="82296" y="22860"/>
                                      </a:lnTo>
                                      <a:cubicBezTo>
                                        <a:pt x="82296" y="18288"/>
                                        <a:pt x="80772" y="15240"/>
                                        <a:pt x="80772" y="12192"/>
                                      </a:cubicBezTo>
                                      <a:cubicBezTo>
                                        <a:pt x="79248" y="9144"/>
                                        <a:pt x="76200" y="7620"/>
                                        <a:pt x="73152" y="7620"/>
                                      </a:cubicBezTo>
                                      <a:cubicBezTo>
                                        <a:pt x="70104" y="7620"/>
                                        <a:pt x="68580" y="9144"/>
                                        <a:pt x="65532" y="10668"/>
                                      </a:cubicBezTo>
                                      <a:cubicBezTo>
                                        <a:pt x="64008" y="10668"/>
                                        <a:pt x="60960" y="13716"/>
                                        <a:pt x="57912" y="16764"/>
                                      </a:cubicBezTo>
                                      <a:lnTo>
                                        <a:pt x="57912" y="50292"/>
                                      </a:lnTo>
                                      <a:cubicBezTo>
                                        <a:pt x="57912" y="54864"/>
                                        <a:pt x="57912" y="57912"/>
                                        <a:pt x="57912" y="59436"/>
                                      </a:cubicBezTo>
                                      <a:cubicBezTo>
                                        <a:pt x="59436" y="60960"/>
                                        <a:pt x="59436" y="60960"/>
                                        <a:pt x="60960" y="62484"/>
                                      </a:cubicBezTo>
                                      <a:cubicBezTo>
                                        <a:pt x="62484" y="62484"/>
                                        <a:pt x="64008" y="62484"/>
                                        <a:pt x="67056" y="62484"/>
                                      </a:cubicBezTo>
                                      <a:lnTo>
                                        <a:pt x="67056" y="64008"/>
                                      </a:lnTo>
                                      <a:lnTo>
                                        <a:pt x="36576" y="64008"/>
                                      </a:lnTo>
                                      <a:lnTo>
                                        <a:pt x="36576" y="62484"/>
                                      </a:lnTo>
                                      <a:cubicBezTo>
                                        <a:pt x="39624" y="62484"/>
                                        <a:pt x="41148" y="62484"/>
                                        <a:pt x="42672" y="62484"/>
                                      </a:cubicBezTo>
                                      <a:cubicBezTo>
                                        <a:pt x="44196" y="60960"/>
                                        <a:pt x="44196" y="59436"/>
                                        <a:pt x="45720" y="57912"/>
                                      </a:cubicBezTo>
                                      <a:cubicBezTo>
                                        <a:pt x="45720" y="56388"/>
                                        <a:pt x="45720" y="54864"/>
                                        <a:pt x="45720" y="50292"/>
                                      </a:cubicBezTo>
                                      <a:lnTo>
                                        <a:pt x="45720" y="22860"/>
                                      </a:lnTo>
                                      <a:cubicBezTo>
                                        <a:pt x="45720" y="18288"/>
                                        <a:pt x="44196" y="15240"/>
                                        <a:pt x="42672" y="12192"/>
                                      </a:cubicBezTo>
                                      <a:cubicBezTo>
                                        <a:pt x="41148" y="9144"/>
                                        <a:pt x="39624" y="7620"/>
                                        <a:pt x="35052" y="7620"/>
                                      </a:cubicBezTo>
                                      <a:cubicBezTo>
                                        <a:pt x="33528" y="7620"/>
                                        <a:pt x="30480" y="9144"/>
                                        <a:pt x="28956" y="10668"/>
                                      </a:cubicBezTo>
                                      <a:cubicBezTo>
                                        <a:pt x="25908" y="12192"/>
                                        <a:pt x="22860" y="13716"/>
                                        <a:pt x="21336" y="16764"/>
                                      </a:cubicBezTo>
                                      <a:lnTo>
                                        <a:pt x="21336" y="50292"/>
                                      </a:lnTo>
                                      <a:cubicBezTo>
                                        <a:pt x="21336" y="54864"/>
                                        <a:pt x="21336" y="57912"/>
                                        <a:pt x="21336" y="59436"/>
                                      </a:cubicBezTo>
                                      <a:cubicBezTo>
                                        <a:pt x="22860" y="60960"/>
                                        <a:pt x="22860" y="60960"/>
                                        <a:pt x="24384" y="62484"/>
                                      </a:cubicBezTo>
                                      <a:cubicBezTo>
                                        <a:pt x="24384" y="62484"/>
                                        <a:pt x="27432" y="62484"/>
                                        <a:pt x="30480" y="62484"/>
                                      </a:cubicBezTo>
                                      <a:lnTo>
                                        <a:pt x="30480" y="64008"/>
                                      </a:lnTo>
                                      <a:lnTo>
                                        <a:pt x="0" y="64008"/>
                                      </a:lnTo>
                                      <a:lnTo>
                                        <a:pt x="0" y="62484"/>
                                      </a:lnTo>
                                      <a:cubicBezTo>
                                        <a:pt x="3048" y="62484"/>
                                        <a:pt x="4572" y="62484"/>
                                        <a:pt x="6096" y="62484"/>
                                      </a:cubicBezTo>
                                      <a:cubicBezTo>
                                        <a:pt x="6096" y="60960"/>
                                        <a:pt x="7620" y="60960"/>
                                        <a:pt x="7620" y="59436"/>
                                      </a:cubicBezTo>
                                      <a:cubicBezTo>
                                        <a:pt x="9144" y="57912"/>
                                        <a:pt x="9144" y="54864"/>
                                        <a:pt x="9144" y="50292"/>
                                      </a:cubicBezTo>
                                      <a:lnTo>
                                        <a:pt x="9144" y="25908"/>
                                      </a:lnTo>
                                      <a:cubicBezTo>
                                        <a:pt x="9144" y="19812"/>
                                        <a:pt x="9144" y="15240"/>
                                        <a:pt x="7620" y="12192"/>
                                      </a:cubicBezTo>
                                      <a:cubicBezTo>
                                        <a:pt x="7620" y="10668"/>
                                        <a:pt x="7620" y="10668"/>
                                        <a:pt x="7620" y="9144"/>
                                      </a:cubicBezTo>
                                      <a:cubicBezTo>
                                        <a:pt x="6096" y="9144"/>
                                        <a:pt x="6096"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629" name="Shape 61629"/>
                              <wps:cNvSpPr/>
                              <wps:spPr>
                                <a:xfrm>
                                  <a:off x="826008" y="11535"/>
                                  <a:ext cx="44958" cy="84478"/>
                                </a:xfrm>
                                <a:custGeom>
                                  <a:avLst/>
                                  <a:gdLst/>
                                  <a:ahLst/>
                                  <a:cxnLst/>
                                  <a:rect l="0" t="0" r="0" b="0"/>
                                  <a:pathLst>
                                    <a:path w="44958" h="84478">
                                      <a:moveTo>
                                        <a:pt x="44958" y="0"/>
                                      </a:moveTo>
                                      <a:lnTo>
                                        <a:pt x="44958" y="14513"/>
                                      </a:lnTo>
                                      <a:lnTo>
                                        <a:pt x="28956" y="49425"/>
                                      </a:lnTo>
                                      <a:lnTo>
                                        <a:pt x="44958" y="49425"/>
                                      </a:lnTo>
                                      <a:lnTo>
                                        <a:pt x="44958" y="53997"/>
                                      </a:lnTo>
                                      <a:lnTo>
                                        <a:pt x="27432" y="53997"/>
                                      </a:lnTo>
                                      <a:lnTo>
                                        <a:pt x="21336" y="69237"/>
                                      </a:lnTo>
                                      <a:cubicBezTo>
                                        <a:pt x="19812" y="72286"/>
                                        <a:pt x="18288" y="75334"/>
                                        <a:pt x="18288" y="76858"/>
                                      </a:cubicBezTo>
                                      <a:cubicBezTo>
                                        <a:pt x="18288" y="78381"/>
                                        <a:pt x="19812" y="79906"/>
                                        <a:pt x="21336" y="81430"/>
                                      </a:cubicBezTo>
                                      <a:cubicBezTo>
                                        <a:pt x="21336" y="82953"/>
                                        <a:pt x="24384" y="82953"/>
                                        <a:pt x="28956" y="82953"/>
                                      </a:cubicBezTo>
                                      <a:lnTo>
                                        <a:pt x="28956" y="84478"/>
                                      </a:lnTo>
                                      <a:lnTo>
                                        <a:pt x="0" y="84478"/>
                                      </a:lnTo>
                                      <a:lnTo>
                                        <a:pt x="0" y="82953"/>
                                      </a:lnTo>
                                      <a:cubicBezTo>
                                        <a:pt x="4572" y="82953"/>
                                        <a:pt x="6096" y="81430"/>
                                        <a:pt x="7620" y="79906"/>
                                      </a:cubicBezTo>
                                      <a:cubicBezTo>
                                        <a:pt x="10668" y="78381"/>
                                        <a:pt x="12192" y="73809"/>
                                        <a:pt x="15240" y="66190"/>
                                      </a:cubicBezTo>
                                      <a:lnTo>
                                        <a:pt x="44958" y="0"/>
                                      </a:lnTo>
                                      <a:close/>
                                    </a:path>
                                  </a:pathLst>
                                </a:custGeom>
                                <a:solidFill>
                                  <a:srgbClr val="000000"/>
                                </a:solidFill>
                                <a:ln w="0" cap="flat">
                                  <a:noFill/>
                                  <a:miter lim="127000"/>
                                </a:ln>
                                <a:effectLst/>
                              </wps:spPr>
                              <wps:bodyPr/>
                            </wps:wsp>
                            <wps:wsp>
                              <wps:cNvPr id="61630" name="Shape 61630"/>
                              <wps:cNvSpPr/>
                              <wps:spPr>
                                <a:xfrm>
                                  <a:off x="870965" y="3048"/>
                                  <a:ext cx="52578" cy="92964"/>
                                </a:xfrm>
                                <a:custGeom>
                                  <a:avLst/>
                                  <a:gdLst/>
                                  <a:ahLst/>
                                  <a:cxnLst/>
                                  <a:rect l="0" t="0" r="0" b="0"/>
                                  <a:pathLst>
                                    <a:path w="52578" h="92964">
                                      <a:moveTo>
                                        <a:pt x="3810" y="0"/>
                                      </a:moveTo>
                                      <a:lnTo>
                                        <a:pt x="8382" y="0"/>
                                      </a:lnTo>
                                      <a:lnTo>
                                        <a:pt x="37338" y="76200"/>
                                      </a:lnTo>
                                      <a:cubicBezTo>
                                        <a:pt x="40386" y="82296"/>
                                        <a:pt x="41910" y="86868"/>
                                        <a:pt x="43434" y="88392"/>
                                      </a:cubicBezTo>
                                      <a:cubicBezTo>
                                        <a:pt x="46482" y="91440"/>
                                        <a:pt x="49530" y="91440"/>
                                        <a:pt x="52578" y="91440"/>
                                      </a:cubicBezTo>
                                      <a:lnTo>
                                        <a:pt x="52578" y="92964"/>
                                      </a:lnTo>
                                      <a:lnTo>
                                        <a:pt x="16002" y="92964"/>
                                      </a:lnTo>
                                      <a:lnTo>
                                        <a:pt x="16002" y="91440"/>
                                      </a:lnTo>
                                      <a:cubicBezTo>
                                        <a:pt x="19050" y="91440"/>
                                        <a:pt x="22098" y="91440"/>
                                        <a:pt x="23622" y="89916"/>
                                      </a:cubicBezTo>
                                      <a:cubicBezTo>
                                        <a:pt x="23622" y="88392"/>
                                        <a:pt x="25146" y="86868"/>
                                        <a:pt x="25146" y="85344"/>
                                      </a:cubicBezTo>
                                      <a:cubicBezTo>
                                        <a:pt x="25146" y="83820"/>
                                        <a:pt x="23622" y="80772"/>
                                        <a:pt x="22098" y="76200"/>
                                      </a:cubicBezTo>
                                      <a:lnTo>
                                        <a:pt x="17526" y="62484"/>
                                      </a:lnTo>
                                      <a:lnTo>
                                        <a:pt x="0" y="62484"/>
                                      </a:lnTo>
                                      <a:lnTo>
                                        <a:pt x="0" y="57912"/>
                                      </a:lnTo>
                                      <a:lnTo>
                                        <a:pt x="16002" y="57912"/>
                                      </a:lnTo>
                                      <a:lnTo>
                                        <a:pt x="762" y="21336"/>
                                      </a:lnTo>
                                      <a:lnTo>
                                        <a:pt x="0" y="22999"/>
                                      </a:lnTo>
                                      <a:lnTo>
                                        <a:pt x="0" y="8486"/>
                                      </a:lnTo>
                                      <a:lnTo>
                                        <a:pt x="3810" y="0"/>
                                      </a:lnTo>
                                      <a:close/>
                                    </a:path>
                                  </a:pathLst>
                                </a:custGeom>
                                <a:solidFill>
                                  <a:srgbClr val="000000"/>
                                </a:solidFill>
                                <a:ln w="0" cap="flat">
                                  <a:noFill/>
                                  <a:miter lim="127000"/>
                                </a:ln>
                                <a:effectLst/>
                              </wps:spPr>
                              <wps:bodyPr/>
                            </wps:wsp>
                            <wps:wsp>
                              <wps:cNvPr id="61631" name="Shape 61631"/>
                              <wps:cNvSpPr/>
                              <wps:spPr>
                                <a:xfrm>
                                  <a:off x="932688" y="0"/>
                                  <a:ext cx="30480" cy="96012"/>
                                </a:xfrm>
                                <a:custGeom>
                                  <a:avLst/>
                                  <a:gdLst/>
                                  <a:ahLst/>
                                  <a:cxnLst/>
                                  <a:rect l="0" t="0" r="0" b="0"/>
                                  <a:pathLst>
                                    <a:path w="30480" h="96012">
                                      <a:moveTo>
                                        <a:pt x="18288" y="0"/>
                                      </a:moveTo>
                                      <a:lnTo>
                                        <a:pt x="21336" y="0"/>
                                      </a:lnTo>
                                      <a:lnTo>
                                        <a:pt x="21336" y="82296"/>
                                      </a:lnTo>
                                      <a:cubicBezTo>
                                        <a:pt x="21336" y="86868"/>
                                        <a:pt x="21336" y="89916"/>
                                        <a:pt x="21336" y="91440"/>
                                      </a:cubicBezTo>
                                      <a:cubicBezTo>
                                        <a:pt x="22860" y="92964"/>
                                        <a:pt x="22860" y="92964"/>
                                        <a:pt x="24384" y="94488"/>
                                      </a:cubicBezTo>
                                      <a:cubicBezTo>
                                        <a:pt x="25908" y="94488"/>
                                        <a:pt x="27432" y="94488"/>
                                        <a:pt x="30480" y="94488"/>
                                      </a:cubicBezTo>
                                      <a:lnTo>
                                        <a:pt x="30480" y="96012"/>
                                      </a:lnTo>
                                      <a:lnTo>
                                        <a:pt x="0" y="96012"/>
                                      </a:lnTo>
                                      <a:lnTo>
                                        <a:pt x="0" y="94488"/>
                                      </a:lnTo>
                                      <a:cubicBezTo>
                                        <a:pt x="3048" y="94488"/>
                                        <a:pt x="4572" y="94488"/>
                                        <a:pt x="6096" y="94488"/>
                                      </a:cubicBezTo>
                                      <a:cubicBezTo>
                                        <a:pt x="6096" y="92964"/>
                                        <a:pt x="7620" y="92964"/>
                                        <a:pt x="7620" y="91440"/>
                                      </a:cubicBezTo>
                                      <a:cubicBezTo>
                                        <a:pt x="9144" y="89916"/>
                                        <a:pt x="9144" y="86868"/>
                                        <a:pt x="9144" y="82296"/>
                                      </a:cubicBezTo>
                                      <a:lnTo>
                                        <a:pt x="9144" y="25908"/>
                                      </a:lnTo>
                                      <a:cubicBezTo>
                                        <a:pt x="9144" y="19812"/>
                                        <a:pt x="9144" y="15240"/>
                                        <a:pt x="9144" y="13716"/>
                                      </a:cubicBezTo>
                                      <a:cubicBezTo>
                                        <a:pt x="9144" y="10668"/>
                                        <a:pt x="7620" y="10668"/>
                                        <a:pt x="7620" y="9144"/>
                                      </a:cubicBezTo>
                                      <a:cubicBezTo>
                                        <a:pt x="6096" y="9144"/>
                                        <a:pt x="6096" y="9144"/>
                                        <a:pt x="4572"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632" name="Shape 61632"/>
                              <wps:cNvSpPr/>
                              <wps:spPr>
                                <a:xfrm>
                                  <a:off x="967740" y="32004"/>
                                  <a:ext cx="36576" cy="92964"/>
                                </a:xfrm>
                                <a:custGeom>
                                  <a:avLst/>
                                  <a:gdLst/>
                                  <a:ahLst/>
                                  <a:cxnLst/>
                                  <a:rect l="0" t="0" r="0" b="0"/>
                                  <a:pathLst>
                                    <a:path w="36576" h="92964">
                                      <a:moveTo>
                                        <a:pt x="18288" y="0"/>
                                      </a:moveTo>
                                      <a:lnTo>
                                        <a:pt x="21336" y="0"/>
                                      </a:lnTo>
                                      <a:lnTo>
                                        <a:pt x="21336" y="15240"/>
                                      </a:lnTo>
                                      <a:cubicBezTo>
                                        <a:pt x="24384" y="9144"/>
                                        <a:pt x="27432" y="6096"/>
                                        <a:pt x="30480" y="3048"/>
                                      </a:cubicBezTo>
                                      <a:lnTo>
                                        <a:pt x="36576" y="1016"/>
                                      </a:lnTo>
                                      <a:lnTo>
                                        <a:pt x="36576" y="10015"/>
                                      </a:lnTo>
                                      <a:lnTo>
                                        <a:pt x="35052" y="9144"/>
                                      </a:lnTo>
                                      <a:cubicBezTo>
                                        <a:pt x="32004" y="9144"/>
                                        <a:pt x="30480" y="10668"/>
                                        <a:pt x="28956" y="10668"/>
                                      </a:cubicBezTo>
                                      <a:cubicBezTo>
                                        <a:pt x="27432" y="12192"/>
                                        <a:pt x="24384" y="15240"/>
                                        <a:pt x="21336" y="18288"/>
                                      </a:cubicBezTo>
                                      <a:lnTo>
                                        <a:pt x="21336" y="41148"/>
                                      </a:lnTo>
                                      <a:cubicBezTo>
                                        <a:pt x="21336" y="47244"/>
                                        <a:pt x="21336" y="50292"/>
                                        <a:pt x="21336" y="51816"/>
                                      </a:cubicBezTo>
                                      <a:cubicBezTo>
                                        <a:pt x="21336" y="54864"/>
                                        <a:pt x="22860" y="56388"/>
                                        <a:pt x="25908" y="57912"/>
                                      </a:cubicBezTo>
                                      <a:cubicBezTo>
                                        <a:pt x="28956" y="60960"/>
                                        <a:pt x="32004" y="60960"/>
                                        <a:pt x="35052" y="60960"/>
                                      </a:cubicBezTo>
                                      <a:lnTo>
                                        <a:pt x="36576" y="60307"/>
                                      </a:lnTo>
                                      <a:lnTo>
                                        <a:pt x="36576" y="65310"/>
                                      </a:lnTo>
                                      <a:lnTo>
                                        <a:pt x="35052" y="65532"/>
                                      </a:lnTo>
                                      <a:cubicBezTo>
                                        <a:pt x="32004" y="65532"/>
                                        <a:pt x="28956" y="65532"/>
                                        <a:pt x="27432" y="64008"/>
                                      </a:cubicBezTo>
                                      <a:cubicBezTo>
                                        <a:pt x="24384" y="64008"/>
                                        <a:pt x="22860" y="62484"/>
                                        <a:pt x="21336" y="59436"/>
                                      </a:cubicBezTo>
                                      <a:lnTo>
                                        <a:pt x="21336" y="79248"/>
                                      </a:lnTo>
                                      <a:cubicBezTo>
                                        <a:pt x="21336" y="83820"/>
                                        <a:pt x="21336" y="86868"/>
                                        <a:pt x="21336" y="88392"/>
                                      </a:cubicBezTo>
                                      <a:cubicBezTo>
                                        <a:pt x="21336" y="89916"/>
                                        <a:pt x="22860" y="89916"/>
                                        <a:pt x="24384" y="91440"/>
                                      </a:cubicBezTo>
                                      <a:cubicBezTo>
                                        <a:pt x="24384" y="91440"/>
                                        <a:pt x="27432" y="91440"/>
                                        <a:pt x="30480" y="91440"/>
                                      </a:cubicBezTo>
                                      <a:lnTo>
                                        <a:pt x="30480" y="92964"/>
                                      </a:lnTo>
                                      <a:lnTo>
                                        <a:pt x="0" y="92964"/>
                                      </a:lnTo>
                                      <a:lnTo>
                                        <a:pt x="0" y="91440"/>
                                      </a:lnTo>
                                      <a:cubicBezTo>
                                        <a:pt x="3048" y="91440"/>
                                        <a:pt x="4572" y="91440"/>
                                        <a:pt x="6096" y="89916"/>
                                      </a:cubicBezTo>
                                      <a:cubicBezTo>
                                        <a:pt x="6096" y="89916"/>
                                        <a:pt x="7620" y="89916"/>
                                        <a:pt x="7620" y="88392"/>
                                      </a:cubicBezTo>
                                      <a:cubicBezTo>
                                        <a:pt x="7620" y="86868"/>
                                        <a:pt x="9144" y="83820"/>
                                        <a:pt x="9144" y="79248"/>
                                      </a:cubicBezTo>
                                      <a:lnTo>
                                        <a:pt x="9144" y="19812"/>
                                      </a:lnTo>
                                      <a:cubicBezTo>
                                        <a:pt x="9144" y="16764"/>
                                        <a:pt x="7620" y="13716"/>
                                        <a:pt x="7620" y="12192"/>
                                      </a:cubicBezTo>
                                      <a:cubicBezTo>
                                        <a:pt x="7620" y="10668"/>
                                        <a:pt x="7620" y="10668"/>
                                        <a:pt x="6096" y="9144"/>
                                      </a:cubicBezTo>
                                      <a:cubicBezTo>
                                        <a:pt x="6096" y="9144"/>
                                        <a:pt x="4572" y="9144"/>
                                        <a:pt x="3048"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633" name="Shape 61633"/>
                              <wps:cNvSpPr/>
                              <wps:spPr>
                                <a:xfrm>
                                  <a:off x="1004316" y="32004"/>
                                  <a:ext cx="27432" cy="65310"/>
                                </a:xfrm>
                                <a:custGeom>
                                  <a:avLst/>
                                  <a:gdLst/>
                                  <a:ahLst/>
                                  <a:cxnLst/>
                                  <a:rect l="0" t="0" r="0" b="0"/>
                                  <a:pathLst>
                                    <a:path w="27432" h="65310">
                                      <a:moveTo>
                                        <a:pt x="3048" y="0"/>
                                      </a:moveTo>
                                      <a:cubicBezTo>
                                        <a:pt x="9144" y="0"/>
                                        <a:pt x="15240" y="3048"/>
                                        <a:pt x="19812" y="7620"/>
                                      </a:cubicBezTo>
                                      <a:cubicBezTo>
                                        <a:pt x="24384" y="13716"/>
                                        <a:pt x="27432" y="21336"/>
                                        <a:pt x="27432" y="30480"/>
                                      </a:cubicBezTo>
                                      <a:cubicBezTo>
                                        <a:pt x="27432" y="41148"/>
                                        <a:pt x="24384" y="50292"/>
                                        <a:pt x="18288" y="57912"/>
                                      </a:cubicBezTo>
                                      <a:cubicBezTo>
                                        <a:pt x="15240" y="60960"/>
                                        <a:pt x="12192" y="62865"/>
                                        <a:pt x="8953" y="64008"/>
                                      </a:cubicBezTo>
                                      <a:lnTo>
                                        <a:pt x="0" y="65310"/>
                                      </a:lnTo>
                                      <a:lnTo>
                                        <a:pt x="0" y="60307"/>
                                      </a:lnTo>
                                      <a:lnTo>
                                        <a:pt x="9144" y="56388"/>
                                      </a:lnTo>
                                      <a:cubicBezTo>
                                        <a:pt x="12192" y="51816"/>
                                        <a:pt x="15240" y="45720"/>
                                        <a:pt x="15240" y="36576"/>
                                      </a:cubicBezTo>
                                      <a:cubicBezTo>
                                        <a:pt x="15240" y="27432"/>
                                        <a:pt x="12192" y="19812"/>
                                        <a:pt x="9144" y="15240"/>
                                      </a:cubicBezTo>
                                      <a:lnTo>
                                        <a:pt x="0" y="10015"/>
                                      </a:lnTo>
                                      <a:lnTo>
                                        <a:pt x="0" y="1016"/>
                                      </a:lnTo>
                                      <a:lnTo>
                                        <a:pt x="3048" y="0"/>
                                      </a:lnTo>
                                      <a:close/>
                                    </a:path>
                                  </a:pathLst>
                                </a:custGeom>
                                <a:solidFill>
                                  <a:srgbClr val="000000"/>
                                </a:solidFill>
                                <a:ln w="0" cap="flat">
                                  <a:noFill/>
                                  <a:miter lim="127000"/>
                                </a:ln>
                                <a:effectLst/>
                              </wps:spPr>
                              <wps:bodyPr/>
                            </wps:wsp>
                            <wps:wsp>
                              <wps:cNvPr id="61634" name="Shape 61634"/>
                              <wps:cNvSpPr/>
                              <wps:spPr>
                                <a:xfrm>
                                  <a:off x="1040892" y="32004"/>
                                  <a:ext cx="30480" cy="64008"/>
                                </a:xfrm>
                                <a:custGeom>
                                  <a:avLst/>
                                  <a:gdLst/>
                                  <a:ahLst/>
                                  <a:cxnLst/>
                                  <a:rect l="0" t="0" r="0" b="0"/>
                                  <a:pathLst>
                                    <a:path w="30480" h="64008">
                                      <a:moveTo>
                                        <a:pt x="18288" y="0"/>
                                      </a:moveTo>
                                      <a:lnTo>
                                        <a:pt x="21336" y="0"/>
                                      </a:lnTo>
                                      <a:lnTo>
                                        <a:pt x="21336" y="50292"/>
                                      </a:lnTo>
                                      <a:cubicBezTo>
                                        <a:pt x="21336" y="54864"/>
                                        <a:pt x="22860" y="57912"/>
                                        <a:pt x="22860" y="59436"/>
                                      </a:cubicBezTo>
                                      <a:cubicBezTo>
                                        <a:pt x="22860" y="60960"/>
                                        <a:pt x="24384" y="60960"/>
                                        <a:pt x="25908" y="62484"/>
                                      </a:cubicBezTo>
                                      <a:cubicBezTo>
                                        <a:pt x="25908" y="62484"/>
                                        <a:pt x="28956" y="62484"/>
                                        <a:pt x="30480" y="62484"/>
                                      </a:cubicBezTo>
                                      <a:lnTo>
                                        <a:pt x="30480" y="64008"/>
                                      </a:lnTo>
                                      <a:lnTo>
                                        <a:pt x="0" y="64008"/>
                                      </a:lnTo>
                                      <a:lnTo>
                                        <a:pt x="0" y="62484"/>
                                      </a:lnTo>
                                      <a:cubicBezTo>
                                        <a:pt x="3048" y="62484"/>
                                        <a:pt x="6096" y="62484"/>
                                        <a:pt x="6096" y="62484"/>
                                      </a:cubicBezTo>
                                      <a:cubicBezTo>
                                        <a:pt x="7620" y="60960"/>
                                        <a:pt x="7620" y="60960"/>
                                        <a:pt x="9144" y="59436"/>
                                      </a:cubicBezTo>
                                      <a:cubicBezTo>
                                        <a:pt x="9144" y="57912"/>
                                        <a:pt x="9144" y="54864"/>
                                        <a:pt x="9144" y="50292"/>
                                      </a:cubicBezTo>
                                      <a:lnTo>
                                        <a:pt x="9144" y="25908"/>
                                      </a:lnTo>
                                      <a:cubicBezTo>
                                        <a:pt x="9144" y="19812"/>
                                        <a:pt x="9144" y="15240"/>
                                        <a:pt x="9144" y="12192"/>
                                      </a:cubicBezTo>
                                      <a:cubicBezTo>
                                        <a:pt x="9144" y="10668"/>
                                        <a:pt x="9144" y="10668"/>
                                        <a:pt x="7620" y="9144"/>
                                      </a:cubicBezTo>
                                      <a:cubicBezTo>
                                        <a:pt x="7620" y="9144"/>
                                        <a:pt x="6096" y="9144"/>
                                        <a:pt x="6096"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635" name="Shape 61635"/>
                              <wps:cNvSpPr/>
                              <wps:spPr>
                                <a:xfrm>
                                  <a:off x="1048512" y="0"/>
                                  <a:ext cx="15240" cy="15240"/>
                                </a:xfrm>
                                <a:custGeom>
                                  <a:avLst/>
                                  <a:gdLst/>
                                  <a:ahLst/>
                                  <a:cxnLst/>
                                  <a:rect l="0" t="0" r="0" b="0"/>
                                  <a:pathLst>
                                    <a:path w="15240" h="15240">
                                      <a:moveTo>
                                        <a:pt x="7620" y="0"/>
                                      </a:moveTo>
                                      <a:cubicBezTo>
                                        <a:pt x="10668" y="0"/>
                                        <a:pt x="12192" y="1524"/>
                                        <a:pt x="13716" y="3048"/>
                                      </a:cubicBezTo>
                                      <a:cubicBezTo>
                                        <a:pt x="15240" y="4572"/>
                                        <a:pt x="15240" y="6096"/>
                                        <a:pt x="15240" y="7620"/>
                                      </a:cubicBezTo>
                                      <a:cubicBezTo>
                                        <a:pt x="15240" y="10668"/>
                                        <a:pt x="15240" y="12192"/>
                                        <a:pt x="13716" y="13716"/>
                                      </a:cubicBezTo>
                                      <a:cubicBezTo>
                                        <a:pt x="12192" y="15240"/>
                                        <a:pt x="10668" y="15240"/>
                                        <a:pt x="7620" y="15240"/>
                                      </a:cubicBezTo>
                                      <a:cubicBezTo>
                                        <a:pt x="6096" y="15240"/>
                                        <a:pt x="4572" y="15240"/>
                                        <a:pt x="3048" y="13716"/>
                                      </a:cubicBezTo>
                                      <a:cubicBezTo>
                                        <a:pt x="1524" y="12192"/>
                                        <a:pt x="0" y="10668"/>
                                        <a:pt x="0" y="7620"/>
                                      </a:cubicBezTo>
                                      <a:cubicBezTo>
                                        <a:pt x="0" y="6096"/>
                                        <a:pt x="1524" y="4572"/>
                                        <a:pt x="3048" y="3048"/>
                                      </a:cubicBezTo>
                                      <a:cubicBezTo>
                                        <a:pt x="4572" y="1524"/>
                                        <a:pt x="6096" y="0"/>
                                        <a:pt x="7620" y="0"/>
                                      </a:cubicBezTo>
                                      <a:close/>
                                    </a:path>
                                  </a:pathLst>
                                </a:custGeom>
                                <a:solidFill>
                                  <a:srgbClr val="000000"/>
                                </a:solidFill>
                                <a:ln w="0" cap="flat">
                                  <a:noFill/>
                                  <a:miter lim="127000"/>
                                </a:ln>
                                <a:effectLst/>
                              </wps:spPr>
                              <wps:bodyPr/>
                            </wps:wsp>
                            <wps:wsp>
                              <wps:cNvPr id="61636" name="Shape 61636"/>
                              <wps:cNvSpPr/>
                              <wps:spPr>
                                <a:xfrm>
                                  <a:off x="1075944" y="32004"/>
                                  <a:ext cx="67056" cy="64008"/>
                                </a:xfrm>
                                <a:custGeom>
                                  <a:avLst/>
                                  <a:gdLst/>
                                  <a:ahLst/>
                                  <a:cxnLst/>
                                  <a:rect l="0" t="0" r="0" b="0"/>
                                  <a:pathLst>
                                    <a:path w="67056" h="64008">
                                      <a:moveTo>
                                        <a:pt x="18288" y="0"/>
                                      </a:moveTo>
                                      <a:lnTo>
                                        <a:pt x="21336" y="0"/>
                                      </a:lnTo>
                                      <a:lnTo>
                                        <a:pt x="21336" y="13716"/>
                                      </a:lnTo>
                                      <a:cubicBezTo>
                                        <a:pt x="28956" y="4572"/>
                                        <a:pt x="35052" y="0"/>
                                        <a:pt x="41148" y="0"/>
                                      </a:cubicBezTo>
                                      <a:cubicBezTo>
                                        <a:pt x="45720" y="0"/>
                                        <a:pt x="48768" y="1524"/>
                                        <a:pt x="50292" y="3048"/>
                                      </a:cubicBezTo>
                                      <a:cubicBezTo>
                                        <a:pt x="53340" y="4572"/>
                                        <a:pt x="54864" y="7620"/>
                                        <a:pt x="56388" y="12192"/>
                                      </a:cubicBezTo>
                                      <a:cubicBezTo>
                                        <a:pt x="57912" y="13716"/>
                                        <a:pt x="57912" y="18288"/>
                                        <a:pt x="57912" y="24384"/>
                                      </a:cubicBezTo>
                                      <a:lnTo>
                                        <a:pt x="57912" y="50292"/>
                                      </a:lnTo>
                                      <a:cubicBezTo>
                                        <a:pt x="57912" y="54864"/>
                                        <a:pt x="57912" y="57912"/>
                                        <a:pt x="59436" y="59436"/>
                                      </a:cubicBezTo>
                                      <a:cubicBezTo>
                                        <a:pt x="59436" y="60960"/>
                                        <a:pt x="59436" y="60960"/>
                                        <a:pt x="60960" y="62484"/>
                                      </a:cubicBezTo>
                                      <a:cubicBezTo>
                                        <a:pt x="62484" y="62484"/>
                                        <a:pt x="64008" y="62484"/>
                                        <a:pt x="67056" y="62484"/>
                                      </a:cubicBezTo>
                                      <a:lnTo>
                                        <a:pt x="67056" y="64008"/>
                                      </a:lnTo>
                                      <a:lnTo>
                                        <a:pt x="36576" y="64008"/>
                                      </a:lnTo>
                                      <a:lnTo>
                                        <a:pt x="36576" y="62484"/>
                                      </a:lnTo>
                                      <a:lnTo>
                                        <a:pt x="38100" y="62484"/>
                                      </a:lnTo>
                                      <a:cubicBezTo>
                                        <a:pt x="39624" y="62484"/>
                                        <a:pt x="42672" y="62484"/>
                                        <a:pt x="42672" y="60960"/>
                                      </a:cubicBezTo>
                                      <a:cubicBezTo>
                                        <a:pt x="44196" y="60960"/>
                                        <a:pt x="44196" y="59436"/>
                                        <a:pt x="45720" y="57912"/>
                                      </a:cubicBezTo>
                                      <a:cubicBezTo>
                                        <a:pt x="45720" y="56388"/>
                                        <a:pt x="45720" y="54864"/>
                                        <a:pt x="45720" y="50292"/>
                                      </a:cubicBezTo>
                                      <a:lnTo>
                                        <a:pt x="45720" y="24384"/>
                                      </a:lnTo>
                                      <a:cubicBezTo>
                                        <a:pt x="45720" y="18288"/>
                                        <a:pt x="44196" y="15240"/>
                                        <a:pt x="44196" y="12192"/>
                                      </a:cubicBezTo>
                                      <a:cubicBezTo>
                                        <a:pt x="42672" y="9144"/>
                                        <a:pt x="39624" y="7620"/>
                                        <a:pt x="36576" y="7620"/>
                                      </a:cubicBezTo>
                                      <a:cubicBezTo>
                                        <a:pt x="32004" y="7620"/>
                                        <a:pt x="25908" y="10668"/>
                                        <a:pt x="21336" y="16764"/>
                                      </a:cubicBezTo>
                                      <a:lnTo>
                                        <a:pt x="21336" y="50292"/>
                                      </a:lnTo>
                                      <a:cubicBezTo>
                                        <a:pt x="21336" y="54864"/>
                                        <a:pt x="21336" y="57912"/>
                                        <a:pt x="21336" y="59436"/>
                                      </a:cubicBezTo>
                                      <a:cubicBezTo>
                                        <a:pt x="22860" y="60960"/>
                                        <a:pt x="22860" y="60960"/>
                                        <a:pt x="24384" y="62484"/>
                                      </a:cubicBezTo>
                                      <a:cubicBezTo>
                                        <a:pt x="25908" y="62484"/>
                                        <a:pt x="27432" y="62484"/>
                                        <a:pt x="30480" y="62484"/>
                                      </a:cubicBezTo>
                                      <a:lnTo>
                                        <a:pt x="30480" y="64008"/>
                                      </a:lnTo>
                                      <a:lnTo>
                                        <a:pt x="0" y="64008"/>
                                      </a:lnTo>
                                      <a:lnTo>
                                        <a:pt x="0" y="62484"/>
                                      </a:lnTo>
                                      <a:lnTo>
                                        <a:pt x="1524" y="62484"/>
                                      </a:lnTo>
                                      <a:cubicBezTo>
                                        <a:pt x="4572" y="62484"/>
                                        <a:pt x="6096" y="62484"/>
                                        <a:pt x="7620" y="60960"/>
                                      </a:cubicBezTo>
                                      <a:cubicBezTo>
                                        <a:pt x="9144" y="59436"/>
                                        <a:pt x="9144" y="56388"/>
                                        <a:pt x="9144" y="50292"/>
                                      </a:cubicBezTo>
                                      <a:lnTo>
                                        <a:pt x="9144" y="25908"/>
                                      </a:lnTo>
                                      <a:cubicBezTo>
                                        <a:pt x="9144" y="19812"/>
                                        <a:pt x="9144" y="15240"/>
                                        <a:pt x="9144" y="12192"/>
                                      </a:cubicBezTo>
                                      <a:cubicBezTo>
                                        <a:pt x="7620" y="10668"/>
                                        <a:pt x="7620" y="10668"/>
                                        <a:pt x="7620" y="9144"/>
                                      </a:cubicBezTo>
                                      <a:cubicBezTo>
                                        <a:pt x="6096" y="9144"/>
                                        <a:pt x="6096" y="9144"/>
                                        <a:pt x="4572" y="9144"/>
                                      </a:cubicBezTo>
                                      <a:cubicBezTo>
                                        <a:pt x="3048" y="9144"/>
                                        <a:pt x="3048" y="9144"/>
                                        <a:pt x="1524" y="9144"/>
                                      </a:cubicBezTo>
                                      <a:lnTo>
                                        <a:pt x="0" y="7620"/>
                                      </a:lnTo>
                                      <a:lnTo>
                                        <a:pt x="18288" y="0"/>
                                      </a:lnTo>
                                      <a:close/>
                                    </a:path>
                                  </a:pathLst>
                                </a:custGeom>
                                <a:solidFill>
                                  <a:srgbClr val="000000"/>
                                </a:solidFill>
                                <a:ln w="0" cap="flat">
                                  <a:noFill/>
                                  <a:miter lim="127000"/>
                                </a:ln>
                                <a:effectLst/>
                              </wps:spPr>
                              <wps:bodyPr/>
                            </wps:wsp>
                            <wps:wsp>
                              <wps:cNvPr id="61637" name="Shape 61637"/>
                              <wps:cNvSpPr/>
                              <wps:spPr>
                                <a:xfrm>
                                  <a:off x="1150620" y="32004"/>
                                  <a:ext cx="42672" cy="65532"/>
                                </a:xfrm>
                                <a:custGeom>
                                  <a:avLst/>
                                  <a:gdLst/>
                                  <a:ahLst/>
                                  <a:cxnLst/>
                                  <a:rect l="0" t="0" r="0" b="0"/>
                                  <a:pathLst>
                                    <a:path w="42672" h="65532">
                                      <a:moveTo>
                                        <a:pt x="19812" y="0"/>
                                      </a:moveTo>
                                      <a:cubicBezTo>
                                        <a:pt x="21336" y="0"/>
                                        <a:pt x="24384" y="1524"/>
                                        <a:pt x="28956" y="3048"/>
                                      </a:cubicBezTo>
                                      <a:cubicBezTo>
                                        <a:pt x="30480" y="3048"/>
                                        <a:pt x="32004" y="3048"/>
                                        <a:pt x="33528" y="3048"/>
                                      </a:cubicBezTo>
                                      <a:cubicBezTo>
                                        <a:pt x="33528" y="3048"/>
                                        <a:pt x="35052" y="3048"/>
                                        <a:pt x="35052" y="3048"/>
                                      </a:cubicBezTo>
                                      <a:cubicBezTo>
                                        <a:pt x="35052" y="3048"/>
                                        <a:pt x="35052" y="1524"/>
                                        <a:pt x="36576" y="0"/>
                                      </a:cubicBezTo>
                                      <a:lnTo>
                                        <a:pt x="38100" y="0"/>
                                      </a:lnTo>
                                      <a:lnTo>
                                        <a:pt x="38100" y="21336"/>
                                      </a:lnTo>
                                      <a:lnTo>
                                        <a:pt x="36576" y="21336"/>
                                      </a:lnTo>
                                      <a:cubicBezTo>
                                        <a:pt x="35052" y="15240"/>
                                        <a:pt x="32004" y="10668"/>
                                        <a:pt x="28956" y="9144"/>
                                      </a:cubicBezTo>
                                      <a:cubicBezTo>
                                        <a:pt x="25908" y="6096"/>
                                        <a:pt x="22860" y="4572"/>
                                        <a:pt x="18288" y="4572"/>
                                      </a:cubicBezTo>
                                      <a:cubicBezTo>
                                        <a:pt x="15240" y="4572"/>
                                        <a:pt x="12192" y="6096"/>
                                        <a:pt x="10668" y="7620"/>
                                      </a:cubicBezTo>
                                      <a:cubicBezTo>
                                        <a:pt x="7620" y="9144"/>
                                        <a:pt x="7620" y="10668"/>
                                        <a:pt x="7620" y="13716"/>
                                      </a:cubicBezTo>
                                      <a:cubicBezTo>
                                        <a:pt x="7620" y="15240"/>
                                        <a:pt x="7620" y="18288"/>
                                        <a:pt x="9144" y="19812"/>
                                      </a:cubicBezTo>
                                      <a:cubicBezTo>
                                        <a:pt x="10668" y="21336"/>
                                        <a:pt x="13716" y="22860"/>
                                        <a:pt x="18288" y="24384"/>
                                      </a:cubicBezTo>
                                      <a:lnTo>
                                        <a:pt x="28956" y="30480"/>
                                      </a:lnTo>
                                      <a:cubicBezTo>
                                        <a:pt x="38100" y="33528"/>
                                        <a:pt x="42672" y="39624"/>
                                        <a:pt x="42672" y="47244"/>
                                      </a:cubicBezTo>
                                      <a:cubicBezTo>
                                        <a:pt x="42672" y="53340"/>
                                        <a:pt x="39624" y="57912"/>
                                        <a:pt x="35052" y="60960"/>
                                      </a:cubicBezTo>
                                      <a:cubicBezTo>
                                        <a:pt x="32004" y="64008"/>
                                        <a:pt x="25908" y="65532"/>
                                        <a:pt x="21336" y="65532"/>
                                      </a:cubicBezTo>
                                      <a:cubicBezTo>
                                        <a:pt x="16764" y="65532"/>
                                        <a:pt x="12192" y="65532"/>
                                        <a:pt x="7620" y="64008"/>
                                      </a:cubicBezTo>
                                      <a:cubicBezTo>
                                        <a:pt x="6096" y="64008"/>
                                        <a:pt x="4572" y="62484"/>
                                        <a:pt x="3048" y="62484"/>
                                      </a:cubicBezTo>
                                      <a:cubicBezTo>
                                        <a:pt x="3048" y="62484"/>
                                        <a:pt x="1524" y="64008"/>
                                        <a:pt x="1524" y="65532"/>
                                      </a:cubicBezTo>
                                      <a:lnTo>
                                        <a:pt x="0" y="65532"/>
                                      </a:lnTo>
                                      <a:lnTo>
                                        <a:pt x="0" y="44196"/>
                                      </a:lnTo>
                                      <a:lnTo>
                                        <a:pt x="1524" y="44196"/>
                                      </a:lnTo>
                                      <a:cubicBezTo>
                                        <a:pt x="3048" y="50292"/>
                                        <a:pt x="4572" y="54864"/>
                                        <a:pt x="9144" y="57912"/>
                                      </a:cubicBezTo>
                                      <a:cubicBezTo>
                                        <a:pt x="12192" y="59436"/>
                                        <a:pt x="16764" y="60960"/>
                                        <a:pt x="21336" y="60960"/>
                                      </a:cubicBezTo>
                                      <a:cubicBezTo>
                                        <a:pt x="24384" y="60960"/>
                                        <a:pt x="25908" y="60960"/>
                                        <a:pt x="28956" y="59436"/>
                                      </a:cubicBezTo>
                                      <a:cubicBezTo>
                                        <a:pt x="30480" y="56388"/>
                                        <a:pt x="32004" y="54864"/>
                                        <a:pt x="32004" y="51816"/>
                                      </a:cubicBezTo>
                                      <a:cubicBezTo>
                                        <a:pt x="32004" y="48768"/>
                                        <a:pt x="30480" y="47244"/>
                                        <a:pt x="28956" y="44196"/>
                                      </a:cubicBezTo>
                                      <a:cubicBezTo>
                                        <a:pt x="25908" y="42672"/>
                                        <a:pt x="22860" y="39624"/>
                                        <a:pt x="15240" y="36576"/>
                                      </a:cubicBezTo>
                                      <a:cubicBezTo>
                                        <a:pt x="9144" y="33528"/>
                                        <a:pt x="4572" y="30480"/>
                                        <a:pt x="3048" y="28956"/>
                                      </a:cubicBezTo>
                                      <a:cubicBezTo>
                                        <a:pt x="0" y="25908"/>
                                        <a:pt x="0" y="22860"/>
                                        <a:pt x="0" y="18288"/>
                                      </a:cubicBezTo>
                                      <a:cubicBezTo>
                                        <a:pt x="0" y="13716"/>
                                        <a:pt x="1524" y="9144"/>
                                        <a:pt x="4572" y="6096"/>
                                      </a:cubicBezTo>
                                      <a:cubicBezTo>
                                        <a:pt x="9144" y="3048"/>
                                        <a:pt x="13716" y="0"/>
                                        <a:pt x="19812" y="0"/>
                                      </a:cubicBezTo>
                                      <a:close/>
                                    </a:path>
                                  </a:pathLst>
                                </a:custGeom>
                                <a:solidFill>
                                  <a:srgbClr val="000000"/>
                                </a:solidFill>
                                <a:ln w="0" cap="flat">
                                  <a:noFill/>
                                  <a:miter lim="127000"/>
                                </a:ln>
                                <a:effectLst/>
                              </wps:spPr>
                              <wps:bodyPr/>
                            </wps:wsp>
                            <wps:wsp>
                              <wps:cNvPr id="61638" name="Shape 61638"/>
                              <wps:cNvSpPr/>
                              <wps:spPr>
                                <a:xfrm>
                                  <a:off x="1199388" y="32004"/>
                                  <a:ext cx="36576" cy="92964"/>
                                </a:xfrm>
                                <a:custGeom>
                                  <a:avLst/>
                                  <a:gdLst/>
                                  <a:ahLst/>
                                  <a:cxnLst/>
                                  <a:rect l="0" t="0" r="0" b="0"/>
                                  <a:pathLst>
                                    <a:path w="36576" h="92964">
                                      <a:moveTo>
                                        <a:pt x="19812" y="0"/>
                                      </a:moveTo>
                                      <a:lnTo>
                                        <a:pt x="21336" y="0"/>
                                      </a:lnTo>
                                      <a:lnTo>
                                        <a:pt x="21336" y="15240"/>
                                      </a:lnTo>
                                      <a:cubicBezTo>
                                        <a:pt x="25908" y="9144"/>
                                        <a:pt x="28956" y="6096"/>
                                        <a:pt x="32004" y="3048"/>
                                      </a:cubicBezTo>
                                      <a:lnTo>
                                        <a:pt x="36576" y="1524"/>
                                      </a:lnTo>
                                      <a:lnTo>
                                        <a:pt x="36576" y="9144"/>
                                      </a:lnTo>
                                      <a:cubicBezTo>
                                        <a:pt x="33528" y="9144"/>
                                        <a:pt x="32004" y="10668"/>
                                        <a:pt x="30480" y="10668"/>
                                      </a:cubicBezTo>
                                      <a:cubicBezTo>
                                        <a:pt x="28956" y="12192"/>
                                        <a:pt x="25908" y="15240"/>
                                        <a:pt x="21336" y="18288"/>
                                      </a:cubicBezTo>
                                      <a:lnTo>
                                        <a:pt x="21336" y="41148"/>
                                      </a:lnTo>
                                      <a:cubicBezTo>
                                        <a:pt x="21336" y="47244"/>
                                        <a:pt x="22860" y="50292"/>
                                        <a:pt x="22860" y="51816"/>
                                      </a:cubicBezTo>
                                      <a:cubicBezTo>
                                        <a:pt x="22860" y="54864"/>
                                        <a:pt x="24384" y="56388"/>
                                        <a:pt x="27432" y="57912"/>
                                      </a:cubicBezTo>
                                      <a:cubicBezTo>
                                        <a:pt x="28956" y="60960"/>
                                        <a:pt x="32004" y="60960"/>
                                        <a:pt x="36576" y="60960"/>
                                      </a:cubicBezTo>
                                      <a:lnTo>
                                        <a:pt x="36576" y="65532"/>
                                      </a:lnTo>
                                      <a:cubicBezTo>
                                        <a:pt x="33528" y="65532"/>
                                        <a:pt x="30480" y="65532"/>
                                        <a:pt x="27432" y="64008"/>
                                      </a:cubicBezTo>
                                      <a:cubicBezTo>
                                        <a:pt x="25908" y="64008"/>
                                        <a:pt x="24384" y="62484"/>
                                        <a:pt x="21336" y="59436"/>
                                      </a:cubicBezTo>
                                      <a:lnTo>
                                        <a:pt x="21336" y="79248"/>
                                      </a:lnTo>
                                      <a:cubicBezTo>
                                        <a:pt x="21336" y="83820"/>
                                        <a:pt x="22860" y="86868"/>
                                        <a:pt x="22860" y="88392"/>
                                      </a:cubicBezTo>
                                      <a:cubicBezTo>
                                        <a:pt x="22860" y="89916"/>
                                        <a:pt x="24384" y="89916"/>
                                        <a:pt x="24384" y="91440"/>
                                      </a:cubicBezTo>
                                      <a:cubicBezTo>
                                        <a:pt x="25908" y="91440"/>
                                        <a:pt x="28956" y="91440"/>
                                        <a:pt x="30480" y="91440"/>
                                      </a:cubicBezTo>
                                      <a:lnTo>
                                        <a:pt x="30480" y="92964"/>
                                      </a:lnTo>
                                      <a:lnTo>
                                        <a:pt x="0" y="92964"/>
                                      </a:lnTo>
                                      <a:lnTo>
                                        <a:pt x="0" y="91440"/>
                                      </a:lnTo>
                                      <a:lnTo>
                                        <a:pt x="1524" y="91440"/>
                                      </a:lnTo>
                                      <a:cubicBezTo>
                                        <a:pt x="4572" y="91440"/>
                                        <a:pt x="6096" y="91440"/>
                                        <a:pt x="7620" y="89916"/>
                                      </a:cubicBezTo>
                                      <a:cubicBezTo>
                                        <a:pt x="7620" y="89916"/>
                                        <a:pt x="9144" y="89916"/>
                                        <a:pt x="9144" y="88392"/>
                                      </a:cubicBezTo>
                                      <a:cubicBezTo>
                                        <a:pt x="9144" y="86868"/>
                                        <a:pt x="9144" y="83820"/>
                                        <a:pt x="9144" y="79248"/>
                                      </a:cubicBezTo>
                                      <a:lnTo>
                                        <a:pt x="9144" y="19812"/>
                                      </a:lnTo>
                                      <a:cubicBezTo>
                                        <a:pt x="9144" y="16764"/>
                                        <a:pt x="9144" y="13716"/>
                                        <a:pt x="9144" y="12192"/>
                                      </a:cubicBezTo>
                                      <a:cubicBezTo>
                                        <a:pt x="9144" y="10668"/>
                                        <a:pt x="9144" y="10668"/>
                                        <a:pt x="7620" y="9144"/>
                                      </a:cubicBezTo>
                                      <a:cubicBezTo>
                                        <a:pt x="7620" y="9144"/>
                                        <a:pt x="6096" y="9144"/>
                                        <a:pt x="4572" y="9144"/>
                                      </a:cubicBezTo>
                                      <a:cubicBezTo>
                                        <a:pt x="4572" y="9144"/>
                                        <a:pt x="3048" y="9144"/>
                                        <a:pt x="1524" y="9144"/>
                                      </a:cubicBezTo>
                                      <a:lnTo>
                                        <a:pt x="0" y="7620"/>
                                      </a:lnTo>
                                      <a:lnTo>
                                        <a:pt x="19812" y="0"/>
                                      </a:lnTo>
                                      <a:close/>
                                    </a:path>
                                  </a:pathLst>
                                </a:custGeom>
                                <a:solidFill>
                                  <a:srgbClr val="000000"/>
                                </a:solidFill>
                                <a:ln w="0" cap="flat">
                                  <a:noFill/>
                                  <a:miter lim="127000"/>
                                </a:ln>
                                <a:effectLst/>
                              </wps:spPr>
                              <wps:bodyPr/>
                            </wps:wsp>
                            <wps:wsp>
                              <wps:cNvPr id="61639" name="Shape 61639"/>
                              <wps:cNvSpPr/>
                              <wps:spPr>
                                <a:xfrm>
                                  <a:off x="1235964" y="32004"/>
                                  <a:ext cx="27432" cy="65532"/>
                                </a:xfrm>
                                <a:custGeom>
                                  <a:avLst/>
                                  <a:gdLst/>
                                  <a:ahLst/>
                                  <a:cxnLst/>
                                  <a:rect l="0" t="0" r="0" b="0"/>
                                  <a:pathLst>
                                    <a:path w="27432" h="65532">
                                      <a:moveTo>
                                        <a:pt x="4572" y="0"/>
                                      </a:moveTo>
                                      <a:cubicBezTo>
                                        <a:pt x="10668" y="0"/>
                                        <a:pt x="16764" y="3048"/>
                                        <a:pt x="21336" y="7620"/>
                                      </a:cubicBezTo>
                                      <a:cubicBezTo>
                                        <a:pt x="25908" y="13716"/>
                                        <a:pt x="27432" y="21336"/>
                                        <a:pt x="27432" y="30480"/>
                                      </a:cubicBezTo>
                                      <a:cubicBezTo>
                                        <a:pt x="27432" y="41148"/>
                                        <a:pt x="24384" y="50292"/>
                                        <a:pt x="19812" y="57912"/>
                                      </a:cubicBezTo>
                                      <a:cubicBezTo>
                                        <a:pt x="13716" y="64008"/>
                                        <a:pt x="7620" y="65532"/>
                                        <a:pt x="0" y="65532"/>
                                      </a:cubicBezTo>
                                      <a:lnTo>
                                        <a:pt x="0" y="60960"/>
                                      </a:lnTo>
                                      <a:cubicBezTo>
                                        <a:pt x="4572" y="60960"/>
                                        <a:pt x="7620" y="59436"/>
                                        <a:pt x="10668" y="56388"/>
                                      </a:cubicBezTo>
                                      <a:cubicBezTo>
                                        <a:pt x="13716" y="51816"/>
                                        <a:pt x="15240" y="45720"/>
                                        <a:pt x="15240" y="36576"/>
                                      </a:cubicBezTo>
                                      <a:cubicBezTo>
                                        <a:pt x="15240" y="27432"/>
                                        <a:pt x="13716" y="19812"/>
                                        <a:pt x="9144" y="15240"/>
                                      </a:cubicBezTo>
                                      <a:cubicBezTo>
                                        <a:pt x="7620" y="12192"/>
                                        <a:pt x="3048" y="9144"/>
                                        <a:pt x="0" y="9144"/>
                                      </a:cubicBezTo>
                                      <a:lnTo>
                                        <a:pt x="0" y="1524"/>
                                      </a:lnTo>
                                      <a:lnTo>
                                        <a:pt x="4572" y="0"/>
                                      </a:lnTo>
                                      <a:close/>
                                    </a:path>
                                  </a:pathLst>
                                </a:custGeom>
                                <a:solidFill>
                                  <a:srgbClr val="000000"/>
                                </a:solidFill>
                                <a:ln w="0" cap="flat">
                                  <a:noFill/>
                                  <a:miter lim="127000"/>
                                </a:ln>
                                <a:effectLst/>
                              </wps:spPr>
                              <wps:bodyPr/>
                            </wps:wsp>
                            <wps:wsp>
                              <wps:cNvPr id="61640" name="Shape 61640"/>
                              <wps:cNvSpPr/>
                              <wps:spPr>
                                <a:xfrm>
                                  <a:off x="1272539" y="32233"/>
                                  <a:ext cx="29718" cy="65303"/>
                                </a:xfrm>
                                <a:custGeom>
                                  <a:avLst/>
                                  <a:gdLst/>
                                  <a:ahLst/>
                                  <a:cxnLst/>
                                  <a:rect l="0" t="0" r="0" b="0"/>
                                  <a:pathLst>
                                    <a:path w="29718" h="65303">
                                      <a:moveTo>
                                        <a:pt x="29718" y="0"/>
                                      </a:moveTo>
                                      <a:lnTo>
                                        <a:pt x="29718" y="4820"/>
                                      </a:lnTo>
                                      <a:lnTo>
                                        <a:pt x="28956" y="4343"/>
                                      </a:lnTo>
                                      <a:cubicBezTo>
                                        <a:pt x="25908" y="4343"/>
                                        <a:pt x="22860" y="5867"/>
                                        <a:pt x="21336" y="7391"/>
                                      </a:cubicBezTo>
                                      <a:cubicBezTo>
                                        <a:pt x="18288" y="8915"/>
                                        <a:pt x="16764" y="10439"/>
                                        <a:pt x="15240" y="15011"/>
                                      </a:cubicBezTo>
                                      <a:cubicBezTo>
                                        <a:pt x="13716" y="18059"/>
                                        <a:pt x="12192" y="22631"/>
                                        <a:pt x="12192" y="28727"/>
                                      </a:cubicBezTo>
                                      <a:cubicBezTo>
                                        <a:pt x="12192" y="37871"/>
                                        <a:pt x="15240" y="45491"/>
                                        <a:pt x="18288" y="51587"/>
                                      </a:cubicBezTo>
                                      <a:lnTo>
                                        <a:pt x="29718" y="59207"/>
                                      </a:lnTo>
                                      <a:lnTo>
                                        <a:pt x="29718" y="65165"/>
                                      </a:lnTo>
                                      <a:lnTo>
                                        <a:pt x="28956" y="65303"/>
                                      </a:lnTo>
                                      <a:cubicBezTo>
                                        <a:pt x="19812" y="65303"/>
                                        <a:pt x="12192" y="62255"/>
                                        <a:pt x="7620" y="54635"/>
                                      </a:cubicBezTo>
                                      <a:cubicBezTo>
                                        <a:pt x="3048" y="48539"/>
                                        <a:pt x="0" y="40919"/>
                                        <a:pt x="0" y="33299"/>
                                      </a:cubicBezTo>
                                      <a:cubicBezTo>
                                        <a:pt x="0" y="28727"/>
                                        <a:pt x="1524" y="22631"/>
                                        <a:pt x="4572" y="16535"/>
                                      </a:cubicBezTo>
                                      <a:cubicBezTo>
                                        <a:pt x="7620" y="10439"/>
                                        <a:pt x="10668" y="7391"/>
                                        <a:pt x="15240" y="4343"/>
                                      </a:cubicBezTo>
                                      <a:lnTo>
                                        <a:pt x="29718" y="0"/>
                                      </a:lnTo>
                                      <a:close/>
                                    </a:path>
                                  </a:pathLst>
                                </a:custGeom>
                                <a:solidFill>
                                  <a:srgbClr val="000000"/>
                                </a:solidFill>
                                <a:ln w="0" cap="flat">
                                  <a:noFill/>
                                  <a:miter lim="127000"/>
                                </a:ln>
                                <a:effectLst/>
                              </wps:spPr>
                              <wps:bodyPr/>
                            </wps:wsp>
                            <wps:wsp>
                              <wps:cNvPr id="61641" name="Shape 61641"/>
                              <wps:cNvSpPr/>
                              <wps:spPr>
                                <a:xfrm>
                                  <a:off x="1302258" y="32004"/>
                                  <a:ext cx="29718" cy="65393"/>
                                </a:xfrm>
                                <a:custGeom>
                                  <a:avLst/>
                                  <a:gdLst/>
                                  <a:ahLst/>
                                  <a:cxnLst/>
                                  <a:rect l="0" t="0" r="0" b="0"/>
                                  <a:pathLst>
                                    <a:path w="29718" h="65393">
                                      <a:moveTo>
                                        <a:pt x="762" y="0"/>
                                      </a:moveTo>
                                      <a:cubicBezTo>
                                        <a:pt x="9906" y="0"/>
                                        <a:pt x="17526" y="4572"/>
                                        <a:pt x="23622" y="10668"/>
                                      </a:cubicBezTo>
                                      <a:cubicBezTo>
                                        <a:pt x="28194" y="16764"/>
                                        <a:pt x="29718" y="24384"/>
                                        <a:pt x="29718" y="32004"/>
                                      </a:cubicBezTo>
                                      <a:cubicBezTo>
                                        <a:pt x="29718" y="38100"/>
                                        <a:pt x="28194" y="42672"/>
                                        <a:pt x="26670" y="48768"/>
                                      </a:cubicBezTo>
                                      <a:cubicBezTo>
                                        <a:pt x="23622" y="54864"/>
                                        <a:pt x="20574" y="59436"/>
                                        <a:pt x="16002" y="62484"/>
                                      </a:cubicBezTo>
                                      <a:lnTo>
                                        <a:pt x="0" y="65393"/>
                                      </a:lnTo>
                                      <a:lnTo>
                                        <a:pt x="0" y="59436"/>
                                      </a:lnTo>
                                      <a:lnTo>
                                        <a:pt x="2286" y="60960"/>
                                      </a:lnTo>
                                      <a:cubicBezTo>
                                        <a:pt x="6858" y="60960"/>
                                        <a:pt x="11430" y="59436"/>
                                        <a:pt x="14478" y="56388"/>
                                      </a:cubicBezTo>
                                      <a:cubicBezTo>
                                        <a:pt x="16002" y="51816"/>
                                        <a:pt x="17526" y="45720"/>
                                        <a:pt x="17526" y="38100"/>
                                      </a:cubicBezTo>
                                      <a:cubicBezTo>
                                        <a:pt x="17526" y="25908"/>
                                        <a:pt x="16002" y="18288"/>
                                        <a:pt x="11430" y="12192"/>
                                      </a:cubicBezTo>
                                      <a:lnTo>
                                        <a:pt x="0" y="5049"/>
                                      </a:lnTo>
                                      <a:lnTo>
                                        <a:pt x="0" y="229"/>
                                      </a:lnTo>
                                      <a:lnTo>
                                        <a:pt x="762" y="0"/>
                                      </a:lnTo>
                                      <a:close/>
                                    </a:path>
                                  </a:pathLst>
                                </a:custGeom>
                                <a:solidFill>
                                  <a:srgbClr val="000000"/>
                                </a:solidFill>
                                <a:ln w="0" cap="flat">
                                  <a:noFill/>
                                  <a:miter lim="127000"/>
                                </a:ln>
                                <a:effectLst/>
                              </wps:spPr>
                              <wps:bodyPr/>
                            </wps:wsp>
                            <wps:wsp>
                              <wps:cNvPr id="61642" name="Shape 61642"/>
                              <wps:cNvSpPr/>
                              <wps:spPr>
                                <a:xfrm>
                                  <a:off x="1339596" y="32004"/>
                                  <a:ext cx="44196" cy="64008"/>
                                </a:xfrm>
                                <a:custGeom>
                                  <a:avLst/>
                                  <a:gdLst/>
                                  <a:ahLst/>
                                  <a:cxnLst/>
                                  <a:rect l="0" t="0" r="0" b="0"/>
                                  <a:pathLst>
                                    <a:path w="44196" h="64008">
                                      <a:moveTo>
                                        <a:pt x="18288" y="0"/>
                                      </a:moveTo>
                                      <a:lnTo>
                                        <a:pt x="21336" y="0"/>
                                      </a:lnTo>
                                      <a:lnTo>
                                        <a:pt x="21336" y="15240"/>
                                      </a:lnTo>
                                      <a:cubicBezTo>
                                        <a:pt x="25908" y="6096"/>
                                        <a:pt x="32004" y="0"/>
                                        <a:pt x="36576" y="0"/>
                                      </a:cubicBezTo>
                                      <a:cubicBezTo>
                                        <a:pt x="38100" y="0"/>
                                        <a:pt x="41148" y="1524"/>
                                        <a:pt x="42672" y="3048"/>
                                      </a:cubicBezTo>
                                      <a:cubicBezTo>
                                        <a:pt x="44196" y="4572"/>
                                        <a:pt x="44196" y="6096"/>
                                        <a:pt x="44196" y="9144"/>
                                      </a:cubicBezTo>
                                      <a:cubicBezTo>
                                        <a:pt x="44196" y="10668"/>
                                        <a:pt x="44196" y="12192"/>
                                        <a:pt x="42672" y="13716"/>
                                      </a:cubicBezTo>
                                      <a:cubicBezTo>
                                        <a:pt x="42672" y="15240"/>
                                        <a:pt x="41148" y="15240"/>
                                        <a:pt x="39624" y="15240"/>
                                      </a:cubicBezTo>
                                      <a:cubicBezTo>
                                        <a:pt x="38100" y="15240"/>
                                        <a:pt x="36576" y="15240"/>
                                        <a:pt x="35052" y="12192"/>
                                      </a:cubicBezTo>
                                      <a:cubicBezTo>
                                        <a:pt x="32004" y="10668"/>
                                        <a:pt x="30480" y="9144"/>
                                        <a:pt x="30480" y="9144"/>
                                      </a:cubicBezTo>
                                      <a:cubicBezTo>
                                        <a:pt x="28956" y="9144"/>
                                        <a:pt x="28956" y="10668"/>
                                        <a:pt x="27432" y="10668"/>
                                      </a:cubicBezTo>
                                      <a:cubicBezTo>
                                        <a:pt x="25908" y="13716"/>
                                        <a:pt x="24384" y="16764"/>
                                        <a:pt x="21336" y="21336"/>
                                      </a:cubicBezTo>
                                      <a:lnTo>
                                        <a:pt x="21336" y="50292"/>
                                      </a:lnTo>
                                      <a:cubicBezTo>
                                        <a:pt x="21336" y="53340"/>
                                        <a:pt x="21336" y="56388"/>
                                        <a:pt x="22860" y="57912"/>
                                      </a:cubicBezTo>
                                      <a:cubicBezTo>
                                        <a:pt x="22860" y="59436"/>
                                        <a:pt x="24384" y="60960"/>
                                        <a:pt x="25908" y="60960"/>
                                      </a:cubicBezTo>
                                      <a:cubicBezTo>
                                        <a:pt x="25908" y="62484"/>
                                        <a:pt x="28956" y="62484"/>
                                        <a:pt x="30480" y="62484"/>
                                      </a:cubicBezTo>
                                      <a:lnTo>
                                        <a:pt x="30480" y="64008"/>
                                      </a:lnTo>
                                      <a:lnTo>
                                        <a:pt x="0" y="64008"/>
                                      </a:lnTo>
                                      <a:lnTo>
                                        <a:pt x="0" y="62484"/>
                                      </a:lnTo>
                                      <a:cubicBezTo>
                                        <a:pt x="3048" y="62484"/>
                                        <a:pt x="6096" y="62484"/>
                                        <a:pt x="7620" y="60960"/>
                                      </a:cubicBezTo>
                                      <a:cubicBezTo>
                                        <a:pt x="7620" y="60960"/>
                                        <a:pt x="9144" y="59436"/>
                                        <a:pt x="9144" y="57912"/>
                                      </a:cubicBezTo>
                                      <a:cubicBezTo>
                                        <a:pt x="9144" y="56388"/>
                                        <a:pt x="9144" y="54864"/>
                                        <a:pt x="9144" y="50292"/>
                                      </a:cubicBezTo>
                                      <a:lnTo>
                                        <a:pt x="9144" y="25908"/>
                                      </a:lnTo>
                                      <a:cubicBezTo>
                                        <a:pt x="9144" y="18288"/>
                                        <a:pt x="9144" y="13716"/>
                                        <a:pt x="9144" y="12192"/>
                                      </a:cubicBezTo>
                                      <a:cubicBezTo>
                                        <a:pt x="9144" y="10668"/>
                                        <a:pt x="7620" y="10668"/>
                                        <a:pt x="7620" y="9144"/>
                                      </a:cubicBezTo>
                                      <a:cubicBezTo>
                                        <a:pt x="7620" y="9144"/>
                                        <a:pt x="6096" y="9144"/>
                                        <a:pt x="4572"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643" name="Shape 61643"/>
                              <wps:cNvSpPr/>
                              <wps:spPr>
                                <a:xfrm>
                                  <a:off x="1385316" y="12192"/>
                                  <a:ext cx="38100" cy="85344"/>
                                </a:xfrm>
                                <a:custGeom>
                                  <a:avLst/>
                                  <a:gdLst/>
                                  <a:ahLst/>
                                  <a:cxnLst/>
                                  <a:rect l="0" t="0" r="0" b="0"/>
                                  <a:pathLst>
                                    <a:path w="38100" h="85344">
                                      <a:moveTo>
                                        <a:pt x="21336" y="0"/>
                                      </a:moveTo>
                                      <a:lnTo>
                                        <a:pt x="22860" y="0"/>
                                      </a:lnTo>
                                      <a:lnTo>
                                        <a:pt x="22860" y="21336"/>
                                      </a:lnTo>
                                      <a:lnTo>
                                        <a:pt x="36576" y="21336"/>
                                      </a:lnTo>
                                      <a:lnTo>
                                        <a:pt x="36576" y="25908"/>
                                      </a:lnTo>
                                      <a:lnTo>
                                        <a:pt x="22860" y="25908"/>
                                      </a:lnTo>
                                      <a:lnTo>
                                        <a:pt x="22860" y="67056"/>
                                      </a:lnTo>
                                      <a:cubicBezTo>
                                        <a:pt x="22860" y="71628"/>
                                        <a:pt x="22860" y="74676"/>
                                        <a:pt x="24384" y="76200"/>
                                      </a:cubicBezTo>
                                      <a:cubicBezTo>
                                        <a:pt x="24384" y="77724"/>
                                        <a:pt x="25908" y="77724"/>
                                        <a:pt x="27432" y="77724"/>
                                      </a:cubicBezTo>
                                      <a:cubicBezTo>
                                        <a:pt x="28956" y="77724"/>
                                        <a:pt x="30480" y="77724"/>
                                        <a:pt x="32004" y="77724"/>
                                      </a:cubicBezTo>
                                      <a:cubicBezTo>
                                        <a:pt x="33528" y="76200"/>
                                        <a:pt x="33528" y="74676"/>
                                        <a:pt x="35052" y="73152"/>
                                      </a:cubicBezTo>
                                      <a:lnTo>
                                        <a:pt x="38100" y="73152"/>
                                      </a:lnTo>
                                      <a:cubicBezTo>
                                        <a:pt x="36576" y="77724"/>
                                        <a:pt x="33528" y="80772"/>
                                        <a:pt x="30480" y="82296"/>
                                      </a:cubicBezTo>
                                      <a:cubicBezTo>
                                        <a:pt x="28956" y="85344"/>
                                        <a:pt x="25908" y="85344"/>
                                        <a:pt x="22860" y="85344"/>
                                      </a:cubicBezTo>
                                      <a:cubicBezTo>
                                        <a:pt x="19812" y="85344"/>
                                        <a:pt x="18288" y="85344"/>
                                        <a:pt x="16764" y="83820"/>
                                      </a:cubicBezTo>
                                      <a:cubicBezTo>
                                        <a:pt x="13716" y="82296"/>
                                        <a:pt x="12192" y="80772"/>
                                        <a:pt x="12192" y="79248"/>
                                      </a:cubicBezTo>
                                      <a:cubicBezTo>
                                        <a:pt x="10668" y="76200"/>
                                        <a:pt x="10668" y="73152"/>
                                        <a:pt x="10668" y="68580"/>
                                      </a:cubicBezTo>
                                      <a:lnTo>
                                        <a:pt x="10668" y="25908"/>
                                      </a:lnTo>
                                      <a:lnTo>
                                        <a:pt x="0" y="25908"/>
                                      </a:lnTo>
                                      <a:lnTo>
                                        <a:pt x="0" y="24384"/>
                                      </a:lnTo>
                                      <a:cubicBezTo>
                                        <a:pt x="3048" y="22860"/>
                                        <a:pt x="4572" y="21336"/>
                                        <a:pt x="7620" y="19812"/>
                                      </a:cubicBezTo>
                                      <a:cubicBezTo>
                                        <a:pt x="10668" y="16764"/>
                                        <a:pt x="13716" y="13716"/>
                                        <a:pt x="15240" y="10668"/>
                                      </a:cubicBezTo>
                                      <a:cubicBezTo>
                                        <a:pt x="16764" y="9144"/>
                                        <a:pt x="18288" y="6096"/>
                                        <a:pt x="21336" y="0"/>
                                      </a:cubicBezTo>
                                      <a:close/>
                                    </a:path>
                                  </a:pathLst>
                                </a:custGeom>
                                <a:solidFill>
                                  <a:srgbClr val="000000"/>
                                </a:solidFill>
                                <a:ln w="0" cap="flat">
                                  <a:noFill/>
                                  <a:miter lim="127000"/>
                                </a:ln>
                                <a:effectLst/>
                              </wps:spPr>
                              <wps:bodyPr/>
                            </wps:wsp>
                          </wpg:wgp>
                        </a:graphicData>
                      </a:graphic>
                    </wp:inline>
                  </w:drawing>
                </mc:Choice>
                <mc:Fallback>
                  <w:pict>
                    <v:group w14:anchorId="569E318D" id="Group 253668" o:spid="_x0000_s1026" style="width:112.1pt;height:9.85pt;mso-position-horizontal-relative:char;mso-position-vertical-relative:line" coordsize="14234,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">
                      <v:shape id="Shape 61615" o:spid="_x0000_s1027" style="position:absolute;top:45;width:990;height:930;visibility:visible;mso-wrap-style:square;v-text-anchor:top" coordsize="99060,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" path="m,l41148,r,1524l36576,1524v-3048,,-6096,1524,-7620,4572c27432,7620,27432,12192,27432,16764r,41148c27432,60960,27432,65532,27432,70104v1524,4572,1524,7620,4572,10668c33528,82296,35052,85344,38100,86868v3048,1524,7620,1524,12192,1524c56388,88392,60960,88392,67056,85344v4572,-3048,7620,-6096,9144,-10668c77724,71628,79248,64008,79248,54864r,-38100c79248,10668,77724,7620,76200,6096,74676,3048,71628,1524,68580,1524r-3048,l65532,,99060,r,1524l94488,1524v-3048,,-6096,1524,-7620,6096c85344,9144,85344,12192,85344,16764r,38100c85344,62484,83820,70104,82296,74676,80772,80772,76200,85344,71628,88392v-6096,3048,-13716,4572,-22860,4572c39624,92964,32004,91440,25908,88392,21336,85344,16764,80772,15240,74676,13716,70104,13716,64008,13716,51816r,-35052c13716,10668,12192,7620,10668,4572,9144,3048,6096,1524,3048,1524l,1524,,xe" fillcolor="black" stroked="f" strokeweight="0">
                        <v:stroke miterlimit="83231f" joinstyle="miter"/>
                        <v:path arrowok="t" textboxrect="0,0,99060,92964"/>
                      </v:shape>
                      <v:shape id="Shape 61616" o:spid="_x0000_s1028" style="position:absolute;left:1021;top:45;width:807;height:915;visibility:visible;mso-wrap-style:square;v-text-anchor:top" coordsize="8077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" path="m,l71628,r1524,19812l70104,19812c68580,15240,67056,12192,67056,10668,65532,9144,64008,7620,60960,6096v-1524,,-4572,-1524,-9144,-1524l27432,4572r,36576l47244,41148v4572,,9144,,10668,-1524c59436,36576,60960,33528,62484,27432r1524,l64008,59436r-1524,c60960,54864,60960,53340,59436,51816v,-1524,-1524,-3048,-4572,-4572c53340,47244,50292,45720,47244,45720r-19812,l27432,77724v,3048,,6096,,6096c27432,85344,28956,86868,28956,86868v1524,,3048,,6096,l50292,86868v4572,,9144,,10668,c64008,85344,65532,83820,68580,82296v3048,-3048,6096,-7620,9144,-13716l80772,68580,71628,91440,,91440,,89916r3048,c4572,89916,7620,89916,9144,88392v1524,,3048,-1524,3048,-3048c12192,83820,13716,80772,13716,74676r,-57912c13716,10668,12192,6096,10668,4572,9144,3048,6096,1524,3048,1524l,1524,,xe" fillcolor="black" stroked="f" strokeweight="0">
                        <v:stroke miterlimit="83231f" joinstyle="miter"/>
                        <v:path arrowok="t" textboxrect="0,0,80772,91440"/>
                      </v:shape>
                      <v:shape id="Shape 61617" o:spid="_x0000_s1029" style="position:absolute;left:2255;top:45;width:793;height:915;visibility:visible;mso-wrap-style:square;v-text-anchor:top" coordsize="7924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" path="m1524,l77724,r1524,21336l76200,21336v,-4572,-1524,-7620,-3048,-9144c73152,10668,70104,7620,68580,7620,65532,6096,62484,4572,57912,4572r-12192,l45720,74676v,7620,,10668,1524,12192c48768,89916,51816,89916,54864,89916r4572,l59436,91440r-41148,l18288,89916r3048,c24384,89916,27432,89916,30480,86868v,-1524,1524,-6096,1524,-12192l32004,4572r-12192,c15240,4572,12192,6096,10668,6096,9144,7620,6096,9144,4572,10668,3048,13716,1524,16764,1524,21336l,21336,1524,xe" fillcolor="black" stroked="f" strokeweight="0">
                        <v:stroke miterlimit="83231f" joinstyle="miter"/>
                        <v:path arrowok="t" textboxrect="0,0,79248,91440"/>
                      </v:shape>
                      <v:shape id="Shape 61618" o:spid="_x0000_s1030" style="position:absolute;left:3078;top:320;width:442;height:640;visibility:visible;mso-wrap-style:square;v-text-anchor:top" coordsize="4419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" path="m18288,r3048,l21336,15240c25908,6096,30480,,35052,v3048,,4572,1524,6096,3048c42672,4572,44196,6096,44196,9144v,1524,-1524,3048,-1524,4572c41148,15240,39624,15240,38100,15240v-1524,,-3048,,-4572,-3048c32004,10668,30480,9144,28956,9144v,,-1524,1524,-1524,1524c24384,13716,22860,16764,21336,21336r,28956c21336,53340,21336,56388,21336,57912v1524,1524,1524,3048,3048,3048c25908,62484,27432,62484,30480,62484r,1524l,64008,,62484v3048,,4572,,6096,-1524c7620,60960,7620,59436,7620,57912v,-1524,1524,-3048,1524,-7620l9144,25908c9144,18288,7620,13716,7620,12192v,-1524,,-1524,-1524,-3048c6096,9144,4572,9144,4572,9144v-1524,,-3048,,-4572,l,7620,18288,xe" fillcolor="black" stroked="f" strokeweight="0">
                        <v:stroke miterlimit="83231f" joinstyle="miter"/>
                        <v:path arrowok="t" textboxrect="0,0,44196,64008"/>
                      </v:shape>
                      <v:shape id="Shape 61619" o:spid="_x0000_s1031" style="position:absolute;left:3566;top:342;width:236;height:618;visibility:visible;mso-wrap-style:square;v-text-anchor:top" coordsize="23622,6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" path="m23622,r,2667l15240,6858c12192,9906,9144,14478,9144,19050r14478,l23622,23622r-14478,c9144,32766,12192,38862,16764,44958r6858,2743l23622,61781,7620,55626c3048,49530,,41910,,31242,,20574,3048,12954,7620,6858l23622,xe" fillcolor="black" stroked="f" strokeweight="0">
                        <v:stroke miterlimit="83231f" joinstyle="miter"/>
                        <v:path arrowok="t" textboxrect="0,0,23622,61781"/>
                      </v:shape>
                      <v:shape id="Shape 61620" o:spid="_x0000_s1032" style="position:absolute;left:3802;top:716;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" path="m26670,r1524,1524c28194,9144,25146,13716,20574,19812,16002,24384,9906,25908,3810,25908l,24443,,10363r8382,3353c12954,13716,16002,13716,19050,12192,22098,9144,25146,6096,26670,xe" fillcolor="black" stroked="f" strokeweight="0">
                        <v:stroke miterlimit="83231f" joinstyle="miter"/>
                        <v:path arrowok="t" textboxrect="0,0,28194,25908"/>
                      </v:shape>
                      <v:shape id="Shape 61621" o:spid="_x0000_s1033" style="position:absolute;left:3802;top:320;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" path="m5334,v6096,,12192,3048,16764,7620c26670,12192,28194,18288,28194,25908l,25908,,21336r14478,c14478,18288,14478,15240,12954,13716,11430,10668,9906,9144,8382,7620,5334,6096,3810,4572,762,4572l,4953,,2286,5334,xe" fillcolor="black" stroked="f" strokeweight="0">
                        <v:stroke miterlimit="83231f" joinstyle="miter"/>
                        <v:path arrowok="t" textboxrect="0,0,28194,25908"/>
                      </v:shape>
                      <v:shape id="Shape 61622" o:spid="_x0000_s1034" style="position:absolute;left:4160;top:320;width:671;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" path="m18288,r3048,l21336,13716c28956,4572,35052,,41148,v4572,,7620,1524,9144,3048c53340,4572,54864,7620,56388,12192v1524,1524,1524,6096,1524,12192l57912,50292v,4572,,7620,,9144c59436,60960,59436,60960,60960,62484v1524,,3048,,6096,l67056,64008r-30480,l36576,62484r1524,c39624,62484,42672,62484,42672,60960v1524,,1524,-1524,3048,-3048c45720,56388,45720,54864,45720,50292r,-25908c45720,18288,44196,15240,42672,12192v,-3048,-3048,-4572,-6096,-4572c32004,7620,25908,10668,21336,16764r,33528c21336,54864,21336,57912,21336,59436v1524,1524,1524,1524,3048,3048c25908,62484,27432,62484,30480,62484r,1524l,64008,,62484r1524,c4572,62484,6096,62484,7620,60960,9144,59436,9144,56388,9144,50292r,-24384c9144,19812,9144,15240,9144,12192,7620,10668,7620,10668,7620,9144v-1524,,-1524,,-3048,c3048,9144,1524,9144,,9144l,7620,18288,xe" fillcolor="black" stroked="f" strokeweight="0">
                        <v:stroke miterlimit="83231f" joinstyle="miter"/>
                        <v:path arrowok="t" textboxrect="0,0,67056,64008"/>
                      </v:shape>
                      <v:shape id="Shape 61623" o:spid="_x0000_s1035" style="position:absolute;left:4892;top:324;width:274;height:651;visibility:visible;mso-wrap-style:square;v-text-anchor:top" coordsize="27432,6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" path="m27432,r,5025l18288,10250v-4572,4572,-6096,10668,-6096,19812c12192,39206,13716,46826,18288,51398r9144,4572l27432,64606r-3048,508c18288,65114,12192,63590,7620,57494,1524,51398,,43778,,36158,,27014,3048,17870,7620,11774,10668,7964,13716,4916,17145,2821l27432,xe" fillcolor="black" stroked="f" strokeweight="0">
                        <v:stroke miterlimit="83231f" joinstyle="miter"/>
                        <v:path arrowok="t" textboxrect="0,0,27432,65114"/>
                      </v:shape>
                      <v:shape id="Shape 61624" o:spid="_x0000_s1036" style="position:absolute;left:5166;width:366;height:975;visibility:visible;mso-wrap-style:square;v-text-anchor:top" coordsize="36576,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" path="m24384,r3048,l27432,71628v,7620,,12192,,13716c27432,86868,28956,88392,28956,89916v,,1524,,1524,c32004,89916,33528,89916,35052,88392r1524,1524l18288,97536r-3048,l15240,88392v-3048,3048,-6096,6096,-9144,7620l,97028,,88392r3048,1524c7620,89916,10668,88392,15240,83820r,-30480c15240,50292,13716,47244,12192,44196,10668,42672,9144,39624,7620,39624,4572,38100,3048,36576,1524,36576l,37447,,32422r1524,-418c7620,32004,10668,35052,15240,39624r,-13716c15240,19812,15240,15240,13716,13716v,-3048,,-3048,,-4572c12192,9144,12192,9144,10668,9144v-1524,,-3048,,-4572,l6096,7620,24384,xe" fillcolor="black" stroked="f" strokeweight="0">
                        <v:stroke miterlimit="83231f" joinstyle="miter"/>
                        <v:path arrowok="t" textboxrect="0,0,36576,97536"/>
                      </v:shape>
                      <v:shape id="Shape 61625" o:spid="_x0000_s1037" style="position:absolute;left:5608;top:320;width:427;height:655;visibility:visible;mso-wrap-style:square;v-text-anchor:top" coordsize="4267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" path="m18288,v3048,,6096,1524,9144,3048c30480,3048,32004,3048,32004,3048v1524,,1524,,3048,c35052,3048,35052,1524,36576,r1524,l38100,21336r-1524,c33528,15240,32004,10668,28956,9144,25908,6096,22860,4572,18288,4572v-3048,,-6096,1524,-7620,3048c7620,9144,7620,10668,7620,13716v,1524,,4572,1524,6096c10668,21336,13716,22860,18288,24384r9144,6096c38100,33528,42672,39624,42672,47244v,6096,-3048,10668,-7620,13716c30480,64008,25908,65532,21336,65532v-4572,,-9144,,-13716,-1524c6096,64008,4572,62484,3048,62484v,,-1524,1524,-1524,3048l,65532,,44196r1524,c1524,50292,4572,54864,7620,57912v4572,1524,9144,3048,12192,3048c24384,60960,25908,60960,28956,59436v1524,-3048,3048,-4572,3048,-7620c32004,48768,30480,47244,28956,44196,25908,42672,21336,39624,15240,36576,9144,33528,4572,30480,3048,28956,,25908,,22860,,18288,,13716,1524,9144,4572,6096,9144,3048,13716,,18288,xe" fillcolor="black" stroked="f" strokeweight="0">
                        <v:stroke miterlimit="83231f" joinstyle="miter"/>
                        <v:path arrowok="t" textboxrect="0,0,42672,65532"/>
                      </v:shape>
                      <v:shape id="Shape 61626" o:spid="_x0000_s1038" style="position:absolute;left:6492;top:320;width:305;height:640;visibility:visible;mso-wrap-style:square;v-text-anchor:top" coordsize="30480,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" path="m18288,r3048,l21336,50292v,4572,,7620,1524,9144c22860,60960,24384,60960,24384,62484v1524,,3048,,6096,l30480,64008,,64008,,62484v3048,,4572,,6096,c7620,60960,7620,60960,9144,59436v,-1524,,-4572,,-9144l9144,25908v,-6096,,-10668,,-13716c9144,10668,7620,10668,7620,9144v,,-1524,,-3048,c4572,9144,3048,9144,1524,9144l,7620,18288,xe" fillcolor="black" stroked="f" strokeweight="0">
                        <v:stroke miterlimit="83231f" joinstyle="miter"/>
                        <v:path arrowok="t" textboxrect="0,0,30480,64008"/>
                      </v:shape>
                      <v:shape id="Shape 61627" o:spid="_x0000_s1039" style="position:absolute;left:6568;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" path="m7620,v3048,,4572,1524,6096,3048c15240,4572,15240,6096,15240,7620v,3048,,4572,-1524,6096c12192,15240,10668,15240,7620,15240v-1524,,-3048,,-4572,-1524c1524,12192,,10668,,7620,,6096,1524,4572,3048,3048,4572,1524,6096,,7620,xe" fillcolor="black" stroked="f" strokeweight="0">
                        <v:stroke miterlimit="83231f" joinstyle="miter"/>
                        <v:path arrowok="t" textboxrect="0,0,15240,15240"/>
                      </v:shape>
                      <v:shape id="Shape 61628" o:spid="_x0000_s1040" style="position:absolute;left:6842;top:320;width:1037;height:640;visibility:visible;mso-wrap-style:square;v-text-anchor:top" coordsize="103632,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" path="m18288,r3048,l21336,13716c25908,9144,27432,6096,28956,6096,30480,4572,33528,3048,35052,1524,38100,1524,39624,,42672,v3048,,6096,1524,9144,4572c54864,6096,56388,9144,57912,13716,62484,7620,65532,4572,68580,3048,71628,1524,74676,,77724,v3048,,6096,1524,9144,3048c89916,4572,91440,7620,92964,12192v,1524,1524,6096,1524,12192l94488,50292v,4572,,7620,,9144c96012,60960,96012,60960,97536,62484v1524,,3048,,6096,l103632,64008r-30480,l73152,62484r1524,c76200,62484,77724,62484,79248,60960v1524,,1524,-1524,3048,-3048c82296,56388,82296,54864,82296,50292r,-27432c82296,18288,80772,15240,80772,12192,79248,9144,76200,7620,73152,7620v-3048,,-4572,1524,-7620,3048c64008,10668,60960,13716,57912,16764r,33528c57912,54864,57912,57912,57912,59436v1524,1524,1524,1524,3048,3048c62484,62484,64008,62484,67056,62484r,1524l36576,64008r,-1524c39624,62484,41148,62484,42672,62484v1524,-1524,1524,-3048,3048,-4572c45720,56388,45720,54864,45720,50292r,-27432c45720,18288,44196,15240,42672,12192,41148,9144,39624,7620,35052,7620v-1524,,-4572,1524,-6096,3048c25908,12192,22860,13716,21336,16764r,33528c21336,54864,21336,57912,21336,59436v1524,1524,1524,1524,3048,3048c24384,62484,27432,62484,30480,62484r,1524l,64008,,62484v3048,,4572,,6096,c6096,60960,7620,60960,7620,59436,9144,57912,9144,54864,9144,50292r,-24384c9144,19812,9144,15240,7620,12192v,-1524,,-1524,,-3048c6096,9144,6096,9144,4572,9144v-1524,,-3048,,-4572,l,7620,18288,xe" fillcolor="black" stroked="f" strokeweight="0">
                        <v:stroke miterlimit="83231f" joinstyle="miter"/>
                        <v:path arrowok="t" textboxrect="0,0,103632,64008"/>
                      </v:shape>
                      <v:shape id="Shape 61629" o:spid="_x0000_s1041" style="position:absolute;left:8260;top:115;width:449;height:845;visibility:visible;mso-wrap-style:square;v-text-anchor:top" coordsize="44958,8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" path="m44958,r,14513l28956,49425r16002,l44958,53997r-17526,l21336,69237v-1524,3049,-3048,6097,-3048,7621c18288,78381,19812,79906,21336,81430v,1523,3048,1523,7620,1523l28956,84478,,84478,,82953v4572,,6096,-1523,7620,-3047c10668,78381,12192,73809,15240,66190l44958,xe" fillcolor="black" stroked="f" strokeweight="0">
                        <v:stroke miterlimit="83231f" joinstyle="miter"/>
                        <v:path arrowok="t" textboxrect="0,0,44958,84478"/>
                      </v:shape>
                      <v:shape id="Shape 61630" o:spid="_x0000_s1042" style="position:absolute;left:8709;top:30;width:526;height:930;visibility:visible;mso-wrap-style:square;v-text-anchor:top" coordsize="52578,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" path="m3810,l8382,,37338,76200v3048,6096,4572,10668,6096,12192c46482,91440,49530,91440,52578,91440r,1524l16002,92964r,-1524c19050,91440,22098,91440,23622,89916v,-1524,1524,-3048,1524,-4572c25146,83820,23622,80772,22098,76200l17526,62484,,62484,,57912r16002,l762,21336,,22999,,8486,3810,xe" fillcolor="black" stroked="f" strokeweight="0">
                        <v:stroke miterlimit="83231f" joinstyle="miter"/>
                        <v:path arrowok="t" textboxrect="0,0,52578,92964"/>
                      </v:shape>
                      <v:shape id="Shape 61631" o:spid="_x0000_s1043" style="position:absolute;left:9326;width:305;height:960;visibility:visible;mso-wrap-style:square;v-text-anchor:top" coordsize="3048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" path="m18288,r3048,l21336,82296v,4572,,7620,,9144c22860,92964,22860,92964,24384,94488v1524,,3048,,6096,l30480,96012,,96012,,94488v3048,,4572,,6096,c6096,92964,7620,92964,7620,91440,9144,89916,9144,86868,9144,82296r,-56388c9144,19812,9144,15240,9144,13716v,-3048,-1524,-3048,-1524,-4572c6096,9144,6096,9144,4572,9144v,,-1524,,-3048,l,7620,18288,xe" fillcolor="black" stroked="f" strokeweight="0">
                        <v:stroke miterlimit="83231f" joinstyle="miter"/>
                        <v:path arrowok="t" textboxrect="0,0,30480,96012"/>
                      </v:shape>
                      <v:shape id="Shape 61632" o:spid="_x0000_s1044" style="position:absolute;left:9677;top:320;width:366;height:929;visibility:visible;mso-wrap-style:square;v-text-anchor:top" coordsize="3657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" path="m18288,r3048,l21336,15240c24384,9144,27432,6096,30480,3048l36576,1016r,8999l35052,9144v-3048,,-4572,1524,-6096,1524c27432,12192,24384,15240,21336,18288r,22860c21336,47244,21336,50292,21336,51816v,3048,1524,4572,4572,6096c28956,60960,32004,60960,35052,60960r1524,-653l36576,65310r-1524,222c32004,65532,28956,65532,27432,64008v-3048,,-4572,-1524,-6096,-4572l21336,79248v,4572,,7620,,9144c21336,89916,22860,89916,24384,91440v,,3048,,6096,l30480,92964,,92964,,91440v3048,,4572,,6096,-1524c6096,89916,7620,89916,7620,88392v,-1524,1524,-4572,1524,-9144l9144,19812v,-3048,-1524,-6096,-1524,-7620c7620,10668,7620,10668,6096,9144v,,-1524,,-3048,c3048,9144,1524,9144,,9144l,7620,18288,xe" fillcolor="black" stroked="f" strokeweight="0">
                        <v:stroke miterlimit="83231f" joinstyle="miter"/>
                        <v:path arrowok="t" textboxrect="0,0,36576,92964"/>
                      </v:shape>
                      <v:shape id="Shape 61633" o:spid="_x0000_s1045" style="position:absolute;left:10043;top:320;width:274;height:653;visibility:visible;mso-wrap-style:square;v-text-anchor:top" coordsize="27432,6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" path="m3048,c9144,,15240,3048,19812,7620v4572,6096,7620,13716,7620,22860c27432,41148,24384,50292,18288,57912v-3048,3048,-6096,4953,-9335,6096l,65310,,60307,9144,56388v3048,-4572,6096,-10668,6096,-19812c15240,27432,12192,19812,9144,15240l,10015,,1016,3048,xe" fillcolor="black" stroked="f" strokeweight="0">
                        <v:stroke miterlimit="83231f" joinstyle="miter"/>
                        <v:path arrowok="t" textboxrect="0,0,27432,65310"/>
                      </v:shape>
                      <v:shape id="Shape 61634" o:spid="_x0000_s1046" style="position:absolute;left:10408;top:320;width:305;height:640;visibility:visible;mso-wrap-style:square;v-text-anchor:top" coordsize="30480,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" path="m18288,r3048,l21336,50292v,4572,1524,7620,1524,9144c22860,60960,24384,60960,25908,62484v,,3048,,4572,l30480,64008,,64008,,62484v3048,,6096,,6096,c7620,60960,7620,60960,9144,59436v,-1524,,-4572,,-9144l9144,25908v,-6096,,-10668,,-13716c9144,10668,9144,10668,7620,9144v,,-1524,,-1524,c4572,9144,3048,9144,1524,9144l,7620,18288,xe" fillcolor="black" stroked="f" strokeweight="0">
                        <v:stroke miterlimit="83231f" joinstyle="miter"/>
                        <v:path arrowok="t" textboxrect="0,0,30480,64008"/>
                      </v:shape>
                      <v:shape id="Shape 61635" o:spid="_x0000_s1047" style="position:absolute;left:10485;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" path="m7620,v3048,,4572,1524,6096,3048c15240,4572,15240,6096,15240,7620v,3048,,4572,-1524,6096c12192,15240,10668,15240,7620,15240v-1524,,-3048,,-4572,-1524c1524,12192,,10668,,7620,,6096,1524,4572,3048,3048,4572,1524,6096,,7620,xe" fillcolor="black" stroked="f" strokeweight="0">
                        <v:stroke miterlimit="83231f" joinstyle="miter"/>
                        <v:path arrowok="t" textboxrect="0,0,15240,15240"/>
                      </v:shape>
                      <v:shape id="Shape 61636" o:spid="_x0000_s1048" style="position:absolute;left:10759;top:320;width:671;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" path="m18288,r3048,l21336,13716c28956,4572,35052,,41148,v4572,,7620,1524,9144,3048c53340,4572,54864,7620,56388,12192v1524,1524,1524,6096,1524,12192l57912,50292v,4572,,7620,1524,9144c59436,60960,59436,60960,60960,62484v1524,,3048,,6096,l67056,64008r-30480,l36576,62484r1524,c39624,62484,42672,62484,42672,60960v1524,,1524,-1524,3048,-3048c45720,56388,45720,54864,45720,50292r,-25908c45720,18288,44196,15240,44196,12192,42672,9144,39624,7620,36576,7620v-4572,,-10668,3048,-15240,9144l21336,50292v,4572,,7620,,9144c22860,60960,22860,60960,24384,62484v1524,,3048,,6096,l30480,64008,,64008,,62484r1524,c4572,62484,6096,62484,7620,60960,9144,59436,9144,56388,9144,50292r,-24384c9144,19812,9144,15240,9144,12192,7620,10668,7620,10668,7620,9144v-1524,,-1524,,-3048,c3048,9144,3048,9144,1524,9144l,7620,18288,xe" fillcolor="black" stroked="f" strokeweight="0">
                        <v:stroke miterlimit="83231f" joinstyle="miter"/>
                        <v:path arrowok="t" textboxrect="0,0,67056,64008"/>
                      </v:shape>
                      <v:shape id="Shape 61637" o:spid="_x0000_s1049" style="position:absolute;left:11506;top:320;width:426;height:655;visibility:visible;mso-wrap-style:square;v-text-anchor:top" coordsize="4267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" path="m19812,v1524,,4572,1524,9144,3048c30480,3048,32004,3048,33528,3048v,,1524,,1524,c35052,3048,35052,1524,36576,r1524,l38100,21336r-1524,c35052,15240,32004,10668,28956,9144,25908,6096,22860,4572,18288,4572v-3048,,-6096,1524,-7620,3048c7620,9144,7620,10668,7620,13716v,1524,,4572,1524,6096c10668,21336,13716,22860,18288,24384r10668,6096c38100,33528,42672,39624,42672,47244v,6096,-3048,10668,-7620,13716c32004,64008,25908,65532,21336,65532v-4572,,-9144,,-13716,-1524c6096,64008,4572,62484,3048,62484v,,-1524,1524,-1524,3048l,65532,,44196r1524,c3048,50292,4572,54864,9144,57912v3048,1524,7620,3048,12192,3048c24384,60960,25908,60960,28956,59436v1524,-3048,3048,-4572,3048,-7620c32004,48768,30480,47244,28956,44196,25908,42672,22860,39624,15240,36576,9144,33528,4572,30480,3048,28956,,25908,,22860,,18288,,13716,1524,9144,4572,6096,9144,3048,13716,,19812,xe" fillcolor="black" stroked="f" strokeweight="0">
                        <v:stroke miterlimit="83231f" joinstyle="miter"/>
                        <v:path arrowok="t" textboxrect="0,0,42672,65532"/>
                      </v:shape>
                      <v:shape id="Shape 61638" o:spid="_x0000_s1050" style="position:absolute;left:11993;top:320;width:366;height:929;visibility:visible;mso-wrap-style:square;v-text-anchor:top" coordsize="3657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" path="m19812,r1524,l21336,15240c25908,9144,28956,6096,32004,3048l36576,1524r,7620c33528,9144,32004,10668,30480,10668v-1524,1524,-4572,4572,-9144,7620l21336,41148v,6096,1524,9144,1524,10668c22860,54864,24384,56388,27432,57912v1524,3048,4572,3048,9144,3048l36576,65532v-3048,,-6096,,-9144,-1524c25908,64008,24384,62484,21336,59436r,19812c21336,83820,22860,86868,22860,88392v,1524,1524,1524,1524,3048c25908,91440,28956,91440,30480,91440r,1524l,92964,,91440r1524,c4572,91440,6096,91440,7620,89916v,,1524,,1524,-1524c9144,86868,9144,83820,9144,79248r,-59436c9144,16764,9144,13716,9144,12192v,-1524,,-1524,-1524,-3048c7620,9144,6096,9144,4572,9144v,,-1524,,-3048,l,7620,19812,xe" fillcolor="black" stroked="f" strokeweight="0">
                        <v:stroke miterlimit="83231f" joinstyle="miter"/>
                        <v:path arrowok="t" textboxrect="0,0,36576,92964"/>
                      </v:shape>
                      <v:shape id="Shape 61639" o:spid="_x0000_s1051" style="position:absolute;left:12359;top:320;width:274;height:655;visibility:visible;mso-wrap-style:square;v-text-anchor:top" coordsize="2743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" path="m4572,v6096,,12192,3048,16764,7620c25908,13716,27432,21336,27432,30480v,10668,-3048,19812,-7620,27432c13716,64008,7620,65532,,65532l,60960v4572,,7620,-1524,10668,-4572c13716,51816,15240,45720,15240,36576v,-9144,-1524,-16764,-6096,-21336c7620,12192,3048,9144,,9144l,1524,4572,xe" fillcolor="black" stroked="f" strokeweight="0">
                        <v:stroke miterlimit="83231f" joinstyle="miter"/>
                        <v:path arrowok="t" textboxrect="0,0,27432,65532"/>
                      </v:shape>
                      <v:shape id="Shape 61640" o:spid="_x0000_s1052" style="position:absolute;left:12725;top:322;width:297;height:653;visibility:visible;mso-wrap-style:square;v-text-anchor:top" coordsize="29718,6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" path="m29718,r,4820l28956,4343v-3048,,-6096,1524,-7620,3048c18288,8915,16764,10439,15240,15011v-1524,3048,-3048,7620,-3048,13716c12192,37871,15240,45491,18288,51587r11430,7620l29718,65165r-762,138c19812,65303,12192,62255,7620,54635,3048,48539,,40919,,33299,,28727,1524,22631,4572,16535,7620,10439,10668,7391,15240,4343l29718,xe" fillcolor="black" stroked="f" strokeweight="0">
                        <v:stroke miterlimit="83231f" joinstyle="miter"/>
                        <v:path arrowok="t" textboxrect="0,0,29718,65303"/>
                      </v:shape>
                      <v:shape id="Shape 61641" o:spid="_x0000_s1053" style="position:absolute;left:13022;top:320;width:297;height:653;visibility:visible;mso-wrap-style:square;v-text-anchor:top" coordsize="29718,6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" path="m762,c9906,,17526,4572,23622,10668v4572,6096,6096,13716,6096,21336c29718,38100,28194,42672,26670,48768,23622,54864,20574,59436,16002,62484l,65393,,59436r2286,1524c6858,60960,11430,59436,14478,56388v1524,-4572,3048,-10668,3048,-18288c17526,25908,16002,18288,11430,12192l,5049,,229,762,xe" fillcolor="black" stroked="f" strokeweight="0">
                        <v:stroke miterlimit="83231f" joinstyle="miter"/>
                        <v:path arrowok="t" textboxrect="0,0,29718,65393"/>
                      </v:shape>
                      <v:shape id="Shape 61642" o:spid="_x0000_s1054" style="position:absolute;left:13395;top:320;width:442;height:640;visibility:visible;mso-wrap-style:square;v-text-anchor:top" coordsize="4419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" path="m18288,r3048,l21336,15240c25908,6096,32004,,36576,v1524,,4572,1524,6096,3048c44196,4572,44196,6096,44196,9144v,1524,,3048,-1524,4572c42672,15240,41148,15240,39624,15240v-1524,,-3048,,-4572,-3048c32004,10668,30480,9144,30480,9144v-1524,,-1524,1524,-3048,1524c25908,13716,24384,16764,21336,21336r,28956c21336,53340,21336,56388,22860,57912v,1524,1524,3048,3048,3048c25908,62484,28956,62484,30480,62484r,1524l,64008,,62484v3048,,6096,,7620,-1524c7620,60960,9144,59436,9144,57912v,-1524,,-3048,,-7620l9144,25908v,-7620,,-12192,,-13716c9144,10668,7620,10668,7620,9144v,,-1524,,-3048,c4572,9144,3048,9144,1524,9144l,7620,18288,xe" fillcolor="black" stroked="f" strokeweight="0">
                        <v:stroke miterlimit="83231f" joinstyle="miter"/>
                        <v:path arrowok="t" textboxrect="0,0,44196,64008"/>
                      </v:shape>
                      <v:shape id="Shape 61643" o:spid="_x0000_s1055" style="position:absolute;left:13853;top:121;width:381;height:854;visibility:visible;mso-wrap-style:square;v-text-anchor:top" coordsize="381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" path="m21336,r1524,l22860,21336r13716,l36576,25908r-13716,l22860,67056v,4572,,7620,1524,9144c24384,77724,25908,77724,27432,77724v1524,,3048,,4572,c33528,76200,33528,74676,35052,73152r3048,c36576,77724,33528,80772,30480,82296v-1524,3048,-4572,3048,-7620,3048c19812,85344,18288,85344,16764,83820,13716,82296,12192,80772,12192,79248,10668,76200,10668,73152,10668,68580r,-42672l,25908,,24384c3048,22860,4572,21336,7620,19812v3048,-3048,6096,-6096,7620,-9144c16764,9144,18288,6096,21336,xe" fillcolor="black" stroked="f" strokeweight="0">
                        <v:stroke miterlimit="83231f" joinstyle="miter"/>
                        <v:path arrowok="t" textboxrect="0,0,38100,85344"/>
                      </v:shape>
                      <w10:anchorlock/>
                    </v:group>
                  </w:pict>
                </mc:Fallback>
              </mc:AlternateContent>
            </w:r>
          </w:p>
        </w:tc>
        <w:tc>
          <w:tcPr>
            <w:tcW w:w="1270" w:type="dxa"/>
            <w:tcBorders>
              <w:top w:val="single" w:sz="6" w:space="0" w:color="000000"/>
              <w:left w:val="single" w:sz="6" w:space="0" w:color="000000"/>
              <w:bottom w:val="single" w:sz="6" w:space="0" w:color="000000"/>
              <w:right w:val="single" w:sz="6" w:space="0" w:color="000000"/>
            </w:tcBorders>
            <w:shd w:val="clear" w:color="auto" w:fill="auto"/>
          </w:tcPr>
          <w:p w:rsidR="00A03F05" w:rsidRPr="00C3576F" w:rsidRDefault="003F2736" w:rsidP="00C3576F">
            <w:pPr>
              <w:ind w:left="26"/>
              <w:rPr>
                <w:rFonts w:ascii="Calibri" w:hAnsi="Calibri"/>
                <w:sz w:val="22"/>
                <w:szCs w:val="22"/>
              </w:rPr>
            </w:pPr>
            <w:r w:rsidRPr="00C3576F">
              <w:rPr>
                <w:rFonts w:ascii="Calibri" w:hAnsi="Calibri"/>
                <w:noProof/>
                <w:sz w:val="22"/>
                <w:szCs w:val="22"/>
                <w:lang w:val="de-AT" w:eastAsia="de-AT"/>
              </w:rPr>
              <mc:AlternateContent>
                <mc:Choice Requires="wpg">
                  <w:drawing>
                    <wp:inline distT="0" distB="0" distL="0" distR="0">
                      <wp:extent cx="184150" cy="97790"/>
                      <wp:effectExtent l="0" t="0" r="0" b="0"/>
                      <wp:docPr id="253672" name="Group 253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0" cy="97790"/>
                                <a:chOff x="0" y="0"/>
                                <a:chExt cx="184404" cy="97536"/>
                              </a:xfrm>
                            </wpg:grpSpPr>
                            <wps:wsp>
                              <wps:cNvPr id="61644" name="Shape 61644"/>
                              <wps:cNvSpPr/>
                              <wps:spPr>
                                <a:xfrm>
                                  <a:off x="0" y="3048"/>
                                  <a:ext cx="36576" cy="92964"/>
                                </a:xfrm>
                                <a:custGeom>
                                  <a:avLst/>
                                  <a:gdLst/>
                                  <a:ahLst/>
                                  <a:cxnLst/>
                                  <a:rect l="0" t="0" r="0" b="0"/>
                                  <a:pathLst>
                                    <a:path w="36576" h="92964">
                                      <a:moveTo>
                                        <a:pt x="21336" y="0"/>
                                      </a:moveTo>
                                      <a:lnTo>
                                        <a:pt x="24384" y="0"/>
                                      </a:lnTo>
                                      <a:lnTo>
                                        <a:pt x="24384" y="76200"/>
                                      </a:lnTo>
                                      <a:cubicBezTo>
                                        <a:pt x="24384" y="82296"/>
                                        <a:pt x="24384" y="85344"/>
                                        <a:pt x="24384" y="86868"/>
                                      </a:cubicBezTo>
                                      <a:cubicBezTo>
                                        <a:pt x="25908" y="88392"/>
                                        <a:pt x="25908" y="89916"/>
                                        <a:pt x="27432" y="91440"/>
                                      </a:cubicBezTo>
                                      <a:cubicBezTo>
                                        <a:pt x="28956" y="91440"/>
                                        <a:pt x="32004" y="91440"/>
                                        <a:pt x="36576" y="91440"/>
                                      </a:cubicBezTo>
                                      <a:lnTo>
                                        <a:pt x="36576" y="92964"/>
                                      </a:lnTo>
                                      <a:lnTo>
                                        <a:pt x="1524" y="92964"/>
                                      </a:lnTo>
                                      <a:lnTo>
                                        <a:pt x="1524" y="91440"/>
                                      </a:lnTo>
                                      <a:cubicBezTo>
                                        <a:pt x="6096" y="91440"/>
                                        <a:pt x="9144" y="91440"/>
                                        <a:pt x="9144" y="91440"/>
                                      </a:cubicBezTo>
                                      <a:cubicBezTo>
                                        <a:pt x="10668" y="89916"/>
                                        <a:pt x="12192" y="88392"/>
                                        <a:pt x="12192" y="88392"/>
                                      </a:cubicBezTo>
                                      <a:cubicBezTo>
                                        <a:pt x="13716" y="86868"/>
                                        <a:pt x="13716" y="82296"/>
                                        <a:pt x="13716" y="76200"/>
                                      </a:cubicBezTo>
                                      <a:lnTo>
                                        <a:pt x="13716" y="27432"/>
                                      </a:lnTo>
                                      <a:cubicBezTo>
                                        <a:pt x="13716" y="21336"/>
                                        <a:pt x="13716" y="16764"/>
                                        <a:pt x="12192" y="15240"/>
                                      </a:cubicBezTo>
                                      <a:cubicBezTo>
                                        <a:pt x="12192" y="13716"/>
                                        <a:pt x="12192" y="12192"/>
                                        <a:pt x="10668" y="12192"/>
                                      </a:cubicBezTo>
                                      <a:cubicBezTo>
                                        <a:pt x="10668" y="10668"/>
                                        <a:pt x="9144" y="10668"/>
                                        <a:pt x="7620" y="10668"/>
                                      </a:cubicBezTo>
                                      <a:cubicBezTo>
                                        <a:pt x="6096" y="10668"/>
                                        <a:pt x="3048" y="10668"/>
                                        <a:pt x="0" y="12192"/>
                                      </a:cubicBezTo>
                                      <a:lnTo>
                                        <a:pt x="0" y="10668"/>
                                      </a:lnTo>
                                      <a:lnTo>
                                        <a:pt x="21336" y="0"/>
                                      </a:lnTo>
                                      <a:close/>
                                    </a:path>
                                  </a:pathLst>
                                </a:custGeom>
                                <a:solidFill>
                                  <a:srgbClr val="000000"/>
                                </a:solidFill>
                                <a:ln w="0" cap="flat">
                                  <a:noFill/>
                                  <a:miter lim="127000"/>
                                </a:ln>
                                <a:effectLst/>
                              </wps:spPr>
                              <wps:bodyPr/>
                            </wps:wsp>
                            <wps:wsp>
                              <wps:cNvPr id="61645" name="Shape 61645"/>
                              <wps:cNvSpPr/>
                              <wps:spPr>
                                <a:xfrm>
                                  <a:off x="54864" y="0"/>
                                  <a:ext cx="39624" cy="97536"/>
                                </a:xfrm>
                                <a:custGeom>
                                  <a:avLst/>
                                  <a:gdLst/>
                                  <a:ahLst/>
                                  <a:cxnLst/>
                                  <a:rect l="0" t="0" r="0" b="0"/>
                                  <a:pathLst>
                                    <a:path w="39624" h="97536">
                                      <a:moveTo>
                                        <a:pt x="33527" y="0"/>
                                      </a:moveTo>
                                      <a:lnTo>
                                        <a:pt x="39624" y="0"/>
                                      </a:lnTo>
                                      <a:lnTo>
                                        <a:pt x="6096" y="97536"/>
                                      </a:lnTo>
                                      <a:lnTo>
                                        <a:pt x="0" y="97536"/>
                                      </a:lnTo>
                                      <a:lnTo>
                                        <a:pt x="33527" y="0"/>
                                      </a:lnTo>
                                      <a:close/>
                                    </a:path>
                                  </a:pathLst>
                                </a:custGeom>
                                <a:solidFill>
                                  <a:srgbClr val="000000"/>
                                </a:solidFill>
                                <a:ln w="0" cap="flat">
                                  <a:noFill/>
                                  <a:miter lim="127000"/>
                                </a:ln>
                                <a:effectLst/>
                              </wps:spPr>
                              <wps:bodyPr/>
                            </wps:wsp>
                            <wps:wsp>
                              <wps:cNvPr id="61646" name="Shape 61646"/>
                              <wps:cNvSpPr/>
                              <wps:spPr>
                                <a:xfrm>
                                  <a:off x="132588" y="3048"/>
                                  <a:ext cx="51816" cy="94488"/>
                                </a:xfrm>
                                <a:custGeom>
                                  <a:avLst/>
                                  <a:gdLst/>
                                  <a:ahLst/>
                                  <a:cxnLst/>
                                  <a:rect l="0" t="0" r="0" b="0"/>
                                  <a:pathLst>
                                    <a:path w="51816" h="94488">
                                      <a:moveTo>
                                        <a:pt x="27432" y="0"/>
                                      </a:moveTo>
                                      <a:cubicBezTo>
                                        <a:pt x="35052" y="0"/>
                                        <a:pt x="41148" y="3048"/>
                                        <a:pt x="44196" y="7620"/>
                                      </a:cubicBezTo>
                                      <a:cubicBezTo>
                                        <a:pt x="47244" y="10668"/>
                                        <a:pt x="48768" y="15240"/>
                                        <a:pt x="48768" y="18288"/>
                                      </a:cubicBezTo>
                                      <a:cubicBezTo>
                                        <a:pt x="48768" y="25908"/>
                                        <a:pt x="44196" y="32004"/>
                                        <a:pt x="35052" y="39624"/>
                                      </a:cubicBezTo>
                                      <a:cubicBezTo>
                                        <a:pt x="41148" y="41148"/>
                                        <a:pt x="45720" y="44196"/>
                                        <a:pt x="47244" y="48768"/>
                                      </a:cubicBezTo>
                                      <a:cubicBezTo>
                                        <a:pt x="50292" y="53340"/>
                                        <a:pt x="51816" y="57912"/>
                                        <a:pt x="51816" y="64008"/>
                                      </a:cubicBezTo>
                                      <a:cubicBezTo>
                                        <a:pt x="51816" y="71628"/>
                                        <a:pt x="50292" y="77724"/>
                                        <a:pt x="44196" y="83820"/>
                                      </a:cubicBezTo>
                                      <a:cubicBezTo>
                                        <a:pt x="38100" y="91440"/>
                                        <a:pt x="28956" y="94488"/>
                                        <a:pt x="16764" y="94488"/>
                                      </a:cubicBezTo>
                                      <a:cubicBezTo>
                                        <a:pt x="10668" y="94488"/>
                                        <a:pt x="6096" y="94488"/>
                                        <a:pt x="3048" y="92964"/>
                                      </a:cubicBezTo>
                                      <a:cubicBezTo>
                                        <a:pt x="1524" y="91440"/>
                                        <a:pt x="0" y="89916"/>
                                        <a:pt x="0" y="88392"/>
                                      </a:cubicBezTo>
                                      <a:cubicBezTo>
                                        <a:pt x="0" y="86868"/>
                                        <a:pt x="1524" y="86868"/>
                                        <a:pt x="1524" y="85344"/>
                                      </a:cubicBezTo>
                                      <a:cubicBezTo>
                                        <a:pt x="3048" y="85344"/>
                                        <a:pt x="4572" y="83820"/>
                                        <a:pt x="6096" y="83820"/>
                                      </a:cubicBezTo>
                                      <a:cubicBezTo>
                                        <a:pt x="6096" y="83820"/>
                                        <a:pt x="7620" y="83820"/>
                                        <a:pt x="9144" y="85344"/>
                                      </a:cubicBezTo>
                                      <a:cubicBezTo>
                                        <a:pt x="9144" y="85344"/>
                                        <a:pt x="10668" y="85344"/>
                                        <a:pt x="13716" y="86868"/>
                                      </a:cubicBezTo>
                                      <a:cubicBezTo>
                                        <a:pt x="16764" y="88392"/>
                                        <a:pt x="18288" y="88392"/>
                                        <a:pt x="19812" y="88392"/>
                                      </a:cubicBezTo>
                                      <a:cubicBezTo>
                                        <a:pt x="21336" y="88392"/>
                                        <a:pt x="22860" y="88392"/>
                                        <a:pt x="24384" y="88392"/>
                                      </a:cubicBezTo>
                                      <a:cubicBezTo>
                                        <a:pt x="28956" y="88392"/>
                                        <a:pt x="33528" y="86868"/>
                                        <a:pt x="36576" y="83820"/>
                                      </a:cubicBezTo>
                                      <a:cubicBezTo>
                                        <a:pt x="39624" y="80772"/>
                                        <a:pt x="41148" y="76200"/>
                                        <a:pt x="41148" y="71628"/>
                                      </a:cubicBezTo>
                                      <a:cubicBezTo>
                                        <a:pt x="41148" y="67056"/>
                                        <a:pt x="41148" y="64008"/>
                                        <a:pt x="39624" y="60960"/>
                                      </a:cubicBezTo>
                                      <a:cubicBezTo>
                                        <a:pt x="38100" y="57912"/>
                                        <a:pt x="36576" y="56388"/>
                                        <a:pt x="35052" y="54864"/>
                                      </a:cubicBezTo>
                                      <a:cubicBezTo>
                                        <a:pt x="33528" y="53340"/>
                                        <a:pt x="32004" y="51816"/>
                                        <a:pt x="28956" y="50292"/>
                                      </a:cubicBezTo>
                                      <a:cubicBezTo>
                                        <a:pt x="24384" y="48768"/>
                                        <a:pt x="21336" y="47244"/>
                                        <a:pt x="18288" y="47244"/>
                                      </a:cubicBezTo>
                                      <a:lnTo>
                                        <a:pt x="16764" y="47244"/>
                                      </a:lnTo>
                                      <a:lnTo>
                                        <a:pt x="16764" y="45720"/>
                                      </a:lnTo>
                                      <a:cubicBezTo>
                                        <a:pt x="19812" y="45720"/>
                                        <a:pt x="24384" y="44196"/>
                                        <a:pt x="27432" y="42672"/>
                                      </a:cubicBezTo>
                                      <a:cubicBezTo>
                                        <a:pt x="32004" y="41148"/>
                                        <a:pt x="33528" y="38100"/>
                                        <a:pt x="36576" y="35052"/>
                                      </a:cubicBezTo>
                                      <a:cubicBezTo>
                                        <a:pt x="38100" y="32004"/>
                                        <a:pt x="38100" y="28956"/>
                                        <a:pt x="38100" y="25908"/>
                                      </a:cubicBezTo>
                                      <a:cubicBezTo>
                                        <a:pt x="38100" y="19812"/>
                                        <a:pt x="36576" y="16764"/>
                                        <a:pt x="33528" y="13716"/>
                                      </a:cubicBezTo>
                                      <a:cubicBezTo>
                                        <a:pt x="30480" y="10668"/>
                                        <a:pt x="27432" y="9144"/>
                                        <a:pt x="22860" y="9144"/>
                                      </a:cubicBezTo>
                                      <a:cubicBezTo>
                                        <a:pt x="15240" y="9144"/>
                                        <a:pt x="9144" y="13716"/>
                                        <a:pt x="4572" y="21336"/>
                                      </a:cubicBezTo>
                                      <a:lnTo>
                                        <a:pt x="1524" y="19812"/>
                                      </a:lnTo>
                                      <a:cubicBezTo>
                                        <a:pt x="4572" y="13716"/>
                                        <a:pt x="7620" y="9144"/>
                                        <a:pt x="12192" y="6096"/>
                                      </a:cubicBezTo>
                                      <a:cubicBezTo>
                                        <a:pt x="16764" y="3048"/>
                                        <a:pt x="21336" y="0"/>
                                        <a:pt x="27432" y="0"/>
                                      </a:cubicBezTo>
                                      <a:close/>
                                    </a:path>
                                  </a:pathLst>
                                </a:custGeom>
                                <a:solidFill>
                                  <a:srgbClr val="000000"/>
                                </a:solidFill>
                                <a:ln w="0" cap="flat">
                                  <a:noFill/>
                                  <a:miter lim="127000"/>
                                </a:ln>
                                <a:effectLst/>
                              </wps:spPr>
                              <wps:bodyPr/>
                            </wps:wsp>
                          </wpg:wgp>
                        </a:graphicData>
                      </a:graphic>
                    </wp:inline>
                  </w:drawing>
                </mc:Choice>
                <mc:Fallback>
                  <w:pict>
                    <v:group w14:anchorId="2151384C" id="Group 253672" o:spid="_x0000_s1026" style="width:14.5pt;height:7.7pt;mso-position-horizontal-relative:char;mso-position-vertical-relative:line" coordsize="184404,97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">
                      <v:shape id="Shape 61644" o:spid="_x0000_s1027" style="position:absolute;top:3048;width:36576;height:92964;visibility:visible;mso-wrap-style:square;v-text-anchor:top" coordsize="3657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" path="m21336,r3048,l24384,76200v,6096,,9144,,10668c25908,88392,25908,89916,27432,91440v1524,,4572,,9144,l36576,92964r-35052,l1524,91440v4572,,7620,,7620,c10668,89916,12192,88392,12192,88392v1524,-1524,1524,-6096,1524,-12192l13716,27432v,-6096,,-10668,-1524,-12192c12192,13716,12192,12192,10668,12192v,-1524,-1524,-1524,-3048,-1524c6096,10668,3048,10668,,12192l,10668,21336,xe" fillcolor="black" stroked="f" strokeweight="0">
                        <v:stroke miterlimit="83231f" joinstyle="miter"/>
                        <v:path arrowok="t" textboxrect="0,0,36576,92964"/>
                      </v:shape>
                      <v:shape id="Shape 61645" o:spid="_x0000_s1028" style="position:absolute;left:54864;width:39624;height:97536;visibility:visible;mso-wrap-style:square;v-text-anchor:top" coordsize="3962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" path="m33527,r6097,l6096,97536,,97536,33527,xe" fillcolor="black" stroked="f" strokeweight="0">
                        <v:stroke miterlimit="83231f" joinstyle="miter"/>
                        <v:path arrowok="t" textboxrect="0,0,39624,97536"/>
                      </v:shape>
                      <v:shape id="Shape 61646" o:spid="_x0000_s1029" style="position:absolute;left:132588;top:3048;width:51816;height:94488;visibility:visible;mso-wrap-style:square;v-text-anchor:top" coordsize="51816,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" path="m27432,v7620,,13716,3048,16764,7620c47244,10668,48768,15240,48768,18288v,7620,-4572,13716,-13716,21336c41148,41148,45720,44196,47244,48768v3048,4572,4572,9144,4572,15240c51816,71628,50292,77724,44196,83820,38100,91440,28956,94488,16764,94488v-6096,,-10668,,-13716,-1524c1524,91440,,89916,,88392,,86868,1524,86868,1524,85344v1524,,3048,-1524,4572,-1524c6096,83820,7620,83820,9144,85344v,,1524,,4572,1524c16764,88392,18288,88392,19812,88392v1524,,3048,,4572,c28956,88392,33528,86868,36576,83820v3048,-3048,4572,-7620,4572,-12192c41148,67056,41148,64008,39624,60960,38100,57912,36576,56388,35052,54864,33528,53340,32004,51816,28956,50292,24384,48768,21336,47244,18288,47244r-1524,l16764,45720v3048,,7620,-1524,10668,-3048c32004,41148,33528,38100,36576,35052v1524,-3048,1524,-6096,1524,-9144c38100,19812,36576,16764,33528,13716,30480,10668,27432,9144,22860,9144v-7620,,-13716,4572,-18288,12192l1524,19812c4572,13716,7620,9144,12192,6096,16764,3048,21336,,27432,xe" fillcolor="black" stroked="f" strokeweight="0">
                        <v:stroke miterlimit="83231f" joinstyle="miter"/>
                        <v:path arrowok="t" textboxrect="0,0,51816,94488"/>
                      </v:shape>
                      <w10:anchorlock/>
                    </v:group>
                  </w:pict>
                </mc:Fallback>
              </mc:AlternateContent>
            </w:r>
          </w:p>
        </w:tc>
      </w:tr>
      <w:tr w:rsidR="00A03F05" w:rsidTr="00C3576F">
        <w:trPr>
          <w:trHeight w:val="379"/>
        </w:trPr>
        <w:tc>
          <w:tcPr>
            <w:tcW w:w="3681" w:type="dxa"/>
            <w:tcBorders>
              <w:top w:val="single" w:sz="6" w:space="0" w:color="000000"/>
              <w:left w:val="single" w:sz="6" w:space="0" w:color="000000"/>
              <w:bottom w:val="single" w:sz="6" w:space="0" w:color="000000"/>
              <w:right w:val="single" w:sz="6" w:space="0" w:color="000000"/>
            </w:tcBorders>
            <w:shd w:val="clear" w:color="auto" w:fill="auto"/>
          </w:tcPr>
          <w:p w:rsidR="00A03F05" w:rsidRPr="00C3576F" w:rsidRDefault="003F2736" w:rsidP="00C3576F">
            <w:pPr>
              <w:ind w:left="2"/>
              <w:rPr>
                <w:rFonts w:ascii="Calibri" w:hAnsi="Calibri"/>
                <w:sz w:val="22"/>
                <w:szCs w:val="22"/>
              </w:rPr>
            </w:pPr>
            <w:r w:rsidRPr="00C3576F">
              <w:rPr>
                <w:rFonts w:ascii="Calibri" w:hAnsi="Calibri"/>
                <w:noProof/>
                <w:sz w:val="22"/>
                <w:szCs w:val="22"/>
                <w:lang w:val="de-AT" w:eastAsia="de-AT"/>
              </w:rPr>
              <mc:AlternateContent>
                <mc:Choice Requires="wpg">
                  <w:drawing>
                    <wp:inline distT="0" distB="0" distL="0" distR="0">
                      <wp:extent cx="1767840" cy="125095"/>
                      <wp:effectExtent l="0" t="0" r="0" b="0"/>
                      <wp:docPr id="253677" name="Group 253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7840" cy="125095"/>
                                <a:chOff x="0" y="0"/>
                                <a:chExt cx="1767840" cy="124968"/>
                              </a:xfrm>
                            </wpg:grpSpPr>
                            <wps:wsp>
                              <wps:cNvPr id="61661" name="Shape 61661"/>
                              <wps:cNvSpPr/>
                              <wps:spPr>
                                <a:xfrm>
                                  <a:off x="0" y="4572"/>
                                  <a:ext cx="41910" cy="91440"/>
                                </a:xfrm>
                                <a:custGeom>
                                  <a:avLst/>
                                  <a:gdLst/>
                                  <a:ahLst/>
                                  <a:cxnLst/>
                                  <a:rect l="0" t="0" r="0" b="0"/>
                                  <a:pathLst>
                                    <a:path w="41910" h="91440">
                                      <a:moveTo>
                                        <a:pt x="0" y="0"/>
                                      </a:moveTo>
                                      <a:lnTo>
                                        <a:pt x="35052" y="0"/>
                                      </a:lnTo>
                                      <a:lnTo>
                                        <a:pt x="41910" y="1055"/>
                                      </a:lnTo>
                                      <a:lnTo>
                                        <a:pt x="41910" y="6096"/>
                                      </a:lnTo>
                                      <a:lnTo>
                                        <a:pt x="36576" y="4572"/>
                                      </a:lnTo>
                                      <a:cubicBezTo>
                                        <a:pt x="33528" y="4572"/>
                                        <a:pt x="30480" y="6096"/>
                                        <a:pt x="27432" y="6096"/>
                                      </a:cubicBezTo>
                                      <a:lnTo>
                                        <a:pt x="27432" y="44196"/>
                                      </a:lnTo>
                                      <a:cubicBezTo>
                                        <a:pt x="30480" y="45720"/>
                                        <a:pt x="32004" y="45720"/>
                                        <a:pt x="33528" y="45720"/>
                                      </a:cubicBezTo>
                                      <a:cubicBezTo>
                                        <a:pt x="36576" y="45720"/>
                                        <a:pt x="38100" y="45720"/>
                                        <a:pt x="39624" y="45720"/>
                                      </a:cubicBezTo>
                                      <a:lnTo>
                                        <a:pt x="41910" y="44863"/>
                                      </a:lnTo>
                                      <a:lnTo>
                                        <a:pt x="41910" y="50292"/>
                                      </a:lnTo>
                                      <a:lnTo>
                                        <a:pt x="36576" y="50292"/>
                                      </a:lnTo>
                                      <a:cubicBezTo>
                                        <a:pt x="33528" y="50292"/>
                                        <a:pt x="30480" y="50292"/>
                                        <a:pt x="27432" y="48768"/>
                                      </a:cubicBezTo>
                                      <a:lnTo>
                                        <a:pt x="27432" y="74676"/>
                                      </a:lnTo>
                                      <a:cubicBezTo>
                                        <a:pt x="27432" y="82296"/>
                                        <a:pt x="28956" y="85344"/>
                                        <a:pt x="28956" y="86868"/>
                                      </a:cubicBezTo>
                                      <a:cubicBezTo>
                                        <a:pt x="32004" y="89916"/>
                                        <a:pt x="33528" y="89916"/>
                                        <a:pt x="38100" y="89916"/>
                                      </a:cubicBezTo>
                                      <a:lnTo>
                                        <a:pt x="41148" y="89916"/>
                                      </a:lnTo>
                                      <a:lnTo>
                                        <a:pt x="41148" y="91440"/>
                                      </a:lnTo>
                                      <a:lnTo>
                                        <a:pt x="0" y="91440"/>
                                      </a:lnTo>
                                      <a:lnTo>
                                        <a:pt x="0" y="89916"/>
                                      </a:lnTo>
                                      <a:lnTo>
                                        <a:pt x="3048" y="89916"/>
                                      </a:lnTo>
                                      <a:cubicBezTo>
                                        <a:pt x="7620" y="89916"/>
                                        <a:pt x="10668" y="88392"/>
                                        <a:pt x="12192" y="86868"/>
                                      </a:cubicBezTo>
                                      <a:cubicBezTo>
                                        <a:pt x="13716" y="85344"/>
                                        <a:pt x="13716" y="80772"/>
                                        <a:pt x="13716" y="74676"/>
                                      </a:cubicBezTo>
                                      <a:lnTo>
                                        <a:pt x="13716" y="16764"/>
                                      </a:lnTo>
                                      <a:cubicBezTo>
                                        <a:pt x="13716" y="10668"/>
                                        <a:pt x="13716" y="7620"/>
                                        <a:pt x="12192" y="6096"/>
                                      </a:cubicBezTo>
                                      <a:cubicBezTo>
                                        <a:pt x="10668" y="3048"/>
                                        <a:pt x="7620" y="1524"/>
                                        <a:pt x="3048" y="1524"/>
                                      </a:cubicBezTo>
                                      <a:lnTo>
                                        <a:pt x="0" y="1524"/>
                                      </a:lnTo>
                                      <a:lnTo>
                                        <a:pt x="0" y="0"/>
                                      </a:lnTo>
                                      <a:close/>
                                    </a:path>
                                  </a:pathLst>
                                </a:custGeom>
                                <a:solidFill>
                                  <a:srgbClr val="000000"/>
                                </a:solidFill>
                                <a:ln w="0" cap="flat">
                                  <a:noFill/>
                                  <a:miter lim="127000"/>
                                </a:ln>
                                <a:effectLst/>
                              </wps:spPr>
                              <wps:bodyPr/>
                            </wps:wsp>
                            <wps:wsp>
                              <wps:cNvPr id="61662" name="Shape 61662"/>
                              <wps:cNvSpPr/>
                              <wps:spPr>
                                <a:xfrm>
                                  <a:off x="41910" y="5627"/>
                                  <a:ext cx="29718" cy="49237"/>
                                </a:xfrm>
                                <a:custGeom>
                                  <a:avLst/>
                                  <a:gdLst/>
                                  <a:ahLst/>
                                  <a:cxnLst/>
                                  <a:rect l="0" t="0" r="0" b="0"/>
                                  <a:pathLst>
                                    <a:path w="29718" h="49237">
                                      <a:moveTo>
                                        <a:pt x="0" y="0"/>
                                      </a:moveTo>
                                      <a:lnTo>
                                        <a:pt x="12954" y="1993"/>
                                      </a:lnTo>
                                      <a:cubicBezTo>
                                        <a:pt x="17526" y="3517"/>
                                        <a:pt x="22098" y="6565"/>
                                        <a:pt x="25146" y="11137"/>
                                      </a:cubicBezTo>
                                      <a:cubicBezTo>
                                        <a:pt x="28194" y="14185"/>
                                        <a:pt x="29718" y="18757"/>
                                        <a:pt x="29718" y="24853"/>
                                      </a:cubicBezTo>
                                      <a:cubicBezTo>
                                        <a:pt x="29718" y="32473"/>
                                        <a:pt x="26670" y="38569"/>
                                        <a:pt x="22098" y="43141"/>
                                      </a:cubicBezTo>
                                      <a:cubicBezTo>
                                        <a:pt x="17526" y="47713"/>
                                        <a:pt x="9906" y="49237"/>
                                        <a:pt x="762" y="49237"/>
                                      </a:cubicBezTo>
                                      <a:lnTo>
                                        <a:pt x="0" y="49237"/>
                                      </a:lnTo>
                                      <a:lnTo>
                                        <a:pt x="0" y="43808"/>
                                      </a:lnTo>
                                      <a:lnTo>
                                        <a:pt x="9906" y="40093"/>
                                      </a:lnTo>
                                      <a:cubicBezTo>
                                        <a:pt x="12954" y="35521"/>
                                        <a:pt x="14478" y="30949"/>
                                        <a:pt x="14478" y="24853"/>
                                      </a:cubicBezTo>
                                      <a:cubicBezTo>
                                        <a:pt x="14478" y="21805"/>
                                        <a:pt x="14478" y="17233"/>
                                        <a:pt x="11430" y="14185"/>
                                      </a:cubicBezTo>
                                      <a:cubicBezTo>
                                        <a:pt x="9906" y="11137"/>
                                        <a:pt x="8382" y="8089"/>
                                        <a:pt x="5334" y="6565"/>
                                      </a:cubicBezTo>
                                      <a:lnTo>
                                        <a:pt x="0" y="5041"/>
                                      </a:lnTo>
                                      <a:lnTo>
                                        <a:pt x="0" y="0"/>
                                      </a:lnTo>
                                      <a:close/>
                                    </a:path>
                                  </a:pathLst>
                                </a:custGeom>
                                <a:solidFill>
                                  <a:srgbClr val="000000"/>
                                </a:solidFill>
                                <a:ln w="0" cap="flat">
                                  <a:noFill/>
                                  <a:miter lim="127000"/>
                                </a:ln>
                                <a:effectLst/>
                              </wps:spPr>
                              <wps:bodyPr/>
                            </wps:wsp>
                            <wps:wsp>
                              <wps:cNvPr id="61663" name="Shape 61663"/>
                              <wps:cNvSpPr/>
                              <wps:spPr>
                                <a:xfrm>
                                  <a:off x="77724" y="32004"/>
                                  <a:ext cx="44196" cy="64008"/>
                                </a:xfrm>
                                <a:custGeom>
                                  <a:avLst/>
                                  <a:gdLst/>
                                  <a:ahLst/>
                                  <a:cxnLst/>
                                  <a:rect l="0" t="0" r="0" b="0"/>
                                  <a:pathLst>
                                    <a:path w="44196" h="64008">
                                      <a:moveTo>
                                        <a:pt x="18288" y="0"/>
                                      </a:moveTo>
                                      <a:lnTo>
                                        <a:pt x="21336" y="0"/>
                                      </a:lnTo>
                                      <a:lnTo>
                                        <a:pt x="21336" y="15240"/>
                                      </a:lnTo>
                                      <a:cubicBezTo>
                                        <a:pt x="25908" y="6096"/>
                                        <a:pt x="30480" y="0"/>
                                        <a:pt x="36576" y="0"/>
                                      </a:cubicBezTo>
                                      <a:cubicBezTo>
                                        <a:pt x="38100" y="0"/>
                                        <a:pt x="41148" y="1524"/>
                                        <a:pt x="42672" y="3048"/>
                                      </a:cubicBezTo>
                                      <a:cubicBezTo>
                                        <a:pt x="44196" y="4572"/>
                                        <a:pt x="44196" y="6096"/>
                                        <a:pt x="44196" y="9144"/>
                                      </a:cubicBezTo>
                                      <a:cubicBezTo>
                                        <a:pt x="44196" y="10668"/>
                                        <a:pt x="44196" y="12192"/>
                                        <a:pt x="42672" y="13716"/>
                                      </a:cubicBezTo>
                                      <a:cubicBezTo>
                                        <a:pt x="41148" y="15240"/>
                                        <a:pt x="41148" y="15240"/>
                                        <a:pt x="39624" y="15240"/>
                                      </a:cubicBezTo>
                                      <a:cubicBezTo>
                                        <a:pt x="38100" y="15240"/>
                                        <a:pt x="36576" y="15240"/>
                                        <a:pt x="33528" y="12192"/>
                                      </a:cubicBezTo>
                                      <a:cubicBezTo>
                                        <a:pt x="32004" y="10668"/>
                                        <a:pt x="30480" y="9144"/>
                                        <a:pt x="30480" y="9144"/>
                                      </a:cubicBezTo>
                                      <a:cubicBezTo>
                                        <a:pt x="28956" y="9144"/>
                                        <a:pt x="28956" y="10668"/>
                                        <a:pt x="27432" y="10668"/>
                                      </a:cubicBezTo>
                                      <a:cubicBezTo>
                                        <a:pt x="25908" y="13716"/>
                                        <a:pt x="22860" y="16764"/>
                                        <a:pt x="21336" y="21336"/>
                                      </a:cubicBezTo>
                                      <a:lnTo>
                                        <a:pt x="21336" y="50292"/>
                                      </a:lnTo>
                                      <a:cubicBezTo>
                                        <a:pt x="21336" y="53340"/>
                                        <a:pt x="21336" y="56388"/>
                                        <a:pt x="22860" y="57912"/>
                                      </a:cubicBezTo>
                                      <a:cubicBezTo>
                                        <a:pt x="22860" y="59436"/>
                                        <a:pt x="24384" y="60960"/>
                                        <a:pt x="24384" y="60960"/>
                                      </a:cubicBezTo>
                                      <a:cubicBezTo>
                                        <a:pt x="25908" y="62484"/>
                                        <a:pt x="27432" y="62484"/>
                                        <a:pt x="30480" y="62484"/>
                                      </a:cubicBezTo>
                                      <a:lnTo>
                                        <a:pt x="30480" y="64008"/>
                                      </a:lnTo>
                                      <a:lnTo>
                                        <a:pt x="0" y="64008"/>
                                      </a:lnTo>
                                      <a:lnTo>
                                        <a:pt x="0" y="62484"/>
                                      </a:lnTo>
                                      <a:cubicBezTo>
                                        <a:pt x="3048" y="62484"/>
                                        <a:pt x="4572" y="62484"/>
                                        <a:pt x="6096" y="60960"/>
                                      </a:cubicBezTo>
                                      <a:cubicBezTo>
                                        <a:pt x="7620" y="60960"/>
                                        <a:pt x="9144" y="59436"/>
                                        <a:pt x="9144" y="57912"/>
                                      </a:cubicBezTo>
                                      <a:cubicBezTo>
                                        <a:pt x="9144" y="56388"/>
                                        <a:pt x="9144" y="54864"/>
                                        <a:pt x="9144" y="50292"/>
                                      </a:cubicBezTo>
                                      <a:lnTo>
                                        <a:pt x="9144" y="25908"/>
                                      </a:lnTo>
                                      <a:cubicBezTo>
                                        <a:pt x="9144" y="18288"/>
                                        <a:pt x="9144" y="13716"/>
                                        <a:pt x="9144" y="12192"/>
                                      </a:cubicBezTo>
                                      <a:cubicBezTo>
                                        <a:pt x="9144" y="10668"/>
                                        <a:pt x="7620" y="10668"/>
                                        <a:pt x="7620" y="9144"/>
                                      </a:cubicBezTo>
                                      <a:cubicBezTo>
                                        <a:pt x="6096" y="9144"/>
                                        <a:pt x="6096"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664" name="Shape 61664"/>
                              <wps:cNvSpPr/>
                              <wps:spPr>
                                <a:xfrm>
                                  <a:off x="128016" y="59349"/>
                                  <a:ext cx="23622" cy="38187"/>
                                </a:xfrm>
                                <a:custGeom>
                                  <a:avLst/>
                                  <a:gdLst/>
                                  <a:ahLst/>
                                  <a:cxnLst/>
                                  <a:rect l="0" t="0" r="0" b="0"/>
                                  <a:pathLst>
                                    <a:path w="23622" h="38187">
                                      <a:moveTo>
                                        <a:pt x="23622" y="0"/>
                                      </a:moveTo>
                                      <a:lnTo>
                                        <a:pt x="23622" y="5167"/>
                                      </a:lnTo>
                                      <a:lnTo>
                                        <a:pt x="21336" y="6183"/>
                                      </a:lnTo>
                                      <a:cubicBezTo>
                                        <a:pt x="18288" y="7707"/>
                                        <a:pt x="15240" y="10755"/>
                                        <a:pt x="13716" y="12279"/>
                                      </a:cubicBezTo>
                                      <a:cubicBezTo>
                                        <a:pt x="12192" y="15327"/>
                                        <a:pt x="12192" y="16851"/>
                                        <a:pt x="12192" y="19899"/>
                                      </a:cubicBezTo>
                                      <a:cubicBezTo>
                                        <a:pt x="12192" y="22947"/>
                                        <a:pt x="12192" y="25995"/>
                                        <a:pt x="13716" y="27519"/>
                                      </a:cubicBezTo>
                                      <a:cubicBezTo>
                                        <a:pt x="16764" y="30567"/>
                                        <a:pt x="18288" y="30567"/>
                                        <a:pt x="21336" y="30567"/>
                                      </a:cubicBezTo>
                                      <a:lnTo>
                                        <a:pt x="23622" y="29551"/>
                                      </a:lnTo>
                                      <a:lnTo>
                                        <a:pt x="23622" y="36244"/>
                                      </a:lnTo>
                                      <a:lnTo>
                                        <a:pt x="22860" y="36663"/>
                                      </a:lnTo>
                                      <a:cubicBezTo>
                                        <a:pt x="19812" y="38187"/>
                                        <a:pt x="16764" y="38187"/>
                                        <a:pt x="13716" y="38187"/>
                                      </a:cubicBezTo>
                                      <a:cubicBezTo>
                                        <a:pt x="10668" y="38187"/>
                                        <a:pt x="6096" y="36663"/>
                                        <a:pt x="3048" y="33615"/>
                                      </a:cubicBezTo>
                                      <a:cubicBezTo>
                                        <a:pt x="0" y="32091"/>
                                        <a:pt x="0" y="27519"/>
                                        <a:pt x="0" y="22947"/>
                                      </a:cubicBezTo>
                                      <a:cubicBezTo>
                                        <a:pt x="0" y="19899"/>
                                        <a:pt x="0" y="16851"/>
                                        <a:pt x="1524" y="15327"/>
                                      </a:cubicBezTo>
                                      <a:cubicBezTo>
                                        <a:pt x="3048" y="12279"/>
                                        <a:pt x="6096" y="9231"/>
                                        <a:pt x="10668" y="6183"/>
                                      </a:cubicBezTo>
                                      <a:cubicBezTo>
                                        <a:pt x="12954" y="4659"/>
                                        <a:pt x="16002" y="3135"/>
                                        <a:pt x="20002" y="1420"/>
                                      </a:cubicBezTo>
                                      <a:lnTo>
                                        <a:pt x="23622" y="0"/>
                                      </a:lnTo>
                                      <a:close/>
                                    </a:path>
                                  </a:pathLst>
                                </a:custGeom>
                                <a:solidFill>
                                  <a:srgbClr val="000000"/>
                                </a:solidFill>
                                <a:ln w="0" cap="flat">
                                  <a:noFill/>
                                  <a:miter lim="127000"/>
                                </a:ln>
                                <a:effectLst/>
                              </wps:spPr>
                              <wps:bodyPr/>
                            </wps:wsp>
                            <wps:wsp>
                              <wps:cNvPr id="61665" name="Shape 61665"/>
                              <wps:cNvSpPr/>
                              <wps:spPr>
                                <a:xfrm>
                                  <a:off x="131064" y="32836"/>
                                  <a:ext cx="20574" cy="22029"/>
                                </a:xfrm>
                                <a:custGeom>
                                  <a:avLst/>
                                  <a:gdLst/>
                                  <a:ahLst/>
                                  <a:cxnLst/>
                                  <a:rect l="0" t="0" r="0" b="0"/>
                                  <a:pathLst>
                                    <a:path w="20574" h="22029">
                                      <a:moveTo>
                                        <a:pt x="20574" y="0"/>
                                      </a:moveTo>
                                      <a:lnTo>
                                        <a:pt x="20574" y="4122"/>
                                      </a:lnTo>
                                      <a:lnTo>
                                        <a:pt x="19812" y="3741"/>
                                      </a:lnTo>
                                      <a:cubicBezTo>
                                        <a:pt x="18288" y="3741"/>
                                        <a:pt x="15240" y="5265"/>
                                        <a:pt x="13716" y="6789"/>
                                      </a:cubicBezTo>
                                      <a:cubicBezTo>
                                        <a:pt x="12192" y="8312"/>
                                        <a:pt x="10668" y="9837"/>
                                        <a:pt x="10668" y="11361"/>
                                      </a:cubicBezTo>
                                      <a:lnTo>
                                        <a:pt x="12192" y="15933"/>
                                      </a:lnTo>
                                      <a:cubicBezTo>
                                        <a:pt x="12192" y="17456"/>
                                        <a:pt x="10668" y="18981"/>
                                        <a:pt x="9144" y="20505"/>
                                      </a:cubicBezTo>
                                      <a:cubicBezTo>
                                        <a:pt x="9144" y="22029"/>
                                        <a:pt x="7620" y="22029"/>
                                        <a:pt x="6096" y="22029"/>
                                      </a:cubicBezTo>
                                      <a:cubicBezTo>
                                        <a:pt x="3048" y="22029"/>
                                        <a:pt x="1524" y="22029"/>
                                        <a:pt x="1524" y="20505"/>
                                      </a:cubicBezTo>
                                      <a:cubicBezTo>
                                        <a:pt x="0" y="18981"/>
                                        <a:pt x="0" y="17456"/>
                                        <a:pt x="0" y="15933"/>
                                      </a:cubicBezTo>
                                      <a:cubicBezTo>
                                        <a:pt x="0" y="11361"/>
                                        <a:pt x="1524" y="8312"/>
                                        <a:pt x="6096" y="5265"/>
                                      </a:cubicBezTo>
                                      <a:lnTo>
                                        <a:pt x="20574" y="0"/>
                                      </a:lnTo>
                                      <a:close/>
                                    </a:path>
                                  </a:pathLst>
                                </a:custGeom>
                                <a:solidFill>
                                  <a:srgbClr val="000000"/>
                                </a:solidFill>
                                <a:ln w="0" cap="flat">
                                  <a:noFill/>
                                  <a:miter lim="127000"/>
                                </a:ln>
                                <a:effectLst/>
                              </wps:spPr>
                              <wps:bodyPr/>
                            </wps:wsp>
                            <wps:wsp>
                              <wps:cNvPr id="61666" name="Shape 61666"/>
                              <wps:cNvSpPr/>
                              <wps:spPr>
                                <a:xfrm>
                                  <a:off x="135636" y="10668"/>
                                  <a:ext cx="15240" cy="15240"/>
                                </a:xfrm>
                                <a:custGeom>
                                  <a:avLst/>
                                  <a:gdLst/>
                                  <a:ahLst/>
                                  <a:cxnLst/>
                                  <a:rect l="0" t="0" r="0" b="0"/>
                                  <a:pathLst>
                                    <a:path w="15240" h="15240">
                                      <a:moveTo>
                                        <a:pt x="7620" y="0"/>
                                      </a:moveTo>
                                      <a:cubicBezTo>
                                        <a:pt x="9144" y="0"/>
                                        <a:pt x="10668" y="1524"/>
                                        <a:pt x="12192" y="3048"/>
                                      </a:cubicBezTo>
                                      <a:cubicBezTo>
                                        <a:pt x="13716" y="4572"/>
                                        <a:pt x="15240" y="6096"/>
                                        <a:pt x="15240" y="7620"/>
                                      </a:cubicBezTo>
                                      <a:cubicBezTo>
                                        <a:pt x="15240" y="10668"/>
                                        <a:pt x="13716" y="12192"/>
                                        <a:pt x="12192" y="13716"/>
                                      </a:cubicBezTo>
                                      <a:cubicBezTo>
                                        <a:pt x="10668" y="15240"/>
                                        <a:pt x="9144" y="15240"/>
                                        <a:pt x="7620" y="15240"/>
                                      </a:cubicBezTo>
                                      <a:cubicBezTo>
                                        <a:pt x="4572" y="15240"/>
                                        <a:pt x="3048" y="15240"/>
                                        <a:pt x="1524" y="13716"/>
                                      </a:cubicBezTo>
                                      <a:cubicBezTo>
                                        <a:pt x="0" y="12192"/>
                                        <a:pt x="0" y="10668"/>
                                        <a:pt x="0" y="7620"/>
                                      </a:cubicBezTo>
                                      <a:cubicBezTo>
                                        <a:pt x="0" y="6096"/>
                                        <a:pt x="0" y="4572"/>
                                        <a:pt x="1524" y="3048"/>
                                      </a:cubicBezTo>
                                      <a:cubicBezTo>
                                        <a:pt x="3048" y="1524"/>
                                        <a:pt x="4572" y="0"/>
                                        <a:pt x="7620" y="0"/>
                                      </a:cubicBezTo>
                                      <a:close/>
                                    </a:path>
                                  </a:pathLst>
                                </a:custGeom>
                                <a:solidFill>
                                  <a:srgbClr val="000000"/>
                                </a:solidFill>
                                <a:ln w="0" cap="flat">
                                  <a:noFill/>
                                  <a:miter lim="127000"/>
                                </a:ln>
                                <a:effectLst/>
                              </wps:spPr>
                              <wps:bodyPr/>
                            </wps:wsp>
                            <wps:wsp>
                              <wps:cNvPr id="61667" name="Shape 61667"/>
                              <wps:cNvSpPr/>
                              <wps:spPr>
                                <a:xfrm>
                                  <a:off x="151638" y="32004"/>
                                  <a:ext cx="34290" cy="65532"/>
                                </a:xfrm>
                                <a:custGeom>
                                  <a:avLst/>
                                  <a:gdLst/>
                                  <a:ahLst/>
                                  <a:cxnLst/>
                                  <a:rect l="0" t="0" r="0" b="0"/>
                                  <a:pathLst>
                                    <a:path w="34290" h="65532">
                                      <a:moveTo>
                                        <a:pt x="2286" y="0"/>
                                      </a:moveTo>
                                      <a:cubicBezTo>
                                        <a:pt x="6858" y="0"/>
                                        <a:pt x="11430" y="1524"/>
                                        <a:pt x="16002" y="3048"/>
                                      </a:cubicBezTo>
                                      <a:cubicBezTo>
                                        <a:pt x="19050" y="4572"/>
                                        <a:pt x="20574" y="7620"/>
                                        <a:pt x="22098" y="10668"/>
                                      </a:cubicBezTo>
                                      <a:cubicBezTo>
                                        <a:pt x="22098" y="12192"/>
                                        <a:pt x="23622" y="16764"/>
                                        <a:pt x="23622" y="22860"/>
                                      </a:cubicBezTo>
                                      <a:lnTo>
                                        <a:pt x="23622" y="44196"/>
                                      </a:lnTo>
                                      <a:cubicBezTo>
                                        <a:pt x="23622" y="50292"/>
                                        <a:pt x="23622" y="53340"/>
                                        <a:pt x="23622" y="54864"/>
                                      </a:cubicBezTo>
                                      <a:cubicBezTo>
                                        <a:pt x="23622" y="56388"/>
                                        <a:pt x="23622" y="57912"/>
                                        <a:pt x="23622" y="57912"/>
                                      </a:cubicBezTo>
                                      <a:cubicBezTo>
                                        <a:pt x="25146" y="57912"/>
                                        <a:pt x="25146" y="57912"/>
                                        <a:pt x="26670" y="57912"/>
                                      </a:cubicBezTo>
                                      <a:cubicBezTo>
                                        <a:pt x="26670" y="57912"/>
                                        <a:pt x="28194" y="57912"/>
                                        <a:pt x="28194" y="57912"/>
                                      </a:cubicBezTo>
                                      <a:cubicBezTo>
                                        <a:pt x="29718" y="57912"/>
                                        <a:pt x="31242" y="56388"/>
                                        <a:pt x="34290" y="53340"/>
                                      </a:cubicBezTo>
                                      <a:lnTo>
                                        <a:pt x="34290" y="56388"/>
                                      </a:lnTo>
                                      <a:cubicBezTo>
                                        <a:pt x="28194" y="62484"/>
                                        <a:pt x="23622" y="65532"/>
                                        <a:pt x="19050" y="65532"/>
                                      </a:cubicBezTo>
                                      <a:cubicBezTo>
                                        <a:pt x="16002" y="65532"/>
                                        <a:pt x="14478" y="65532"/>
                                        <a:pt x="12954" y="64008"/>
                                      </a:cubicBezTo>
                                      <a:cubicBezTo>
                                        <a:pt x="11430" y="62484"/>
                                        <a:pt x="11430" y="59436"/>
                                        <a:pt x="11430" y="56388"/>
                                      </a:cubicBezTo>
                                      <a:cubicBezTo>
                                        <a:pt x="7620" y="58674"/>
                                        <a:pt x="4953" y="60579"/>
                                        <a:pt x="3048" y="61912"/>
                                      </a:cubicBezTo>
                                      <a:lnTo>
                                        <a:pt x="0" y="63589"/>
                                      </a:lnTo>
                                      <a:lnTo>
                                        <a:pt x="0" y="56896"/>
                                      </a:lnTo>
                                      <a:lnTo>
                                        <a:pt x="11430" y="51816"/>
                                      </a:lnTo>
                                      <a:lnTo>
                                        <a:pt x="11430" y="27432"/>
                                      </a:lnTo>
                                      <a:lnTo>
                                        <a:pt x="0" y="32512"/>
                                      </a:lnTo>
                                      <a:lnTo>
                                        <a:pt x="0" y="27345"/>
                                      </a:lnTo>
                                      <a:lnTo>
                                        <a:pt x="11430" y="22860"/>
                                      </a:lnTo>
                                      <a:lnTo>
                                        <a:pt x="11430" y="21336"/>
                                      </a:lnTo>
                                      <a:cubicBezTo>
                                        <a:pt x="11430" y="15240"/>
                                        <a:pt x="9906" y="10668"/>
                                        <a:pt x="8382" y="9144"/>
                                      </a:cubicBezTo>
                                      <a:lnTo>
                                        <a:pt x="0" y="4953"/>
                                      </a:lnTo>
                                      <a:lnTo>
                                        <a:pt x="0" y="831"/>
                                      </a:lnTo>
                                      <a:lnTo>
                                        <a:pt x="2286" y="0"/>
                                      </a:lnTo>
                                      <a:close/>
                                    </a:path>
                                  </a:pathLst>
                                </a:custGeom>
                                <a:solidFill>
                                  <a:srgbClr val="000000"/>
                                </a:solidFill>
                                <a:ln w="0" cap="flat">
                                  <a:noFill/>
                                  <a:miter lim="127000"/>
                                </a:ln>
                                <a:effectLst/>
                              </wps:spPr>
                              <wps:bodyPr/>
                            </wps:wsp>
                            <wps:wsp>
                              <wps:cNvPr id="61668" name="Shape 61668"/>
                              <wps:cNvSpPr/>
                              <wps:spPr>
                                <a:xfrm>
                                  <a:off x="160020" y="10668"/>
                                  <a:ext cx="15240" cy="15240"/>
                                </a:xfrm>
                                <a:custGeom>
                                  <a:avLst/>
                                  <a:gdLst/>
                                  <a:ahLst/>
                                  <a:cxnLst/>
                                  <a:rect l="0" t="0" r="0" b="0"/>
                                  <a:pathLst>
                                    <a:path w="15240" h="15240">
                                      <a:moveTo>
                                        <a:pt x="7620" y="0"/>
                                      </a:moveTo>
                                      <a:cubicBezTo>
                                        <a:pt x="9144" y="0"/>
                                        <a:pt x="10668" y="1524"/>
                                        <a:pt x="12192" y="3048"/>
                                      </a:cubicBezTo>
                                      <a:cubicBezTo>
                                        <a:pt x="13716" y="4572"/>
                                        <a:pt x="15240" y="6096"/>
                                        <a:pt x="15240" y="7620"/>
                                      </a:cubicBezTo>
                                      <a:cubicBezTo>
                                        <a:pt x="15240" y="10668"/>
                                        <a:pt x="13716" y="12192"/>
                                        <a:pt x="12192" y="13716"/>
                                      </a:cubicBezTo>
                                      <a:cubicBezTo>
                                        <a:pt x="10668" y="15240"/>
                                        <a:pt x="9144" y="15240"/>
                                        <a:pt x="7620" y="15240"/>
                                      </a:cubicBezTo>
                                      <a:cubicBezTo>
                                        <a:pt x="4572" y="15240"/>
                                        <a:pt x="3048" y="15240"/>
                                        <a:pt x="1524" y="13716"/>
                                      </a:cubicBezTo>
                                      <a:cubicBezTo>
                                        <a:pt x="0" y="12192"/>
                                        <a:pt x="0" y="10668"/>
                                        <a:pt x="0" y="7620"/>
                                      </a:cubicBezTo>
                                      <a:cubicBezTo>
                                        <a:pt x="0" y="6096"/>
                                        <a:pt x="0" y="4572"/>
                                        <a:pt x="1524" y="3048"/>
                                      </a:cubicBezTo>
                                      <a:cubicBezTo>
                                        <a:pt x="3048" y="1524"/>
                                        <a:pt x="4572" y="0"/>
                                        <a:pt x="7620" y="0"/>
                                      </a:cubicBezTo>
                                      <a:close/>
                                    </a:path>
                                  </a:pathLst>
                                </a:custGeom>
                                <a:solidFill>
                                  <a:srgbClr val="000000"/>
                                </a:solidFill>
                                <a:ln w="0" cap="flat">
                                  <a:noFill/>
                                  <a:miter lim="127000"/>
                                </a:ln>
                                <a:effectLst/>
                              </wps:spPr>
                              <wps:bodyPr/>
                            </wps:wsp>
                            <wps:wsp>
                              <wps:cNvPr id="61669" name="Shape 61669"/>
                              <wps:cNvSpPr/>
                              <wps:spPr>
                                <a:xfrm>
                                  <a:off x="184404" y="33528"/>
                                  <a:ext cx="67056" cy="64008"/>
                                </a:xfrm>
                                <a:custGeom>
                                  <a:avLst/>
                                  <a:gdLst/>
                                  <a:ahLst/>
                                  <a:cxnLst/>
                                  <a:rect l="0" t="0" r="0" b="0"/>
                                  <a:pathLst>
                                    <a:path w="67056" h="64008">
                                      <a:moveTo>
                                        <a:pt x="0" y="0"/>
                                      </a:moveTo>
                                      <a:lnTo>
                                        <a:pt x="30480" y="0"/>
                                      </a:lnTo>
                                      <a:lnTo>
                                        <a:pt x="30480" y="1524"/>
                                      </a:lnTo>
                                      <a:lnTo>
                                        <a:pt x="28956" y="1524"/>
                                      </a:lnTo>
                                      <a:cubicBezTo>
                                        <a:pt x="27432" y="1524"/>
                                        <a:pt x="25908" y="3048"/>
                                        <a:pt x="24384" y="3048"/>
                                      </a:cubicBezTo>
                                      <a:cubicBezTo>
                                        <a:pt x="24384" y="4572"/>
                                        <a:pt x="22860" y="6096"/>
                                        <a:pt x="22860" y="6096"/>
                                      </a:cubicBezTo>
                                      <a:cubicBezTo>
                                        <a:pt x="22860" y="9144"/>
                                        <a:pt x="24384" y="10668"/>
                                        <a:pt x="24384" y="12192"/>
                                      </a:cubicBezTo>
                                      <a:lnTo>
                                        <a:pt x="39624" y="47244"/>
                                      </a:lnTo>
                                      <a:lnTo>
                                        <a:pt x="53340" y="10668"/>
                                      </a:lnTo>
                                      <a:cubicBezTo>
                                        <a:pt x="54864" y="9144"/>
                                        <a:pt x="54864" y="6096"/>
                                        <a:pt x="54864" y="6096"/>
                                      </a:cubicBezTo>
                                      <a:cubicBezTo>
                                        <a:pt x="54864" y="4572"/>
                                        <a:pt x="54864" y="4572"/>
                                        <a:pt x="54864" y="4572"/>
                                      </a:cubicBezTo>
                                      <a:cubicBezTo>
                                        <a:pt x="54864" y="3048"/>
                                        <a:pt x="53340" y="3048"/>
                                        <a:pt x="53340" y="3048"/>
                                      </a:cubicBezTo>
                                      <a:cubicBezTo>
                                        <a:pt x="51816" y="1524"/>
                                        <a:pt x="50292" y="1524"/>
                                        <a:pt x="48768" y="1524"/>
                                      </a:cubicBezTo>
                                      <a:lnTo>
                                        <a:pt x="48768" y="0"/>
                                      </a:lnTo>
                                      <a:lnTo>
                                        <a:pt x="67056" y="0"/>
                                      </a:lnTo>
                                      <a:lnTo>
                                        <a:pt x="67056" y="1524"/>
                                      </a:lnTo>
                                      <a:cubicBezTo>
                                        <a:pt x="65532" y="3048"/>
                                        <a:pt x="64008" y="3048"/>
                                        <a:pt x="62484" y="3048"/>
                                      </a:cubicBezTo>
                                      <a:cubicBezTo>
                                        <a:pt x="60960" y="6096"/>
                                        <a:pt x="59436" y="7620"/>
                                        <a:pt x="57912" y="12192"/>
                                      </a:cubicBezTo>
                                      <a:lnTo>
                                        <a:pt x="36576" y="64008"/>
                                      </a:lnTo>
                                      <a:lnTo>
                                        <a:pt x="33528" y="64008"/>
                                      </a:lnTo>
                                      <a:lnTo>
                                        <a:pt x="10668" y="12192"/>
                                      </a:lnTo>
                                      <a:cubicBezTo>
                                        <a:pt x="9144" y="9144"/>
                                        <a:pt x="9144" y="7620"/>
                                        <a:pt x="7620" y="6096"/>
                                      </a:cubicBezTo>
                                      <a:cubicBezTo>
                                        <a:pt x="7620" y="4572"/>
                                        <a:pt x="6096" y="4572"/>
                                        <a:pt x="4572" y="3048"/>
                                      </a:cubicBezTo>
                                      <a:cubicBezTo>
                                        <a:pt x="3048" y="3048"/>
                                        <a:pt x="1524" y="3048"/>
                                        <a:pt x="0" y="1524"/>
                                      </a:cubicBezTo>
                                      <a:lnTo>
                                        <a:pt x="0" y="0"/>
                                      </a:lnTo>
                                      <a:close/>
                                    </a:path>
                                  </a:pathLst>
                                </a:custGeom>
                                <a:solidFill>
                                  <a:srgbClr val="000000"/>
                                </a:solidFill>
                                <a:ln w="0" cap="flat">
                                  <a:noFill/>
                                  <a:miter lim="127000"/>
                                </a:ln>
                                <a:effectLst/>
                              </wps:spPr>
                              <wps:bodyPr/>
                            </wps:wsp>
                            <wps:wsp>
                              <wps:cNvPr id="61670" name="Shape 61670"/>
                              <wps:cNvSpPr/>
                              <wps:spPr>
                                <a:xfrm>
                                  <a:off x="259080" y="34290"/>
                                  <a:ext cx="23622" cy="61781"/>
                                </a:xfrm>
                                <a:custGeom>
                                  <a:avLst/>
                                  <a:gdLst/>
                                  <a:ahLst/>
                                  <a:cxnLst/>
                                  <a:rect l="0" t="0" r="0" b="0"/>
                                  <a:pathLst>
                                    <a:path w="23622" h="61781">
                                      <a:moveTo>
                                        <a:pt x="23622" y="0"/>
                                      </a:moveTo>
                                      <a:lnTo>
                                        <a:pt x="23622" y="2613"/>
                                      </a:lnTo>
                                      <a:lnTo>
                                        <a:pt x="13716" y="6858"/>
                                      </a:lnTo>
                                      <a:cubicBezTo>
                                        <a:pt x="10668" y="9906"/>
                                        <a:pt x="9144" y="14478"/>
                                        <a:pt x="9144" y="19050"/>
                                      </a:cubicBezTo>
                                      <a:lnTo>
                                        <a:pt x="23622" y="19050"/>
                                      </a:lnTo>
                                      <a:lnTo>
                                        <a:pt x="23622" y="23622"/>
                                      </a:lnTo>
                                      <a:lnTo>
                                        <a:pt x="9144" y="23622"/>
                                      </a:lnTo>
                                      <a:cubicBezTo>
                                        <a:pt x="9144" y="32766"/>
                                        <a:pt x="10668" y="38862"/>
                                        <a:pt x="15240" y="44958"/>
                                      </a:cubicBezTo>
                                      <a:lnTo>
                                        <a:pt x="23622" y="48006"/>
                                      </a:lnTo>
                                      <a:lnTo>
                                        <a:pt x="23622" y="61781"/>
                                      </a:lnTo>
                                      <a:lnTo>
                                        <a:pt x="7620" y="55626"/>
                                      </a:lnTo>
                                      <a:cubicBezTo>
                                        <a:pt x="3048" y="49530"/>
                                        <a:pt x="0" y="41910"/>
                                        <a:pt x="0" y="31242"/>
                                      </a:cubicBezTo>
                                      <a:cubicBezTo>
                                        <a:pt x="0" y="20574"/>
                                        <a:pt x="3048" y="12954"/>
                                        <a:pt x="7620" y="6858"/>
                                      </a:cubicBezTo>
                                      <a:lnTo>
                                        <a:pt x="23622" y="0"/>
                                      </a:lnTo>
                                      <a:close/>
                                    </a:path>
                                  </a:pathLst>
                                </a:custGeom>
                                <a:solidFill>
                                  <a:srgbClr val="000000"/>
                                </a:solidFill>
                                <a:ln w="0" cap="flat">
                                  <a:noFill/>
                                  <a:miter lim="127000"/>
                                </a:ln>
                                <a:effectLst/>
                              </wps:spPr>
                              <wps:bodyPr/>
                            </wps:wsp>
                            <wps:wsp>
                              <wps:cNvPr id="61671" name="Shape 61671"/>
                              <wps:cNvSpPr/>
                              <wps:spPr>
                                <a:xfrm>
                                  <a:off x="282702" y="71628"/>
                                  <a:ext cx="28194" cy="25908"/>
                                </a:xfrm>
                                <a:custGeom>
                                  <a:avLst/>
                                  <a:gdLst/>
                                  <a:ahLst/>
                                  <a:cxnLst/>
                                  <a:rect l="0" t="0" r="0" b="0"/>
                                  <a:pathLst>
                                    <a:path w="28194" h="25908">
                                      <a:moveTo>
                                        <a:pt x="26670" y="0"/>
                                      </a:moveTo>
                                      <a:lnTo>
                                        <a:pt x="28194" y="1524"/>
                                      </a:lnTo>
                                      <a:cubicBezTo>
                                        <a:pt x="26670" y="9144"/>
                                        <a:pt x="25146" y="13716"/>
                                        <a:pt x="20574" y="19812"/>
                                      </a:cubicBezTo>
                                      <a:cubicBezTo>
                                        <a:pt x="16002" y="24384"/>
                                        <a:pt x="9906" y="25908"/>
                                        <a:pt x="3810" y="25908"/>
                                      </a:cubicBezTo>
                                      <a:lnTo>
                                        <a:pt x="0" y="24443"/>
                                      </a:lnTo>
                                      <a:lnTo>
                                        <a:pt x="0" y="10668"/>
                                      </a:lnTo>
                                      <a:lnTo>
                                        <a:pt x="8382" y="13716"/>
                                      </a:lnTo>
                                      <a:cubicBezTo>
                                        <a:pt x="12954" y="13716"/>
                                        <a:pt x="16002" y="13716"/>
                                        <a:pt x="19050" y="12192"/>
                                      </a:cubicBezTo>
                                      <a:cubicBezTo>
                                        <a:pt x="22098" y="9144"/>
                                        <a:pt x="25146" y="6096"/>
                                        <a:pt x="26670" y="0"/>
                                      </a:cubicBezTo>
                                      <a:close/>
                                    </a:path>
                                  </a:pathLst>
                                </a:custGeom>
                                <a:solidFill>
                                  <a:srgbClr val="000000"/>
                                </a:solidFill>
                                <a:ln w="0" cap="flat">
                                  <a:noFill/>
                                  <a:miter lim="127000"/>
                                </a:ln>
                                <a:effectLst/>
                              </wps:spPr>
                              <wps:bodyPr/>
                            </wps:wsp>
                            <wps:wsp>
                              <wps:cNvPr id="61672" name="Shape 61672"/>
                              <wps:cNvSpPr/>
                              <wps:spPr>
                                <a:xfrm>
                                  <a:off x="282702" y="32004"/>
                                  <a:ext cx="28194" cy="25908"/>
                                </a:xfrm>
                                <a:custGeom>
                                  <a:avLst/>
                                  <a:gdLst/>
                                  <a:ahLst/>
                                  <a:cxnLst/>
                                  <a:rect l="0" t="0" r="0" b="0"/>
                                  <a:pathLst>
                                    <a:path w="28194" h="25908">
                                      <a:moveTo>
                                        <a:pt x="5334" y="0"/>
                                      </a:moveTo>
                                      <a:cubicBezTo>
                                        <a:pt x="11430" y="0"/>
                                        <a:pt x="17526" y="3048"/>
                                        <a:pt x="22098" y="7620"/>
                                      </a:cubicBezTo>
                                      <a:cubicBezTo>
                                        <a:pt x="26670" y="12192"/>
                                        <a:pt x="28194" y="18288"/>
                                        <a:pt x="28194" y="25908"/>
                                      </a:cubicBezTo>
                                      <a:lnTo>
                                        <a:pt x="0" y="25908"/>
                                      </a:lnTo>
                                      <a:lnTo>
                                        <a:pt x="0" y="21336"/>
                                      </a:lnTo>
                                      <a:lnTo>
                                        <a:pt x="14478" y="21336"/>
                                      </a:lnTo>
                                      <a:cubicBezTo>
                                        <a:pt x="14478" y="18288"/>
                                        <a:pt x="14478" y="15240"/>
                                        <a:pt x="12954" y="13716"/>
                                      </a:cubicBezTo>
                                      <a:cubicBezTo>
                                        <a:pt x="11430" y="10668"/>
                                        <a:pt x="9906" y="9144"/>
                                        <a:pt x="8382" y="7620"/>
                                      </a:cubicBezTo>
                                      <a:cubicBezTo>
                                        <a:pt x="5334" y="6096"/>
                                        <a:pt x="3810" y="4572"/>
                                        <a:pt x="762" y="4572"/>
                                      </a:cubicBezTo>
                                      <a:lnTo>
                                        <a:pt x="0" y="4899"/>
                                      </a:lnTo>
                                      <a:lnTo>
                                        <a:pt x="0" y="2286"/>
                                      </a:lnTo>
                                      <a:lnTo>
                                        <a:pt x="5334" y="0"/>
                                      </a:lnTo>
                                      <a:close/>
                                    </a:path>
                                  </a:pathLst>
                                </a:custGeom>
                                <a:solidFill>
                                  <a:srgbClr val="000000"/>
                                </a:solidFill>
                                <a:ln w="0" cap="flat">
                                  <a:noFill/>
                                  <a:miter lim="127000"/>
                                </a:ln>
                                <a:effectLst/>
                              </wps:spPr>
                              <wps:bodyPr/>
                            </wps:wsp>
                            <wps:wsp>
                              <wps:cNvPr id="61673" name="Shape 61673"/>
                              <wps:cNvSpPr/>
                              <wps:spPr>
                                <a:xfrm>
                                  <a:off x="318516" y="32004"/>
                                  <a:ext cx="67056" cy="64008"/>
                                </a:xfrm>
                                <a:custGeom>
                                  <a:avLst/>
                                  <a:gdLst/>
                                  <a:ahLst/>
                                  <a:cxnLst/>
                                  <a:rect l="0" t="0" r="0" b="0"/>
                                  <a:pathLst>
                                    <a:path w="67056" h="64008">
                                      <a:moveTo>
                                        <a:pt x="18288" y="0"/>
                                      </a:moveTo>
                                      <a:lnTo>
                                        <a:pt x="21336" y="0"/>
                                      </a:lnTo>
                                      <a:lnTo>
                                        <a:pt x="21336" y="13716"/>
                                      </a:lnTo>
                                      <a:cubicBezTo>
                                        <a:pt x="27432" y="4572"/>
                                        <a:pt x="35052" y="0"/>
                                        <a:pt x="41148" y="0"/>
                                      </a:cubicBezTo>
                                      <a:cubicBezTo>
                                        <a:pt x="44196" y="0"/>
                                        <a:pt x="47244" y="1524"/>
                                        <a:pt x="50292" y="3048"/>
                                      </a:cubicBezTo>
                                      <a:cubicBezTo>
                                        <a:pt x="53340" y="4572"/>
                                        <a:pt x="54864" y="7620"/>
                                        <a:pt x="56388" y="12192"/>
                                      </a:cubicBezTo>
                                      <a:cubicBezTo>
                                        <a:pt x="56388" y="13716"/>
                                        <a:pt x="57912" y="18288"/>
                                        <a:pt x="57912" y="24384"/>
                                      </a:cubicBezTo>
                                      <a:lnTo>
                                        <a:pt x="57912" y="50292"/>
                                      </a:lnTo>
                                      <a:cubicBezTo>
                                        <a:pt x="57912" y="54864"/>
                                        <a:pt x="57912" y="57912"/>
                                        <a:pt x="57912" y="59436"/>
                                      </a:cubicBezTo>
                                      <a:cubicBezTo>
                                        <a:pt x="59436" y="60960"/>
                                        <a:pt x="59436" y="60960"/>
                                        <a:pt x="60960" y="62484"/>
                                      </a:cubicBezTo>
                                      <a:cubicBezTo>
                                        <a:pt x="62484" y="62484"/>
                                        <a:pt x="64008" y="62484"/>
                                        <a:pt x="67056" y="62484"/>
                                      </a:cubicBezTo>
                                      <a:lnTo>
                                        <a:pt x="67056" y="64008"/>
                                      </a:lnTo>
                                      <a:lnTo>
                                        <a:pt x="36576" y="64008"/>
                                      </a:lnTo>
                                      <a:lnTo>
                                        <a:pt x="36576" y="62484"/>
                                      </a:lnTo>
                                      <a:cubicBezTo>
                                        <a:pt x="39624" y="62484"/>
                                        <a:pt x="41148" y="62484"/>
                                        <a:pt x="42672" y="60960"/>
                                      </a:cubicBezTo>
                                      <a:cubicBezTo>
                                        <a:pt x="44196" y="60960"/>
                                        <a:pt x="44196" y="59436"/>
                                        <a:pt x="45720" y="57912"/>
                                      </a:cubicBezTo>
                                      <a:cubicBezTo>
                                        <a:pt x="45720" y="56388"/>
                                        <a:pt x="45720" y="54864"/>
                                        <a:pt x="45720" y="50292"/>
                                      </a:cubicBezTo>
                                      <a:lnTo>
                                        <a:pt x="45720" y="24384"/>
                                      </a:lnTo>
                                      <a:cubicBezTo>
                                        <a:pt x="45720" y="18288"/>
                                        <a:pt x="44196" y="15240"/>
                                        <a:pt x="42672" y="12192"/>
                                      </a:cubicBezTo>
                                      <a:cubicBezTo>
                                        <a:pt x="41148" y="9144"/>
                                        <a:pt x="39624" y="7620"/>
                                        <a:pt x="36576" y="7620"/>
                                      </a:cubicBezTo>
                                      <a:cubicBezTo>
                                        <a:pt x="30480" y="7620"/>
                                        <a:pt x="25908" y="10668"/>
                                        <a:pt x="21336" y="16764"/>
                                      </a:cubicBezTo>
                                      <a:lnTo>
                                        <a:pt x="21336" y="50292"/>
                                      </a:lnTo>
                                      <a:cubicBezTo>
                                        <a:pt x="21336" y="54864"/>
                                        <a:pt x="21336" y="57912"/>
                                        <a:pt x="21336" y="59436"/>
                                      </a:cubicBezTo>
                                      <a:cubicBezTo>
                                        <a:pt x="22860" y="60960"/>
                                        <a:pt x="22860" y="60960"/>
                                        <a:pt x="24384" y="62484"/>
                                      </a:cubicBezTo>
                                      <a:cubicBezTo>
                                        <a:pt x="24384" y="62484"/>
                                        <a:pt x="27432" y="62484"/>
                                        <a:pt x="30480" y="62484"/>
                                      </a:cubicBezTo>
                                      <a:lnTo>
                                        <a:pt x="30480" y="64008"/>
                                      </a:lnTo>
                                      <a:lnTo>
                                        <a:pt x="0" y="64008"/>
                                      </a:lnTo>
                                      <a:lnTo>
                                        <a:pt x="0" y="62484"/>
                                      </a:lnTo>
                                      <a:lnTo>
                                        <a:pt x="1524" y="62484"/>
                                      </a:lnTo>
                                      <a:cubicBezTo>
                                        <a:pt x="4572" y="62484"/>
                                        <a:pt x="6096" y="62484"/>
                                        <a:pt x="7620" y="60960"/>
                                      </a:cubicBezTo>
                                      <a:cubicBezTo>
                                        <a:pt x="7620" y="59436"/>
                                        <a:pt x="9144" y="54864"/>
                                        <a:pt x="9144" y="50292"/>
                                      </a:cubicBezTo>
                                      <a:lnTo>
                                        <a:pt x="9144" y="25908"/>
                                      </a:lnTo>
                                      <a:cubicBezTo>
                                        <a:pt x="9144" y="18288"/>
                                        <a:pt x="9144" y="15240"/>
                                        <a:pt x="7620" y="12192"/>
                                      </a:cubicBezTo>
                                      <a:cubicBezTo>
                                        <a:pt x="7620" y="10668"/>
                                        <a:pt x="7620" y="10668"/>
                                        <a:pt x="7620" y="9144"/>
                                      </a:cubicBezTo>
                                      <a:cubicBezTo>
                                        <a:pt x="6096" y="9144"/>
                                        <a:pt x="6096"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674" name="Shape 61674"/>
                              <wps:cNvSpPr/>
                              <wps:spPr>
                                <a:xfrm>
                                  <a:off x="385572" y="12192"/>
                                  <a:ext cx="38100" cy="85344"/>
                                </a:xfrm>
                                <a:custGeom>
                                  <a:avLst/>
                                  <a:gdLst/>
                                  <a:ahLst/>
                                  <a:cxnLst/>
                                  <a:rect l="0" t="0" r="0" b="0"/>
                                  <a:pathLst>
                                    <a:path w="38100" h="85344">
                                      <a:moveTo>
                                        <a:pt x="21336" y="0"/>
                                      </a:moveTo>
                                      <a:lnTo>
                                        <a:pt x="22860" y="0"/>
                                      </a:lnTo>
                                      <a:lnTo>
                                        <a:pt x="22860" y="21336"/>
                                      </a:lnTo>
                                      <a:lnTo>
                                        <a:pt x="38100" y="21336"/>
                                      </a:lnTo>
                                      <a:lnTo>
                                        <a:pt x="38100" y="25908"/>
                                      </a:lnTo>
                                      <a:lnTo>
                                        <a:pt x="22860" y="25908"/>
                                      </a:lnTo>
                                      <a:lnTo>
                                        <a:pt x="22860" y="67056"/>
                                      </a:lnTo>
                                      <a:cubicBezTo>
                                        <a:pt x="22860" y="71628"/>
                                        <a:pt x="24384" y="74676"/>
                                        <a:pt x="24384" y="76200"/>
                                      </a:cubicBezTo>
                                      <a:cubicBezTo>
                                        <a:pt x="25908" y="77724"/>
                                        <a:pt x="27432" y="77724"/>
                                        <a:pt x="28956" y="77724"/>
                                      </a:cubicBezTo>
                                      <a:cubicBezTo>
                                        <a:pt x="30480" y="77724"/>
                                        <a:pt x="32004" y="77724"/>
                                        <a:pt x="33528" y="77724"/>
                                      </a:cubicBezTo>
                                      <a:cubicBezTo>
                                        <a:pt x="33528" y="76200"/>
                                        <a:pt x="35052" y="74676"/>
                                        <a:pt x="35052" y="73152"/>
                                      </a:cubicBezTo>
                                      <a:lnTo>
                                        <a:pt x="38100" y="73152"/>
                                      </a:lnTo>
                                      <a:cubicBezTo>
                                        <a:pt x="36576" y="77724"/>
                                        <a:pt x="35052" y="80772"/>
                                        <a:pt x="32004" y="82296"/>
                                      </a:cubicBezTo>
                                      <a:cubicBezTo>
                                        <a:pt x="28956" y="85344"/>
                                        <a:pt x="25908" y="85344"/>
                                        <a:pt x="22860" y="85344"/>
                                      </a:cubicBezTo>
                                      <a:cubicBezTo>
                                        <a:pt x="21336" y="85344"/>
                                        <a:pt x="19812" y="85344"/>
                                        <a:pt x="16764" y="83820"/>
                                      </a:cubicBezTo>
                                      <a:cubicBezTo>
                                        <a:pt x="15240" y="82296"/>
                                        <a:pt x="13716" y="80772"/>
                                        <a:pt x="12192" y="79248"/>
                                      </a:cubicBezTo>
                                      <a:cubicBezTo>
                                        <a:pt x="12192" y="76200"/>
                                        <a:pt x="10668" y="73152"/>
                                        <a:pt x="10668" y="68580"/>
                                      </a:cubicBezTo>
                                      <a:lnTo>
                                        <a:pt x="10668" y="25908"/>
                                      </a:lnTo>
                                      <a:lnTo>
                                        <a:pt x="0" y="25908"/>
                                      </a:lnTo>
                                      <a:lnTo>
                                        <a:pt x="0" y="24384"/>
                                      </a:lnTo>
                                      <a:cubicBezTo>
                                        <a:pt x="3048" y="22860"/>
                                        <a:pt x="6096" y="21336"/>
                                        <a:pt x="9144" y="19812"/>
                                      </a:cubicBezTo>
                                      <a:cubicBezTo>
                                        <a:pt x="12192" y="16764"/>
                                        <a:pt x="15240" y="13716"/>
                                        <a:pt x="16764" y="10668"/>
                                      </a:cubicBezTo>
                                      <a:cubicBezTo>
                                        <a:pt x="18288" y="9144"/>
                                        <a:pt x="19812" y="6096"/>
                                        <a:pt x="21336" y="0"/>
                                      </a:cubicBezTo>
                                      <a:close/>
                                    </a:path>
                                  </a:pathLst>
                                </a:custGeom>
                                <a:solidFill>
                                  <a:srgbClr val="000000"/>
                                </a:solidFill>
                                <a:ln w="0" cap="flat">
                                  <a:noFill/>
                                  <a:miter lim="127000"/>
                                </a:ln>
                                <a:effectLst/>
                              </wps:spPr>
                              <wps:bodyPr/>
                            </wps:wsp>
                            <wps:wsp>
                              <wps:cNvPr id="61675" name="Shape 61675"/>
                              <wps:cNvSpPr/>
                              <wps:spPr>
                                <a:xfrm>
                                  <a:off x="431292" y="32004"/>
                                  <a:ext cx="30480" cy="64008"/>
                                </a:xfrm>
                                <a:custGeom>
                                  <a:avLst/>
                                  <a:gdLst/>
                                  <a:ahLst/>
                                  <a:cxnLst/>
                                  <a:rect l="0" t="0" r="0" b="0"/>
                                  <a:pathLst>
                                    <a:path w="30480" h="64008">
                                      <a:moveTo>
                                        <a:pt x="18288" y="0"/>
                                      </a:moveTo>
                                      <a:lnTo>
                                        <a:pt x="21336" y="0"/>
                                      </a:lnTo>
                                      <a:lnTo>
                                        <a:pt x="21336" y="50292"/>
                                      </a:lnTo>
                                      <a:cubicBezTo>
                                        <a:pt x="21336" y="54864"/>
                                        <a:pt x="21336" y="57912"/>
                                        <a:pt x="22860" y="59436"/>
                                      </a:cubicBezTo>
                                      <a:cubicBezTo>
                                        <a:pt x="22860" y="60960"/>
                                        <a:pt x="22860" y="60960"/>
                                        <a:pt x="24384" y="62484"/>
                                      </a:cubicBezTo>
                                      <a:cubicBezTo>
                                        <a:pt x="25908" y="62484"/>
                                        <a:pt x="27432" y="62484"/>
                                        <a:pt x="30480" y="62484"/>
                                      </a:cubicBezTo>
                                      <a:lnTo>
                                        <a:pt x="30480" y="64008"/>
                                      </a:lnTo>
                                      <a:lnTo>
                                        <a:pt x="0" y="64008"/>
                                      </a:lnTo>
                                      <a:lnTo>
                                        <a:pt x="0" y="62484"/>
                                      </a:lnTo>
                                      <a:cubicBezTo>
                                        <a:pt x="3048" y="62484"/>
                                        <a:pt x="4572" y="62484"/>
                                        <a:pt x="6096" y="62484"/>
                                      </a:cubicBezTo>
                                      <a:cubicBezTo>
                                        <a:pt x="6096" y="60960"/>
                                        <a:pt x="7620" y="60960"/>
                                        <a:pt x="7620" y="59436"/>
                                      </a:cubicBezTo>
                                      <a:cubicBezTo>
                                        <a:pt x="9144" y="57912"/>
                                        <a:pt x="9144" y="54864"/>
                                        <a:pt x="9144" y="50292"/>
                                      </a:cubicBezTo>
                                      <a:lnTo>
                                        <a:pt x="9144" y="25908"/>
                                      </a:lnTo>
                                      <a:cubicBezTo>
                                        <a:pt x="9144" y="19812"/>
                                        <a:pt x="9144" y="15240"/>
                                        <a:pt x="9144" y="12192"/>
                                      </a:cubicBezTo>
                                      <a:cubicBezTo>
                                        <a:pt x="7620" y="10668"/>
                                        <a:pt x="7620" y="10668"/>
                                        <a:pt x="7620" y="9144"/>
                                      </a:cubicBezTo>
                                      <a:cubicBezTo>
                                        <a:pt x="6096" y="9144"/>
                                        <a:pt x="6096" y="9144"/>
                                        <a:pt x="4572" y="9144"/>
                                      </a:cubicBezTo>
                                      <a:cubicBezTo>
                                        <a:pt x="3048" y="9144"/>
                                        <a:pt x="3048" y="9144"/>
                                        <a:pt x="1524" y="9144"/>
                                      </a:cubicBezTo>
                                      <a:lnTo>
                                        <a:pt x="0" y="7620"/>
                                      </a:lnTo>
                                      <a:lnTo>
                                        <a:pt x="18288" y="0"/>
                                      </a:lnTo>
                                      <a:close/>
                                    </a:path>
                                  </a:pathLst>
                                </a:custGeom>
                                <a:solidFill>
                                  <a:srgbClr val="000000"/>
                                </a:solidFill>
                                <a:ln w="0" cap="flat">
                                  <a:noFill/>
                                  <a:miter lim="127000"/>
                                </a:ln>
                                <a:effectLst/>
                              </wps:spPr>
                              <wps:bodyPr/>
                            </wps:wsp>
                            <wps:wsp>
                              <wps:cNvPr id="61676" name="Shape 61676"/>
                              <wps:cNvSpPr/>
                              <wps:spPr>
                                <a:xfrm>
                                  <a:off x="438912" y="0"/>
                                  <a:ext cx="15240" cy="15240"/>
                                </a:xfrm>
                                <a:custGeom>
                                  <a:avLst/>
                                  <a:gdLst/>
                                  <a:ahLst/>
                                  <a:cxnLst/>
                                  <a:rect l="0" t="0" r="0" b="0"/>
                                  <a:pathLst>
                                    <a:path w="15240" h="15240">
                                      <a:moveTo>
                                        <a:pt x="7620" y="0"/>
                                      </a:moveTo>
                                      <a:cubicBezTo>
                                        <a:pt x="9144" y="0"/>
                                        <a:pt x="12192" y="1524"/>
                                        <a:pt x="13716" y="3048"/>
                                      </a:cubicBezTo>
                                      <a:cubicBezTo>
                                        <a:pt x="13716" y="4572"/>
                                        <a:pt x="15240" y="6096"/>
                                        <a:pt x="15240" y="7620"/>
                                      </a:cubicBezTo>
                                      <a:cubicBezTo>
                                        <a:pt x="15240" y="10668"/>
                                        <a:pt x="13716" y="12192"/>
                                        <a:pt x="13716" y="13716"/>
                                      </a:cubicBezTo>
                                      <a:cubicBezTo>
                                        <a:pt x="12192" y="15240"/>
                                        <a:pt x="9144" y="15240"/>
                                        <a:pt x="7620" y="15240"/>
                                      </a:cubicBezTo>
                                      <a:cubicBezTo>
                                        <a:pt x="6096" y="15240"/>
                                        <a:pt x="3048" y="15240"/>
                                        <a:pt x="1524" y="13716"/>
                                      </a:cubicBezTo>
                                      <a:cubicBezTo>
                                        <a:pt x="0" y="12192"/>
                                        <a:pt x="0" y="10668"/>
                                        <a:pt x="0" y="7620"/>
                                      </a:cubicBezTo>
                                      <a:cubicBezTo>
                                        <a:pt x="0" y="6096"/>
                                        <a:pt x="0" y="4572"/>
                                        <a:pt x="1524" y="3048"/>
                                      </a:cubicBezTo>
                                      <a:cubicBezTo>
                                        <a:pt x="3048" y="1524"/>
                                        <a:pt x="6096" y="0"/>
                                        <a:pt x="7620" y="0"/>
                                      </a:cubicBezTo>
                                      <a:close/>
                                    </a:path>
                                  </a:pathLst>
                                </a:custGeom>
                                <a:solidFill>
                                  <a:srgbClr val="000000"/>
                                </a:solidFill>
                                <a:ln w="0" cap="flat">
                                  <a:noFill/>
                                  <a:miter lim="127000"/>
                                </a:ln>
                                <a:effectLst/>
                              </wps:spPr>
                              <wps:bodyPr/>
                            </wps:wsp>
                            <wps:wsp>
                              <wps:cNvPr id="61677" name="Shape 61677"/>
                              <wps:cNvSpPr/>
                              <wps:spPr>
                                <a:xfrm>
                                  <a:off x="463296" y="33528"/>
                                  <a:ext cx="68580" cy="64008"/>
                                </a:xfrm>
                                <a:custGeom>
                                  <a:avLst/>
                                  <a:gdLst/>
                                  <a:ahLst/>
                                  <a:cxnLst/>
                                  <a:rect l="0" t="0" r="0" b="0"/>
                                  <a:pathLst>
                                    <a:path w="68580" h="64008">
                                      <a:moveTo>
                                        <a:pt x="0" y="0"/>
                                      </a:moveTo>
                                      <a:lnTo>
                                        <a:pt x="30480" y="0"/>
                                      </a:lnTo>
                                      <a:lnTo>
                                        <a:pt x="30480" y="1524"/>
                                      </a:lnTo>
                                      <a:lnTo>
                                        <a:pt x="28956" y="1524"/>
                                      </a:lnTo>
                                      <a:cubicBezTo>
                                        <a:pt x="27432" y="1524"/>
                                        <a:pt x="25908" y="3048"/>
                                        <a:pt x="24384" y="3048"/>
                                      </a:cubicBezTo>
                                      <a:cubicBezTo>
                                        <a:pt x="24384" y="4572"/>
                                        <a:pt x="24384" y="6096"/>
                                        <a:pt x="24384" y="6096"/>
                                      </a:cubicBezTo>
                                      <a:cubicBezTo>
                                        <a:pt x="24384" y="9144"/>
                                        <a:pt x="24384" y="10668"/>
                                        <a:pt x="24384" y="12192"/>
                                      </a:cubicBezTo>
                                      <a:lnTo>
                                        <a:pt x="39624" y="47244"/>
                                      </a:lnTo>
                                      <a:lnTo>
                                        <a:pt x="53340" y="10668"/>
                                      </a:lnTo>
                                      <a:cubicBezTo>
                                        <a:pt x="54864" y="9144"/>
                                        <a:pt x="54864" y="6096"/>
                                        <a:pt x="54864" y="6096"/>
                                      </a:cubicBezTo>
                                      <a:cubicBezTo>
                                        <a:pt x="54864" y="4572"/>
                                        <a:pt x="54864" y="4572"/>
                                        <a:pt x="54864" y="4572"/>
                                      </a:cubicBezTo>
                                      <a:cubicBezTo>
                                        <a:pt x="54864" y="3048"/>
                                        <a:pt x="53340" y="3048"/>
                                        <a:pt x="53340" y="3048"/>
                                      </a:cubicBezTo>
                                      <a:cubicBezTo>
                                        <a:pt x="51816" y="1524"/>
                                        <a:pt x="50292" y="1524"/>
                                        <a:pt x="48768" y="1524"/>
                                      </a:cubicBezTo>
                                      <a:lnTo>
                                        <a:pt x="48768" y="0"/>
                                      </a:lnTo>
                                      <a:lnTo>
                                        <a:pt x="68580" y="0"/>
                                      </a:lnTo>
                                      <a:lnTo>
                                        <a:pt x="68580" y="1524"/>
                                      </a:lnTo>
                                      <a:cubicBezTo>
                                        <a:pt x="65532" y="3048"/>
                                        <a:pt x="64008" y="3048"/>
                                        <a:pt x="62484" y="3048"/>
                                      </a:cubicBezTo>
                                      <a:cubicBezTo>
                                        <a:pt x="60960" y="6096"/>
                                        <a:pt x="60960" y="7620"/>
                                        <a:pt x="59436" y="12192"/>
                                      </a:cubicBezTo>
                                      <a:lnTo>
                                        <a:pt x="38100" y="64008"/>
                                      </a:lnTo>
                                      <a:lnTo>
                                        <a:pt x="33528" y="64008"/>
                                      </a:lnTo>
                                      <a:lnTo>
                                        <a:pt x="10668" y="12192"/>
                                      </a:lnTo>
                                      <a:cubicBezTo>
                                        <a:pt x="10668" y="9144"/>
                                        <a:pt x="9144" y="7620"/>
                                        <a:pt x="7620" y="6096"/>
                                      </a:cubicBezTo>
                                      <a:cubicBezTo>
                                        <a:pt x="7620" y="4572"/>
                                        <a:pt x="6096" y="4572"/>
                                        <a:pt x="4572" y="3048"/>
                                      </a:cubicBezTo>
                                      <a:cubicBezTo>
                                        <a:pt x="4572" y="3048"/>
                                        <a:pt x="3048" y="3048"/>
                                        <a:pt x="0" y="1524"/>
                                      </a:cubicBezTo>
                                      <a:lnTo>
                                        <a:pt x="0" y="0"/>
                                      </a:lnTo>
                                      <a:close/>
                                    </a:path>
                                  </a:pathLst>
                                </a:custGeom>
                                <a:solidFill>
                                  <a:srgbClr val="000000"/>
                                </a:solidFill>
                                <a:ln w="0" cap="flat">
                                  <a:noFill/>
                                  <a:miter lim="127000"/>
                                </a:ln>
                                <a:effectLst/>
                              </wps:spPr>
                              <wps:bodyPr/>
                            </wps:wsp>
                            <wps:wsp>
                              <wps:cNvPr id="61678" name="Shape 61678"/>
                              <wps:cNvSpPr/>
                              <wps:spPr>
                                <a:xfrm>
                                  <a:off x="537972" y="34466"/>
                                  <a:ext cx="23622" cy="61605"/>
                                </a:xfrm>
                                <a:custGeom>
                                  <a:avLst/>
                                  <a:gdLst/>
                                  <a:ahLst/>
                                  <a:cxnLst/>
                                  <a:rect l="0" t="0" r="0" b="0"/>
                                  <a:pathLst>
                                    <a:path w="23622" h="61605">
                                      <a:moveTo>
                                        <a:pt x="23622" y="0"/>
                                      </a:moveTo>
                                      <a:lnTo>
                                        <a:pt x="23622" y="2491"/>
                                      </a:lnTo>
                                      <a:lnTo>
                                        <a:pt x="15240" y="6682"/>
                                      </a:lnTo>
                                      <a:cubicBezTo>
                                        <a:pt x="12192" y="9730"/>
                                        <a:pt x="10668" y="14302"/>
                                        <a:pt x="9144" y="18874"/>
                                      </a:cubicBezTo>
                                      <a:lnTo>
                                        <a:pt x="23622" y="18874"/>
                                      </a:lnTo>
                                      <a:lnTo>
                                        <a:pt x="23622" y="23446"/>
                                      </a:lnTo>
                                      <a:lnTo>
                                        <a:pt x="9144" y="23446"/>
                                      </a:lnTo>
                                      <a:cubicBezTo>
                                        <a:pt x="9144" y="32590"/>
                                        <a:pt x="12192" y="38686"/>
                                        <a:pt x="16764" y="44782"/>
                                      </a:cubicBezTo>
                                      <a:lnTo>
                                        <a:pt x="23622" y="47525"/>
                                      </a:lnTo>
                                      <a:lnTo>
                                        <a:pt x="23622" y="61605"/>
                                      </a:lnTo>
                                      <a:lnTo>
                                        <a:pt x="7620" y="55450"/>
                                      </a:lnTo>
                                      <a:cubicBezTo>
                                        <a:pt x="3048" y="49354"/>
                                        <a:pt x="0" y="41734"/>
                                        <a:pt x="0" y="31066"/>
                                      </a:cubicBezTo>
                                      <a:cubicBezTo>
                                        <a:pt x="0" y="20398"/>
                                        <a:pt x="3048" y="12778"/>
                                        <a:pt x="9144" y="6682"/>
                                      </a:cubicBezTo>
                                      <a:lnTo>
                                        <a:pt x="23622" y="0"/>
                                      </a:lnTo>
                                      <a:close/>
                                    </a:path>
                                  </a:pathLst>
                                </a:custGeom>
                                <a:solidFill>
                                  <a:srgbClr val="000000"/>
                                </a:solidFill>
                                <a:ln w="0" cap="flat">
                                  <a:noFill/>
                                  <a:miter lim="127000"/>
                                </a:ln>
                                <a:effectLst/>
                              </wps:spPr>
                              <wps:bodyPr/>
                            </wps:wsp>
                            <wps:wsp>
                              <wps:cNvPr id="61679" name="Shape 61679"/>
                              <wps:cNvSpPr/>
                              <wps:spPr>
                                <a:xfrm>
                                  <a:off x="561594" y="71628"/>
                                  <a:ext cx="28194" cy="25908"/>
                                </a:xfrm>
                                <a:custGeom>
                                  <a:avLst/>
                                  <a:gdLst/>
                                  <a:ahLst/>
                                  <a:cxnLst/>
                                  <a:rect l="0" t="0" r="0" b="0"/>
                                  <a:pathLst>
                                    <a:path w="28194" h="25908">
                                      <a:moveTo>
                                        <a:pt x="26670" y="0"/>
                                      </a:moveTo>
                                      <a:lnTo>
                                        <a:pt x="28194" y="1524"/>
                                      </a:lnTo>
                                      <a:cubicBezTo>
                                        <a:pt x="28194" y="9144"/>
                                        <a:pt x="25146" y="13716"/>
                                        <a:pt x="20574" y="19812"/>
                                      </a:cubicBezTo>
                                      <a:cubicBezTo>
                                        <a:pt x="16002" y="24384"/>
                                        <a:pt x="9906" y="25908"/>
                                        <a:pt x="3810" y="25908"/>
                                      </a:cubicBezTo>
                                      <a:lnTo>
                                        <a:pt x="0" y="24443"/>
                                      </a:lnTo>
                                      <a:lnTo>
                                        <a:pt x="0" y="10363"/>
                                      </a:lnTo>
                                      <a:lnTo>
                                        <a:pt x="8382" y="13716"/>
                                      </a:lnTo>
                                      <a:cubicBezTo>
                                        <a:pt x="12954" y="13716"/>
                                        <a:pt x="16002" y="13716"/>
                                        <a:pt x="19050" y="12192"/>
                                      </a:cubicBezTo>
                                      <a:cubicBezTo>
                                        <a:pt x="22098" y="9144"/>
                                        <a:pt x="25146" y="6096"/>
                                        <a:pt x="26670" y="0"/>
                                      </a:cubicBezTo>
                                      <a:close/>
                                    </a:path>
                                  </a:pathLst>
                                </a:custGeom>
                                <a:solidFill>
                                  <a:srgbClr val="000000"/>
                                </a:solidFill>
                                <a:ln w="0" cap="flat">
                                  <a:noFill/>
                                  <a:miter lim="127000"/>
                                </a:ln>
                                <a:effectLst/>
                              </wps:spPr>
                              <wps:bodyPr/>
                            </wps:wsp>
                            <wps:wsp>
                              <wps:cNvPr id="61680" name="Shape 61680"/>
                              <wps:cNvSpPr/>
                              <wps:spPr>
                                <a:xfrm>
                                  <a:off x="561594" y="32004"/>
                                  <a:ext cx="28194" cy="25908"/>
                                </a:xfrm>
                                <a:custGeom>
                                  <a:avLst/>
                                  <a:gdLst/>
                                  <a:ahLst/>
                                  <a:cxnLst/>
                                  <a:rect l="0" t="0" r="0" b="0"/>
                                  <a:pathLst>
                                    <a:path w="28194" h="25908">
                                      <a:moveTo>
                                        <a:pt x="5334" y="0"/>
                                      </a:moveTo>
                                      <a:cubicBezTo>
                                        <a:pt x="11430" y="0"/>
                                        <a:pt x="17526" y="3048"/>
                                        <a:pt x="22098" y="7620"/>
                                      </a:cubicBezTo>
                                      <a:cubicBezTo>
                                        <a:pt x="26670" y="12192"/>
                                        <a:pt x="28194" y="18288"/>
                                        <a:pt x="28194" y="25908"/>
                                      </a:cubicBezTo>
                                      <a:lnTo>
                                        <a:pt x="0" y="25908"/>
                                      </a:lnTo>
                                      <a:lnTo>
                                        <a:pt x="0" y="21336"/>
                                      </a:lnTo>
                                      <a:lnTo>
                                        <a:pt x="14478" y="21336"/>
                                      </a:lnTo>
                                      <a:cubicBezTo>
                                        <a:pt x="14478" y="18288"/>
                                        <a:pt x="14478" y="15240"/>
                                        <a:pt x="12954" y="13716"/>
                                      </a:cubicBezTo>
                                      <a:cubicBezTo>
                                        <a:pt x="12954" y="10668"/>
                                        <a:pt x="9906" y="9144"/>
                                        <a:pt x="8382" y="7620"/>
                                      </a:cubicBezTo>
                                      <a:cubicBezTo>
                                        <a:pt x="6858" y="6096"/>
                                        <a:pt x="3810" y="4572"/>
                                        <a:pt x="762" y="4572"/>
                                      </a:cubicBezTo>
                                      <a:lnTo>
                                        <a:pt x="0" y="4953"/>
                                      </a:lnTo>
                                      <a:lnTo>
                                        <a:pt x="0" y="2462"/>
                                      </a:lnTo>
                                      <a:lnTo>
                                        <a:pt x="5334" y="0"/>
                                      </a:lnTo>
                                      <a:close/>
                                    </a:path>
                                  </a:pathLst>
                                </a:custGeom>
                                <a:solidFill>
                                  <a:srgbClr val="000000"/>
                                </a:solidFill>
                                <a:ln w="0" cap="flat">
                                  <a:noFill/>
                                  <a:miter lim="127000"/>
                                </a:ln>
                                <a:effectLst/>
                              </wps:spPr>
                              <wps:bodyPr/>
                            </wps:wsp>
                            <wps:wsp>
                              <wps:cNvPr id="61681" name="Shape 61681"/>
                              <wps:cNvSpPr/>
                              <wps:spPr>
                                <a:xfrm>
                                  <a:off x="601980" y="32004"/>
                                  <a:ext cx="42672" cy="65532"/>
                                </a:xfrm>
                                <a:custGeom>
                                  <a:avLst/>
                                  <a:gdLst/>
                                  <a:ahLst/>
                                  <a:cxnLst/>
                                  <a:rect l="0" t="0" r="0" b="0"/>
                                  <a:pathLst>
                                    <a:path w="42672" h="65532">
                                      <a:moveTo>
                                        <a:pt x="19812" y="0"/>
                                      </a:moveTo>
                                      <a:cubicBezTo>
                                        <a:pt x="21336" y="0"/>
                                        <a:pt x="24384" y="1524"/>
                                        <a:pt x="28956" y="3048"/>
                                      </a:cubicBezTo>
                                      <a:cubicBezTo>
                                        <a:pt x="30480" y="3048"/>
                                        <a:pt x="32004" y="3048"/>
                                        <a:pt x="33528" y="3048"/>
                                      </a:cubicBezTo>
                                      <a:cubicBezTo>
                                        <a:pt x="33528" y="3048"/>
                                        <a:pt x="35052" y="3048"/>
                                        <a:pt x="35052" y="3048"/>
                                      </a:cubicBezTo>
                                      <a:cubicBezTo>
                                        <a:pt x="35052" y="3048"/>
                                        <a:pt x="36576" y="1524"/>
                                        <a:pt x="36576" y="0"/>
                                      </a:cubicBezTo>
                                      <a:lnTo>
                                        <a:pt x="38100" y="0"/>
                                      </a:lnTo>
                                      <a:lnTo>
                                        <a:pt x="38100" y="21336"/>
                                      </a:lnTo>
                                      <a:lnTo>
                                        <a:pt x="36576" y="21336"/>
                                      </a:lnTo>
                                      <a:cubicBezTo>
                                        <a:pt x="35052" y="15240"/>
                                        <a:pt x="32004" y="10668"/>
                                        <a:pt x="28956" y="9144"/>
                                      </a:cubicBezTo>
                                      <a:cubicBezTo>
                                        <a:pt x="27432" y="6096"/>
                                        <a:pt x="22860" y="4572"/>
                                        <a:pt x="18288" y="4572"/>
                                      </a:cubicBezTo>
                                      <a:cubicBezTo>
                                        <a:pt x="15240" y="4572"/>
                                        <a:pt x="12192" y="6096"/>
                                        <a:pt x="10668" y="7620"/>
                                      </a:cubicBezTo>
                                      <a:cubicBezTo>
                                        <a:pt x="9144" y="9144"/>
                                        <a:pt x="7620" y="10668"/>
                                        <a:pt x="7620" y="13716"/>
                                      </a:cubicBezTo>
                                      <a:cubicBezTo>
                                        <a:pt x="7620" y="15240"/>
                                        <a:pt x="7620" y="18288"/>
                                        <a:pt x="10668" y="19812"/>
                                      </a:cubicBezTo>
                                      <a:cubicBezTo>
                                        <a:pt x="12192" y="21336"/>
                                        <a:pt x="13716" y="22860"/>
                                        <a:pt x="18288" y="24384"/>
                                      </a:cubicBezTo>
                                      <a:lnTo>
                                        <a:pt x="28956" y="30480"/>
                                      </a:lnTo>
                                      <a:cubicBezTo>
                                        <a:pt x="38100" y="33528"/>
                                        <a:pt x="42672" y="39624"/>
                                        <a:pt x="42672" y="47244"/>
                                      </a:cubicBezTo>
                                      <a:cubicBezTo>
                                        <a:pt x="42672" y="53340"/>
                                        <a:pt x="39624" y="57912"/>
                                        <a:pt x="36576" y="60960"/>
                                      </a:cubicBezTo>
                                      <a:cubicBezTo>
                                        <a:pt x="32004" y="64008"/>
                                        <a:pt x="25908" y="65532"/>
                                        <a:pt x="21336" y="65532"/>
                                      </a:cubicBezTo>
                                      <a:cubicBezTo>
                                        <a:pt x="16764" y="65532"/>
                                        <a:pt x="12192" y="65532"/>
                                        <a:pt x="7620" y="64008"/>
                                      </a:cubicBezTo>
                                      <a:cubicBezTo>
                                        <a:pt x="6096" y="64008"/>
                                        <a:pt x="4572" y="62484"/>
                                        <a:pt x="4572" y="62484"/>
                                      </a:cubicBezTo>
                                      <a:cubicBezTo>
                                        <a:pt x="3048" y="62484"/>
                                        <a:pt x="1524" y="64008"/>
                                        <a:pt x="1524" y="65532"/>
                                      </a:cubicBezTo>
                                      <a:lnTo>
                                        <a:pt x="0" y="65532"/>
                                      </a:lnTo>
                                      <a:lnTo>
                                        <a:pt x="0" y="44196"/>
                                      </a:lnTo>
                                      <a:lnTo>
                                        <a:pt x="1524" y="44196"/>
                                      </a:lnTo>
                                      <a:cubicBezTo>
                                        <a:pt x="3048" y="50292"/>
                                        <a:pt x="4572" y="54864"/>
                                        <a:pt x="9144" y="57912"/>
                                      </a:cubicBezTo>
                                      <a:cubicBezTo>
                                        <a:pt x="12192" y="59436"/>
                                        <a:pt x="16764" y="60960"/>
                                        <a:pt x="21336" y="60960"/>
                                      </a:cubicBezTo>
                                      <a:cubicBezTo>
                                        <a:pt x="24384" y="60960"/>
                                        <a:pt x="27432" y="60960"/>
                                        <a:pt x="28956" y="59436"/>
                                      </a:cubicBezTo>
                                      <a:cubicBezTo>
                                        <a:pt x="30480" y="56388"/>
                                        <a:pt x="32004" y="54864"/>
                                        <a:pt x="32004" y="51816"/>
                                      </a:cubicBezTo>
                                      <a:cubicBezTo>
                                        <a:pt x="32004" y="48768"/>
                                        <a:pt x="30480" y="47244"/>
                                        <a:pt x="28956" y="44196"/>
                                      </a:cubicBezTo>
                                      <a:cubicBezTo>
                                        <a:pt x="27432" y="42672"/>
                                        <a:pt x="22860" y="39624"/>
                                        <a:pt x="15240" y="36576"/>
                                      </a:cubicBezTo>
                                      <a:cubicBezTo>
                                        <a:pt x="9144" y="33528"/>
                                        <a:pt x="4572" y="30480"/>
                                        <a:pt x="3048" y="28956"/>
                                      </a:cubicBezTo>
                                      <a:cubicBezTo>
                                        <a:pt x="1524" y="25908"/>
                                        <a:pt x="0" y="22860"/>
                                        <a:pt x="0" y="18288"/>
                                      </a:cubicBezTo>
                                      <a:cubicBezTo>
                                        <a:pt x="0" y="13716"/>
                                        <a:pt x="1524" y="9144"/>
                                        <a:pt x="4572" y="6096"/>
                                      </a:cubicBezTo>
                                      <a:cubicBezTo>
                                        <a:pt x="9144" y="3048"/>
                                        <a:pt x="13716" y="0"/>
                                        <a:pt x="19812" y="0"/>
                                      </a:cubicBezTo>
                                      <a:close/>
                                    </a:path>
                                  </a:pathLst>
                                </a:custGeom>
                                <a:solidFill>
                                  <a:srgbClr val="000000"/>
                                </a:solidFill>
                                <a:ln w="0" cap="flat">
                                  <a:noFill/>
                                  <a:miter lim="127000"/>
                                </a:ln>
                                <a:effectLst/>
                              </wps:spPr>
                              <wps:bodyPr/>
                            </wps:wsp>
                            <wps:wsp>
                              <wps:cNvPr id="61682" name="Shape 61682"/>
                              <wps:cNvSpPr/>
                              <wps:spPr>
                                <a:xfrm>
                                  <a:off x="687324" y="4572"/>
                                  <a:ext cx="48006" cy="91440"/>
                                </a:xfrm>
                                <a:custGeom>
                                  <a:avLst/>
                                  <a:gdLst/>
                                  <a:ahLst/>
                                  <a:cxnLst/>
                                  <a:rect l="0" t="0" r="0" b="0"/>
                                  <a:pathLst>
                                    <a:path w="48006" h="91440">
                                      <a:moveTo>
                                        <a:pt x="0" y="0"/>
                                      </a:moveTo>
                                      <a:lnTo>
                                        <a:pt x="39624" y="0"/>
                                      </a:lnTo>
                                      <a:lnTo>
                                        <a:pt x="48006" y="698"/>
                                      </a:lnTo>
                                      <a:lnTo>
                                        <a:pt x="48006" y="7874"/>
                                      </a:lnTo>
                                      <a:lnTo>
                                        <a:pt x="38100" y="4572"/>
                                      </a:lnTo>
                                      <a:cubicBezTo>
                                        <a:pt x="33528" y="4572"/>
                                        <a:pt x="30480" y="6096"/>
                                        <a:pt x="27432" y="6096"/>
                                      </a:cubicBezTo>
                                      <a:lnTo>
                                        <a:pt x="27432" y="42672"/>
                                      </a:lnTo>
                                      <a:cubicBezTo>
                                        <a:pt x="28956" y="42672"/>
                                        <a:pt x="30480" y="42672"/>
                                        <a:pt x="32004" y="42672"/>
                                      </a:cubicBezTo>
                                      <a:cubicBezTo>
                                        <a:pt x="35052" y="42672"/>
                                        <a:pt x="36576" y="42672"/>
                                        <a:pt x="39624" y="42672"/>
                                      </a:cubicBezTo>
                                      <a:lnTo>
                                        <a:pt x="48006" y="41834"/>
                                      </a:lnTo>
                                      <a:lnTo>
                                        <a:pt x="48006" y="49045"/>
                                      </a:lnTo>
                                      <a:lnTo>
                                        <a:pt x="38100" y="47244"/>
                                      </a:lnTo>
                                      <a:cubicBezTo>
                                        <a:pt x="36576" y="47244"/>
                                        <a:pt x="33528" y="47244"/>
                                        <a:pt x="32004" y="47244"/>
                                      </a:cubicBezTo>
                                      <a:cubicBezTo>
                                        <a:pt x="28956" y="48768"/>
                                        <a:pt x="27432" y="48768"/>
                                        <a:pt x="27432" y="48768"/>
                                      </a:cubicBezTo>
                                      <a:lnTo>
                                        <a:pt x="27432" y="85344"/>
                                      </a:lnTo>
                                      <a:cubicBezTo>
                                        <a:pt x="32004" y="86868"/>
                                        <a:pt x="36576" y="86868"/>
                                        <a:pt x="42672" y="86868"/>
                                      </a:cubicBezTo>
                                      <a:lnTo>
                                        <a:pt x="48006" y="85535"/>
                                      </a:lnTo>
                                      <a:lnTo>
                                        <a:pt x="48006" y="91107"/>
                                      </a:lnTo>
                                      <a:lnTo>
                                        <a:pt x="42672" y="91440"/>
                                      </a:lnTo>
                                      <a:lnTo>
                                        <a:pt x="0" y="91440"/>
                                      </a:lnTo>
                                      <a:lnTo>
                                        <a:pt x="0" y="89916"/>
                                      </a:lnTo>
                                      <a:lnTo>
                                        <a:pt x="3048" y="89916"/>
                                      </a:lnTo>
                                      <a:cubicBezTo>
                                        <a:pt x="6096" y="89916"/>
                                        <a:pt x="9144" y="88392"/>
                                        <a:pt x="10668" y="86868"/>
                                      </a:cubicBezTo>
                                      <a:cubicBezTo>
                                        <a:pt x="12192" y="85344"/>
                                        <a:pt x="13716" y="80772"/>
                                        <a:pt x="13716" y="74676"/>
                                      </a:cubicBezTo>
                                      <a:lnTo>
                                        <a:pt x="13716" y="16764"/>
                                      </a:lnTo>
                                      <a:cubicBezTo>
                                        <a:pt x="13716" y="10668"/>
                                        <a:pt x="12192" y="7620"/>
                                        <a:pt x="10668" y="6096"/>
                                      </a:cubicBezTo>
                                      <a:cubicBezTo>
                                        <a:pt x="9144" y="3048"/>
                                        <a:pt x="6096" y="1524"/>
                                        <a:pt x="3048" y="1524"/>
                                      </a:cubicBezTo>
                                      <a:lnTo>
                                        <a:pt x="0" y="1524"/>
                                      </a:lnTo>
                                      <a:lnTo>
                                        <a:pt x="0" y="0"/>
                                      </a:lnTo>
                                      <a:close/>
                                    </a:path>
                                  </a:pathLst>
                                </a:custGeom>
                                <a:solidFill>
                                  <a:srgbClr val="000000"/>
                                </a:solidFill>
                                <a:ln w="0" cap="flat">
                                  <a:noFill/>
                                  <a:miter lim="127000"/>
                                </a:ln>
                                <a:effectLst/>
                              </wps:spPr>
                              <wps:bodyPr/>
                            </wps:wsp>
                            <wps:wsp>
                              <wps:cNvPr id="61683" name="Shape 61683"/>
                              <wps:cNvSpPr/>
                              <wps:spPr>
                                <a:xfrm>
                                  <a:off x="735330" y="5270"/>
                                  <a:ext cx="35814" cy="90408"/>
                                </a:xfrm>
                                <a:custGeom>
                                  <a:avLst/>
                                  <a:gdLst/>
                                  <a:ahLst/>
                                  <a:cxnLst/>
                                  <a:rect l="0" t="0" r="0" b="0"/>
                                  <a:pathLst>
                                    <a:path w="35814" h="90408">
                                      <a:moveTo>
                                        <a:pt x="0" y="0"/>
                                      </a:moveTo>
                                      <a:lnTo>
                                        <a:pt x="9906" y="826"/>
                                      </a:lnTo>
                                      <a:cubicBezTo>
                                        <a:pt x="16002" y="3874"/>
                                        <a:pt x="22098" y="5398"/>
                                        <a:pt x="25146" y="9970"/>
                                      </a:cubicBezTo>
                                      <a:cubicBezTo>
                                        <a:pt x="28194" y="14542"/>
                                        <a:pt x="31242" y="19114"/>
                                        <a:pt x="31242" y="25210"/>
                                      </a:cubicBezTo>
                                      <a:cubicBezTo>
                                        <a:pt x="31242" y="29782"/>
                                        <a:pt x="29718" y="32830"/>
                                        <a:pt x="26670" y="37402"/>
                                      </a:cubicBezTo>
                                      <a:cubicBezTo>
                                        <a:pt x="23622" y="40450"/>
                                        <a:pt x="19050" y="43498"/>
                                        <a:pt x="14478" y="45022"/>
                                      </a:cubicBezTo>
                                      <a:cubicBezTo>
                                        <a:pt x="20574" y="46546"/>
                                        <a:pt x="25146" y="48070"/>
                                        <a:pt x="28194" y="51118"/>
                                      </a:cubicBezTo>
                                      <a:cubicBezTo>
                                        <a:pt x="32766" y="55690"/>
                                        <a:pt x="35814" y="60262"/>
                                        <a:pt x="35814" y="66358"/>
                                      </a:cubicBezTo>
                                      <a:cubicBezTo>
                                        <a:pt x="35814" y="70930"/>
                                        <a:pt x="34290" y="75502"/>
                                        <a:pt x="31242" y="80074"/>
                                      </a:cubicBezTo>
                                      <a:cubicBezTo>
                                        <a:pt x="28194" y="83122"/>
                                        <a:pt x="23622" y="86170"/>
                                        <a:pt x="19050" y="89218"/>
                                      </a:cubicBezTo>
                                      <a:lnTo>
                                        <a:pt x="0" y="90408"/>
                                      </a:lnTo>
                                      <a:lnTo>
                                        <a:pt x="0" y="84836"/>
                                      </a:lnTo>
                                      <a:lnTo>
                                        <a:pt x="12954" y="81598"/>
                                      </a:lnTo>
                                      <a:cubicBezTo>
                                        <a:pt x="17526" y="77026"/>
                                        <a:pt x="20574" y="72454"/>
                                        <a:pt x="20574" y="67882"/>
                                      </a:cubicBezTo>
                                      <a:cubicBezTo>
                                        <a:pt x="20574" y="64834"/>
                                        <a:pt x="19050" y="60262"/>
                                        <a:pt x="16002" y="57214"/>
                                      </a:cubicBezTo>
                                      <a:cubicBezTo>
                                        <a:pt x="14478" y="54166"/>
                                        <a:pt x="11430" y="51118"/>
                                        <a:pt x="6858" y="49594"/>
                                      </a:cubicBezTo>
                                      <a:lnTo>
                                        <a:pt x="0" y="48347"/>
                                      </a:lnTo>
                                      <a:lnTo>
                                        <a:pt x="0" y="41135"/>
                                      </a:lnTo>
                                      <a:lnTo>
                                        <a:pt x="6858" y="40450"/>
                                      </a:lnTo>
                                      <a:cubicBezTo>
                                        <a:pt x="9906" y="38926"/>
                                        <a:pt x="11430" y="37402"/>
                                        <a:pt x="12954" y="34354"/>
                                      </a:cubicBezTo>
                                      <a:cubicBezTo>
                                        <a:pt x="14478" y="31306"/>
                                        <a:pt x="16002" y="28258"/>
                                        <a:pt x="16002" y="23686"/>
                                      </a:cubicBezTo>
                                      <a:cubicBezTo>
                                        <a:pt x="16002" y="19114"/>
                                        <a:pt x="12954" y="14542"/>
                                        <a:pt x="8382" y="9970"/>
                                      </a:cubicBezTo>
                                      <a:lnTo>
                                        <a:pt x="0" y="7176"/>
                                      </a:lnTo>
                                      <a:lnTo>
                                        <a:pt x="0" y="0"/>
                                      </a:lnTo>
                                      <a:close/>
                                    </a:path>
                                  </a:pathLst>
                                </a:custGeom>
                                <a:solidFill>
                                  <a:srgbClr val="000000"/>
                                </a:solidFill>
                                <a:ln w="0" cap="flat">
                                  <a:noFill/>
                                  <a:miter lim="127000"/>
                                </a:ln>
                                <a:effectLst/>
                              </wps:spPr>
                              <wps:bodyPr/>
                            </wps:wsp>
                            <wps:wsp>
                              <wps:cNvPr id="61684" name="Shape 61684"/>
                              <wps:cNvSpPr/>
                              <wps:spPr>
                                <a:xfrm>
                                  <a:off x="783336" y="33763"/>
                                  <a:ext cx="23622" cy="62821"/>
                                </a:xfrm>
                                <a:custGeom>
                                  <a:avLst/>
                                  <a:gdLst/>
                                  <a:ahLst/>
                                  <a:cxnLst/>
                                  <a:rect l="0" t="0" r="0" b="0"/>
                                  <a:pathLst>
                                    <a:path w="23622" h="62821">
                                      <a:moveTo>
                                        <a:pt x="23622" y="0"/>
                                      </a:moveTo>
                                      <a:lnTo>
                                        <a:pt x="23622" y="3140"/>
                                      </a:lnTo>
                                      <a:lnTo>
                                        <a:pt x="13716" y="7385"/>
                                      </a:lnTo>
                                      <a:cubicBezTo>
                                        <a:pt x="10668" y="10433"/>
                                        <a:pt x="9144" y="15005"/>
                                        <a:pt x="9144" y="19577"/>
                                      </a:cubicBezTo>
                                      <a:lnTo>
                                        <a:pt x="23622" y="19577"/>
                                      </a:lnTo>
                                      <a:lnTo>
                                        <a:pt x="23622" y="24149"/>
                                      </a:lnTo>
                                      <a:lnTo>
                                        <a:pt x="9144" y="24149"/>
                                      </a:lnTo>
                                      <a:cubicBezTo>
                                        <a:pt x="9144" y="33294"/>
                                        <a:pt x="10668" y="39389"/>
                                        <a:pt x="15240" y="45485"/>
                                      </a:cubicBezTo>
                                      <a:lnTo>
                                        <a:pt x="23622" y="48533"/>
                                      </a:lnTo>
                                      <a:lnTo>
                                        <a:pt x="23622" y="62821"/>
                                      </a:lnTo>
                                      <a:lnTo>
                                        <a:pt x="7620" y="56154"/>
                                      </a:lnTo>
                                      <a:cubicBezTo>
                                        <a:pt x="1524" y="50057"/>
                                        <a:pt x="0" y="42438"/>
                                        <a:pt x="0" y="31770"/>
                                      </a:cubicBezTo>
                                      <a:cubicBezTo>
                                        <a:pt x="0" y="21101"/>
                                        <a:pt x="1524" y="13482"/>
                                        <a:pt x="7620" y="7385"/>
                                      </a:cubicBezTo>
                                      <a:lnTo>
                                        <a:pt x="23622" y="0"/>
                                      </a:lnTo>
                                      <a:close/>
                                    </a:path>
                                  </a:pathLst>
                                </a:custGeom>
                                <a:solidFill>
                                  <a:srgbClr val="000000"/>
                                </a:solidFill>
                                <a:ln w="0" cap="flat">
                                  <a:noFill/>
                                  <a:miter lim="127000"/>
                                </a:ln>
                                <a:effectLst/>
                              </wps:spPr>
                              <wps:bodyPr/>
                            </wps:wsp>
                            <wps:wsp>
                              <wps:cNvPr id="61685" name="Shape 61685"/>
                              <wps:cNvSpPr/>
                              <wps:spPr>
                                <a:xfrm>
                                  <a:off x="806958" y="71628"/>
                                  <a:ext cx="28194" cy="25908"/>
                                </a:xfrm>
                                <a:custGeom>
                                  <a:avLst/>
                                  <a:gdLst/>
                                  <a:ahLst/>
                                  <a:cxnLst/>
                                  <a:rect l="0" t="0" r="0" b="0"/>
                                  <a:pathLst>
                                    <a:path w="28194" h="25908">
                                      <a:moveTo>
                                        <a:pt x="26670" y="0"/>
                                      </a:moveTo>
                                      <a:lnTo>
                                        <a:pt x="28194" y="1524"/>
                                      </a:lnTo>
                                      <a:cubicBezTo>
                                        <a:pt x="26670" y="9144"/>
                                        <a:pt x="23622" y="13716"/>
                                        <a:pt x="19050" y="19812"/>
                                      </a:cubicBezTo>
                                      <a:cubicBezTo>
                                        <a:pt x="14478" y="24384"/>
                                        <a:pt x="9906" y="25908"/>
                                        <a:pt x="2286" y="25908"/>
                                      </a:cubicBezTo>
                                      <a:lnTo>
                                        <a:pt x="0" y="24955"/>
                                      </a:lnTo>
                                      <a:lnTo>
                                        <a:pt x="0" y="10668"/>
                                      </a:lnTo>
                                      <a:lnTo>
                                        <a:pt x="8382" y="13716"/>
                                      </a:lnTo>
                                      <a:cubicBezTo>
                                        <a:pt x="11430" y="13716"/>
                                        <a:pt x="16002" y="13716"/>
                                        <a:pt x="19050" y="12192"/>
                                      </a:cubicBezTo>
                                      <a:cubicBezTo>
                                        <a:pt x="22098" y="9144"/>
                                        <a:pt x="23622" y="6096"/>
                                        <a:pt x="26670" y="0"/>
                                      </a:cubicBezTo>
                                      <a:close/>
                                    </a:path>
                                  </a:pathLst>
                                </a:custGeom>
                                <a:solidFill>
                                  <a:srgbClr val="000000"/>
                                </a:solidFill>
                                <a:ln w="0" cap="flat">
                                  <a:noFill/>
                                  <a:miter lim="127000"/>
                                </a:ln>
                                <a:effectLst/>
                              </wps:spPr>
                              <wps:bodyPr/>
                            </wps:wsp>
                            <wps:wsp>
                              <wps:cNvPr id="61686" name="Shape 61686"/>
                              <wps:cNvSpPr/>
                              <wps:spPr>
                                <a:xfrm>
                                  <a:off x="806958" y="32004"/>
                                  <a:ext cx="28194" cy="25908"/>
                                </a:xfrm>
                                <a:custGeom>
                                  <a:avLst/>
                                  <a:gdLst/>
                                  <a:ahLst/>
                                  <a:cxnLst/>
                                  <a:rect l="0" t="0" r="0" b="0"/>
                                  <a:pathLst>
                                    <a:path w="28194" h="25908">
                                      <a:moveTo>
                                        <a:pt x="3810" y="0"/>
                                      </a:moveTo>
                                      <a:cubicBezTo>
                                        <a:pt x="11430" y="0"/>
                                        <a:pt x="16002" y="3048"/>
                                        <a:pt x="20574" y="7620"/>
                                      </a:cubicBezTo>
                                      <a:cubicBezTo>
                                        <a:pt x="25146" y="12192"/>
                                        <a:pt x="28194" y="18288"/>
                                        <a:pt x="28194" y="25908"/>
                                      </a:cubicBezTo>
                                      <a:lnTo>
                                        <a:pt x="0" y="25908"/>
                                      </a:lnTo>
                                      <a:lnTo>
                                        <a:pt x="0" y="21336"/>
                                      </a:lnTo>
                                      <a:lnTo>
                                        <a:pt x="14478" y="21336"/>
                                      </a:lnTo>
                                      <a:cubicBezTo>
                                        <a:pt x="12954" y="18288"/>
                                        <a:pt x="12954" y="15240"/>
                                        <a:pt x="12954" y="13716"/>
                                      </a:cubicBezTo>
                                      <a:cubicBezTo>
                                        <a:pt x="11430" y="10668"/>
                                        <a:pt x="9906" y="9144"/>
                                        <a:pt x="6858" y="7620"/>
                                      </a:cubicBezTo>
                                      <a:cubicBezTo>
                                        <a:pt x="5334" y="6096"/>
                                        <a:pt x="2286" y="4572"/>
                                        <a:pt x="762" y="4572"/>
                                      </a:cubicBezTo>
                                      <a:lnTo>
                                        <a:pt x="0" y="4899"/>
                                      </a:lnTo>
                                      <a:lnTo>
                                        <a:pt x="0" y="1758"/>
                                      </a:lnTo>
                                      <a:lnTo>
                                        <a:pt x="3810" y="0"/>
                                      </a:lnTo>
                                      <a:close/>
                                    </a:path>
                                  </a:pathLst>
                                </a:custGeom>
                                <a:solidFill>
                                  <a:srgbClr val="000000"/>
                                </a:solidFill>
                                <a:ln w="0" cap="flat">
                                  <a:noFill/>
                                  <a:miter lim="127000"/>
                                </a:ln>
                                <a:effectLst/>
                              </wps:spPr>
                              <wps:bodyPr/>
                            </wps:wsp>
                            <wps:wsp>
                              <wps:cNvPr id="61687" name="Shape 61687"/>
                              <wps:cNvSpPr/>
                              <wps:spPr>
                                <a:xfrm>
                                  <a:off x="841248" y="33528"/>
                                  <a:ext cx="97536" cy="64008"/>
                                </a:xfrm>
                                <a:custGeom>
                                  <a:avLst/>
                                  <a:gdLst/>
                                  <a:ahLst/>
                                  <a:cxnLst/>
                                  <a:rect l="0" t="0" r="0" b="0"/>
                                  <a:pathLst>
                                    <a:path w="97536" h="64008">
                                      <a:moveTo>
                                        <a:pt x="0" y="0"/>
                                      </a:moveTo>
                                      <a:lnTo>
                                        <a:pt x="27432" y="0"/>
                                      </a:lnTo>
                                      <a:lnTo>
                                        <a:pt x="27432" y="1524"/>
                                      </a:lnTo>
                                      <a:cubicBezTo>
                                        <a:pt x="24384" y="1524"/>
                                        <a:pt x="22860" y="3048"/>
                                        <a:pt x="22860" y="3048"/>
                                      </a:cubicBezTo>
                                      <a:cubicBezTo>
                                        <a:pt x="21336" y="4572"/>
                                        <a:pt x="21336" y="4572"/>
                                        <a:pt x="21336" y="6096"/>
                                      </a:cubicBezTo>
                                      <a:cubicBezTo>
                                        <a:pt x="21336" y="7620"/>
                                        <a:pt x="21336" y="10668"/>
                                        <a:pt x="22860" y="12192"/>
                                      </a:cubicBezTo>
                                      <a:lnTo>
                                        <a:pt x="36576" y="47244"/>
                                      </a:lnTo>
                                      <a:lnTo>
                                        <a:pt x="50292" y="18288"/>
                                      </a:lnTo>
                                      <a:lnTo>
                                        <a:pt x="45720" y="9144"/>
                                      </a:lnTo>
                                      <a:cubicBezTo>
                                        <a:pt x="45720" y="6096"/>
                                        <a:pt x="44196" y="4572"/>
                                        <a:pt x="41148" y="3048"/>
                                      </a:cubicBezTo>
                                      <a:cubicBezTo>
                                        <a:pt x="41148" y="3048"/>
                                        <a:pt x="39624" y="1524"/>
                                        <a:pt x="36576" y="1524"/>
                                      </a:cubicBezTo>
                                      <a:lnTo>
                                        <a:pt x="36576" y="0"/>
                                      </a:lnTo>
                                      <a:lnTo>
                                        <a:pt x="64008" y="0"/>
                                      </a:lnTo>
                                      <a:lnTo>
                                        <a:pt x="64008" y="1524"/>
                                      </a:lnTo>
                                      <a:cubicBezTo>
                                        <a:pt x="62484" y="1524"/>
                                        <a:pt x="60960" y="3048"/>
                                        <a:pt x="59436" y="4572"/>
                                      </a:cubicBezTo>
                                      <a:cubicBezTo>
                                        <a:pt x="59436" y="4572"/>
                                        <a:pt x="59436" y="6096"/>
                                        <a:pt x="59436" y="9144"/>
                                      </a:cubicBezTo>
                                      <a:cubicBezTo>
                                        <a:pt x="59436" y="9144"/>
                                        <a:pt x="59436" y="10668"/>
                                        <a:pt x="59436" y="10668"/>
                                      </a:cubicBezTo>
                                      <a:lnTo>
                                        <a:pt x="73152" y="44196"/>
                                      </a:lnTo>
                                      <a:lnTo>
                                        <a:pt x="83820" y="12192"/>
                                      </a:lnTo>
                                      <a:cubicBezTo>
                                        <a:pt x="86868" y="9144"/>
                                        <a:pt x="86868" y="7620"/>
                                        <a:pt x="86868" y="6096"/>
                                      </a:cubicBezTo>
                                      <a:cubicBezTo>
                                        <a:pt x="86868" y="4572"/>
                                        <a:pt x="86868" y="4572"/>
                                        <a:pt x="85344" y="3048"/>
                                      </a:cubicBezTo>
                                      <a:cubicBezTo>
                                        <a:pt x="83820" y="3048"/>
                                        <a:pt x="82296" y="1524"/>
                                        <a:pt x="79248" y="1524"/>
                                      </a:cubicBezTo>
                                      <a:lnTo>
                                        <a:pt x="79248" y="0"/>
                                      </a:lnTo>
                                      <a:lnTo>
                                        <a:pt x="97536" y="0"/>
                                      </a:lnTo>
                                      <a:lnTo>
                                        <a:pt x="97536" y="1524"/>
                                      </a:lnTo>
                                      <a:cubicBezTo>
                                        <a:pt x="94488" y="3048"/>
                                        <a:pt x="91440" y="6096"/>
                                        <a:pt x="89916" y="10668"/>
                                      </a:cubicBezTo>
                                      <a:lnTo>
                                        <a:pt x="71628" y="64008"/>
                                      </a:lnTo>
                                      <a:lnTo>
                                        <a:pt x="68580" y="64008"/>
                                      </a:lnTo>
                                      <a:lnTo>
                                        <a:pt x="51816" y="22860"/>
                                      </a:lnTo>
                                      <a:lnTo>
                                        <a:pt x="32004" y="64008"/>
                                      </a:lnTo>
                                      <a:lnTo>
                                        <a:pt x="30480" y="64008"/>
                                      </a:lnTo>
                                      <a:lnTo>
                                        <a:pt x="9144" y="12192"/>
                                      </a:lnTo>
                                      <a:cubicBezTo>
                                        <a:pt x="7620" y="9144"/>
                                        <a:pt x="7620" y="6096"/>
                                        <a:pt x="6096" y="4572"/>
                                      </a:cubicBezTo>
                                      <a:cubicBezTo>
                                        <a:pt x="4572" y="3048"/>
                                        <a:pt x="3048" y="3048"/>
                                        <a:pt x="0" y="1524"/>
                                      </a:cubicBezTo>
                                      <a:lnTo>
                                        <a:pt x="0" y="0"/>
                                      </a:lnTo>
                                      <a:close/>
                                    </a:path>
                                  </a:pathLst>
                                </a:custGeom>
                                <a:solidFill>
                                  <a:srgbClr val="000000"/>
                                </a:solidFill>
                                <a:ln w="0" cap="flat">
                                  <a:noFill/>
                                  <a:miter lim="127000"/>
                                </a:ln>
                                <a:effectLst/>
                              </wps:spPr>
                              <wps:bodyPr/>
                            </wps:wsp>
                            <wps:wsp>
                              <wps:cNvPr id="61688" name="Shape 61688"/>
                              <wps:cNvSpPr/>
                              <wps:spPr>
                                <a:xfrm>
                                  <a:off x="944880" y="34466"/>
                                  <a:ext cx="23622" cy="61482"/>
                                </a:xfrm>
                                <a:custGeom>
                                  <a:avLst/>
                                  <a:gdLst/>
                                  <a:ahLst/>
                                  <a:cxnLst/>
                                  <a:rect l="0" t="0" r="0" b="0"/>
                                  <a:pathLst>
                                    <a:path w="23622" h="61482">
                                      <a:moveTo>
                                        <a:pt x="23622" y="0"/>
                                      </a:moveTo>
                                      <a:lnTo>
                                        <a:pt x="23622" y="2491"/>
                                      </a:lnTo>
                                      <a:lnTo>
                                        <a:pt x="15240" y="6682"/>
                                      </a:lnTo>
                                      <a:cubicBezTo>
                                        <a:pt x="12192" y="9730"/>
                                        <a:pt x="10668" y="14302"/>
                                        <a:pt x="9144" y="18874"/>
                                      </a:cubicBezTo>
                                      <a:lnTo>
                                        <a:pt x="23622" y="18874"/>
                                      </a:lnTo>
                                      <a:lnTo>
                                        <a:pt x="23622" y="23446"/>
                                      </a:lnTo>
                                      <a:lnTo>
                                        <a:pt x="9144" y="23446"/>
                                      </a:lnTo>
                                      <a:cubicBezTo>
                                        <a:pt x="9144" y="32590"/>
                                        <a:pt x="12192" y="38686"/>
                                        <a:pt x="16764" y="44782"/>
                                      </a:cubicBezTo>
                                      <a:lnTo>
                                        <a:pt x="23622" y="47525"/>
                                      </a:lnTo>
                                      <a:lnTo>
                                        <a:pt x="23622" y="61482"/>
                                      </a:lnTo>
                                      <a:lnTo>
                                        <a:pt x="9144" y="55450"/>
                                      </a:lnTo>
                                      <a:cubicBezTo>
                                        <a:pt x="3048" y="49354"/>
                                        <a:pt x="0" y="41734"/>
                                        <a:pt x="0" y="31066"/>
                                      </a:cubicBezTo>
                                      <a:cubicBezTo>
                                        <a:pt x="0" y="20398"/>
                                        <a:pt x="3048" y="12778"/>
                                        <a:pt x="9144" y="6682"/>
                                      </a:cubicBezTo>
                                      <a:lnTo>
                                        <a:pt x="23622" y="0"/>
                                      </a:lnTo>
                                      <a:close/>
                                    </a:path>
                                  </a:pathLst>
                                </a:custGeom>
                                <a:solidFill>
                                  <a:srgbClr val="000000"/>
                                </a:solidFill>
                                <a:ln w="0" cap="flat">
                                  <a:noFill/>
                                  <a:miter lim="127000"/>
                                </a:ln>
                                <a:effectLst/>
                              </wps:spPr>
                              <wps:bodyPr/>
                            </wps:wsp>
                            <wps:wsp>
                              <wps:cNvPr id="61689" name="Shape 61689"/>
                              <wps:cNvSpPr/>
                              <wps:spPr>
                                <a:xfrm>
                                  <a:off x="968502" y="71628"/>
                                  <a:ext cx="28194" cy="25908"/>
                                </a:xfrm>
                                <a:custGeom>
                                  <a:avLst/>
                                  <a:gdLst/>
                                  <a:ahLst/>
                                  <a:cxnLst/>
                                  <a:rect l="0" t="0" r="0" b="0"/>
                                  <a:pathLst>
                                    <a:path w="28194" h="25908">
                                      <a:moveTo>
                                        <a:pt x="26670" y="0"/>
                                      </a:moveTo>
                                      <a:lnTo>
                                        <a:pt x="28194" y="1524"/>
                                      </a:lnTo>
                                      <a:cubicBezTo>
                                        <a:pt x="28194" y="9144"/>
                                        <a:pt x="25146" y="13716"/>
                                        <a:pt x="20574" y="19812"/>
                                      </a:cubicBezTo>
                                      <a:cubicBezTo>
                                        <a:pt x="16002" y="24384"/>
                                        <a:pt x="9906" y="25908"/>
                                        <a:pt x="3810" y="25908"/>
                                      </a:cubicBezTo>
                                      <a:lnTo>
                                        <a:pt x="0" y="24320"/>
                                      </a:lnTo>
                                      <a:lnTo>
                                        <a:pt x="0" y="10363"/>
                                      </a:lnTo>
                                      <a:lnTo>
                                        <a:pt x="8382" y="13716"/>
                                      </a:lnTo>
                                      <a:cubicBezTo>
                                        <a:pt x="12954" y="13716"/>
                                        <a:pt x="16002" y="13716"/>
                                        <a:pt x="19050" y="12192"/>
                                      </a:cubicBezTo>
                                      <a:cubicBezTo>
                                        <a:pt x="22098" y="9144"/>
                                        <a:pt x="25146" y="6096"/>
                                        <a:pt x="26670" y="0"/>
                                      </a:cubicBezTo>
                                      <a:close/>
                                    </a:path>
                                  </a:pathLst>
                                </a:custGeom>
                                <a:solidFill>
                                  <a:srgbClr val="000000"/>
                                </a:solidFill>
                                <a:ln w="0" cap="flat">
                                  <a:noFill/>
                                  <a:miter lim="127000"/>
                                </a:ln>
                                <a:effectLst/>
                              </wps:spPr>
                              <wps:bodyPr/>
                            </wps:wsp>
                            <wps:wsp>
                              <wps:cNvPr id="61690" name="Shape 61690"/>
                              <wps:cNvSpPr/>
                              <wps:spPr>
                                <a:xfrm>
                                  <a:off x="968502" y="32004"/>
                                  <a:ext cx="28194" cy="25908"/>
                                </a:xfrm>
                                <a:custGeom>
                                  <a:avLst/>
                                  <a:gdLst/>
                                  <a:ahLst/>
                                  <a:cxnLst/>
                                  <a:rect l="0" t="0" r="0" b="0"/>
                                  <a:pathLst>
                                    <a:path w="28194" h="25908">
                                      <a:moveTo>
                                        <a:pt x="5334" y="0"/>
                                      </a:moveTo>
                                      <a:cubicBezTo>
                                        <a:pt x="11430" y="0"/>
                                        <a:pt x="17526" y="3048"/>
                                        <a:pt x="22098" y="7620"/>
                                      </a:cubicBezTo>
                                      <a:cubicBezTo>
                                        <a:pt x="26670" y="12192"/>
                                        <a:pt x="28194" y="18288"/>
                                        <a:pt x="28194" y="25908"/>
                                      </a:cubicBezTo>
                                      <a:lnTo>
                                        <a:pt x="0" y="25908"/>
                                      </a:lnTo>
                                      <a:lnTo>
                                        <a:pt x="0" y="21336"/>
                                      </a:lnTo>
                                      <a:lnTo>
                                        <a:pt x="14478" y="21336"/>
                                      </a:lnTo>
                                      <a:cubicBezTo>
                                        <a:pt x="14478" y="18288"/>
                                        <a:pt x="14478" y="15240"/>
                                        <a:pt x="12954" y="13716"/>
                                      </a:cubicBezTo>
                                      <a:cubicBezTo>
                                        <a:pt x="12954" y="10668"/>
                                        <a:pt x="11430" y="9144"/>
                                        <a:pt x="8382" y="7620"/>
                                      </a:cubicBezTo>
                                      <a:cubicBezTo>
                                        <a:pt x="6858" y="6096"/>
                                        <a:pt x="3810" y="4572"/>
                                        <a:pt x="762" y="4572"/>
                                      </a:cubicBezTo>
                                      <a:lnTo>
                                        <a:pt x="0" y="4953"/>
                                      </a:lnTo>
                                      <a:lnTo>
                                        <a:pt x="0" y="2462"/>
                                      </a:lnTo>
                                      <a:lnTo>
                                        <a:pt x="5334" y="0"/>
                                      </a:lnTo>
                                      <a:close/>
                                    </a:path>
                                  </a:pathLst>
                                </a:custGeom>
                                <a:solidFill>
                                  <a:srgbClr val="000000"/>
                                </a:solidFill>
                                <a:ln w="0" cap="flat">
                                  <a:noFill/>
                                  <a:miter lim="127000"/>
                                </a:ln>
                                <a:effectLst/>
                              </wps:spPr>
                              <wps:bodyPr/>
                            </wps:wsp>
                            <wps:wsp>
                              <wps:cNvPr id="61691" name="Shape 61691"/>
                              <wps:cNvSpPr/>
                              <wps:spPr>
                                <a:xfrm>
                                  <a:off x="1007364" y="32004"/>
                                  <a:ext cx="33528" cy="92964"/>
                                </a:xfrm>
                                <a:custGeom>
                                  <a:avLst/>
                                  <a:gdLst/>
                                  <a:ahLst/>
                                  <a:cxnLst/>
                                  <a:rect l="0" t="0" r="0" b="0"/>
                                  <a:pathLst>
                                    <a:path w="33528" h="92964">
                                      <a:moveTo>
                                        <a:pt x="28956" y="0"/>
                                      </a:moveTo>
                                      <a:lnTo>
                                        <a:pt x="33528" y="1372"/>
                                      </a:lnTo>
                                      <a:lnTo>
                                        <a:pt x="33528" y="6096"/>
                                      </a:lnTo>
                                      <a:lnTo>
                                        <a:pt x="27432" y="3048"/>
                                      </a:lnTo>
                                      <a:cubicBezTo>
                                        <a:pt x="24384" y="3048"/>
                                        <a:pt x="22860" y="4572"/>
                                        <a:pt x="19812" y="7620"/>
                                      </a:cubicBezTo>
                                      <a:cubicBezTo>
                                        <a:pt x="18288" y="10668"/>
                                        <a:pt x="16764" y="15240"/>
                                        <a:pt x="16764" y="19812"/>
                                      </a:cubicBezTo>
                                      <a:cubicBezTo>
                                        <a:pt x="16764" y="27432"/>
                                        <a:pt x="18288" y="33528"/>
                                        <a:pt x="21336" y="36576"/>
                                      </a:cubicBezTo>
                                      <a:cubicBezTo>
                                        <a:pt x="22860" y="39624"/>
                                        <a:pt x="25908" y="41148"/>
                                        <a:pt x="30480" y="41148"/>
                                      </a:cubicBezTo>
                                      <a:lnTo>
                                        <a:pt x="33528" y="39929"/>
                                      </a:lnTo>
                                      <a:lnTo>
                                        <a:pt x="33528" y="42672"/>
                                      </a:lnTo>
                                      <a:lnTo>
                                        <a:pt x="28956" y="44196"/>
                                      </a:lnTo>
                                      <a:cubicBezTo>
                                        <a:pt x="25908" y="44196"/>
                                        <a:pt x="22860" y="44196"/>
                                        <a:pt x="19812" y="44196"/>
                                      </a:cubicBezTo>
                                      <a:cubicBezTo>
                                        <a:pt x="16764" y="45720"/>
                                        <a:pt x="15240" y="47244"/>
                                        <a:pt x="15240" y="48768"/>
                                      </a:cubicBezTo>
                                      <a:cubicBezTo>
                                        <a:pt x="13716" y="48768"/>
                                        <a:pt x="13716" y="50292"/>
                                        <a:pt x="13716" y="51816"/>
                                      </a:cubicBezTo>
                                      <a:cubicBezTo>
                                        <a:pt x="13716" y="51816"/>
                                        <a:pt x="13716" y="53340"/>
                                        <a:pt x="15240" y="53340"/>
                                      </a:cubicBezTo>
                                      <a:cubicBezTo>
                                        <a:pt x="15240" y="54864"/>
                                        <a:pt x="16764" y="54864"/>
                                        <a:pt x="19812" y="54864"/>
                                      </a:cubicBezTo>
                                      <a:cubicBezTo>
                                        <a:pt x="21336" y="54864"/>
                                        <a:pt x="24384" y="56388"/>
                                        <a:pt x="28956" y="56388"/>
                                      </a:cubicBezTo>
                                      <a:lnTo>
                                        <a:pt x="33528" y="56388"/>
                                      </a:lnTo>
                                      <a:lnTo>
                                        <a:pt x="33528" y="65444"/>
                                      </a:lnTo>
                                      <a:lnTo>
                                        <a:pt x="26479" y="65342"/>
                                      </a:lnTo>
                                      <a:cubicBezTo>
                                        <a:pt x="22479" y="65151"/>
                                        <a:pt x="19050" y="64770"/>
                                        <a:pt x="16764" y="64008"/>
                                      </a:cubicBezTo>
                                      <a:cubicBezTo>
                                        <a:pt x="13716" y="67056"/>
                                        <a:pt x="12192" y="68580"/>
                                        <a:pt x="10668" y="71628"/>
                                      </a:cubicBezTo>
                                      <a:cubicBezTo>
                                        <a:pt x="9144" y="73152"/>
                                        <a:pt x="9144" y="74676"/>
                                        <a:pt x="9144" y="76200"/>
                                      </a:cubicBezTo>
                                      <a:cubicBezTo>
                                        <a:pt x="9144" y="77724"/>
                                        <a:pt x="10668" y="80772"/>
                                        <a:pt x="13716" y="82296"/>
                                      </a:cubicBezTo>
                                      <a:cubicBezTo>
                                        <a:pt x="18288" y="83820"/>
                                        <a:pt x="24384" y="85344"/>
                                        <a:pt x="33528" y="85344"/>
                                      </a:cubicBezTo>
                                      <a:lnTo>
                                        <a:pt x="33528" y="90932"/>
                                      </a:lnTo>
                                      <a:lnTo>
                                        <a:pt x="27432" y="92964"/>
                                      </a:lnTo>
                                      <a:cubicBezTo>
                                        <a:pt x="18288" y="92964"/>
                                        <a:pt x="10668" y="91440"/>
                                        <a:pt x="4572" y="88392"/>
                                      </a:cubicBezTo>
                                      <a:cubicBezTo>
                                        <a:pt x="1524" y="85344"/>
                                        <a:pt x="0" y="83820"/>
                                        <a:pt x="0" y="80772"/>
                                      </a:cubicBezTo>
                                      <a:cubicBezTo>
                                        <a:pt x="0" y="79248"/>
                                        <a:pt x="0" y="79248"/>
                                        <a:pt x="1524" y="77724"/>
                                      </a:cubicBezTo>
                                      <a:cubicBezTo>
                                        <a:pt x="1524" y="76200"/>
                                        <a:pt x="3048" y="74676"/>
                                        <a:pt x="6096" y="71628"/>
                                      </a:cubicBezTo>
                                      <a:cubicBezTo>
                                        <a:pt x="6096" y="70104"/>
                                        <a:pt x="7620" y="68580"/>
                                        <a:pt x="12192" y="64008"/>
                                      </a:cubicBezTo>
                                      <a:cubicBezTo>
                                        <a:pt x="9144" y="62484"/>
                                        <a:pt x="7620" y="60960"/>
                                        <a:pt x="6096" y="60960"/>
                                      </a:cubicBezTo>
                                      <a:cubicBezTo>
                                        <a:pt x="4572" y="59436"/>
                                        <a:pt x="4572" y="57912"/>
                                        <a:pt x="4572" y="56388"/>
                                      </a:cubicBezTo>
                                      <a:cubicBezTo>
                                        <a:pt x="4572" y="54864"/>
                                        <a:pt x="6096" y="53340"/>
                                        <a:pt x="6096" y="51816"/>
                                      </a:cubicBezTo>
                                      <a:cubicBezTo>
                                        <a:pt x="7620" y="48768"/>
                                        <a:pt x="10668" y="45720"/>
                                        <a:pt x="16764" y="42672"/>
                                      </a:cubicBezTo>
                                      <a:cubicBezTo>
                                        <a:pt x="12192" y="41148"/>
                                        <a:pt x="9144" y="38100"/>
                                        <a:pt x="7620" y="35052"/>
                                      </a:cubicBezTo>
                                      <a:cubicBezTo>
                                        <a:pt x="6096" y="30480"/>
                                        <a:pt x="4572" y="27432"/>
                                        <a:pt x="4572" y="22860"/>
                                      </a:cubicBezTo>
                                      <a:cubicBezTo>
                                        <a:pt x="4572" y="16764"/>
                                        <a:pt x="7620" y="12192"/>
                                        <a:pt x="12192" y="7620"/>
                                      </a:cubicBezTo>
                                      <a:cubicBezTo>
                                        <a:pt x="16764" y="3048"/>
                                        <a:pt x="22860" y="0"/>
                                        <a:pt x="28956" y="0"/>
                                      </a:cubicBezTo>
                                      <a:close/>
                                    </a:path>
                                  </a:pathLst>
                                </a:custGeom>
                                <a:solidFill>
                                  <a:srgbClr val="000000"/>
                                </a:solidFill>
                                <a:ln w="0" cap="flat">
                                  <a:noFill/>
                                  <a:miter lim="127000"/>
                                </a:ln>
                                <a:effectLst/>
                              </wps:spPr>
                              <wps:bodyPr/>
                            </wps:wsp>
                            <wps:wsp>
                              <wps:cNvPr id="61692" name="Shape 61692"/>
                              <wps:cNvSpPr/>
                              <wps:spPr>
                                <a:xfrm>
                                  <a:off x="1040892" y="88392"/>
                                  <a:ext cx="28956" cy="34544"/>
                                </a:xfrm>
                                <a:custGeom>
                                  <a:avLst/>
                                  <a:gdLst/>
                                  <a:ahLst/>
                                  <a:cxnLst/>
                                  <a:rect l="0" t="0" r="0" b="0"/>
                                  <a:pathLst>
                                    <a:path w="28956" h="34544">
                                      <a:moveTo>
                                        <a:pt x="0" y="0"/>
                                      </a:moveTo>
                                      <a:lnTo>
                                        <a:pt x="8191" y="0"/>
                                      </a:lnTo>
                                      <a:cubicBezTo>
                                        <a:pt x="11430" y="0"/>
                                        <a:pt x="13716" y="0"/>
                                        <a:pt x="15240" y="0"/>
                                      </a:cubicBezTo>
                                      <a:cubicBezTo>
                                        <a:pt x="18288" y="1524"/>
                                        <a:pt x="22860" y="3048"/>
                                        <a:pt x="24384" y="4572"/>
                                      </a:cubicBezTo>
                                      <a:cubicBezTo>
                                        <a:pt x="27432" y="7620"/>
                                        <a:pt x="28956" y="10668"/>
                                        <a:pt x="28956" y="13716"/>
                                      </a:cubicBezTo>
                                      <a:cubicBezTo>
                                        <a:pt x="28956" y="18288"/>
                                        <a:pt x="25908" y="22860"/>
                                        <a:pt x="21336" y="27432"/>
                                      </a:cubicBezTo>
                                      <a:lnTo>
                                        <a:pt x="0" y="34544"/>
                                      </a:lnTo>
                                      <a:lnTo>
                                        <a:pt x="0" y="28956"/>
                                      </a:lnTo>
                                      <a:cubicBezTo>
                                        <a:pt x="7620" y="28956"/>
                                        <a:pt x="15240" y="27432"/>
                                        <a:pt x="18288" y="25908"/>
                                      </a:cubicBezTo>
                                      <a:cubicBezTo>
                                        <a:pt x="22860" y="22860"/>
                                        <a:pt x="24384" y="19812"/>
                                        <a:pt x="24384" y="16764"/>
                                      </a:cubicBezTo>
                                      <a:cubicBezTo>
                                        <a:pt x="24384" y="13716"/>
                                        <a:pt x="22860" y="12192"/>
                                        <a:pt x="21336" y="10668"/>
                                      </a:cubicBezTo>
                                      <a:cubicBezTo>
                                        <a:pt x="18288" y="10668"/>
                                        <a:pt x="13716" y="9144"/>
                                        <a:pt x="6096" y="9144"/>
                                      </a:cubicBezTo>
                                      <a:lnTo>
                                        <a:pt x="0" y="9056"/>
                                      </a:lnTo>
                                      <a:lnTo>
                                        <a:pt x="0" y="0"/>
                                      </a:lnTo>
                                      <a:close/>
                                    </a:path>
                                  </a:pathLst>
                                </a:custGeom>
                                <a:solidFill>
                                  <a:srgbClr val="000000"/>
                                </a:solidFill>
                                <a:ln w="0" cap="flat">
                                  <a:noFill/>
                                  <a:miter lim="127000"/>
                                </a:ln>
                                <a:effectLst/>
                              </wps:spPr>
                              <wps:bodyPr/>
                            </wps:wsp>
                            <wps:wsp>
                              <wps:cNvPr id="61693" name="Shape 61693"/>
                              <wps:cNvSpPr/>
                              <wps:spPr>
                                <a:xfrm>
                                  <a:off x="1040892" y="33375"/>
                                  <a:ext cx="28956" cy="41300"/>
                                </a:xfrm>
                                <a:custGeom>
                                  <a:avLst/>
                                  <a:gdLst/>
                                  <a:ahLst/>
                                  <a:cxnLst/>
                                  <a:rect l="0" t="0" r="0" b="0"/>
                                  <a:pathLst>
                                    <a:path w="28956" h="41300">
                                      <a:moveTo>
                                        <a:pt x="0" y="0"/>
                                      </a:moveTo>
                                      <a:lnTo>
                                        <a:pt x="10668" y="3200"/>
                                      </a:lnTo>
                                      <a:lnTo>
                                        <a:pt x="24384" y="3200"/>
                                      </a:lnTo>
                                      <a:cubicBezTo>
                                        <a:pt x="25908" y="3200"/>
                                        <a:pt x="27432" y="3200"/>
                                        <a:pt x="27432" y="3200"/>
                                      </a:cubicBezTo>
                                      <a:cubicBezTo>
                                        <a:pt x="28956" y="4724"/>
                                        <a:pt x="28956" y="4724"/>
                                        <a:pt x="28956" y="4724"/>
                                      </a:cubicBezTo>
                                      <a:cubicBezTo>
                                        <a:pt x="28956" y="4724"/>
                                        <a:pt x="28956" y="4724"/>
                                        <a:pt x="28956" y="6248"/>
                                      </a:cubicBezTo>
                                      <a:cubicBezTo>
                                        <a:pt x="28956" y="6248"/>
                                        <a:pt x="28956" y="7772"/>
                                        <a:pt x="28956" y="7772"/>
                                      </a:cubicBezTo>
                                      <a:cubicBezTo>
                                        <a:pt x="28956" y="7772"/>
                                        <a:pt x="28956" y="7772"/>
                                        <a:pt x="27432" y="7772"/>
                                      </a:cubicBezTo>
                                      <a:cubicBezTo>
                                        <a:pt x="27432" y="7772"/>
                                        <a:pt x="25908" y="7772"/>
                                        <a:pt x="24384" y="7772"/>
                                      </a:cubicBezTo>
                                      <a:lnTo>
                                        <a:pt x="16764" y="7772"/>
                                      </a:lnTo>
                                      <a:cubicBezTo>
                                        <a:pt x="18288" y="12344"/>
                                        <a:pt x="19812" y="15392"/>
                                        <a:pt x="19812" y="21488"/>
                                      </a:cubicBezTo>
                                      <a:cubicBezTo>
                                        <a:pt x="19812" y="27584"/>
                                        <a:pt x="18288" y="32156"/>
                                        <a:pt x="13716" y="36728"/>
                                      </a:cubicBezTo>
                                      <a:lnTo>
                                        <a:pt x="0" y="41300"/>
                                      </a:lnTo>
                                      <a:lnTo>
                                        <a:pt x="0" y="38557"/>
                                      </a:lnTo>
                                      <a:lnTo>
                                        <a:pt x="4572" y="36728"/>
                                      </a:lnTo>
                                      <a:cubicBezTo>
                                        <a:pt x="6096" y="33680"/>
                                        <a:pt x="7620" y="29108"/>
                                        <a:pt x="7620" y="24536"/>
                                      </a:cubicBezTo>
                                      <a:cubicBezTo>
                                        <a:pt x="7620" y="16916"/>
                                        <a:pt x="6096" y="10820"/>
                                        <a:pt x="3048" y="6248"/>
                                      </a:cubicBezTo>
                                      <a:lnTo>
                                        <a:pt x="0" y="4725"/>
                                      </a:lnTo>
                                      <a:lnTo>
                                        <a:pt x="0" y="0"/>
                                      </a:lnTo>
                                      <a:close/>
                                    </a:path>
                                  </a:pathLst>
                                </a:custGeom>
                                <a:solidFill>
                                  <a:srgbClr val="000000"/>
                                </a:solidFill>
                                <a:ln w="0" cap="flat">
                                  <a:noFill/>
                                  <a:miter lim="127000"/>
                                </a:ln>
                                <a:effectLst/>
                              </wps:spPr>
                              <wps:bodyPr/>
                            </wps:wsp>
                            <wps:wsp>
                              <wps:cNvPr id="61694" name="Shape 61694"/>
                              <wps:cNvSpPr/>
                              <wps:spPr>
                                <a:xfrm>
                                  <a:off x="1074420" y="33528"/>
                                  <a:ext cx="67056" cy="64008"/>
                                </a:xfrm>
                                <a:custGeom>
                                  <a:avLst/>
                                  <a:gdLst/>
                                  <a:ahLst/>
                                  <a:cxnLst/>
                                  <a:rect l="0" t="0" r="0" b="0"/>
                                  <a:pathLst>
                                    <a:path w="67056" h="64008">
                                      <a:moveTo>
                                        <a:pt x="0" y="0"/>
                                      </a:moveTo>
                                      <a:lnTo>
                                        <a:pt x="21336" y="0"/>
                                      </a:lnTo>
                                      <a:lnTo>
                                        <a:pt x="21336" y="42672"/>
                                      </a:lnTo>
                                      <a:cubicBezTo>
                                        <a:pt x="21336" y="48768"/>
                                        <a:pt x="21336" y="51816"/>
                                        <a:pt x="24384" y="54864"/>
                                      </a:cubicBezTo>
                                      <a:cubicBezTo>
                                        <a:pt x="25908" y="56388"/>
                                        <a:pt x="28956" y="56388"/>
                                        <a:pt x="30480" y="56388"/>
                                      </a:cubicBezTo>
                                      <a:cubicBezTo>
                                        <a:pt x="32004" y="56388"/>
                                        <a:pt x="35052" y="56388"/>
                                        <a:pt x="36576" y="54864"/>
                                      </a:cubicBezTo>
                                      <a:cubicBezTo>
                                        <a:pt x="39624" y="53340"/>
                                        <a:pt x="42672" y="51816"/>
                                        <a:pt x="45720" y="48768"/>
                                      </a:cubicBezTo>
                                      <a:lnTo>
                                        <a:pt x="45720" y="12192"/>
                                      </a:lnTo>
                                      <a:cubicBezTo>
                                        <a:pt x="45720" y="9144"/>
                                        <a:pt x="44196" y="6096"/>
                                        <a:pt x="44196" y="4572"/>
                                      </a:cubicBezTo>
                                      <a:cubicBezTo>
                                        <a:pt x="42672" y="3048"/>
                                        <a:pt x="39624" y="1524"/>
                                        <a:pt x="36576" y="1524"/>
                                      </a:cubicBezTo>
                                      <a:lnTo>
                                        <a:pt x="36576" y="0"/>
                                      </a:lnTo>
                                      <a:lnTo>
                                        <a:pt x="57912" y="0"/>
                                      </a:lnTo>
                                      <a:lnTo>
                                        <a:pt x="57912" y="38100"/>
                                      </a:lnTo>
                                      <a:cubicBezTo>
                                        <a:pt x="57912" y="45720"/>
                                        <a:pt x="57912" y="50292"/>
                                        <a:pt x="57912" y="51816"/>
                                      </a:cubicBezTo>
                                      <a:cubicBezTo>
                                        <a:pt x="57912" y="53340"/>
                                        <a:pt x="59436" y="54864"/>
                                        <a:pt x="59436" y="54864"/>
                                      </a:cubicBezTo>
                                      <a:cubicBezTo>
                                        <a:pt x="60960" y="56388"/>
                                        <a:pt x="60960" y="56388"/>
                                        <a:pt x="62484" y="56388"/>
                                      </a:cubicBezTo>
                                      <a:cubicBezTo>
                                        <a:pt x="62484" y="56388"/>
                                        <a:pt x="64008" y="56388"/>
                                        <a:pt x="65532" y="54864"/>
                                      </a:cubicBezTo>
                                      <a:lnTo>
                                        <a:pt x="67056" y="56388"/>
                                      </a:lnTo>
                                      <a:lnTo>
                                        <a:pt x="48768" y="64008"/>
                                      </a:lnTo>
                                      <a:lnTo>
                                        <a:pt x="45720" y="64008"/>
                                      </a:lnTo>
                                      <a:lnTo>
                                        <a:pt x="45720" y="51816"/>
                                      </a:lnTo>
                                      <a:cubicBezTo>
                                        <a:pt x="39624" y="57912"/>
                                        <a:pt x="36576" y="60960"/>
                                        <a:pt x="33528" y="62484"/>
                                      </a:cubicBezTo>
                                      <a:cubicBezTo>
                                        <a:pt x="30480" y="64008"/>
                                        <a:pt x="27432" y="64008"/>
                                        <a:pt x="24384" y="64008"/>
                                      </a:cubicBezTo>
                                      <a:cubicBezTo>
                                        <a:pt x="21336" y="64008"/>
                                        <a:pt x="18288" y="64008"/>
                                        <a:pt x="15240" y="60960"/>
                                      </a:cubicBezTo>
                                      <a:cubicBezTo>
                                        <a:pt x="13716" y="59436"/>
                                        <a:pt x="10668" y="56388"/>
                                        <a:pt x="10668" y="53340"/>
                                      </a:cubicBezTo>
                                      <a:cubicBezTo>
                                        <a:pt x="9144" y="50292"/>
                                        <a:pt x="9144" y="45720"/>
                                        <a:pt x="9144" y="41148"/>
                                      </a:cubicBezTo>
                                      <a:lnTo>
                                        <a:pt x="9144" y="12192"/>
                                      </a:lnTo>
                                      <a:cubicBezTo>
                                        <a:pt x="9144" y="9144"/>
                                        <a:pt x="9144" y="7620"/>
                                        <a:pt x="7620" y="6096"/>
                                      </a:cubicBezTo>
                                      <a:cubicBezTo>
                                        <a:pt x="7620" y="4572"/>
                                        <a:pt x="6096" y="3048"/>
                                        <a:pt x="6096" y="3048"/>
                                      </a:cubicBezTo>
                                      <a:cubicBezTo>
                                        <a:pt x="4572" y="3048"/>
                                        <a:pt x="3048" y="1524"/>
                                        <a:pt x="0" y="1524"/>
                                      </a:cubicBezTo>
                                      <a:lnTo>
                                        <a:pt x="0" y="0"/>
                                      </a:lnTo>
                                      <a:close/>
                                    </a:path>
                                  </a:pathLst>
                                </a:custGeom>
                                <a:solidFill>
                                  <a:srgbClr val="000000"/>
                                </a:solidFill>
                                <a:ln w="0" cap="flat">
                                  <a:noFill/>
                                  <a:miter lim="127000"/>
                                </a:ln>
                                <a:effectLst/>
                              </wps:spPr>
                              <wps:bodyPr/>
                            </wps:wsp>
                            <wps:wsp>
                              <wps:cNvPr id="61695" name="Shape 61695"/>
                              <wps:cNvSpPr/>
                              <wps:spPr>
                                <a:xfrm>
                                  <a:off x="1144524" y="32004"/>
                                  <a:ext cx="67056" cy="64008"/>
                                </a:xfrm>
                                <a:custGeom>
                                  <a:avLst/>
                                  <a:gdLst/>
                                  <a:ahLst/>
                                  <a:cxnLst/>
                                  <a:rect l="0" t="0" r="0" b="0"/>
                                  <a:pathLst>
                                    <a:path w="67056" h="64008">
                                      <a:moveTo>
                                        <a:pt x="18288" y="0"/>
                                      </a:moveTo>
                                      <a:lnTo>
                                        <a:pt x="21336" y="0"/>
                                      </a:lnTo>
                                      <a:lnTo>
                                        <a:pt x="21336" y="13716"/>
                                      </a:lnTo>
                                      <a:cubicBezTo>
                                        <a:pt x="27432" y="4572"/>
                                        <a:pt x="35052" y="0"/>
                                        <a:pt x="41148" y="0"/>
                                      </a:cubicBezTo>
                                      <a:cubicBezTo>
                                        <a:pt x="44196" y="0"/>
                                        <a:pt x="47244" y="1524"/>
                                        <a:pt x="50292" y="3048"/>
                                      </a:cubicBezTo>
                                      <a:cubicBezTo>
                                        <a:pt x="51816" y="4572"/>
                                        <a:pt x="54864" y="7620"/>
                                        <a:pt x="56388" y="12192"/>
                                      </a:cubicBezTo>
                                      <a:cubicBezTo>
                                        <a:pt x="56388" y="13716"/>
                                        <a:pt x="57912" y="18288"/>
                                        <a:pt x="57912" y="24384"/>
                                      </a:cubicBezTo>
                                      <a:lnTo>
                                        <a:pt x="57912" y="50292"/>
                                      </a:lnTo>
                                      <a:cubicBezTo>
                                        <a:pt x="57912" y="54864"/>
                                        <a:pt x="57912" y="57912"/>
                                        <a:pt x="57912" y="59436"/>
                                      </a:cubicBezTo>
                                      <a:cubicBezTo>
                                        <a:pt x="59436" y="60960"/>
                                        <a:pt x="59436" y="60960"/>
                                        <a:pt x="60960" y="62484"/>
                                      </a:cubicBezTo>
                                      <a:cubicBezTo>
                                        <a:pt x="60960" y="62484"/>
                                        <a:pt x="64008" y="62484"/>
                                        <a:pt x="67056" y="62484"/>
                                      </a:cubicBezTo>
                                      <a:lnTo>
                                        <a:pt x="67056" y="64008"/>
                                      </a:lnTo>
                                      <a:lnTo>
                                        <a:pt x="36576" y="64008"/>
                                      </a:lnTo>
                                      <a:lnTo>
                                        <a:pt x="36576" y="62484"/>
                                      </a:lnTo>
                                      <a:cubicBezTo>
                                        <a:pt x="39624" y="62484"/>
                                        <a:pt x="41148" y="62484"/>
                                        <a:pt x="42672" y="60960"/>
                                      </a:cubicBezTo>
                                      <a:cubicBezTo>
                                        <a:pt x="44196" y="60960"/>
                                        <a:pt x="44196" y="59436"/>
                                        <a:pt x="45720" y="57912"/>
                                      </a:cubicBezTo>
                                      <a:cubicBezTo>
                                        <a:pt x="45720" y="56388"/>
                                        <a:pt x="45720" y="54864"/>
                                        <a:pt x="45720" y="50292"/>
                                      </a:cubicBezTo>
                                      <a:lnTo>
                                        <a:pt x="45720" y="24384"/>
                                      </a:lnTo>
                                      <a:cubicBezTo>
                                        <a:pt x="45720" y="18288"/>
                                        <a:pt x="44196" y="15240"/>
                                        <a:pt x="42672" y="12192"/>
                                      </a:cubicBezTo>
                                      <a:cubicBezTo>
                                        <a:pt x="41148" y="9144"/>
                                        <a:pt x="39624" y="7620"/>
                                        <a:pt x="36576" y="7620"/>
                                      </a:cubicBezTo>
                                      <a:cubicBezTo>
                                        <a:pt x="30480" y="7620"/>
                                        <a:pt x="25908" y="10668"/>
                                        <a:pt x="21336" y="16764"/>
                                      </a:cubicBezTo>
                                      <a:lnTo>
                                        <a:pt x="21336" y="50292"/>
                                      </a:lnTo>
                                      <a:cubicBezTo>
                                        <a:pt x="21336" y="54864"/>
                                        <a:pt x="21336" y="57912"/>
                                        <a:pt x="21336" y="59436"/>
                                      </a:cubicBezTo>
                                      <a:cubicBezTo>
                                        <a:pt x="21336" y="60960"/>
                                        <a:pt x="22860" y="60960"/>
                                        <a:pt x="24384" y="62484"/>
                                      </a:cubicBezTo>
                                      <a:cubicBezTo>
                                        <a:pt x="24384" y="62484"/>
                                        <a:pt x="27432" y="62484"/>
                                        <a:pt x="30480" y="62484"/>
                                      </a:cubicBezTo>
                                      <a:lnTo>
                                        <a:pt x="30480" y="64008"/>
                                      </a:lnTo>
                                      <a:lnTo>
                                        <a:pt x="0" y="64008"/>
                                      </a:lnTo>
                                      <a:lnTo>
                                        <a:pt x="0" y="62484"/>
                                      </a:lnTo>
                                      <a:lnTo>
                                        <a:pt x="1524" y="62484"/>
                                      </a:lnTo>
                                      <a:cubicBezTo>
                                        <a:pt x="4572" y="62484"/>
                                        <a:pt x="6096" y="62484"/>
                                        <a:pt x="7620" y="60960"/>
                                      </a:cubicBezTo>
                                      <a:cubicBezTo>
                                        <a:pt x="7620" y="59436"/>
                                        <a:pt x="9144" y="54864"/>
                                        <a:pt x="9144" y="50292"/>
                                      </a:cubicBezTo>
                                      <a:lnTo>
                                        <a:pt x="9144" y="25908"/>
                                      </a:lnTo>
                                      <a:cubicBezTo>
                                        <a:pt x="9144" y="18288"/>
                                        <a:pt x="9144" y="15240"/>
                                        <a:pt x="7620" y="12192"/>
                                      </a:cubicBezTo>
                                      <a:cubicBezTo>
                                        <a:pt x="7620" y="10668"/>
                                        <a:pt x="7620" y="10668"/>
                                        <a:pt x="6096" y="9144"/>
                                      </a:cubicBezTo>
                                      <a:cubicBezTo>
                                        <a:pt x="6096" y="9144"/>
                                        <a:pt x="6096"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696" name="Shape 61696"/>
                              <wps:cNvSpPr/>
                              <wps:spPr>
                                <a:xfrm>
                                  <a:off x="1216152" y="32004"/>
                                  <a:ext cx="33528" cy="92964"/>
                                </a:xfrm>
                                <a:custGeom>
                                  <a:avLst/>
                                  <a:gdLst/>
                                  <a:ahLst/>
                                  <a:cxnLst/>
                                  <a:rect l="0" t="0" r="0" b="0"/>
                                  <a:pathLst>
                                    <a:path w="33528" h="92964">
                                      <a:moveTo>
                                        <a:pt x="30480" y="0"/>
                                      </a:moveTo>
                                      <a:lnTo>
                                        <a:pt x="33528" y="914"/>
                                      </a:lnTo>
                                      <a:lnTo>
                                        <a:pt x="33528" y="5334"/>
                                      </a:lnTo>
                                      <a:lnTo>
                                        <a:pt x="28956" y="3048"/>
                                      </a:lnTo>
                                      <a:cubicBezTo>
                                        <a:pt x="25908" y="3048"/>
                                        <a:pt x="22860" y="4572"/>
                                        <a:pt x="21336" y="7620"/>
                                      </a:cubicBezTo>
                                      <a:cubicBezTo>
                                        <a:pt x="18288" y="10668"/>
                                        <a:pt x="16764" y="15240"/>
                                        <a:pt x="16764" y="19812"/>
                                      </a:cubicBezTo>
                                      <a:cubicBezTo>
                                        <a:pt x="16764" y="27432"/>
                                        <a:pt x="18288" y="33528"/>
                                        <a:pt x="21336" y="36576"/>
                                      </a:cubicBezTo>
                                      <a:cubicBezTo>
                                        <a:pt x="24384" y="39624"/>
                                        <a:pt x="27432" y="41148"/>
                                        <a:pt x="30480" y="41148"/>
                                      </a:cubicBezTo>
                                      <a:lnTo>
                                        <a:pt x="33528" y="39929"/>
                                      </a:lnTo>
                                      <a:lnTo>
                                        <a:pt x="33528" y="42672"/>
                                      </a:lnTo>
                                      <a:lnTo>
                                        <a:pt x="28956" y="44196"/>
                                      </a:lnTo>
                                      <a:cubicBezTo>
                                        <a:pt x="25908" y="44196"/>
                                        <a:pt x="22860" y="44196"/>
                                        <a:pt x="19812" y="44196"/>
                                      </a:cubicBezTo>
                                      <a:cubicBezTo>
                                        <a:pt x="18288" y="45720"/>
                                        <a:pt x="16764" y="47244"/>
                                        <a:pt x="15240" y="48768"/>
                                      </a:cubicBezTo>
                                      <a:cubicBezTo>
                                        <a:pt x="15240" y="48768"/>
                                        <a:pt x="13716" y="50292"/>
                                        <a:pt x="13716" y="51816"/>
                                      </a:cubicBezTo>
                                      <a:cubicBezTo>
                                        <a:pt x="13716" y="51816"/>
                                        <a:pt x="15240" y="53340"/>
                                        <a:pt x="15240" y="53340"/>
                                      </a:cubicBezTo>
                                      <a:cubicBezTo>
                                        <a:pt x="16764" y="54864"/>
                                        <a:pt x="18288" y="54864"/>
                                        <a:pt x="19812" y="54864"/>
                                      </a:cubicBezTo>
                                      <a:cubicBezTo>
                                        <a:pt x="21336" y="54864"/>
                                        <a:pt x="24384" y="56388"/>
                                        <a:pt x="30480" y="56388"/>
                                      </a:cubicBezTo>
                                      <a:lnTo>
                                        <a:pt x="33528" y="56388"/>
                                      </a:lnTo>
                                      <a:lnTo>
                                        <a:pt x="33528" y="65056"/>
                                      </a:lnTo>
                                      <a:lnTo>
                                        <a:pt x="16764" y="64008"/>
                                      </a:lnTo>
                                      <a:cubicBezTo>
                                        <a:pt x="15240" y="67056"/>
                                        <a:pt x="12192" y="68580"/>
                                        <a:pt x="12192" y="71628"/>
                                      </a:cubicBezTo>
                                      <a:cubicBezTo>
                                        <a:pt x="10668" y="73152"/>
                                        <a:pt x="9144" y="74676"/>
                                        <a:pt x="9144" y="76200"/>
                                      </a:cubicBezTo>
                                      <a:cubicBezTo>
                                        <a:pt x="9144" y="77724"/>
                                        <a:pt x="10668" y="80772"/>
                                        <a:pt x="13716" y="82296"/>
                                      </a:cubicBezTo>
                                      <a:cubicBezTo>
                                        <a:pt x="18288" y="83820"/>
                                        <a:pt x="25908" y="85344"/>
                                        <a:pt x="33528" y="85344"/>
                                      </a:cubicBezTo>
                                      <a:lnTo>
                                        <a:pt x="33528" y="85344"/>
                                      </a:lnTo>
                                      <a:lnTo>
                                        <a:pt x="33528" y="91039"/>
                                      </a:lnTo>
                                      <a:lnTo>
                                        <a:pt x="27432" y="92964"/>
                                      </a:lnTo>
                                      <a:cubicBezTo>
                                        <a:pt x="19812" y="92964"/>
                                        <a:pt x="12192" y="91440"/>
                                        <a:pt x="6096" y="88392"/>
                                      </a:cubicBezTo>
                                      <a:cubicBezTo>
                                        <a:pt x="3048" y="85344"/>
                                        <a:pt x="0" y="83820"/>
                                        <a:pt x="0" y="80772"/>
                                      </a:cubicBezTo>
                                      <a:cubicBezTo>
                                        <a:pt x="0" y="79248"/>
                                        <a:pt x="1524" y="79248"/>
                                        <a:pt x="1524" y="77724"/>
                                      </a:cubicBezTo>
                                      <a:cubicBezTo>
                                        <a:pt x="1524" y="76200"/>
                                        <a:pt x="3048" y="74676"/>
                                        <a:pt x="6096" y="71628"/>
                                      </a:cubicBezTo>
                                      <a:cubicBezTo>
                                        <a:pt x="6096" y="70104"/>
                                        <a:pt x="9144" y="68580"/>
                                        <a:pt x="12192" y="64008"/>
                                      </a:cubicBezTo>
                                      <a:cubicBezTo>
                                        <a:pt x="10668" y="62484"/>
                                        <a:pt x="7620" y="60960"/>
                                        <a:pt x="7620" y="60960"/>
                                      </a:cubicBezTo>
                                      <a:cubicBezTo>
                                        <a:pt x="6096" y="59436"/>
                                        <a:pt x="4572" y="57912"/>
                                        <a:pt x="4572" y="56388"/>
                                      </a:cubicBezTo>
                                      <a:cubicBezTo>
                                        <a:pt x="4572" y="54864"/>
                                        <a:pt x="6096" y="53340"/>
                                        <a:pt x="7620" y="51816"/>
                                      </a:cubicBezTo>
                                      <a:cubicBezTo>
                                        <a:pt x="9144" y="48768"/>
                                        <a:pt x="12192" y="45720"/>
                                        <a:pt x="16764" y="42672"/>
                                      </a:cubicBezTo>
                                      <a:cubicBezTo>
                                        <a:pt x="13716" y="41148"/>
                                        <a:pt x="10668" y="38100"/>
                                        <a:pt x="7620" y="35052"/>
                                      </a:cubicBezTo>
                                      <a:cubicBezTo>
                                        <a:pt x="6096" y="30480"/>
                                        <a:pt x="4572" y="27432"/>
                                        <a:pt x="4572" y="22860"/>
                                      </a:cubicBezTo>
                                      <a:cubicBezTo>
                                        <a:pt x="4572" y="16764"/>
                                        <a:pt x="7620" y="12192"/>
                                        <a:pt x="12192" y="7620"/>
                                      </a:cubicBezTo>
                                      <a:cubicBezTo>
                                        <a:pt x="16764" y="3048"/>
                                        <a:pt x="22860" y="0"/>
                                        <a:pt x="30480" y="0"/>
                                      </a:cubicBezTo>
                                      <a:close/>
                                    </a:path>
                                  </a:pathLst>
                                </a:custGeom>
                                <a:solidFill>
                                  <a:srgbClr val="000000"/>
                                </a:solidFill>
                                <a:ln w="0" cap="flat">
                                  <a:noFill/>
                                  <a:miter lim="127000"/>
                                </a:ln>
                                <a:effectLst/>
                              </wps:spPr>
                              <wps:bodyPr/>
                            </wps:wsp>
                            <wps:wsp>
                              <wps:cNvPr id="61697" name="Shape 61697"/>
                              <wps:cNvSpPr/>
                              <wps:spPr>
                                <a:xfrm>
                                  <a:off x="1249680" y="88392"/>
                                  <a:ext cx="28956" cy="34651"/>
                                </a:xfrm>
                                <a:custGeom>
                                  <a:avLst/>
                                  <a:gdLst/>
                                  <a:ahLst/>
                                  <a:cxnLst/>
                                  <a:rect l="0" t="0" r="0" b="0"/>
                                  <a:pathLst>
                                    <a:path w="28956" h="34651">
                                      <a:moveTo>
                                        <a:pt x="0" y="0"/>
                                      </a:moveTo>
                                      <a:lnTo>
                                        <a:pt x="15240" y="0"/>
                                      </a:lnTo>
                                      <a:cubicBezTo>
                                        <a:pt x="19812" y="1524"/>
                                        <a:pt x="22860" y="3048"/>
                                        <a:pt x="25908" y="4572"/>
                                      </a:cubicBezTo>
                                      <a:cubicBezTo>
                                        <a:pt x="28956" y="7620"/>
                                        <a:pt x="28956" y="10668"/>
                                        <a:pt x="28956" y="13716"/>
                                      </a:cubicBezTo>
                                      <a:cubicBezTo>
                                        <a:pt x="28956" y="18288"/>
                                        <a:pt x="27432" y="22860"/>
                                        <a:pt x="22860" y="27432"/>
                                      </a:cubicBezTo>
                                      <a:lnTo>
                                        <a:pt x="0" y="34651"/>
                                      </a:lnTo>
                                      <a:lnTo>
                                        <a:pt x="0" y="28956"/>
                                      </a:lnTo>
                                      <a:lnTo>
                                        <a:pt x="19812" y="25908"/>
                                      </a:lnTo>
                                      <a:cubicBezTo>
                                        <a:pt x="22860" y="22860"/>
                                        <a:pt x="24384" y="19812"/>
                                        <a:pt x="24384" y="16764"/>
                                      </a:cubicBezTo>
                                      <a:cubicBezTo>
                                        <a:pt x="24384" y="13716"/>
                                        <a:pt x="24384" y="12192"/>
                                        <a:pt x="21336" y="10668"/>
                                      </a:cubicBezTo>
                                      <a:cubicBezTo>
                                        <a:pt x="19812" y="10668"/>
                                        <a:pt x="13716" y="9144"/>
                                        <a:pt x="7620" y="9144"/>
                                      </a:cubicBezTo>
                                      <a:lnTo>
                                        <a:pt x="0" y="8668"/>
                                      </a:lnTo>
                                      <a:lnTo>
                                        <a:pt x="0" y="0"/>
                                      </a:lnTo>
                                      <a:close/>
                                    </a:path>
                                  </a:pathLst>
                                </a:custGeom>
                                <a:solidFill>
                                  <a:srgbClr val="000000"/>
                                </a:solidFill>
                                <a:ln w="0" cap="flat">
                                  <a:noFill/>
                                  <a:miter lim="127000"/>
                                </a:ln>
                                <a:effectLst/>
                              </wps:spPr>
                              <wps:bodyPr/>
                            </wps:wsp>
                            <wps:wsp>
                              <wps:cNvPr id="61698" name="Shape 61698"/>
                              <wps:cNvSpPr/>
                              <wps:spPr>
                                <a:xfrm>
                                  <a:off x="1249680" y="32918"/>
                                  <a:ext cx="28956" cy="41757"/>
                                </a:xfrm>
                                <a:custGeom>
                                  <a:avLst/>
                                  <a:gdLst/>
                                  <a:ahLst/>
                                  <a:cxnLst/>
                                  <a:rect l="0" t="0" r="0" b="0"/>
                                  <a:pathLst>
                                    <a:path w="28956" h="41757">
                                      <a:moveTo>
                                        <a:pt x="0" y="0"/>
                                      </a:moveTo>
                                      <a:lnTo>
                                        <a:pt x="12192" y="3658"/>
                                      </a:lnTo>
                                      <a:lnTo>
                                        <a:pt x="25908" y="3658"/>
                                      </a:lnTo>
                                      <a:cubicBezTo>
                                        <a:pt x="27432" y="3658"/>
                                        <a:pt x="28956" y="3658"/>
                                        <a:pt x="28956" y="3658"/>
                                      </a:cubicBezTo>
                                      <a:cubicBezTo>
                                        <a:pt x="28956" y="5181"/>
                                        <a:pt x="28956" y="5181"/>
                                        <a:pt x="28956" y="5181"/>
                                      </a:cubicBezTo>
                                      <a:cubicBezTo>
                                        <a:pt x="28956" y="5181"/>
                                        <a:pt x="28956" y="5181"/>
                                        <a:pt x="28956" y="6706"/>
                                      </a:cubicBezTo>
                                      <a:cubicBezTo>
                                        <a:pt x="28956" y="6706"/>
                                        <a:pt x="28956" y="8230"/>
                                        <a:pt x="28956" y="8230"/>
                                      </a:cubicBezTo>
                                      <a:cubicBezTo>
                                        <a:pt x="28956" y="8230"/>
                                        <a:pt x="27432" y="8230"/>
                                        <a:pt x="24384" y="8230"/>
                                      </a:cubicBezTo>
                                      <a:lnTo>
                                        <a:pt x="16764" y="8230"/>
                                      </a:lnTo>
                                      <a:cubicBezTo>
                                        <a:pt x="19812" y="12802"/>
                                        <a:pt x="19812" y="15850"/>
                                        <a:pt x="19812" y="21946"/>
                                      </a:cubicBezTo>
                                      <a:cubicBezTo>
                                        <a:pt x="19812" y="28042"/>
                                        <a:pt x="18288" y="32614"/>
                                        <a:pt x="13716" y="37186"/>
                                      </a:cubicBezTo>
                                      <a:lnTo>
                                        <a:pt x="0" y="41757"/>
                                      </a:lnTo>
                                      <a:lnTo>
                                        <a:pt x="0" y="39014"/>
                                      </a:lnTo>
                                      <a:lnTo>
                                        <a:pt x="4572" y="37186"/>
                                      </a:lnTo>
                                      <a:cubicBezTo>
                                        <a:pt x="7620" y="34137"/>
                                        <a:pt x="7620" y="29566"/>
                                        <a:pt x="7620" y="24994"/>
                                      </a:cubicBezTo>
                                      <a:cubicBezTo>
                                        <a:pt x="7620" y="17374"/>
                                        <a:pt x="6096" y="11278"/>
                                        <a:pt x="4572" y="6706"/>
                                      </a:cubicBezTo>
                                      <a:lnTo>
                                        <a:pt x="0" y="4420"/>
                                      </a:lnTo>
                                      <a:lnTo>
                                        <a:pt x="0" y="0"/>
                                      </a:lnTo>
                                      <a:close/>
                                    </a:path>
                                  </a:pathLst>
                                </a:custGeom>
                                <a:solidFill>
                                  <a:srgbClr val="000000"/>
                                </a:solidFill>
                                <a:ln w="0" cap="flat">
                                  <a:noFill/>
                                  <a:miter lim="127000"/>
                                </a:ln>
                                <a:effectLst/>
                              </wps:spPr>
                              <wps:bodyPr/>
                            </wps:wsp>
                            <wps:wsp>
                              <wps:cNvPr id="61699" name="Shape 61699"/>
                              <wps:cNvSpPr/>
                              <wps:spPr>
                                <a:xfrm>
                                  <a:off x="1287780" y="32004"/>
                                  <a:ext cx="42672" cy="65532"/>
                                </a:xfrm>
                                <a:custGeom>
                                  <a:avLst/>
                                  <a:gdLst/>
                                  <a:ahLst/>
                                  <a:cxnLst/>
                                  <a:rect l="0" t="0" r="0" b="0"/>
                                  <a:pathLst>
                                    <a:path w="42672" h="65532">
                                      <a:moveTo>
                                        <a:pt x="19812" y="0"/>
                                      </a:moveTo>
                                      <a:cubicBezTo>
                                        <a:pt x="22860" y="0"/>
                                        <a:pt x="25908" y="1524"/>
                                        <a:pt x="28956" y="3048"/>
                                      </a:cubicBezTo>
                                      <a:cubicBezTo>
                                        <a:pt x="32004" y="3048"/>
                                        <a:pt x="33528" y="3048"/>
                                        <a:pt x="33528" y="3048"/>
                                      </a:cubicBezTo>
                                      <a:cubicBezTo>
                                        <a:pt x="35052" y="3048"/>
                                        <a:pt x="35052" y="3048"/>
                                        <a:pt x="35052" y="3048"/>
                                      </a:cubicBezTo>
                                      <a:cubicBezTo>
                                        <a:pt x="36576" y="3048"/>
                                        <a:pt x="36576" y="1524"/>
                                        <a:pt x="36576" y="0"/>
                                      </a:cubicBezTo>
                                      <a:lnTo>
                                        <a:pt x="38100" y="0"/>
                                      </a:lnTo>
                                      <a:lnTo>
                                        <a:pt x="38100" y="21336"/>
                                      </a:lnTo>
                                      <a:lnTo>
                                        <a:pt x="36576" y="21336"/>
                                      </a:lnTo>
                                      <a:cubicBezTo>
                                        <a:pt x="35052" y="15240"/>
                                        <a:pt x="33528" y="10668"/>
                                        <a:pt x="30480" y="9144"/>
                                      </a:cubicBezTo>
                                      <a:cubicBezTo>
                                        <a:pt x="27432" y="6096"/>
                                        <a:pt x="22860" y="4572"/>
                                        <a:pt x="19812" y="4572"/>
                                      </a:cubicBezTo>
                                      <a:cubicBezTo>
                                        <a:pt x="15240" y="4572"/>
                                        <a:pt x="13716" y="6096"/>
                                        <a:pt x="10668" y="7620"/>
                                      </a:cubicBezTo>
                                      <a:cubicBezTo>
                                        <a:pt x="9144" y="9144"/>
                                        <a:pt x="7620" y="10668"/>
                                        <a:pt x="7620" y="13716"/>
                                      </a:cubicBezTo>
                                      <a:cubicBezTo>
                                        <a:pt x="7620" y="15240"/>
                                        <a:pt x="9144" y="18288"/>
                                        <a:pt x="10668" y="19812"/>
                                      </a:cubicBezTo>
                                      <a:cubicBezTo>
                                        <a:pt x="12192" y="21336"/>
                                        <a:pt x="15240" y="22860"/>
                                        <a:pt x="19812" y="24384"/>
                                      </a:cubicBezTo>
                                      <a:lnTo>
                                        <a:pt x="28956" y="30480"/>
                                      </a:lnTo>
                                      <a:cubicBezTo>
                                        <a:pt x="38100" y="33528"/>
                                        <a:pt x="42672" y="39624"/>
                                        <a:pt x="42672" y="47244"/>
                                      </a:cubicBezTo>
                                      <a:cubicBezTo>
                                        <a:pt x="42672" y="53340"/>
                                        <a:pt x="41148" y="57912"/>
                                        <a:pt x="36576" y="60960"/>
                                      </a:cubicBezTo>
                                      <a:cubicBezTo>
                                        <a:pt x="32004" y="64008"/>
                                        <a:pt x="27432" y="65532"/>
                                        <a:pt x="21336" y="65532"/>
                                      </a:cubicBezTo>
                                      <a:cubicBezTo>
                                        <a:pt x="18288" y="65532"/>
                                        <a:pt x="13716" y="65532"/>
                                        <a:pt x="7620" y="64008"/>
                                      </a:cubicBezTo>
                                      <a:cubicBezTo>
                                        <a:pt x="6096" y="64008"/>
                                        <a:pt x="6096" y="62484"/>
                                        <a:pt x="4572" y="62484"/>
                                      </a:cubicBezTo>
                                      <a:cubicBezTo>
                                        <a:pt x="3048" y="62484"/>
                                        <a:pt x="3048" y="64008"/>
                                        <a:pt x="1524" y="65532"/>
                                      </a:cubicBezTo>
                                      <a:lnTo>
                                        <a:pt x="0" y="65532"/>
                                      </a:lnTo>
                                      <a:lnTo>
                                        <a:pt x="0" y="44196"/>
                                      </a:lnTo>
                                      <a:lnTo>
                                        <a:pt x="1524" y="44196"/>
                                      </a:lnTo>
                                      <a:cubicBezTo>
                                        <a:pt x="3048" y="50292"/>
                                        <a:pt x="6096" y="54864"/>
                                        <a:pt x="9144" y="57912"/>
                                      </a:cubicBezTo>
                                      <a:cubicBezTo>
                                        <a:pt x="13716" y="59436"/>
                                        <a:pt x="16764" y="60960"/>
                                        <a:pt x="21336" y="60960"/>
                                      </a:cubicBezTo>
                                      <a:cubicBezTo>
                                        <a:pt x="24384" y="60960"/>
                                        <a:pt x="27432" y="60960"/>
                                        <a:pt x="28956" y="59436"/>
                                      </a:cubicBezTo>
                                      <a:cubicBezTo>
                                        <a:pt x="32004" y="56388"/>
                                        <a:pt x="32004" y="54864"/>
                                        <a:pt x="32004" y="51816"/>
                                      </a:cubicBezTo>
                                      <a:cubicBezTo>
                                        <a:pt x="32004" y="48768"/>
                                        <a:pt x="32004" y="47244"/>
                                        <a:pt x="28956" y="44196"/>
                                      </a:cubicBezTo>
                                      <a:cubicBezTo>
                                        <a:pt x="27432" y="42672"/>
                                        <a:pt x="22860" y="39624"/>
                                        <a:pt x="16764" y="36576"/>
                                      </a:cubicBezTo>
                                      <a:cubicBezTo>
                                        <a:pt x="9144" y="33528"/>
                                        <a:pt x="6096" y="30480"/>
                                        <a:pt x="3048" y="28956"/>
                                      </a:cubicBezTo>
                                      <a:cubicBezTo>
                                        <a:pt x="1524" y="25908"/>
                                        <a:pt x="0" y="22860"/>
                                        <a:pt x="0" y="18288"/>
                                      </a:cubicBezTo>
                                      <a:cubicBezTo>
                                        <a:pt x="0" y="13716"/>
                                        <a:pt x="1524" y="9144"/>
                                        <a:pt x="6096" y="6096"/>
                                      </a:cubicBezTo>
                                      <a:cubicBezTo>
                                        <a:pt x="9144" y="3048"/>
                                        <a:pt x="13716" y="0"/>
                                        <a:pt x="19812" y="0"/>
                                      </a:cubicBezTo>
                                      <a:close/>
                                    </a:path>
                                  </a:pathLst>
                                </a:custGeom>
                                <a:solidFill>
                                  <a:srgbClr val="000000"/>
                                </a:solidFill>
                                <a:ln w="0" cap="flat">
                                  <a:noFill/>
                                  <a:miter lim="127000"/>
                                </a:ln>
                                <a:effectLst/>
                              </wps:spPr>
                              <wps:bodyPr/>
                            </wps:wsp>
                            <wps:wsp>
                              <wps:cNvPr id="61700" name="Shape 61700"/>
                              <wps:cNvSpPr/>
                              <wps:spPr>
                                <a:xfrm>
                                  <a:off x="1336548" y="12192"/>
                                  <a:ext cx="38100" cy="85344"/>
                                </a:xfrm>
                                <a:custGeom>
                                  <a:avLst/>
                                  <a:gdLst/>
                                  <a:ahLst/>
                                  <a:cxnLst/>
                                  <a:rect l="0" t="0" r="0" b="0"/>
                                  <a:pathLst>
                                    <a:path w="38100" h="85344">
                                      <a:moveTo>
                                        <a:pt x="21336" y="0"/>
                                      </a:moveTo>
                                      <a:lnTo>
                                        <a:pt x="22860" y="0"/>
                                      </a:lnTo>
                                      <a:lnTo>
                                        <a:pt x="22860" y="21336"/>
                                      </a:lnTo>
                                      <a:lnTo>
                                        <a:pt x="36576" y="21336"/>
                                      </a:lnTo>
                                      <a:lnTo>
                                        <a:pt x="36576" y="25908"/>
                                      </a:lnTo>
                                      <a:lnTo>
                                        <a:pt x="22860" y="25908"/>
                                      </a:lnTo>
                                      <a:lnTo>
                                        <a:pt x="22860" y="67056"/>
                                      </a:lnTo>
                                      <a:cubicBezTo>
                                        <a:pt x="22860" y="71628"/>
                                        <a:pt x="22860" y="74676"/>
                                        <a:pt x="24384" y="76200"/>
                                      </a:cubicBezTo>
                                      <a:cubicBezTo>
                                        <a:pt x="25908" y="77724"/>
                                        <a:pt x="25908" y="77724"/>
                                        <a:pt x="28956" y="77724"/>
                                      </a:cubicBezTo>
                                      <a:cubicBezTo>
                                        <a:pt x="28956" y="77724"/>
                                        <a:pt x="30480" y="77724"/>
                                        <a:pt x="32004" y="77724"/>
                                      </a:cubicBezTo>
                                      <a:cubicBezTo>
                                        <a:pt x="33528" y="76200"/>
                                        <a:pt x="33528" y="74676"/>
                                        <a:pt x="35052" y="73152"/>
                                      </a:cubicBezTo>
                                      <a:lnTo>
                                        <a:pt x="38100" y="73152"/>
                                      </a:lnTo>
                                      <a:cubicBezTo>
                                        <a:pt x="36576" y="77724"/>
                                        <a:pt x="33528" y="80772"/>
                                        <a:pt x="32004" y="82296"/>
                                      </a:cubicBezTo>
                                      <a:cubicBezTo>
                                        <a:pt x="28956" y="85344"/>
                                        <a:pt x="25908" y="85344"/>
                                        <a:pt x="22860" y="85344"/>
                                      </a:cubicBezTo>
                                      <a:cubicBezTo>
                                        <a:pt x="19812" y="85344"/>
                                        <a:pt x="18288" y="85344"/>
                                        <a:pt x="16764" y="83820"/>
                                      </a:cubicBezTo>
                                      <a:cubicBezTo>
                                        <a:pt x="13716" y="82296"/>
                                        <a:pt x="12192" y="80772"/>
                                        <a:pt x="12192" y="79248"/>
                                      </a:cubicBezTo>
                                      <a:cubicBezTo>
                                        <a:pt x="10668" y="76200"/>
                                        <a:pt x="10668" y="73152"/>
                                        <a:pt x="10668" y="68580"/>
                                      </a:cubicBezTo>
                                      <a:lnTo>
                                        <a:pt x="10668" y="25908"/>
                                      </a:lnTo>
                                      <a:lnTo>
                                        <a:pt x="0" y="25908"/>
                                      </a:lnTo>
                                      <a:lnTo>
                                        <a:pt x="0" y="24384"/>
                                      </a:lnTo>
                                      <a:cubicBezTo>
                                        <a:pt x="3048" y="22860"/>
                                        <a:pt x="6096" y="21336"/>
                                        <a:pt x="7620" y="19812"/>
                                      </a:cubicBezTo>
                                      <a:cubicBezTo>
                                        <a:pt x="10668" y="16764"/>
                                        <a:pt x="13716" y="13716"/>
                                        <a:pt x="16764" y="10668"/>
                                      </a:cubicBezTo>
                                      <a:cubicBezTo>
                                        <a:pt x="16764" y="9144"/>
                                        <a:pt x="18288" y="6096"/>
                                        <a:pt x="21336" y="0"/>
                                      </a:cubicBezTo>
                                      <a:close/>
                                    </a:path>
                                  </a:pathLst>
                                </a:custGeom>
                                <a:solidFill>
                                  <a:srgbClr val="000000"/>
                                </a:solidFill>
                                <a:ln w="0" cap="flat">
                                  <a:noFill/>
                                  <a:miter lim="127000"/>
                                </a:ln>
                                <a:effectLst/>
                              </wps:spPr>
                              <wps:bodyPr/>
                            </wps:wsp>
                            <wps:wsp>
                              <wps:cNvPr id="61701" name="Shape 61701"/>
                              <wps:cNvSpPr/>
                              <wps:spPr>
                                <a:xfrm>
                                  <a:off x="1376172" y="32004"/>
                                  <a:ext cx="44196" cy="64008"/>
                                </a:xfrm>
                                <a:custGeom>
                                  <a:avLst/>
                                  <a:gdLst/>
                                  <a:ahLst/>
                                  <a:cxnLst/>
                                  <a:rect l="0" t="0" r="0" b="0"/>
                                  <a:pathLst>
                                    <a:path w="44196" h="64008">
                                      <a:moveTo>
                                        <a:pt x="19812" y="0"/>
                                      </a:moveTo>
                                      <a:lnTo>
                                        <a:pt x="21336" y="0"/>
                                      </a:lnTo>
                                      <a:lnTo>
                                        <a:pt x="21336" y="15240"/>
                                      </a:lnTo>
                                      <a:cubicBezTo>
                                        <a:pt x="27432" y="6096"/>
                                        <a:pt x="32004" y="0"/>
                                        <a:pt x="36576" y="0"/>
                                      </a:cubicBezTo>
                                      <a:cubicBezTo>
                                        <a:pt x="39624" y="0"/>
                                        <a:pt x="41148" y="1524"/>
                                        <a:pt x="42672" y="3048"/>
                                      </a:cubicBezTo>
                                      <a:cubicBezTo>
                                        <a:pt x="44196" y="4572"/>
                                        <a:pt x="44196" y="6096"/>
                                        <a:pt x="44196" y="9144"/>
                                      </a:cubicBezTo>
                                      <a:cubicBezTo>
                                        <a:pt x="44196" y="10668"/>
                                        <a:pt x="44196" y="12192"/>
                                        <a:pt x="42672" y="13716"/>
                                      </a:cubicBezTo>
                                      <a:cubicBezTo>
                                        <a:pt x="42672" y="15240"/>
                                        <a:pt x="41148" y="15240"/>
                                        <a:pt x="39624" y="15240"/>
                                      </a:cubicBezTo>
                                      <a:cubicBezTo>
                                        <a:pt x="38100" y="15240"/>
                                        <a:pt x="36576" y="15240"/>
                                        <a:pt x="35052" y="12192"/>
                                      </a:cubicBezTo>
                                      <a:cubicBezTo>
                                        <a:pt x="33528" y="10668"/>
                                        <a:pt x="32004" y="9144"/>
                                        <a:pt x="30480" y="9144"/>
                                      </a:cubicBezTo>
                                      <a:cubicBezTo>
                                        <a:pt x="30480" y="9144"/>
                                        <a:pt x="28956" y="10668"/>
                                        <a:pt x="27432" y="10668"/>
                                      </a:cubicBezTo>
                                      <a:cubicBezTo>
                                        <a:pt x="25908" y="13716"/>
                                        <a:pt x="24384" y="16764"/>
                                        <a:pt x="21336" y="21336"/>
                                      </a:cubicBezTo>
                                      <a:lnTo>
                                        <a:pt x="21336" y="50292"/>
                                      </a:lnTo>
                                      <a:cubicBezTo>
                                        <a:pt x="21336" y="53340"/>
                                        <a:pt x="22860" y="56388"/>
                                        <a:pt x="22860" y="57912"/>
                                      </a:cubicBezTo>
                                      <a:cubicBezTo>
                                        <a:pt x="22860" y="59436"/>
                                        <a:pt x="24384" y="60960"/>
                                        <a:pt x="25908" y="60960"/>
                                      </a:cubicBezTo>
                                      <a:cubicBezTo>
                                        <a:pt x="27432" y="62484"/>
                                        <a:pt x="28956" y="62484"/>
                                        <a:pt x="30480" y="62484"/>
                                      </a:cubicBezTo>
                                      <a:lnTo>
                                        <a:pt x="30480" y="64008"/>
                                      </a:lnTo>
                                      <a:lnTo>
                                        <a:pt x="0" y="64008"/>
                                      </a:lnTo>
                                      <a:lnTo>
                                        <a:pt x="0" y="62484"/>
                                      </a:lnTo>
                                      <a:cubicBezTo>
                                        <a:pt x="3048" y="62484"/>
                                        <a:pt x="6096" y="62484"/>
                                        <a:pt x="7620" y="60960"/>
                                      </a:cubicBezTo>
                                      <a:cubicBezTo>
                                        <a:pt x="7620" y="60960"/>
                                        <a:pt x="9144" y="59436"/>
                                        <a:pt x="9144" y="57912"/>
                                      </a:cubicBezTo>
                                      <a:cubicBezTo>
                                        <a:pt x="9144" y="56388"/>
                                        <a:pt x="9144" y="54864"/>
                                        <a:pt x="9144" y="50292"/>
                                      </a:cubicBezTo>
                                      <a:lnTo>
                                        <a:pt x="9144" y="25908"/>
                                      </a:lnTo>
                                      <a:cubicBezTo>
                                        <a:pt x="9144" y="18288"/>
                                        <a:pt x="9144" y="13716"/>
                                        <a:pt x="9144" y="12192"/>
                                      </a:cubicBezTo>
                                      <a:cubicBezTo>
                                        <a:pt x="9144" y="10668"/>
                                        <a:pt x="9144" y="10668"/>
                                        <a:pt x="7620" y="9144"/>
                                      </a:cubicBezTo>
                                      <a:cubicBezTo>
                                        <a:pt x="7620" y="9144"/>
                                        <a:pt x="6096" y="9144"/>
                                        <a:pt x="6096" y="9144"/>
                                      </a:cubicBezTo>
                                      <a:cubicBezTo>
                                        <a:pt x="4572" y="9144"/>
                                        <a:pt x="3048" y="9144"/>
                                        <a:pt x="1524" y="9144"/>
                                      </a:cubicBezTo>
                                      <a:lnTo>
                                        <a:pt x="0" y="7620"/>
                                      </a:lnTo>
                                      <a:lnTo>
                                        <a:pt x="19812" y="0"/>
                                      </a:lnTo>
                                      <a:close/>
                                    </a:path>
                                  </a:pathLst>
                                </a:custGeom>
                                <a:solidFill>
                                  <a:srgbClr val="000000"/>
                                </a:solidFill>
                                <a:ln w="0" cap="flat">
                                  <a:noFill/>
                                  <a:miter lim="127000"/>
                                </a:ln>
                                <a:effectLst/>
                              </wps:spPr>
                              <wps:bodyPr/>
                            </wps:wsp>
                            <wps:wsp>
                              <wps:cNvPr id="61702" name="Shape 61702"/>
                              <wps:cNvSpPr/>
                              <wps:spPr>
                                <a:xfrm>
                                  <a:off x="1426464" y="60198"/>
                                  <a:ext cx="23622" cy="37338"/>
                                </a:xfrm>
                                <a:custGeom>
                                  <a:avLst/>
                                  <a:gdLst/>
                                  <a:ahLst/>
                                  <a:cxnLst/>
                                  <a:rect l="0" t="0" r="0" b="0"/>
                                  <a:pathLst>
                                    <a:path w="23622" h="37338">
                                      <a:moveTo>
                                        <a:pt x="23622" y="0"/>
                                      </a:moveTo>
                                      <a:lnTo>
                                        <a:pt x="23622" y="4233"/>
                                      </a:lnTo>
                                      <a:lnTo>
                                        <a:pt x="21336" y="5334"/>
                                      </a:lnTo>
                                      <a:cubicBezTo>
                                        <a:pt x="18288" y="6858"/>
                                        <a:pt x="15240" y="9906"/>
                                        <a:pt x="13716" y="11430"/>
                                      </a:cubicBezTo>
                                      <a:cubicBezTo>
                                        <a:pt x="12192" y="14478"/>
                                        <a:pt x="12192" y="16002"/>
                                        <a:pt x="12192" y="19050"/>
                                      </a:cubicBezTo>
                                      <a:cubicBezTo>
                                        <a:pt x="12192" y="22098"/>
                                        <a:pt x="13716" y="25146"/>
                                        <a:pt x="15240" y="26670"/>
                                      </a:cubicBezTo>
                                      <a:cubicBezTo>
                                        <a:pt x="16764" y="29718"/>
                                        <a:pt x="18288" y="29718"/>
                                        <a:pt x="21336" y="29718"/>
                                      </a:cubicBezTo>
                                      <a:lnTo>
                                        <a:pt x="23622" y="28702"/>
                                      </a:lnTo>
                                      <a:lnTo>
                                        <a:pt x="23622" y="35338"/>
                                      </a:lnTo>
                                      <a:lnTo>
                                        <a:pt x="22860" y="35814"/>
                                      </a:lnTo>
                                      <a:cubicBezTo>
                                        <a:pt x="19812" y="37338"/>
                                        <a:pt x="18288" y="37338"/>
                                        <a:pt x="15240" y="37338"/>
                                      </a:cubicBezTo>
                                      <a:cubicBezTo>
                                        <a:pt x="10668" y="37338"/>
                                        <a:pt x="7620" y="35814"/>
                                        <a:pt x="4572" y="32766"/>
                                      </a:cubicBezTo>
                                      <a:cubicBezTo>
                                        <a:pt x="1524" y="31242"/>
                                        <a:pt x="0" y="26670"/>
                                        <a:pt x="0" y="22098"/>
                                      </a:cubicBezTo>
                                      <a:cubicBezTo>
                                        <a:pt x="0" y="19050"/>
                                        <a:pt x="0" y="16002"/>
                                        <a:pt x="1524" y="14478"/>
                                      </a:cubicBezTo>
                                      <a:cubicBezTo>
                                        <a:pt x="3048" y="11430"/>
                                        <a:pt x="7620" y="8382"/>
                                        <a:pt x="12192" y="5334"/>
                                      </a:cubicBezTo>
                                      <a:lnTo>
                                        <a:pt x="23622" y="0"/>
                                      </a:lnTo>
                                      <a:close/>
                                    </a:path>
                                  </a:pathLst>
                                </a:custGeom>
                                <a:solidFill>
                                  <a:srgbClr val="000000"/>
                                </a:solidFill>
                                <a:ln w="0" cap="flat">
                                  <a:noFill/>
                                  <a:miter lim="127000"/>
                                </a:ln>
                                <a:effectLst/>
                              </wps:spPr>
                              <wps:bodyPr/>
                            </wps:wsp>
                            <wps:wsp>
                              <wps:cNvPr id="61703" name="Shape 61703"/>
                              <wps:cNvSpPr/>
                              <wps:spPr>
                                <a:xfrm>
                                  <a:off x="1429512" y="32835"/>
                                  <a:ext cx="20574" cy="22029"/>
                                </a:xfrm>
                                <a:custGeom>
                                  <a:avLst/>
                                  <a:gdLst/>
                                  <a:ahLst/>
                                  <a:cxnLst/>
                                  <a:rect l="0" t="0" r="0" b="0"/>
                                  <a:pathLst>
                                    <a:path w="20574" h="22029">
                                      <a:moveTo>
                                        <a:pt x="20574" y="0"/>
                                      </a:moveTo>
                                      <a:lnTo>
                                        <a:pt x="20574" y="4045"/>
                                      </a:lnTo>
                                      <a:lnTo>
                                        <a:pt x="13716" y="6789"/>
                                      </a:lnTo>
                                      <a:cubicBezTo>
                                        <a:pt x="12192" y="8313"/>
                                        <a:pt x="12192" y="9837"/>
                                        <a:pt x="12192" y="11361"/>
                                      </a:cubicBezTo>
                                      <a:lnTo>
                                        <a:pt x="12192" y="15933"/>
                                      </a:lnTo>
                                      <a:cubicBezTo>
                                        <a:pt x="12192" y="17457"/>
                                        <a:pt x="12192" y="18981"/>
                                        <a:pt x="10668" y="20505"/>
                                      </a:cubicBezTo>
                                      <a:cubicBezTo>
                                        <a:pt x="9144" y="22029"/>
                                        <a:pt x="7620" y="22029"/>
                                        <a:pt x="6096" y="22029"/>
                                      </a:cubicBezTo>
                                      <a:cubicBezTo>
                                        <a:pt x="4572" y="22029"/>
                                        <a:pt x="3048" y="22029"/>
                                        <a:pt x="1524" y="20505"/>
                                      </a:cubicBezTo>
                                      <a:cubicBezTo>
                                        <a:pt x="0" y="18981"/>
                                        <a:pt x="0" y="17457"/>
                                        <a:pt x="0" y="15933"/>
                                      </a:cubicBezTo>
                                      <a:cubicBezTo>
                                        <a:pt x="0" y="11361"/>
                                        <a:pt x="1524" y="8313"/>
                                        <a:pt x="6096" y="5265"/>
                                      </a:cubicBezTo>
                                      <a:lnTo>
                                        <a:pt x="20574" y="0"/>
                                      </a:lnTo>
                                      <a:close/>
                                    </a:path>
                                  </a:pathLst>
                                </a:custGeom>
                                <a:solidFill>
                                  <a:srgbClr val="000000"/>
                                </a:solidFill>
                                <a:ln w="0" cap="flat">
                                  <a:noFill/>
                                  <a:miter lim="127000"/>
                                </a:ln>
                                <a:effectLst/>
                              </wps:spPr>
                              <wps:bodyPr/>
                            </wps:wsp>
                            <wps:wsp>
                              <wps:cNvPr id="61704" name="Shape 61704"/>
                              <wps:cNvSpPr/>
                              <wps:spPr>
                                <a:xfrm>
                                  <a:off x="1450086" y="32004"/>
                                  <a:ext cx="34290" cy="65532"/>
                                </a:xfrm>
                                <a:custGeom>
                                  <a:avLst/>
                                  <a:gdLst/>
                                  <a:ahLst/>
                                  <a:cxnLst/>
                                  <a:rect l="0" t="0" r="0" b="0"/>
                                  <a:pathLst>
                                    <a:path w="34290" h="65532">
                                      <a:moveTo>
                                        <a:pt x="2286" y="0"/>
                                      </a:moveTo>
                                      <a:cubicBezTo>
                                        <a:pt x="8382" y="0"/>
                                        <a:pt x="12954" y="1524"/>
                                        <a:pt x="16002" y="3048"/>
                                      </a:cubicBezTo>
                                      <a:cubicBezTo>
                                        <a:pt x="19050" y="4572"/>
                                        <a:pt x="20574" y="7620"/>
                                        <a:pt x="22098" y="10668"/>
                                      </a:cubicBezTo>
                                      <a:cubicBezTo>
                                        <a:pt x="23622" y="12192"/>
                                        <a:pt x="23622" y="16764"/>
                                        <a:pt x="23622" y="22860"/>
                                      </a:cubicBezTo>
                                      <a:lnTo>
                                        <a:pt x="23622" y="44196"/>
                                      </a:lnTo>
                                      <a:cubicBezTo>
                                        <a:pt x="23622" y="50292"/>
                                        <a:pt x="23622" y="53340"/>
                                        <a:pt x="23622" y="54864"/>
                                      </a:cubicBezTo>
                                      <a:cubicBezTo>
                                        <a:pt x="23622" y="56388"/>
                                        <a:pt x="25146" y="57912"/>
                                        <a:pt x="25146" y="57912"/>
                                      </a:cubicBezTo>
                                      <a:cubicBezTo>
                                        <a:pt x="25146" y="57912"/>
                                        <a:pt x="26670" y="57912"/>
                                        <a:pt x="26670" y="57912"/>
                                      </a:cubicBezTo>
                                      <a:cubicBezTo>
                                        <a:pt x="28194" y="57912"/>
                                        <a:pt x="28194" y="57912"/>
                                        <a:pt x="28194" y="57912"/>
                                      </a:cubicBezTo>
                                      <a:cubicBezTo>
                                        <a:pt x="29718" y="57912"/>
                                        <a:pt x="31242" y="56388"/>
                                        <a:pt x="34290" y="53340"/>
                                      </a:cubicBezTo>
                                      <a:lnTo>
                                        <a:pt x="34290" y="56388"/>
                                      </a:lnTo>
                                      <a:cubicBezTo>
                                        <a:pt x="28194" y="62484"/>
                                        <a:pt x="23622" y="65532"/>
                                        <a:pt x="19050" y="65532"/>
                                      </a:cubicBezTo>
                                      <a:cubicBezTo>
                                        <a:pt x="16002" y="65532"/>
                                        <a:pt x="14478" y="65532"/>
                                        <a:pt x="12954" y="64008"/>
                                      </a:cubicBezTo>
                                      <a:cubicBezTo>
                                        <a:pt x="11430" y="62484"/>
                                        <a:pt x="11430" y="59436"/>
                                        <a:pt x="11430" y="56388"/>
                                      </a:cubicBezTo>
                                      <a:lnTo>
                                        <a:pt x="0" y="63532"/>
                                      </a:lnTo>
                                      <a:lnTo>
                                        <a:pt x="0" y="56896"/>
                                      </a:lnTo>
                                      <a:lnTo>
                                        <a:pt x="11430" y="51816"/>
                                      </a:lnTo>
                                      <a:lnTo>
                                        <a:pt x="11430" y="27432"/>
                                      </a:lnTo>
                                      <a:cubicBezTo>
                                        <a:pt x="7620" y="28956"/>
                                        <a:pt x="4953" y="30099"/>
                                        <a:pt x="2857" y="31051"/>
                                      </a:cubicBezTo>
                                      <a:lnTo>
                                        <a:pt x="0" y="32427"/>
                                      </a:lnTo>
                                      <a:lnTo>
                                        <a:pt x="0" y="28194"/>
                                      </a:lnTo>
                                      <a:lnTo>
                                        <a:pt x="11430" y="22860"/>
                                      </a:lnTo>
                                      <a:lnTo>
                                        <a:pt x="11430" y="21336"/>
                                      </a:lnTo>
                                      <a:cubicBezTo>
                                        <a:pt x="11430" y="15240"/>
                                        <a:pt x="9906" y="10668"/>
                                        <a:pt x="8382" y="9144"/>
                                      </a:cubicBezTo>
                                      <a:cubicBezTo>
                                        <a:pt x="6858" y="6096"/>
                                        <a:pt x="3810" y="4572"/>
                                        <a:pt x="762" y="4572"/>
                                      </a:cubicBezTo>
                                      <a:lnTo>
                                        <a:pt x="0" y="4877"/>
                                      </a:lnTo>
                                      <a:lnTo>
                                        <a:pt x="0" y="831"/>
                                      </a:lnTo>
                                      <a:lnTo>
                                        <a:pt x="2286" y="0"/>
                                      </a:lnTo>
                                      <a:close/>
                                    </a:path>
                                  </a:pathLst>
                                </a:custGeom>
                                <a:solidFill>
                                  <a:srgbClr val="000000"/>
                                </a:solidFill>
                                <a:ln w="0" cap="flat">
                                  <a:noFill/>
                                  <a:miter lim="127000"/>
                                </a:ln>
                                <a:effectLst/>
                              </wps:spPr>
                              <wps:bodyPr/>
                            </wps:wsp>
                            <wps:wsp>
                              <wps:cNvPr id="61705" name="Shape 61705"/>
                              <wps:cNvSpPr/>
                              <wps:spPr>
                                <a:xfrm>
                                  <a:off x="1490472" y="32004"/>
                                  <a:ext cx="30480" cy="64008"/>
                                </a:xfrm>
                                <a:custGeom>
                                  <a:avLst/>
                                  <a:gdLst/>
                                  <a:ahLst/>
                                  <a:cxnLst/>
                                  <a:rect l="0" t="0" r="0" b="0"/>
                                  <a:pathLst>
                                    <a:path w="30480" h="64008">
                                      <a:moveTo>
                                        <a:pt x="18288" y="0"/>
                                      </a:moveTo>
                                      <a:lnTo>
                                        <a:pt x="21336" y="0"/>
                                      </a:lnTo>
                                      <a:lnTo>
                                        <a:pt x="21336" y="50292"/>
                                      </a:lnTo>
                                      <a:cubicBezTo>
                                        <a:pt x="21336" y="54864"/>
                                        <a:pt x="21336" y="57912"/>
                                        <a:pt x="21336" y="59436"/>
                                      </a:cubicBezTo>
                                      <a:cubicBezTo>
                                        <a:pt x="21336" y="60960"/>
                                        <a:pt x="22860" y="60960"/>
                                        <a:pt x="24384" y="62484"/>
                                      </a:cubicBezTo>
                                      <a:cubicBezTo>
                                        <a:pt x="24384" y="62484"/>
                                        <a:pt x="27432" y="62484"/>
                                        <a:pt x="30480" y="62484"/>
                                      </a:cubicBezTo>
                                      <a:lnTo>
                                        <a:pt x="30480" y="64008"/>
                                      </a:lnTo>
                                      <a:lnTo>
                                        <a:pt x="0" y="64008"/>
                                      </a:lnTo>
                                      <a:lnTo>
                                        <a:pt x="0" y="62484"/>
                                      </a:lnTo>
                                      <a:cubicBezTo>
                                        <a:pt x="1524" y="62484"/>
                                        <a:pt x="4572" y="62484"/>
                                        <a:pt x="4572" y="62484"/>
                                      </a:cubicBezTo>
                                      <a:cubicBezTo>
                                        <a:pt x="6096" y="60960"/>
                                        <a:pt x="7620" y="60960"/>
                                        <a:pt x="7620" y="59436"/>
                                      </a:cubicBezTo>
                                      <a:cubicBezTo>
                                        <a:pt x="7620" y="57912"/>
                                        <a:pt x="9144" y="54864"/>
                                        <a:pt x="9144" y="50292"/>
                                      </a:cubicBezTo>
                                      <a:lnTo>
                                        <a:pt x="9144" y="25908"/>
                                      </a:lnTo>
                                      <a:cubicBezTo>
                                        <a:pt x="9144" y="19812"/>
                                        <a:pt x="7620" y="15240"/>
                                        <a:pt x="7620" y="12192"/>
                                      </a:cubicBezTo>
                                      <a:cubicBezTo>
                                        <a:pt x="7620" y="10668"/>
                                        <a:pt x="7620" y="10668"/>
                                        <a:pt x="6096" y="9144"/>
                                      </a:cubicBezTo>
                                      <a:cubicBezTo>
                                        <a:pt x="6096" y="9144"/>
                                        <a:pt x="4572"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706" name="Shape 61706"/>
                              <wps:cNvSpPr/>
                              <wps:spPr>
                                <a:xfrm>
                                  <a:off x="1498092" y="0"/>
                                  <a:ext cx="15240" cy="15240"/>
                                </a:xfrm>
                                <a:custGeom>
                                  <a:avLst/>
                                  <a:gdLst/>
                                  <a:ahLst/>
                                  <a:cxnLst/>
                                  <a:rect l="0" t="0" r="0" b="0"/>
                                  <a:pathLst>
                                    <a:path w="15240" h="15240">
                                      <a:moveTo>
                                        <a:pt x="7620" y="0"/>
                                      </a:moveTo>
                                      <a:cubicBezTo>
                                        <a:pt x="9144" y="0"/>
                                        <a:pt x="10668" y="1524"/>
                                        <a:pt x="12192" y="3048"/>
                                      </a:cubicBezTo>
                                      <a:cubicBezTo>
                                        <a:pt x="13716" y="4572"/>
                                        <a:pt x="15240" y="6096"/>
                                        <a:pt x="15240" y="7620"/>
                                      </a:cubicBezTo>
                                      <a:cubicBezTo>
                                        <a:pt x="15240" y="10668"/>
                                        <a:pt x="13716" y="12192"/>
                                        <a:pt x="12192" y="13716"/>
                                      </a:cubicBezTo>
                                      <a:cubicBezTo>
                                        <a:pt x="10668" y="15240"/>
                                        <a:pt x="9144" y="15240"/>
                                        <a:pt x="7620" y="15240"/>
                                      </a:cubicBezTo>
                                      <a:cubicBezTo>
                                        <a:pt x="4572" y="15240"/>
                                        <a:pt x="3048" y="15240"/>
                                        <a:pt x="1524" y="13716"/>
                                      </a:cubicBezTo>
                                      <a:cubicBezTo>
                                        <a:pt x="0" y="12192"/>
                                        <a:pt x="0" y="10668"/>
                                        <a:pt x="0" y="7620"/>
                                      </a:cubicBezTo>
                                      <a:cubicBezTo>
                                        <a:pt x="0" y="6096"/>
                                        <a:pt x="0" y="4572"/>
                                        <a:pt x="1524" y="3048"/>
                                      </a:cubicBezTo>
                                      <a:cubicBezTo>
                                        <a:pt x="3048" y="1524"/>
                                        <a:pt x="4572" y="0"/>
                                        <a:pt x="7620" y="0"/>
                                      </a:cubicBezTo>
                                      <a:close/>
                                    </a:path>
                                  </a:pathLst>
                                </a:custGeom>
                                <a:solidFill>
                                  <a:srgbClr val="000000"/>
                                </a:solidFill>
                                <a:ln w="0" cap="flat">
                                  <a:noFill/>
                                  <a:miter lim="127000"/>
                                </a:ln>
                                <a:effectLst/>
                              </wps:spPr>
                              <wps:bodyPr/>
                            </wps:wsp>
                            <wps:wsp>
                              <wps:cNvPr id="61707" name="Shape 61707"/>
                              <wps:cNvSpPr/>
                              <wps:spPr>
                                <a:xfrm>
                                  <a:off x="1524000" y="32004"/>
                                  <a:ext cx="67056" cy="64008"/>
                                </a:xfrm>
                                <a:custGeom>
                                  <a:avLst/>
                                  <a:gdLst/>
                                  <a:ahLst/>
                                  <a:cxnLst/>
                                  <a:rect l="0" t="0" r="0" b="0"/>
                                  <a:pathLst>
                                    <a:path w="67056" h="64008">
                                      <a:moveTo>
                                        <a:pt x="18288" y="0"/>
                                      </a:moveTo>
                                      <a:lnTo>
                                        <a:pt x="21336" y="0"/>
                                      </a:lnTo>
                                      <a:lnTo>
                                        <a:pt x="21336" y="13716"/>
                                      </a:lnTo>
                                      <a:cubicBezTo>
                                        <a:pt x="28956" y="4572"/>
                                        <a:pt x="35052" y="0"/>
                                        <a:pt x="42672" y="0"/>
                                      </a:cubicBezTo>
                                      <a:cubicBezTo>
                                        <a:pt x="45720" y="0"/>
                                        <a:pt x="48768" y="1524"/>
                                        <a:pt x="50292" y="3048"/>
                                      </a:cubicBezTo>
                                      <a:cubicBezTo>
                                        <a:pt x="53340" y="4572"/>
                                        <a:pt x="54864" y="7620"/>
                                        <a:pt x="56388" y="12192"/>
                                      </a:cubicBezTo>
                                      <a:cubicBezTo>
                                        <a:pt x="57912" y="13716"/>
                                        <a:pt x="57912" y="18288"/>
                                        <a:pt x="57912" y="24384"/>
                                      </a:cubicBezTo>
                                      <a:lnTo>
                                        <a:pt x="57912" y="50292"/>
                                      </a:lnTo>
                                      <a:cubicBezTo>
                                        <a:pt x="57912" y="54864"/>
                                        <a:pt x="57912" y="57912"/>
                                        <a:pt x="59436" y="59436"/>
                                      </a:cubicBezTo>
                                      <a:cubicBezTo>
                                        <a:pt x="59436" y="60960"/>
                                        <a:pt x="60960" y="60960"/>
                                        <a:pt x="60960" y="62484"/>
                                      </a:cubicBezTo>
                                      <a:cubicBezTo>
                                        <a:pt x="62484" y="62484"/>
                                        <a:pt x="64008" y="62484"/>
                                        <a:pt x="67056" y="62484"/>
                                      </a:cubicBezTo>
                                      <a:lnTo>
                                        <a:pt x="67056" y="64008"/>
                                      </a:lnTo>
                                      <a:lnTo>
                                        <a:pt x="36576" y="64008"/>
                                      </a:lnTo>
                                      <a:lnTo>
                                        <a:pt x="36576" y="62484"/>
                                      </a:lnTo>
                                      <a:lnTo>
                                        <a:pt x="38100" y="62484"/>
                                      </a:lnTo>
                                      <a:cubicBezTo>
                                        <a:pt x="41148" y="62484"/>
                                        <a:pt x="42672" y="62484"/>
                                        <a:pt x="42672" y="60960"/>
                                      </a:cubicBezTo>
                                      <a:cubicBezTo>
                                        <a:pt x="44196" y="60960"/>
                                        <a:pt x="45720" y="59436"/>
                                        <a:pt x="45720" y="57912"/>
                                      </a:cubicBezTo>
                                      <a:cubicBezTo>
                                        <a:pt x="45720" y="56388"/>
                                        <a:pt x="45720" y="54864"/>
                                        <a:pt x="45720" y="50292"/>
                                      </a:cubicBezTo>
                                      <a:lnTo>
                                        <a:pt x="45720" y="24384"/>
                                      </a:lnTo>
                                      <a:cubicBezTo>
                                        <a:pt x="45720" y="18288"/>
                                        <a:pt x="45720" y="15240"/>
                                        <a:pt x="44196" y="12192"/>
                                      </a:cubicBezTo>
                                      <a:cubicBezTo>
                                        <a:pt x="42672" y="9144"/>
                                        <a:pt x="39624" y="7620"/>
                                        <a:pt x="36576" y="7620"/>
                                      </a:cubicBezTo>
                                      <a:cubicBezTo>
                                        <a:pt x="32004" y="7620"/>
                                        <a:pt x="25908" y="10668"/>
                                        <a:pt x="21336" y="16764"/>
                                      </a:cubicBezTo>
                                      <a:lnTo>
                                        <a:pt x="21336" y="50292"/>
                                      </a:lnTo>
                                      <a:cubicBezTo>
                                        <a:pt x="21336" y="54864"/>
                                        <a:pt x="21336" y="57912"/>
                                        <a:pt x="22860" y="59436"/>
                                      </a:cubicBezTo>
                                      <a:cubicBezTo>
                                        <a:pt x="22860" y="60960"/>
                                        <a:pt x="22860" y="60960"/>
                                        <a:pt x="24384" y="62484"/>
                                      </a:cubicBezTo>
                                      <a:cubicBezTo>
                                        <a:pt x="25908" y="62484"/>
                                        <a:pt x="27432" y="62484"/>
                                        <a:pt x="30480" y="62484"/>
                                      </a:cubicBezTo>
                                      <a:lnTo>
                                        <a:pt x="30480" y="64008"/>
                                      </a:lnTo>
                                      <a:lnTo>
                                        <a:pt x="0" y="64008"/>
                                      </a:lnTo>
                                      <a:lnTo>
                                        <a:pt x="0" y="62484"/>
                                      </a:lnTo>
                                      <a:lnTo>
                                        <a:pt x="1524" y="62484"/>
                                      </a:lnTo>
                                      <a:cubicBezTo>
                                        <a:pt x="4572" y="62484"/>
                                        <a:pt x="6096" y="62484"/>
                                        <a:pt x="7620" y="60960"/>
                                      </a:cubicBezTo>
                                      <a:cubicBezTo>
                                        <a:pt x="9144" y="59436"/>
                                        <a:pt x="9144" y="54864"/>
                                        <a:pt x="9144" y="50292"/>
                                      </a:cubicBezTo>
                                      <a:lnTo>
                                        <a:pt x="9144" y="25908"/>
                                      </a:lnTo>
                                      <a:cubicBezTo>
                                        <a:pt x="9144" y="18288"/>
                                        <a:pt x="9144" y="15240"/>
                                        <a:pt x="9144" y="12192"/>
                                      </a:cubicBezTo>
                                      <a:cubicBezTo>
                                        <a:pt x="9144" y="10668"/>
                                        <a:pt x="7620" y="10668"/>
                                        <a:pt x="7620" y="9144"/>
                                      </a:cubicBezTo>
                                      <a:cubicBezTo>
                                        <a:pt x="6096" y="9144"/>
                                        <a:pt x="6096" y="9144"/>
                                        <a:pt x="4572"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708" name="Shape 61708"/>
                              <wps:cNvSpPr/>
                              <wps:spPr>
                                <a:xfrm>
                                  <a:off x="1598676" y="32004"/>
                                  <a:ext cx="30480" cy="64008"/>
                                </a:xfrm>
                                <a:custGeom>
                                  <a:avLst/>
                                  <a:gdLst/>
                                  <a:ahLst/>
                                  <a:cxnLst/>
                                  <a:rect l="0" t="0" r="0" b="0"/>
                                  <a:pathLst>
                                    <a:path w="30480" h="64008">
                                      <a:moveTo>
                                        <a:pt x="18288" y="0"/>
                                      </a:moveTo>
                                      <a:lnTo>
                                        <a:pt x="21336" y="0"/>
                                      </a:lnTo>
                                      <a:lnTo>
                                        <a:pt x="21336" y="50292"/>
                                      </a:lnTo>
                                      <a:cubicBezTo>
                                        <a:pt x="21336" y="54864"/>
                                        <a:pt x="21336" y="57912"/>
                                        <a:pt x="21336" y="59436"/>
                                      </a:cubicBezTo>
                                      <a:cubicBezTo>
                                        <a:pt x="22860" y="60960"/>
                                        <a:pt x="22860" y="60960"/>
                                        <a:pt x="24384" y="62484"/>
                                      </a:cubicBezTo>
                                      <a:cubicBezTo>
                                        <a:pt x="25908" y="62484"/>
                                        <a:pt x="27432" y="62484"/>
                                        <a:pt x="30480" y="62484"/>
                                      </a:cubicBezTo>
                                      <a:lnTo>
                                        <a:pt x="30480" y="64008"/>
                                      </a:lnTo>
                                      <a:lnTo>
                                        <a:pt x="0" y="64008"/>
                                      </a:lnTo>
                                      <a:lnTo>
                                        <a:pt x="0" y="62484"/>
                                      </a:lnTo>
                                      <a:cubicBezTo>
                                        <a:pt x="3048" y="62484"/>
                                        <a:pt x="4572" y="62484"/>
                                        <a:pt x="6096" y="62484"/>
                                      </a:cubicBezTo>
                                      <a:cubicBezTo>
                                        <a:pt x="6096" y="60960"/>
                                        <a:pt x="7620" y="60960"/>
                                        <a:pt x="7620" y="59436"/>
                                      </a:cubicBezTo>
                                      <a:cubicBezTo>
                                        <a:pt x="9144" y="57912"/>
                                        <a:pt x="9144" y="54864"/>
                                        <a:pt x="9144" y="50292"/>
                                      </a:cubicBezTo>
                                      <a:lnTo>
                                        <a:pt x="9144" y="25908"/>
                                      </a:lnTo>
                                      <a:cubicBezTo>
                                        <a:pt x="9144" y="19812"/>
                                        <a:pt x="9144" y="15240"/>
                                        <a:pt x="9144" y="12192"/>
                                      </a:cubicBezTo>
                                      <a:cubicBezTo>
                                        <a:pt x="7620" y="10668"/>
                                        <a:pt x="7620" y="10668"/>
                                        <a:pt x="7620" y="9144"/>
                                      </a:cubicBezTo>
                                      <a:cubicBezTo>
                                        <a:pt x="6096" y="9144"/>
                                        <a:pt x="6096"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709" name="Shape 61709"/>
                              <wps:cNvSpPr/>
                              <wps:spPr>
                                <a:xfrm>
                                  <a:off x="1606296" y="0"/>
                                  <a:ext cx="15240" cy="15240"/>
                                </a:xfrm>
                                <a:custGeom>
                                  <a:avLst/>
                                  <a:gdLst/>
                                  <a:ahLst/>
                                  <a:cxnLst/>
                                  <a:rect l="0" t="0" r="0" b="0"/>
                                  <a:pathLst>
                                    <a:path w="15240" h="15240">
                                      <a:moveTo>
                                        <a:pt x="7620" y="0"/>
                                      </a:moveTo>
                                      <a:cubicBezTo>
                                        <a:pt x="9144" y="0"/>
                                        <a:pt x="10668" y="1524"/>
                                        <a:pt x="12192" y="3048"/>
                                      </a:cubicBezTo>
                                      <a:cubicBezTo>
                                        <a:pt x="13716" y="4572"/>
                                        <a:pt x="15240" y="6096"/>
                                        <a:pt x="15240" y="7620"/>
                                      </a:cubicBezTo>
                                      <a:cubicBezTo>
                                        <a:pt x="15240" y="10668"/>
                                        <a:pt x="13716" y="12192"/>
                                        <a:pt x="12192" y="13716"/>
                                      </a:cubicBezTo>
                                      <a:cubicBezTo>
                                        <a:pt x="10668" y="15240"/>
                                        <a:pt x="9144" y="15240"/>
                                        <a:pt x="7620" y="15240"/>
                                      </a:cubicBezTo>
                                      <a:cubicBezTo>
                                        <a:pt x="6096" y="15240"/>
                                        <a:pt x="3048" y="15240"/>
                                        <a:pt x="1524" y="13716"/>
                                      </a:cubicBezTo>
                                      <a:cubicBezTo>
                                        <a:pt x="0" y="12192"/>
                                        <a:pt x="0" y="10668"/>
                                        <a:pt x="0" y="7620"/>
                                      </a:cubicBezTo>
                                      <a:cubicBezTo>
                                        <a:pt x="0" y="6096"/>
                                        <a:pt x="0" y="4572"/>
                                        <a:pt x="1524" y="3048"/>
                                      </a:cubicBezTo>
                                      <a:cubicBezTo>
                                        <a:pt x="3048" y="1524"/>
                                        <a:pt x="4572" y="0"/>
                                        <a:pt x="7620" y="0"/>
                                      </a:cubicBezTo>
                                      <a:close/>
                                    </a:path>
                                  </a:pathLst>
                                </a:custGeom>
                                <a:solidFill>
                                  <a:srgbClr val="000000"/>
                                </a:solidFill>
                                <a:ln w="0" cap="flat">
                                  <a:noFill/>
                                  <a:miter lim="127000"/>
                                </a:ln>
                                <a:effectLst/>
                              </wps:spPr>
                              <wps:bodyPr/>
                            </wps:wsp>
                            <wps:wsp>
                              <wps:cNvPr id="61710" name="Shape 61710"/>
                              <wps:cNvSpPr/>
                              <wps:spPr>
                                <a:xfrm>
                                  <a:off x="1632204" y="32004"/>
                                  <a:ext cx="67056" cy="64008"/>
                                </a:xfrm>
                                <a:custGeom>
                                  <a:avLst/>
                                  <a:gdLst/>
                                  <a:ahLst/>
                                  <a:cxnLst/>
                                  <a:rect l="0" t="0" r="0" b="0"/>
                                  <a:pathLst>
                                    <a:path w="67056" h="64008">
                                      <a:moveTo>
                                        <a:pt x="18288" y="0"/>
                                      </a:moveTo>
                                      <a:lnTo>
                                        <a:pt x="21336" y="0"/>
                                      </a:lnTo>
                                      <a:lnTo>
                                        <a:pt x="21336" y="13716"/>
                                      </a:lnTo>
                                      <a:cubicBezTo>
                                        <a:pt x="28956" y="4572"/>
                                        <a:pt x="36576" y="0"/>
                                        <a:pt x="42672" y="0"/>
                                      </a:cubicBezTo>
                                      <a:cubicBezTo>
                                        <a:pt x="45720" y="0"/>
                                        <a:pt x="48768" y="1524"/>
                                        <a:pt x="51816" y="3048"/>
                                      </a:cubicBezTo>
                                      <a:cubicBezTo>
                                        <a:pt x="53340" y="4572"/>
                                        <a:pt x="54864" y="7620"/>
                                        <a:pt x="56388" y="12192"/>
                                      </a:cubicBezTo>
                                      <a:cubicBezTo>
                                        <a:pt x="57912" y="13716"/>
                                        <a:pt x="57912" y="18288"/>
                                        <a:pt x="57912" y="24384"/>
                                      </a:cubicBezTo>
                                      <a:lnTo>
                                        <a:pt x="57912" y="50292"/>
                                      </a:lnTo>
                                      <a:cubicBezTo>
                                        <a:pt x="57912" y="54864"/>
                                        <a:pt x="59436" y="57912"/>
                                        <a:pt x="59436" y="59436"/>
                                      </a:cubicBezTo>
                                      <a:cubicBezTo>
                                        <a:pt x="59436" y="60960"/>
                                        <a:pt x="60960" y="60960"/>
                                        <a:pt x="60960" y="62484"/>
                                      </a:cubicBezTo>
                                      <a:cubicBezTo>
                                        <a:pt x="62484" y="62484"/>
                                        <a:pt x="64008" y="62484"/>
                                        <a:pt x="67056" y="62484"/>
                                      </a:cubicBezTo>
                                      <a:lnTo>
                                        <a:pt x="67056" y="64008"/>
                                      </a:lnTo>
                                      <a:lnTo>
                                        <a:pt x="36576" y="64008"/>
                                      </a:lnTo>
                                      <a:lnTo>
                                        <a:pt x="36576" y="62484"/>
                                      </a:lnTo>
                                      <a:lnTo>
                                        <a:pt x="38100" y="62484"/>
                                      </a:lnTo>
                                      <a:cubicBezTo>
                                        <a:pt x="41148" y="62484"/>
                                        <a:pt x="42672" y="62484"/>
                                        <a:pt x="44196" y="60960"/>
                                      </a:cubicBezTo>
                                      <a:cubicBezTo>
                                        <a:pt x="44196" y="60960"/>
                                        <a:pt x="45720" y="59436"/>
                                        <a:pt x="45720" y="57912"/>
                                      </a:cubicBezTo>
                                      <a:cubicBezTo>
                                        <a:pt x="45720" y="56388"/>
                                        <a:pt x="45720" y="54864"/>
                                        <a:pt x="45720" y="50292"/>
                                      </a:cubicBezTo>
                                      <a:lnTo>
                                        <a:pt x="45720" y="24384"/>
                                      </a:lnTo>
                                      <a:cubicBezTo>
                                        <a:pt x="45720" y="18288"/>
                                        <a:pt x="45720" y="15240"/>
                                        <a:pt x="44196" y="12192"/>
                                      </a:cubicBezTo>
                                      <a:cubicBezTo>
                                        <a:pt x="42672" y="9144"/>
                                        <a:pt x="41148" y="7620"/>
                                        <a:pt x="36576" y="7620"/>
                                      </a:cubicBezTo>
                                      <a:cubicBezTo>
                                        <a:pt x="32004" y="7620"/>
                                        <a:pt x="27432" y="10668"/>
                                        <a:pt x="21336" y="16764"/>
                                      </a:cubicBezTo>
                                      <a:lnTo>
                                        <a:pt x="21336" y="50292"/>
                                      </a:lnTo>
                                      <a:cubicBezTo>
                                        <a:pt x="21336" y="54864"/>
                                        <a:pt x="22860" y="57912"/>
                                        <a:pt x="22860" y="59436"/>
                                      </a:cubicBezTo>
                                      <a:cubicBezTo>
                                        <a:pt x="22860" y="60960"/>
                                        <a:pt x="24384" y="60960"/>
                                        <a:pt x="24384" y="62484"/>
                                      </a:cubicBezTo>
                                      <a:cubicBezTo>
                                        <a:pt x="25908" y="62484"/>
                                        <a:pt x="27432" y="62484"/>
                                        <a:pt x="30480" y="62484"/>
                                      </a:cubicBezTo>
                                      <a:lnTo>
                                        <a:pt x="30480" y="64008"/>
                                      </a:lnTo>
                                      <a:lnTo>
                                        <a:pt x="0" y="64008"/>
                                      </a:lnTo>
                                      <a:lnTo>
                                        <a:pt x="0" y="62484"/>
                                      </a:lnTo>
                                      <a:lnTo>
                                        <a:pt x="1524" y="62484"/>
                                      </a:lnTo>
                                      <a:cubicBezTo>
                                        <a:pt x="4572" y="62484"/>
                                        <a:pt x="7620" y="62484"/>
                                        <a:pt x="7620" y="60960"/>
                                      </a:cubicBezTo>
                                      <a:cubicBezTo>
                                        <a:pt x="9144" y="59436"/>
                                        <a:pt x="9144" y="54864"/>
                                        <a:pt x="9144" y="50292"/>
                                      </a:cubicBezTo>
                                      <a:lnTo>
                                        <a:pt x="9144" y="25908"/>
                                      </a:lnTo>
                                      <a:cubicBezTo>
                                        <a:pt x="9144" y="18288"/>
                                        <a:pt x="9144" y="15240"/>
                                        <a:pt x="9144" y="12192"/>
                                      </a:cubicBezTo>
                                      <a:cubicBezTo>
                                        <a:pt x="9144" y="10668"/>
                                        <a:pt x="9144" y="10668"/>
                                        <a:pt x="7620" y="9144"/>
                                      </a:cubicBezTo>
                                      <a:cubicBezTo>
                                        <a:pt x="7620" y="9144"/>
                                        <a:pt x="6096" y="9144"/>
                                        <a:pt x="6096"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711" name="Shape 61711"/>
                              <wps:cNvSpPr/>
                              <wps:spPr>
                                <a:xfrm>
                                  <a:off x="1705356" y="32004"/>
                                  <a:ext cx="33528" cy="92964"/>
                                </a:xfrm>
                                <a:custGeom>
                                  <a:avLst/>
                                  <a:gdLst/>
                                  <a:ahLst/>
                                  <a:cxnLst/>
                                  <a:rect l="0" t="0" r="0" b="0"/>
                                  <a:pathLst>
                                    <a:path w="33528" h="92964">
                                      <a:moveTo>
                                        <a:pt x="28956" y="0"/>
                                      </a:moveTo>
                                      <a:lnTo>
                                        <a:pt x="33528" y="1247"/>
                                      </a:lnTo>
                                      <a:lnTo>
                                        <a:pt x="33528" y="5791"/>
                                      </a:lnTo>
                                      <a:lnTo>
                                        <a:pt x="28956" y="3048"/>
                                      </a:lnTo>
                                      <a:cubicBezTo>
                                        <a:pt x="24384" y="3048"/>
                                        <a:pt x="22860" y="4572"/>
                                        <a:pt x="19812" y="7620"/>
                                      </a:cubicBezTo>
                                      <a:cubicBezTo>
                                        <a:pt x="18288" y="10668"/>
                                        <a:pt x="16764" y="15240"/>
                                        <a:pt x="16764" y="19812"/>
                                      </a:cubicBezTo>
                                      <a:cubicBezTo>
                                        <a:pt x="16764" y="27432"/>
                                        <a:pt x="18288" y="33528"/>
                                        <a:pt x="21336" y="36576"/>
                                      </a:cubicBezTo>
                                      <a:cubicBezTo>
                                        <a:pt x="24384" y="39624"/>
                                        <a:pt x="25908" y="41148"/>
                                        <a:pt x="30480" y="41148"/>
                                      </a:cubicBezTo>
                                      <a:lnTo>
                                        <a:pt x="33528" y="39929"/>
                                      </a:lnTo>
                                      <a:lnTo>
                                        <a:pt x="33528" y="42672"/>
                                      </a:lnTo>
                                      <a:lnTo>
                                        <a:pt x="28956" y="44196"/>
                                      </a:lnTo>
                                      <a:cubicBezTo>
                                        <a:pt x="25908" y="44196"/>
                                        <a:pt x="22860" y="44196"/>
                                        <a:pt x="19812" y="44196"/>
                                      </a:cubicBezTo>
                                      <a:cubicBezTo>
                                        <a:pt x="18288" y="45720"/>
                                        <a:pt x="15240" y="47244"/>
                                        <a:pt x="15240" y="48768"/>
                                      </a:cubicBezTo>
                                      <a:cubicBezTo>
                                        <a:pt x="13716" y="48768"/>
                                        <a:pt x="13716" y="50292"/>
                                        <a:pt x="13716" y="51816"/>
                                      </a:cubicBezTo>
                                      <a:cubicBezTo>
                                        <a:pt x="13716" y="51816"/>
                                        <a:pt x="13716" y="53340"/>
                                        <a:pt x="15240" y="53340"/>
                                      </a:cubicBezTo>
                                      <a:cubicBezTo>
                                        <a:pt x="15240" y="54864"/>
                                        <a:pt x="16764" y="54864"/>
                                        <a:pt x="19812" y="54864"/>
                                      </a:cubicBezTo>
                                      <a:cubicBezTo>
                                        <a:pt x="21336" y="54864"/>
                                        <a:pt x="24384" y="56388"/>
                                        <a:pt x="28956" y="56388"/>
                                      </a:cubicBezTo>
                                      <a:lnTo>
                                        <a:pt x="33528" y="56388"/>
                                      </a:lnTo>
                                      <a:lnTo>
                                        <a:pt x="33528" y="65444"/>
                                      </a:lnTo>
                                      <a:lnTo>
                                        <a:pt x="26480" y="65342"/>
                                      </a:lnTo>
                                      <a:cubicBezTo>
                                        <a:pt x="22479" y="65151"/>
                                        <a:pt x="19050" y="64770"/>
                                        <a:pt x="16764" y="64008"/>
                                      </a:cubicBezTo>
                                      <a:cubicBezTo>
                                        <a:pt x="13716" y="67056"/>
                                        <a:pt x="12192" y="68580"/>
                                        <a:pt x="10668" y="71628"/>
                                      </a:cubicBezTo>
                                      <a:cubicBezTo>
                                        <a:pt x="10668" y="73152"/>
                                        <a:pt x="9144" y="74676"/>
                                        <a:pt x="9144" y="76200"/>
                                      </a:cubicBezTo>
                                      <a:cubicBezTo>
                                        <a:pt x="9144" y="77724"/>
                                        <a:pt x="10668" y="80772"/>
                                        <a:pt x="13716" y="82296"/>
                                      </a:cubicBezTo>
                                      <a:cubicBezTo>
                                        <a:pt x="18288" y="83820"/>
                                        <a:pt x="24384" y="85344"/>
                                        <a:pt x="33528" y="85344"/>
                                      </a:cubicBezTo>
                                      <a:lnTo>
                                        <a:pt x="33528" y="90932"/>
                                      </a:lnTo>
                                      <a:lnTo>
                                        <a:pt x="27432" y="92964"/>
                                      </a:lnTo>
                                      <a:cubicBezTo>
                                        <a:pt x="18288" y="92964"/>
                                        <a:pt x="10668" y="91440"/>
                                        <a:pt x="6096" y="88392"/>
                                      </a:cubicBezTo>
                                      <a:cubicBezTo>
                                        <a:pt x="1524" y="85344"/>
                                        <a:pt x="0" y="83820"/>
                                        <a:pt x="0" y="80772"/>
                                      </a:cubicBezTo>
                                      <a:cubicBezTo>
                                        <a:pt x="0" y="79248"/>
                                        <a:pt x="0" y="79248"/>
                                        <a:pt x="1524" y="77724"/>
                                      </a:cubicBezTo>
                                      <a:cubicBezTo>
                                        <a:pt x="1524" y="76200"/>
                                        <a:pt x="3048" y="74676"/>
                                        <a:pt x="6096" y="71628"/>
                                      </a:cubicBezTo>
                                      <a:cubicBezTo>
                                        <a:pt x="6096" y="70104"/>
                                        <a:pt x="7620" y="68580"/>
                                        <a:pt x="12192" y="64008"/>
                                      </a:cubicBezTo>
                                      <a:cubicBezTo>
                                        <a:pt x="9144" y="62484"/>
                                        <a:pt x="7620" y="60960"/>
                                        <a:pt x="6096" y="60960"/>
                                      </a:cubicBezTo>
                                      <a:cubicBezTo>
                                        <a:pt x="6096" y="59436"/>
                                        <a:pt x="4572" y="57912"/>
                                        <a:pt x="4572" y="56388"/>
                                      </a:cubicBezTo>
                                      <a:cubicBezTo>
                                        <a:pt x="4572" y="54864"/>
                                        <a:pt x="6096" y="53340"/>
                                        <a:pt x="7620" y="51816"/>
                                      </a:cubicBezTo>
                                      <a:cubicBezTo>
                                        <a:pt x="7620" y="48768"/>
                                        <a:pt x="12192" y="45720"/>
                                        <a:pt x="16764" y="42672"/>
                                      </a:cubicBezTo>
                                      <a:cubicBezTo>
                                        <a:pt x="12192" y="41148"/>
                                        <a:pt x="9144" y="38100"/>
                                        <a:pt x="7620" y="35052"/>
                                      </a:cubicBezTo>
                                      <a:cubicBezTo>
                                        <a:pt x="6096" y="30480"/>
                                        <a:pt x="4572" y="27432"/>
                                        <a:pt x="4572" y="22860"/>
                                      </a:cubicBezTo>
                                      <a:cubicBezTo>
                                        <a:pt x="4572" y="16764"/>
                                        <a:pt x="7620" y="12192"/>
                                        <a:pt x="12192" y="7620"/>
                                      </a:cubicBezTo>
                                      <a:cubicBezTo>
                                        <a:pt x="16764" y="3048"/>
                                        <a:pt x="22860" y="0"/>
                                        <a:pt x="28956" y="0"/>
                                      </a:cubicBezTo>
                                      <a:close/>
                                    </a:path>
                                  </a:pathLst>
                                </a:custGeom>
                                <a:solidFill>
                                  <a:srgbClr val="000000"/>
                                </a:solidFill>
                                <a:ln w="0" cap="flat">
                                  <a:noFill/>
                                  <a:miter lim="127000"/>
                                </a:ln>
                                <a:effectLst/>
                              </wps:spPr>
                              <wps:bodyPr/>
                            </wps:wsp>
                            <wps:wsp>
                              <wps:cNvPr id="61712" name="Shape 61712"/>
                              <wps:cNvSpPr/>
                              <wps:spPr>
                                <a:xfrm>
                                  <a:off x="1738884" y="88392"/>
                                  <a:ext cx="28956" cy="34544"/>
                                </a:xfrm>
                                <a:custGeom>
                                  <a:avLst/>
                                  <a:gdLst/>
                                  <a:ahLst/>
                                  <a:cxnLst/>
                                  <a:rect l="0" t="0" r="0" b="0"/>
                                  <a:pathLst>
                                    <a:path w="28956" h="34544">
                                      <a:moveTo>
                                        <a:pt x="0" y="0"/>
                                      </a:moveTo>
                                      <a:lnTo>
                                        <a:pt x="8192" y="0"/>
                                      </a:lnTo>
                                      <a:cubicBezTo>
                                        <a:pt x="11430" y="0"/>
                                        <a:pt x="13716" y="0"/>
                                        <a:pt x="15240" y="0"/>
                                      </a:cubicBezTo>
                                      <a:cubicBezTo>
                                        <a:pt x="19812" y="1524"/>
                                        <a:pt x="22860" y="3048"/>
                                        <a:pt x="25908" y="4572"/>
                                      </a:cubicBezTo>
                                      <a:cubicBezTo>
                                        <a:pt x="27432" y="7620"/>
                                        <a:pt x="28956" y="10668"/>
                                        <a:pt x="28956" y="13716"/>
                                      </a:cubicBezTo>
                                      <a:cubicBezTo>
                                        <a:pt x="28956" y="18288"/>
                                        <a:pt x="27432" y="22860"/>
                                        <a:pt x="21336" y="27432"/>
                                      </a:cubicBezTo>
                                      <a:lnTo>
                                        <a:pt x="0" y="34544"/>
                                      </a:lnTo>
                                      <a:lnTo>
                                        <a:pt x="0" y="28956"/>
                                      </a:lnTo>
                                      <a:cubicBezTo>
                                        <a:pt x="9144" y="28956"/>
                                        <a:pt x="15240" y="27432"/>
                                        <a:pt x="18288" y="25908"/>
                                      </a:cubicBezTo>
                                      <a:cubicBezTo>
                                        <a:pt x="22860" y="22860"/>
                                        <a:pt x="24384" y="19812"/>
                                        <a:pt x="24384" y="16764"/>
                                      </a:cubicBezTo>
                                      <a:cubicBezTo>
                                        <a:pt x="24384" y="13716"/>
                                        <a:pt x="22860" y="12192"/>
                                        <a:pt x="21336" y="10668"/>
                                      </a:cubicBezTo>
                                      <a:cubicBezTo>
                                        <a:pt x="18288" y="10668"/>
                                        <a:pt x="13716" y="9144"/>
                                        <a:pt x="6096" y="9144"/>
                                      </a:cubicBezTo>
                                      <a:lnTo>
                                        <a:pt x="0" y="9056"/>
                                      </a:lnTo>
                                      <a:lnTo>
                                        <a:pt x="0" y="0"/>
                                      </a:lnTo>
                                      <a:close/>
                                    </a:path>
                                  </a:pathLst>
                                </a:custGeom>
                                <a:solidFill>
                                  <a:srgbClr val="000000"/>
                                </a:solidFill>
                                <a:ln w="0" cap="flat">
                                  <a:noFill/>
                                  <a:miter lim="127000"/>
                                </a:ln>
                                <a:effectLst/>
                              </wps:spPr>
                              <wps:bodyPr/>
                            </wps:wsp>
                            <wps:wsp>
                              <wps:cNvPr id="61713" name="Shape 61713"/>
                              <wps:cNvSpPr/>
                              <wps:spPr>
                                <a:xfrm>
                                  <a:off x="1738884" y="33251"/>
                                  <a:ext cx="28956" cy="41425"/>
                                </a:xfrm>
                                <a:custGeom>
                                  <a:avLst/>
                                  <a:gdLst/>
                                  <a:ahLst/>
                                  <a:cxnLst/>
                                  <a:rect l="0" t="0" r="0" b="0"/>
                                  <a:pathLst>
                                    <a:path w="28956" h="41425">
                                      <a:moveTo>
                                        <a:pt x="0" y="0"/>
                                      </a:moveTo>
                                      <a:lnTo>
                                        <a:pt x="12192" y="3325"/>
                                      </a:lnTo>
                                      <a:lnTo>
                                        <a:pt x="24384" y="3325"/>
                                      </a:lnTo>
                                      <a:cubicBezTo>
                                        <a:pt x="25908" y="3325"/>
                                        <a:pt x="27432" y="3325"/>
                                        <a:pt x="27432" y="3325"/>
                                      </a:cubicBezTo>
                                      <a:cubicBezTo>
                                        <a:pt x="28956" y="4849"/>
                                        <a:pt x="28956" y="4849"/>
                                        <a:pt x="28956" y="4849"/>
                                      </a:cubicBezTo>
                                      <a:cubicBezTo>
                                        <a:pt x="28956" y="4849"/>
                                        <a:pt x="28956" y="4849"/>
                                        <a:pt x="28956" y="6373"/>
                                      </a:cubicBezTo>
                                      <a:cubicBezTo>
                                        <a:pt x="28956" y="6373"/>
                                        <a:pt x="28956" y="7897"/>
                                        <a:pt x="28956" y="7897"/>
                                      </a:cubicBezTo>
                                      <a:cubicBezTo>
                                        <a:pt x="28956" y="7897"/>
                                        <a:pt x="28956" y="7897"/>
                                        <a:pt x="27432" y="7897"/>
                                      </a:cubicBezTo>
                                      <a:cubicBezTo>
                                        <a:pt x="27432" y="7897"/>
                                        <a:pt x="25908" y="7897"/>
                                        <a:pt x="24384" y="7897"/>
                                      </a:cubicBezTo>
                                      <a:lnTo>
                                        <a:pt x="16764" y="7897"/>
                                      </a:lnTo>
                                      <a:cubicBezTo>
                                        <a:pt x="18288" y="12469"/>
                                        <a:pt x="19812" y="15517"/>
                                        <a:pt x="19812" y="21613"/>
                                      </a:cubicBezTo>
                                      <a:cubicBezTo>
                                        <a:pt x="19812" y="27709"/>
                                        <a:pt x="18288" y="32281"/>
                                        <a:pt x="13716" y="36853"/>
                                      </a:cubicBezTo>
                                      <a:lnTo>
                                        <a:pt x="0" y="41425"/>
                                      </a:lnTo>
                                      <a:lnTo>
                                        <a:pt x="0" y="38682"/>
                                      </a:lnTo>
                                      <a:lnTo>
                                        <a:pt x="4572" y="36853"/>
                                      </a:lnTo>
                                      <a:cubicBezTo>
                                        <a:pt x="6096" y="33805"/>
                                        <a:pt x="7620" y="29233"/>
                                        <a:pt x="7620" y="24661"/>
                                      </a:cubicBezTo>
                                      <a:cubicBezTo>
                                        <a:pt x="7620" y="17041"/>
                                        <a:pt x="6096" y="10945"/>
                                        <a:pt x="3048" y="6373"/>
                                      </a:cubicBezTo>
                                      <a:lnTo>
                                        <a:pt x="0" y="4544"/>
                                      </a:lnTo>
                                      <a:lnTo>
                                        <a:pt x="0" y="0"/>
                                      </a:lnTo>
                                      <a:close/>
                                    </a:path>
                                  </a:pathLst>
                                </a:custGeom>
                                <a:solidFill>
                                  <a:srgbClr val="000000"/>
                                </a:solidFill>
                                <a:ln w="0" cap="flat">
                                  <a:noFill/>
                                  <a:miter lim="127000"/>
                                </a:ln>
                                <a:effectLst/>
                              </wps:spPr>
                              <wps:bodyPr/>
                            </wps:wsp>
                          </wpg:wgp>
                        </a:graphicData>
                      </a:graphic>
                    </wp:inline>
                  </w:drawing>
                </mc:Choice>
                <mc:Fallback>
                  <w:pict>
                    <v:group w14:anchorId="4FA8BFE8" id="Group 253677" o:spid="_x0000_s1026" style="width:139.2pt;height:9.85pt;mso-position-horizontal-relative:char;mso-position-vertical-relative:line" coordsize="17678,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">
                      <v:shape id="Shape 61661" o:spid="_x0000_s1027" style="position:absolute;top:45;width:419;height:915;visibility:visible;mso-wrap-style:square;v-text-anchor:top" coordsize="4191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" path="m,l35052,r6858,1055l41910,6096,36576,4572v-3048,,-6096,1524,-9144,1524l27432,44196v3048,1524,4572,1524,6096,1524c36576,45720,38100,45720,39624,45720r2286,-857l41910,50292r-5334,c33528,50292,30480,50292,27432,48768r,25908c27432,82296,28956,85344,28956,86868v3048,3048,4572,3048,9144,3048l41148,89916r,1524l,91440,,89916r3048,c7620,89916,10668,88392,12192,86868v1524,-1524,1524,-6096,1524,-12192l13716,16764v,-6096,,-9144,-1524,-10668c10668,3048,7620,1524,3048,1524l,1524,,xe" fillcolor="black" stroked="f" strokeweight="0">
                        <v:stroke miterlimit="83231f" joinstyle="miter"/>
                        <v:path arrowok="t" textboxrect="0,0,41910,91440"/>
                      </v:shape>
                      <v:shape id="Shape 61662" o:spid="_x0000_s1028" style="position:absolute;left:419;top:56;width:297;height:492;visibility:visible;mso-wrap-style:square;v-text-anchor:top" coordsize="29718,4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" path="m,l12954,1993v4572,1524,9144,4572,12192,9144c28194,14185,29718,18757,29718,24853v,7620,-3048,13716,-7620,18288c17526,47713,9906,49237,762,49237r-762,l,43808,9906,40093v3048,-4572,4572,-9144,4572,-15240c14478,21805,14478,17233,11430,14185,9906,11137,8382,8089,5334,6565l,5041,,xe" fillcolor="black" stroked="f" strokeweight="0">
                        <v:stroke miterlimit="83231f" joinstyle="miter"/>
                        <v:path arrowok="t" textboxrect="0,0,29718,49237"/>
                      </v:shape>
                      <v:shape id="Shape 61663" o:spid="_x0000_s1029" style="position:absolute;left:777;top:320;width:442;height:640;visibility:visible;mso-wrap-style:square;v-text-anchor:top" coordsize="4419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" path="m18288,r3048,l21336,15240c25908,6096,30480,,36576,v1524,,4572,1524,6096,3048c44196,4572,44196,6096,44196,9144v,1524,,3048,-1524,4572c41148,15240,41148,15240,39624,15240v-1524,,-3048,,-6096,-3048c32004,10668,30480,9144,30480,9144v-1524,,-1524,1524,-3048,1524c25908,13716,22860,16764,21336,21336r,28956c21336,53340,21336,56388,22860,57912v,1524,1524,3048,1524,3048c25908,62484,27432,62484,30480,62484r,1524l,64008,,62484v3048,,4572,,6096,-1524c7620,60960,9144,59436,9144,57912v,-1524,,-3048,,-7620l9144,25908v,-7620,,-12192,,-13716c9144,10668,7620,10668,7620,9144v-1524,,-1524,,-3048,c3048,9144,1524,9144,,9144l,7620,18288,xe" fillcolor="black" stroked="f" strokeweight="0">
                        <v:stroke miterlimit="83231f" joinstyle="miter"/>
                        <v:path arrowok="t" textboxrect="0,0,44196,64008"/>
                      </v:shape>
                      <v:shape id="Shape 61664" o:spid="_x0000_s1030" style="position:absolute;left:1280;top:593;width:236;height:382;visibility:visible;mso-wrap-style:square;v-text-anchor:top" coordsize="23622,3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" path="m23622,r,5167l21336,6183v-3048,1524,-6096,4572,-7620,6096c12192,15327,12192,16851,12192,19899v,3048,,6096,1524,7620c16764,30567,18288,30567,21336,30567r2286,-1016l23622,36244r-762,419c19812,38187,16764,38187,13716,38187v-3048,,-7620,-1524,-10668,-4572c,32091,,27519,,22947,,19899,,16851,1524,15327,3048,12279,6096,9231,10668,6183,12954,4659,16002,3135,20002,1420l23622,xe" fillcolor="black" stroked="f" strokeweight="0">
                        <v:stroke miterlimit="83231f" joinstyle="miter"/>
                        <v:path arrowok="t" textboxrect="0,0,23622,38187"/>
                      </v:shape>
                      <v:shape id="Shape 61665" o:spid="_x0000_s1031" style="position:absolute;left:1310;top:328;width:206;height:220;visibility:visible;mso-wrap-style:square;v-text-anchor:top" coordsize="20574,2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" path="m20574,r,4122l19812,3741v-1524,,-4572,1524,-6096,3048c12192,8312,10668,9837,10668,11361r1524,4572c12192,17456,10668,18981,9144,20505v,1524,-1524,1524,-3048,1524c3048,22029,1524,22029,1524,20505,,18981,,17456,,15933,,11361,1524,8312,6096,5265l20574,xe" fillcolor="black" stroked="f" strokeweight="0">
                        <v:stroke miterlimit="83231f" joinstyle="miter"/>
                        <v:path arrowok="t" textboxrect="0,0,20574,22029"/>
                      </v:shape>
                      <v:shape id="Shape 61666" o:spid="_x0000_s1032" style="position:absolute;left:1356;top:106;width:152;height:153;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" path="m7620,v1524,,3048,1524,4572,3048c13716,4572,15240,6096,15240,7620v,3048,-1524,4572,-3048,6096c10668,15240,9144,15240,7620,15240v-3048,,-4572,,-6096,-1524c,12192,,10668,,7620,,6096,,4572,1524,3048,3048,1524,4572,,7620,xe" fillcolor="black" stroked="f" strokeweight="0">
                        <v:stroke miterlimit="83231f" joinstyle="miter"/>
                        <v:path arrowok="t" textboxrect="0,0,15240,15240"/>
                      </v:shape>
                      <v:shape id="Shape 61667" o:spid="_x0000_s1033" style="position:absolute;left:1516;top:320;width:343;height:655;visibility:visible;mso-wrap-style:square;v-text-anchor:top" coordsize="34290,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" path="m2286,v4572,,9144,1524,13716,3048c19050,4572,20574,7620,22098,10668v,1524,1524,6096,1524,12192l23622,44196v,6096,,9144,,10668c23622,56388,23622,57912,23622,57912v1524,,1524,,3048,c26670,57912,28194,57912,28194,57912v1524,,3048,-1524,6096,-4572l34290,56388v-6096,6096,-10668,9144,-15240,9144c16002,65532,14478,65532,12954,64008,11430,62484,11430,59436,11430,56388,7620,58674,4953,60579,3048,61912l,63589,,56896,11430,51816r,-24384l,32512,,27345,11430,22860r,-1524c11430,15240,9906,10668,8382,9144l,4953,,831,2286,xe" fillcolor="black" stroked="f" strokeweight="0">
                        <v:stroke miterlimit="83231f" joinstyle="miter"/>
                        <v:path arrowok="t" textboxrect="0,0,34290,65532"/>
                      </v:shape>
                      <v:shape id="Shape 61668" o:spid="_x0000_s1034" style="position:absolute;left:1600;top:106;width:152;height:153;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" path="m7620,v1524,,3048,1524,4572,3048c13716,4572,15240,6096,15240,7620v,3048,-1524,4572,-3048,6096c10668,15240,9144,15240,7620,15240v-3048,,-4572,,-6096,-1524c,12192,,10668,,7620,,6096,,4572,1524,3048,3048,1524,4572,,7620,xe" fillcolor="black" stroked="f" strokeweight="0">
                        <v:stroke miterlimit="83231f" joinstyle="miter"/>
                        <v:path arrowok="t" textboxrect="0,0,15240,15240"/>
                      </v:shape>
                      <v:shape id="Shape 61669" o:spid="_x0000_s1035" style="position:absolute;left:1844;top:335;width:670;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" path="m,l30480,r,1524l28956,1524v-1524,,-3048,1524,-4572,1524c24384,4572,22860,6096,22860,6096v,3048,1524,4572,1524,6096l39624,47244,53340,10668c54864,9144,54864,6096,54864,6096v,-1524,,-1524,,-1524c54864,3048,53340,3048,53340,3048,51816,1524,50292,1524,48768,1524l48768,,67056,r,1524c65532,3048,64008,3048,62484,3048v-1524,3048,-3048,4572,-4572,9144l36576,64008r-3048,l10668,12192c9144,9144,9144,7620,7620,6096,7620,4572,6096,4572,4572,3048,3048,3048,1524,3048,,1524l,xe" fillcolor="black" stroked="f" strokeweight="0">
                        <v:stroke miterlimit="83231f" joinstyle="miter"/>
                        <v:path arrowok="t" textboxrect="0,0,67056,64008"/>
                      </v:shape>
                      <v:shape id="Shape 61670" o:spid="_x0000_s1036" style="position:absolute;left:2590;top:342;width:237;height:618;visibility:visible;mso-wrap-style:square;v-text-anchor:top" coordsize="23622,6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" path="m23622,r,2613l13716,6858c10668,9906,9144,14478,9144,19050r14478,l23622,23622r-14478,c9144,32766,10668,38862,15240,44958r8382,3048l23622,61781,7620,55626c3048,49530,,41910,,31242,,20574,3048,12954,7620,6858l23622,xe" fillcolor="black" stroked="f" strokeweight="0">
                        <v:stroke miterlimit="83231f" joinstyle="miter"/>
                        <v:path arrowok="t" textboxrect="0,0,23622,61781"/>
                      </v:shape>
                      <v:shape id="Shape 61671" o:spid="_x0000_s1037" style="position:absolute;left:2827;top:716;width:281;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" path="m26670,r1524,1524c26670,9144,25146,13716,20574,19812,16002,24384,9906,25908,3810,25908l,24443,,10668r8382,3048c12954,13716,16002,13716,19050,12192,22098,9144,25146,6096,26670,xe" fillcolor="black" stroked="f" strokeweight="0">
                        <v:stroke miterlimit="83231f" joinstyle="miter"/>
                        <v:path arrowok="t" textboxrect="0,0,28194,25908"/>
                      </v:shape>
                      <v:shape id="Shape 61672" o:spid="_x0000_s1038" style="position:absolute;left:2827;top:320;width:281;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" path="m5334,v6096,,12192,3048,16764,7620c26670,12192,28194,18288,28194,25908l,25908,,21336r14478,c14478,18288,14478,15240,12954,13716,11430,10668,9906,9144,8382,7620,5334,6096,3810,4572,762,4572l,4899,,2286,5334,xe" fillcolor="black" stroked="f" strokeweight="0">
                        <v:stroke miterlimit="83231f" joinstyle="miter"/>
                        <v:path arrowok="t" textboxrect="0,0,28194,25908"/>
                      </v:shape>
                      <v:shape id="Shape 61673" o:spid="_x0000_s1039" style="position:absolute;left:3185;top:320;width:670;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" path="m18288,r3048,l21336,13716c27432,4572,35052,,41148,v3048,,6096,1524,9144,3048c53340,4572,54864,7620,56388,12192v,1524,1524,6096,1524,12192l57912,50292v,4572,,7620,,9144c59436,60960,59436,60960,60960,62484v1524,,3048,,6096,l67056,64008r-30480,l36576,62484v3048,,4572,,6096,-1524c44196,60960,44196,59436,45720,57912v,-1524,,-3048,,-7620l45720,24384v,-6096,-1524,-9144,-3048,-12192c41148,9144,39624,7620,36576,7620v-6096,,-10668,3048,-15240,9144l21336,50292v,4572,,7620,,9144c22860,60960,22860,60960,24384,62484v,,3048,,6096,l30480,64008,,64008,,62484r1524,c4572,62484,6096,62484,7620,60960v,-1524,1524,-6096,1524,-10668l9144,25908v,-7620,,-10668,-1524,-13716c7620,10668,7620,10668,7620,9144v-1524,,-1524,,-3048,c3048,9144,1524,9144,,9144l,7620,18288,xe" fillcolor="black" stroked="f" strokeweight="0">
                        <v:stroke miterlimit="83231f" joinstyle="miter"/>
                        <v:path arrowok="t" textboxrect="0,0,67056,64008"/>
                      </v:shape>
                      <v:shape id="Shape 61674" o:spid="_x0000_s1040" style="position:absolute;left:3855;top:121;width:381;height:854;visibility:visible;mso-wrap-style:square;v-text-anchor:top" coordsize="381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" path="m21336,r1524,l22860,21336r15240,l38100,25908r-15240,l22860,67056v,4572,1524,7620,1524,9144c25908,77724,27432,77724,28956,77724v1524,,3048,,4572,c33528,76200,35052,74676,35052,73152r3048,c36576,77724,35052,80772,32004,82296v-3048,3048,-6096,3048,-9144,3048c21336,85344,19812,85344,16764,83820,15240,82296,13716,80772,12192,79248v,-3048,-1524,-6096,-1524,-10668l10668,25908,,25908,,24384c3048,22860,6096,21336,9144,19812v3048,-3048,6096,-6096,7620,-9144c18288,9144,19812,6096,21336,xe" fillcolor="black" stroked="f" strokeweight="0">
                        <v:stroke miterlimit="83231f" joinstyle="miter"/>
                        <v:path arrowok="t" textboxrect="0,0,38100,85344"/>
                      </v:shape>
                      <v:shape id="Shape 61675" o:spid="_x0000_s1041" style="position:absolute;left:4312;top:320;width:305;height:640;visibility:visible;mso-wrap-style:square;v-text-anchor:top" coordsize="30480,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" path="m18288,r3048,l21336,50292v,4572,,7620,1524,9144c22860,60960,22860,60960,24384,62484v1524,,3048,,6096,l30480,64008,,64008,,62484v3048,,4572,,6096,c6096,60960,7620,60960,7620,59436,9144,57912,9144,54864,9144,50292r,-24384c9144,19812,9144,15240,9144,12192,7620,10668,7620,10668,7620,9144v-1524,,-1524,,-3048,c3048,9144,3048,9144,1524,9144l,7620,18288,xe" fillcolor="black" stroked="f" strokeweight="0">
                        <v:stroke miterlimit="83231f" joinstyle="miter"/>
                        <v:path arrowok="t" textboxrect="0,0,30480,64008"/>
                      </v:shape>
                      <v:shape id="Shape 61676" o:spid="_x0000_s1042" style="position:absolute;left:4389;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" path="m7620,v1524,,4572,1524,6096,3048c13716,4572,15240,6096,15240,7620v,3048,-1524,4572,-1524,6096c12192,15240,9144,15240,7620,15240v-1524,,-4572,,-6096,-1524c,12192,,10668,,7620,,6096,,4572,1524,3048,3048,1524,6096,,7620,xe" fillcolor="black" stroked="f" strokeweight="0">
                        <v:stroke miterlimit="83231f" joinstyle="miter"/>
                        <v:path arrowok="t" textboxrect="0,0,15240,15240"/>
                      </v:shape>
                      <v:shape id="Shape 61677" o:spid="_x0000_s1043" style="position:absolute;left:4632;top:335;width:686;height:640;visibility:visible;mso-wrap-style:square;v-text-anchor:top" coordsize="68580,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" path="m,l30480,r,1524l28956,1524v-1524,,-3048,1524,-4572,1524c24384,4572,24384,6096,24384,6096v,3048,,4572,,6096l39624,47244,53340,10668c54864,9144,54864,6096,54864,6096v,-1524,,-1524,,-1524c54864,3048,53340,3048,53340,3048,51816,1524,50292,1524,48768,1524l48768,,68580,r,1524c65532,3048,64008,3048,62484,3048v-1524,3048,-1524,4572,-3048,9144l38100,64008r-4572,l10668,12192c10668,9144,9144,7620,7620,6096,7620,4572,6096,4572,4572,3048v,,-1524,,-4572,-1524l,xe" fillcolor="black" stroked="f" strokeweight="0">
                        <v:stroke miterlimit="83231f" joinstyle="miter"/>
                        <v:path arrowok="t" textboxrect="0,0,68580,64008"/>
                      </v:shape>
                      <v:shape id="Shape 61678" o:spid="_x0000_s1044" style="position:absolute;left:5379;top:344;width:236;height:616;visibility:visible;mso-wrap-style:square;v-text-anchor:top" coordsize="23622,6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" path="m23622,r,2491l15240,6682c12192,9730,10668,14302,9144,18874r14478,l23622,23446r-14478,c9144,32590,12192,38686,16764,44782r6858,2743l23622,61605,7620,55450c3048,49354,,41734,,31066,,20398,3048,12778,9144,6682l23622,xe" fillcolor="black" stroked="f" strokeweight="0">
                        <v:stroke miterlimit="83231f" joinstyle="miter"/>
                        <v:path arrowok="t" textboxrect="0,0,23622,61605"/>
                      </v:shape>
                      <v:shape id="Shape 61679" o:spid="_x0000_s1045" style="position:absolute;left:5615;top:716;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" path="m26670,r1524,1524c28194,9144,25146,13716,20574,19812,16002,24384,9906,25908,3810,25908l,24443,,10363r8382,3353c12954,13716,16002,13716,19050,12192,22098,9144,25146,6096,26670,xe" fillcolor="black" stroked="f" strokeweight="0">
                        <v:stroke miterlimit="83231f" joinstyle="miter"/>
                        <v:path arrowok="t" textboxrect="0,0,28194,25908"/>
                      </v:shape>
                      <v:shape id="Shape 61680" o:spid="_x0000_s1046" style="position:absolute;left:5615;top:320;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" path="m5334,v6096,,12192,3048,16764,7620c26670,12192,28194,18288,28194,25908l,25908,,21336r14478,c14478,18288,14478,15240,12954,13716v,-3048,-3048,-4572,-4572,-6096c6858,6096,3810,4572,762,4572l,4953,,2462,5334,xe" fillcolor="black" stroked="f" strokeweight="0">
                        <v:stroke miterlimit="83231f" joinstyle="miter"/>
                        <v:path arrowok="t" textboxrect="0,0,28194,25908"/>
                      </v:shape>
                      <v:shape id="Shape 61681" o:spid="_x0000_s1047" style="position:absolute;left:6019;top:320;width:427;height:655;visibility:visible;mso-wrap-style:square;v-text-anchor:top" coordsize="4267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" path="m19812,v1524,,4572,1524,9144,3048c30480,3048,32004,3048,33528,3048v,,1524,,1524,c35052,3048,36576,1524,36576,r1524,l38100,21336r-1524,c35052,15240,32004,10668,28956,9144,27432,6096,22860,4572,18288,4572v-3048,,-6096,1524,-7620,3048c9144,9144,7620,10668,7620,13716v,1524,,4572,3048,6096c12192,21336,13716,22860,18288,24384r10668,6096c38100,33528,42672,39624,42672,47244v,6096,-3048,10668,-6096,13716c32004,64008,25908,65532,21336,65532v-4572,,-9144,,-13716,-1524c6096,64008,4572,62484,4572,62484v-1524,,-3048,1524,-3048,3048l,65532,,44196r1524,c3048,50292,4572,54864,9144,57912v3048,1524,7620,3048,12192,3048c24384,60960,27432,60960,28956,59436v1524,-3048,3048,-4572,3048,-7620c32004,48768,30480,47244,28956,44196,27432,42672,22860,39624,15240,36576,9144,33528,4572,30480,3048,28956,1524,25908,,22860,,18288,,13716,1524,9144,4572,6096,9144,3048,13716,,19812,xe" fillcolor="black" stroked="f" strokeweight="0">
                        <v:stroke miterlimit="83231f" joinstyle="miter"/>
                        <v:path arrowok="t" textboxrect="0,0,42672,65532"/>
                      </v:shape>
                      <v:shape id="Shape 61682" o:spid="_x0000_s1048" style="position:absolute;left:6873;top:45;width:480;height:915;visibility:visible;mso-wrap-style:square;v-text-anchor:top" coordsize="48006,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" path="m,l39624,r8382,698l48006,7874,38100,4572v-4572,,-7620,1524,-10668,1524l27432,42672v1524,,3048,,4572,c35052,42672,36576,42672,39624,42672r8382,-838l48006,49045,38100,47244v-1524,,-4572,,-6096,c28956,48768,27432,48768,27432,48768r,36576c32004,86868,36576,86868,42672,86868r5334,-1333l48006,91107r-5334,333l,91440,,89916r3048,c6096,89916,9144,88392,10668,86868v1524,-1524,3048,-6096,3048,-12192l13716,16764v,-6096,-1524,-9144,-3048,-10668c9144,3048,6096,1524,3048,1524l,1524,,xe" fillcolor="black" stroked="f" strokeweight="0">
                        <v:stroke miterlimit="83231f" joinstyle="miter"/>
                        <v:path arrowok="t" textboxrect="0,0,48006,91440"/>
                      </v:shape>
                      <v:shape id="Shape 61683" o:spid="_x0000_s1049" style="position:absolute;left:7353;top:52;width:358;height:904;visibility:visible;mso-wrap-style:square;v-text-anchor:top" coordsize="35814,9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" path="m,l9906,826v6096,3048,12192,4572,15240,9144c28194,14542,31242,19114,31242,25210v,4572,-1524,7620,-4572,12192c23622,40450,19050,43498,14478,45022v6096,1524,10668,3048,13716,6096c32766,55690,35814,60262,35814,66358v,4572,-1524,9144,-4572,13716c28194,83122,23622,86170,19050,89218l,90408,,84836,12954,81598v4572,-4572,7620,-9144,7620,-13716c20574,64834,19050,60262,16002,57214,14478,54166,11430,51118,6858,49594l,48347,,41135r6858,-685c9906,38926,11430,37402,12954,34354v1524,-3048,3048,-6096,3048,-10668c16002,19114,12954,14542,8382,9970l,7176,,xe" fillcolor="black" stroked="f" strokeweight="0">
                        <v:stroke miterlimit="83231f" joinstyle="miter"/>
                        <v:path arrowok="t" textboxrect="0,0,35814,90408"/>
                      </v:shape>
                      <v:shape id="Shape 61684" o:spid="_x0000_s1050" style="position:absolute;left:7833;top:337;width:236;height:628;visibility:visible;mso-wrap-style:square;v-text-anchor:top" coordsize="23622,62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" path="m23622,r,3140l13716,7385c10668,10433,9144,15005,9144,19577r14478,l23622,24149r-14478,c9144,33294,10668,39389,15240,45485r8382,3048l23622,62821,7620,56154c1524,50057,,42438,,31770,,21101,1524,13482,7620,7385l23622,xe" fillcolor="black" stroked="f" strokeweight="0">
                        <v:stroke miterlimit="83231f" joinstyle="miter"/>
                        <v:path arrowok="t" textboxrect="0,0,23622,62821"/>
                      </v:shape>
                      <v:shape id="Shape 61685" o:spid="_x0000_s1051" style="position:absolute;left:8069;top:716;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" path="m26670,r1524,1524c26670,9144,23622,13716,19050,19812,14478,24384,9906,25908,2286,25908l,24955,,10668r8382,3048c11430,13716,16002,13716,19050,12192,22098,9144,23622,6096,26670,xe" fillcolor="black" stroked="f" strokeweight="0">
                        <v:stroke miterlimit="83231f" joinstyle="miter"/>
                        <v:path arrowok="t" textboxrect="0,0,28194,25908"/>
                      </v:shape>
                      <v:shape id="Shape 61686" o:spid="_x0000_s1052" style="position:absolute;left:8069;top:320;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" path="m3810,v7620,,12192,3048,16764,7620c25146,12192,28194,18288,28194,25908l,25908,,21336r14478,c12954,18288,12954,15240,12954,13716,11430,10668,9906,9144,6858,7620,5334,6096,2286,4572,762,4572l,4899,,1758,3810,xe" fillcolor="black" stroked="f" strokeweight="0">
                        <v:stroke miterlimit="83231f" joinstyle="miter"/>
                        <v:path arrowok="t" textboxrect="0,0,28194,25908"/>
                      </v:shape>
                      <v:shape id="Shape 61687" o:spid="_x0000_s1053" style="position:absolute;left:8412;top:335;width:975;height:640;visibility:visible;mso-wrap-style:square;v-text-anchor:top" coordsize="9753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" path="m,l27432,r,1524c24384,1524,22860,3048,22860,3048,21336,4572,21336,4572,21336,6096v,1524,,4572,1524,6096l36576,47244,50292,18288,45720,9144v,-3048,-1524,-4572,-4572,-6096c41148,3048,39624,1524,36576,1524l36576,,64008,r,1524c62484,1524,60960,3048,59436,4572v,,,1524,,4572c59436,9144,59436,10668,59436,10668l73152,44196,83820,12192c86868,9144,86868,7620,86868,6096v,-1524,,-1524,-1524,-3048c83820,3048,82296,1524,79248,1524l79248,,97536,r,1524c94488,3048,91440,6096,89916,10668l71628,64008r-3048,l51816,22860,32004,64008r-1524,l9144,12192c7620,9144,7620,6096,6096,4572,4572,3048,3048,3048,,1524l,xe" fillcolor="black" stroked="f" strokeweight="0">
                        <v:stroke miterlimit="83231f" joinstyle="miter"/>
                        <v:path arrowok="t" textboxrect="0,0,97536,64008"/>
                      </v:shape>
                      <v:shape id="Shape 61688" o:spid="_x0000_s1054" style="position:absolute;left:9448;top:344;width:237;height:615;visibility:visible;mso-wrap-style:square;v-text-anchor:top" coordsize="23622,6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" path="m23622,r,2491l15240,6682c12192,9730,10668,14302,9144,18874r14478,l23622,23446r-14478,c9144,32590,12192,38686,16764,44782r6858,2743l23622,61482,9144,55450c3048,49354,,41734,,31066,,20398,3048,12778,9144,6682l23622,xe" fillcolor="black" stroked="f" strokeweight="0">
                        <v:stroke miterlimit="83231f" joinstyle="miter"/>
                        <v:path arrowok="t" textboxrect="0,0,23622,61482"/>
                      </v:shape>
                      <v:shape id="Shape 61689" o:spid="_x0000_s1055" style="position:absolute;left:9685;top:716;width:281;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" path="m26670,r1524,1524c28194,9144,25146,13716,20574,19812,16002,24384,9906,25908,3810,25908l,24320,,10363r8382,3353c12954,13716,16002,13716,19050,12192,22098,9144,25146,6096,26670,xe" fillcolor="black" stroked="f" strokeweight="0">
                        <v:stroke miterlimit="83231f" joinstyle="miter"/>
                        <v:path arrowok="t" textboxrect="0,0,28194,25908"/>
                      </v:shape>
                      <v:shape id="Shape 61690" o:spid="_x0000_s1056" style="position:absolute;left:9685;top:320;width:281;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" path="m5334,v6096,,12192,3048,16764,7620c26670,12192,28194,18288,28194,25908l,25908,,21336r14478,c14478,18288,14478,15240,12954,13716v,-3048,-1524,-4572,-4572,-6096c6858,6096,3810,4572,762,4572l,4953,,2462,5334,xe" fillcolor="black" stroked="f" strokeweight="0">
                        <v:stroke miterlimit="83231f" joinstyle="miter"/>
                        <v:path arrowok="t" textboxrect="0,0,28194,25908"/>
                      </v:shape>
                      <v:shape id="Shape 61691" o:spid="_x0000_s1057" style="position:absolute;left:10073;top:320;width:335;height:929;visibility:visible;mso-wrap-style:square;v-text-anchor:top" coordsize="33528,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" path="m28956,r4572,1372l33528,6096,27432,3048v-3048,,-4572,1524,-7620,4572c18288,10668,16764,15240,16764,19812v,7620,1524,13716,4572,16764c22860,39624,25908,41148,30480,41148r3048,-1219l33528,42672r-4572,1524c25908,44196,22860,44196,19812,44196v-3048,1524,-4572,3048,-4572,4572c13716,48768,13716,50292,13716,51816v,,,1524,1524,1524c15240,54864,16764,54864,19812,54864v1524,,4572,1524,9144,1524l33528,56388r,9056l26479,65342v-4000,-191,-7429,-572,-9715,-1334c13716,67056,12192,68580,10668,71628,9144,73152,9144,74676,9144,76200v,1524,1524,4572,4572,6096c18288,83820,24384,85344,33528,85344r,5588l27432,92964v-9144,,-16764,-1524,-22860,-4572c1524,85344,,83820,,80772,,79248,,79248,1524,77724v,-1524,1524,-3048,4572,-6096c6096,70104,7620,68580,12192,64008,9144,62484,7620,60960,6096,60960,4572,59436,4572,57912,4572,56388v,-1524,1524,-3048,1524,-4572c7620,48768,10668,45720,16764,42672,12192,41148,9144,38100,7620,35052,6096,30480,4572,27432,4572,22860v,-6096,3048,-10668,7620,-15240c16764,3048,22860,,28956,xe" fillcolor="black" stroked="f" strokeweight="0">
                        <v:stroke miterlimit="83231f" joinstyle="miter"/>
                        <v:path arrowok="t" textboxrect="0,0,33528,92964"/>
                      </v:shape>
                      <v:shape id="Shape 61692" o:spid="_x0000_s1058" style="position:absolute;left:10408;top:883;width:290;height:346;visibility:visible;mso-wrap-style:square;v-text-anchor:top" coordsize="28956,3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" path="m,l8191,v3239,,5525,,7049,c18288,1524,22860,3048,24384,4572v3048,3048,4572,6096,4572,9144c28956,18288,25908,22860,21336,27432l,34544,,28956v7620,,15240,-1524,18288,-3048c22860,22860,24384,19812,24384,16764v,-3048,-1524,-4572,-3048,-6096c18288,10668,13716,9144,6096,9144l,9056,,xe" fillcolor="black" stroked="f" strokeweight="0">
                        <v:stroke miterlimit="83231f" joinstyle="miter"/>
                        <v:path arrowok="t" textboxrect="0,0,28956,34544"/>
                      </v:shape>
                      <v:shape id="Shape 61693" o:spid="_x0000_s1059" style="position:absolute;left:10408;top:333;width:290;height:413;visibility:visible;mso-wrap-style:square;v-text-anchor:top" coordsize="28956,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" path="m,l10668,3200r13716,c25908,3200,27432,3200,27432,3200v1524,1524,1524,1524,1524,1524c28956,4724,28956,4724,28956,6248v,,,1524,,1524c28956,7772,28956,7772,27432,7772v,,-1524,,-3048,l16764,7772v1524,4572,3048,7620,3048,13716c19812,27584,18288,32156,13716,36728l,41300,,38557,4572,36728c6096,33680,7620,29108,7620,24536,7620,16916,6096,10820,3048,6248l,4725,,xe" fillcolor="black" stroked="f" strokeweight="0">
                        <v:stroke miterlimit="83231f" joinstyle="miter"/>
                        <v:path arrowok="t" textboxrect="0,0,28956,41300"/>
                      </v:shape>
                      <v:shape id="Shape 61694" o:spid="_x0000_s1060" style="position:absolute;left:10744;top:335;width:670;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" path="m,l21336,r,42672c21336,48768,21336,51816,24384,54864v1524,1524,4572,1524,6096,1524c32004,56388,35052,56388,36576,54864v3048,-1524,6096,-3048,9144,-6096l45720,12192v,-3048,-1524,-6096,-1524,-7620c42672,3048,39624,1524,36576,1524l36576,,57912,r,38100c57912,45720,57912,50292,57912,51816v,1524,1524,3048,1524,3048c60960,56388,60960,56388,62484,56388v,,1524,,3048,-1524l67056,56388,48768,64008r-3048,l45720,51816v-6096,6096,-9144,9144,-12192,10668c30480,64008,27432,64008,24384,64008v-3048,,-6096,,-9144,-3048c13716,59436,10668,56388,10668,53340,9144,50292,9144,45720,9144,41148r,-28956c9144,9144,9144,7620,7620,6096,7620,4572,6096,3048,6096,3048,4572,3048,3048,1524,,1524l,xe" fillcolor="black" stroked="f" strokeweight="0">
                        <v:stroke miterlimit="83231f" joinstyle="miter"/>
                        <v:path arrowok="t" textboxrect="0,0,67056,64008"/>
                      </v:shape>
                      <v:shape id="Shape 61695" o:spid="_x0000_s1061" style="position:absolute;left:11445;top:320;width:670;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" path="m18288,r3048,l21336,13716c27432,4572,35052,,41148,v3048,,6096,1524,9144,3048c51816,4572,54864,7620,56388,12192v,1524,1524,6096,1524,12192l57912,50292v,4572,,7620,,9144c59436,60960,59436,60960,60960,62484v,,3048,,6096,l67056,64008r-30480,l36576,62484v3048,,4572,,6096,-1524c44196,60960,44196,59436,45720,57912v,-1524,,-3048,,-7620l45720,24384v,-6096,-1524,-9144,-3048,-12192c41148,9144,39624,7620,36576,7620v-6096,,-10668,3048,-15240,9144l21336,50292v,4572,,7620,,9144c21336,60960,22860,60960,24384,62484v,,3048,,6096,l30480,64008,,64008,,62484r1524,c4572,62484,6096,62484,7620,60960v,-1524,1524,-6096,1524,-10668l9144,25908v,-7620,,-10668,-1524,-13716c7620,10668,7620,10668,6096,9144v,,,,-1524,c3048,9144,1524,9144,,9144l,7620,18288,xe" fillcolor="black" stroked="f" strokeweight="0">
                        <v:stroke miterlimit="83231f" joinstyle="miter"/>
                        <v:path arrowok="t" textboxrect="0,0,67056,64008"/>
                      </v:shape>
                      <v:shape id="Shape 61696" o:spid="_x0000_s1062" style="position:absolute;left:12161;top:320;width:335;height:929;visibility:visible;mso-wrap-style:square;v-text-anchor:top" coordsize="33528,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" path="m30480,r3048,914l33528,5334,28956,3048v-3048,,-6096,1524,-7620,4572c18288,10668,16764,15240,16764,19812v,7620,1524,13716,4572,16764c24384,39624,27432,41148,30480,41148r3048,-1219l33528,42672r-4572,1524c25908,44196,22860,44196,19812,44196v-1524,1524,-3048,3048,-4572,4572c15240,48768,13716,50292,13716,51816v,,1524,1524,1524,1524c16764,54864,18288,54864,19812,54864v1524,,4572,1524,10668,1524l33528,56388r,8668l16764,64008v-1524,3048,-4572,4572,-4572,7620c10668,73152,9144,74676,9144,76200v,1524,1524,4572,4572,6096c18288,83820,25908,85344,33528,85344r,l33528,91039r-6096,1925c19812,92964,12192,91440,6096,88392,3048,85344,,83820,,80772,,79248,1524,79248,1524,77724v,-1524,1524,-3048,4572,-6096c6096,70104,9144,68580,12192,64008,10668,62484,7620,60960,7620,60960,6096,59436,4572,57912,4572,56388v,-1524,1524,-3048,3048,-4572c9144,48768,12192,45720,16764,42672,13716,41148,10668,38100,7620,35052,6096,30480,4572,27432,4572,22860v,-6096,3048,-10668,7620,-15240c16764,3048,22860,,30480,xe" fillcolor="black" stroked="f" strokeweight="0">
                        <v:stroke miterlimit="83231f" joinstyle="miter"/>
                        <v:path arrowok="t" textboxrect="0,0,33528,92964"/>
                      </v:shape>
                      <v:shape id="Shape 61697" o:spid="_x0000_s1063" style="position:absolute;left:12496;top:883;width:290;height:347;visibility:visible;mso-wrap-style:square;v-text-anchor:top" coordsize="28956,34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" path="m,l15240,v4572,1524,7620,3048,10668,4572c28956,7620,28956,10668,28956,13716v,4572,-1524,9144,-6096,13716l,34651,,28956,19812,25908v3048,-3048,4572,-6096,4572,-9144c24384,13716,24384,12192,21336,10668v-1524,,-7620,-1524,-13716,-1524l,8668,,xe" fillcolor="black" stroked="f" strokeweight="0">
                        <v:stroke miterlimit="83231f" joinstyle="miter"/>
                        <v:path arrowok="t" textboxrect="0,0,28956,34651"/>
                      </v:shape>
                      <v:shape id="Shape 61698" o:spid="_x0000_s1064" style="position:absolute;left:12496;top:329;width:290;height:417;visibility:visible;mso-wrap-style:square;v-text-anchor:top" coordsize="28956,4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" path="m,l12192,3658r13716,c27432,3658,28956,3658,28956,3658v,1523,,1523,,1523c28956,5181,28956,5181,28956,6706v,,,1524,,1524c28956,8230,27432,8230,24384,8230r-7620,c19812,12802,19812,15850,19812,21946v,6096,-1524,10668,-6096,15240l,41757,,39014,4572,37186c7620,34137,7620,29566,7620,24994,7620,17374,6096,11278,4572,6706l,4420,,xe" fillcolor="black" stroked="f" strokeweight="0">
                        <v:stroke miterlimit="83231f" joinstyle="miter"/>
                        <v:path arrowok="t" textboxrect="0,0,28956,41757"/>
                      </v:shape>
                      <v:shape id="Shape 61699" o:spid="_x0000_s1065" style="position:absolute;left:12877;top:320;width:427;height:655;visibility:visible;mso-wrap-style:square;v-text-anchor:top" coordsize="4267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" path="m19812,v3048,,6096,1524,9144,3048c32004,3048,33528,3048,33528,3048v1524,,1524,,1524,c36576,3048,36576,1524,36576,r1524,l38100,21336r-1524,c35052,15240,33528,10668,30480,9144,27432,6096,22860,4572,19812,4572v-4572,,-6096,1524,-9144,3048c9144,9144,7620,10668,7620,13716v,1524,1524,4572,3048,6096c12192,21336,15240,22860,19812,24384r9144,6096c38100,33528,42672,39624,42672,47244v,6096,-1524,10668,-6096,13716c32004,64008,27432,65532,21336,65532v-3048,,-7620,,-13716,-1524c6096,64008,6096,62484,4572,62484v-1524,,-1524,1524,-3048,3048l,65532,,44196r1524,c3048,50292,6096,54864,9144,57912v4572,1524,7620,3048,12192,3048c24384,60960,27432,60960,28956,59436v3048,-3048,3048,-4572,3048,-7620c32004,48768,32004,47244,28956,44196,27432,42672,22860,39624,16764,36576,9144,33528,6096,30480,3048,28956,1524,25908,,22860,,18288,,13716,1524,9144,6096,6096,9144,3048,13716,,19812,xe" fillcolor="black" stroked="f" strokeweight="0">
                        <v:stroke miterlimit="83231f" joinstyle="miter"/>
                        <v:path arrowok="t" textboxrect="0,0,42672,65532"/>
                      </v:shape>
                      <v:shape id="Shape 61700" o:spid="_x0000_s1066" style="position:absolute;left:13365;top:121;width:381;height:854;visibility:visible;mso-wrap-style:square;v-text-anchor:top" coordsize="381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" path="m21336,r1524,l22860,21336r13716,l36576,25908r-13716,l22860,67056v,4572,,7620,1524,9144c25908,77724,25908,77724,28956,77724v,,1524,,3048,c33528,76200,33528,74676,35052,73152r3048,c36576,77724,33528,80772,32004,82296v-3048,3048,-6096,3048,-9144,3048c19812,85344,18288,85344,16764,83820,13716,82296,12192,80772,12192,79248,10668,76200,10668,73152,10668,68580r,-42672l,25908,,24384c3048,22860,6096,21336,7620,19812v3048,-3048,6096,-6096,9144,-9144c16764,9144,18288,6096,21336,xe" fillcolor="black" stroked="f" strokeweight="0">
                        <v:stroke miterlimit="83231f" joinstyle="miter"/>
                        <v:path arrowok="t" textboxrect="0,0,38100,85344"/>
                      </v:shape>
                      <v:shape id="Shape 61701" o:spid="_x0000_s1067" style="position:absolute;left:13761;top:320;width:442;height:640;visibility:visible;mso-wrap-style:square;v-text-anchor:top" coordsize="4419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" path="m19812,r1524,l21336,15240c27432,6096,32004,,36576,v3048,,4572,1524,6096,3048c44196,4572,44196,6096,44196,9144v,1524,,3048,-1524,4572c42672,15240,41148,15240,39624,15240v-1524,,-3048,,-4572,-3048c33528,10668,32004,9144,30480,9144v,,-1524,1524,-3048,1524c25908,13716,24384,16764,21336,21336r,28956c21336,53340,22860,56388,22860,57912v,1524,1524,3048,3048,3048c27432,62484,28956,62484,30480,62484r,1524l,64008,,62484v3048,,6096,,7620,-1524c7620,60960,9144,59436,9144,57912v,-1524,,-3048,,-7620l9144,25908v,-7620,,-12192,,-13716c9144,10668,9144,10668,7620,9144v,,-1524,,-1524,c4572,9144,3048,9144,1524,9144l,7620,19812,xe" fillcolor="black" stroked="f" strokeweight="0">
                        <v:stroke miterlimit="83231f" joinstyle="miter"/>
                        <v:path arrowok="t" textboxrect="0,0,44196,64008"/>
                      </v:shape>
                      <v:shape id="Shape 61702" o:spid="_x0000_s1068" style="position:absolute;left:14264;top:601;width:236;height:374;visibility:visible;mso-wrap-style:square;v-text-anchor:top" coordsize="23622,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" path="m23622,r,4233l21336,5334v-3048,1524,-6096,4572,-7620,6096c12192,14478,12192,16002,12192,19050v,3048,1524,6096,3048,7620c16764,29718,18288,29718,21336,29718r2286,-1016l23622,35338r-762,476c19812,37338,18288,37338,15240,37338v-4572,,-7620,-1524,-10668,-4572c1524,31242,,26670,,22098,,19050,,16002,1524,14478,3048,11430,7620,8382,12192,5334l23622,xe" fillcolor="black" stroked="f" strokeweight="0">
                        <v:stroke miterlimit="83231f" joinstyle="miter"/>
                        <v:path arrowok="t" textboxrect="0,0,23622,37338"/>
                      </v:shape>
                      <v:shape id="Shape 61703" o:spid="_x0000_s1069" style="position:absolute;left:14295;top:328;width:205;height:220;visibility:visible;mso-wrap-style:square;v-text-anchor:top" coordsize="20574,2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" path="m20574,r,4045l13716,6789v-1524,1524,-1524,3048,-1524,4572l12192,15933v,1524,,3048,-1524,4572c9144,22029,7620,22029,6096,22029v-1524,,-3048,,-4572,-1524c,18981,,17457,,15933,,11361,1524,8313,6096,5265l20574,xe" fillcolor="black" stroked="f" strokeweight="0">
                        <v:stroke miterlimit="83231f" joinstyle="miter"/>
                        <v:path arrowok="t" textboxrect="0,0,20574,22029"/>
                      </v:shape>
                      <v:shape id="Shape 61704" o:spid="_x0000_s1070" style="position:absolute;left:14500;top:320;width:343;height:655;visibility:visible;mso-wrap-style:square;v-text-anchor:top" coordsize="34290,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" path="m2286,c8382,,12954,1524,16002,3048v3048,1524,4572,4572,6096,7620c23622,12192,23622,16764,23622,22860r,21336c23622,50292,23622,53340,23622,54864v,1524,1524,3048,1524,3048c25146,57912,26670,57912,26670,57912v1524,,1524,,1524,c29718,57912,31242,56388,34290,53340r,3048c28194,62484,23622,65532,19050,65532v-3048,,-4572,,-6096,-1524c11430,62484,11430,59436,11430,56388l,63532,,56896,11430,51816r,-24384c7620,28956,4953,30099,2857,31051l,32427,,28194,11430,22860r,-1524c11430,15240,9906,10668,8382,9144,6858,6096,3810,4572,762,4572l,4877,,831,2286,xe" fillcolor="black" stroked="f" strokeweight="0">
                        <v:stroke miterlimit="83231f" joinstyle="miter"/>
                        <v:path arrowok="t" textboxrect="0,0,34290,65532"/>
                      </v:shape>
                      <v:shape id="Shape 61705" o:spid="_x0000_s1071" style="position:absolute;left:14904;top:320;width:305;height:640;visibility:visible;mso-wrap-style:square;v-text-anchor:top" coordsize="30480,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" path="m18288,r3048,l21336,50292v,4572,,7620,,9144c21336,60960,22860,60960,24384,62484v,,3048,,6096,l30480,64008,,64008,,62484v1524,,4572,,4572,c6096,60960,7620,60960,7620,59436v,-1524,1524,-4572,1524,-9144l9144,25908c9144,19812,7620,15240,7620,12192v,-1524,,-1524,-1524,-3048c6096,9144,4572,9144,4572,9144v-1524,,-3048,,-4572,l,7620,18288,xe" fillcolor="black" stroked="f" strokeweight="0">
                        <v:stroke miterlimit="83231f" joinstyle="miter"/>
                        <v:path arrowok="t" textboxrect="0,0,30480,64008"/>
                      </v:shape>
                      <v:shape id="Shape 61706" o:spid="_x0000_s1072" style="position:absolute;left:14980;width:153;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" path="m7620,v1524,,3048,1524,4572,3048c13716,4572,15240,6096,15240,7620v,3048,-1524,4572,-3048,6096c10668,15240,9144,15240,7620,15240v-3048,,-4572,,-6096,-1524c,12192,,10668,,7620,,6096,,4572,1524,3048,3048,1524,4572,,7620,xe" fillcolor="black" stroked="f" strokeweight="0">
                        <v:stroke miterlimit="83231f" joinstyle="miter"/>
                        <v:path arrowok="t" textboxrect="0,0,15240,15240"/>
                      </v:shape>
                      <v:shape id="Shape 61707" o:spid="_x0000_s1073" style="position:absolute;left:15240;top:320;width:670;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" path="m18288,r3048,l21336,13716c28956,4572,35052,,42672,v3048,,6096,1524,7620,3048c53340,4572,54864,7620,56388,12192v1524,1524,1524,6096,1524,12192l57912,50292v,4572,,7620,1524,9144c59436,60960,60960,60960,60960,62484v1524,,3048,,6096,l67056,64008r-30480,l36576,62484r1524,c41148,62484,42672,62484,42672,60960v1524,,3048,-1524,3048,-3048c45720,56388,45720,54864,45720,50292r,-25908c45720,18288,45720,15240,44196,12192,42672,9144,39624,7620,36576,7620v-4572,,-10668,3048,-15240,9144l21336,50292v,4572,,7620,1524,9144c22860,60960,22860,60960,24384,62484v1524,,3048,,6096,l30480,64008,,64008,,62484r1524,c4572,62484,6096,62484,7620,60960,9144,59436,9144,54864,9144,50292r,-24384c9144,18288,9144,15240,9144,12192v,-1524,-1524,-1524,-1524,-3048c6096,9144,6096,9144,4572,9144v,,-1524,,-3048,l,7620,18288,xe" fillcolor="black" stroked="f" strokeweight="0">
                        <v:stroke miterlimit="83231f" joinstyle="miter"/>
                        <v:path arrowok="t" textboxrect="0,0,67056,64008"/>
                      </v:shape>
                      <v:shape id="Shape 61708" o:spid="_x0000_s1074" style="position:absolute;left:15986;top:320;width:305;height:640;visibility:visible;mso-wrap-style:square;v-text-anchor:top" coordsize="30480,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" path="m18288,r3048,l21336,50292v,4572,,7620,,9144c22860,60960,22860,60960,24384,62484v1524,,3048,,6096,l30480,64008,,64008,,62484v3048,,4572,,6096,c6096,60960,7620,60960,7620,59436,9144,57912,9144,54864,9144,50292r,-24384c9144,19812,9144,15240,9144,12192,7620,10668,7620,10668,7620,9144v-1524,,-1524,,-3048,c3048,9144,1524,9144,,9144l,7620,18288,xe" fillcolor="black" stroked="f" strokeweight="0">
                        <v:stroke miterlimit="83231f" joinstyle="miter"/>
                        <v:path arrowok="t" textboxrect="0,0,30480,64008"/>
                      </v:shape>
                      <v:shape id="Shape 61709" o:spid="_x0000_s1075" style="position:absolute;left:16062;width:153;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" path="m7620,v1524,,3048,1524,4572,3048c13716,4572,15240,6096,15240,7620v,3048,-1524,4572,-3048,6096c10668,15240,9144,15240,7620,15240v-1524,,-4572,,-6096,-1524c,12192,,10668,,7620,,6096,,4572,1524,3048,3048,1524,4572,,7620,xe" fillcolor="black" stroked="f" strokeweight="0">
                        <v:stroke miterlimit="83231f" joinstyle="miter"/>
                        <v:path arrowok="t" textboxrect="0,0,15240,15240"/>
                      </v:shape>
                      <v:shape id="Shape 61710" o:spid="_x0000_s1076" style="position:absolute;left:16322;top:320;width:670;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" path="m18288,r3048,l21336,13716c28956,4572,36576,,42672,v3048,,6096,1524,9144,3048c53340,4572,54864,7620,56388,12192v1524,1524,1524,6096,1524,12192l57912,50292v,4572,1524,7620,1524,9144c59436,60960,60960,60960,60960,62484v1524,,3048,,6096,l67056,64008r-30480,l36576,62484r1524,c41148,62484,42672,62484,44196,60960v,,1524,-1524,1524,-3048c45720,56388,45720,54864,45720,50292r,-25908c45720,18288,45720,15240,44196,12192,42672,9144,41148,7620,36576,7620v-4572,,-9144,3048,-15240,9144l21336,50292v,4572,1524,7620,1524,9144c22860,60960,24384,60960,24384,62484v1524,,3048,,6096,l30480,64008,,64008,,62484r1524,c4572,62484,7620,62484,7620,60960,9144,59436,9144,54864,9144,50292r,-24384c9144,18288,9144,15240,9144,12192v,-1524,,-1524,-1524,-3048c7620,9144,6096,9144,6096,9144v-1524,,-3048,,-4572,l,7620,18288,xe" fillcolor="black" stroked="f" strokeweight="0">
                        <v:stroke miterlimit="83231f" joinstyle="miter"/>
                        <v:path arrowok="t" textboxrect="0,0,67056,64008"/>
                      </v:shape>
                      <v:shape id="Shape 61711" o:spid="_x0000_s1077" style="position:absolute;left:17053;top:320;width:335;height:929;visibility:visible;mso-wrap-style:square;v-text-anchor:top" coordsize="33528,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" path="m28956,r4572,1247l33528,5791,28956,3048v-4572,,-6096,1524,-9144,4572c18288,10668,16764,15240,16764,19812v,7620,1524,13716,4572,16764c24384,39624,25908,41148,30480,41148r3048,-1219l33528,42672r-4572,1524c25908,44196,22860,44196,19812,44196v-1524,1524,-4572,3048,-4572,4572c13716,48768,13716,50292,13716,51816v,,,1524,1524,1524c15240,54864,16764,54864,19812,54864v1524,,4572,1524,9144,1524l33528,56388r,9056l26480,65342v-4001,-191,-7430,-572,-9716,-1334c13716,67056,12192,68580,10668,71628v,1524,-1524,3048,-1524,4572c9144,77724,10668,80772,13716,82296v4572,1524,10668,3048,19812,3048l33528,90932r-6096,2032c18288,92964,10668,91440,6096,88392,1524,85344,,83820,,80772,,79248,,79248,1524,77724v,-1524,1524,-3048,4572,-6096c6096,70104,7620,68580,12192,64008,9144,62484,7620,60960,6096,60960v,-1524,-1524,-3048,-1524,-4572c4572,54864,6096,53340,7620,51816v,-3048,4572,-6096,9144,-9144c12192,41148,9144,38100,7620,35052,6096,30480,4572,27432,4572,22860v,-6096,3048,-10668,7620,-15240c16764,3048,22860,,28956,xe" fillcolor="black" stroked="f" strokeweight="0">
                        <v:stroke miterlimit="83231f" joinstyle="miter"/>
                        <v:path arrowok="t" textboxrect="0,0,33528,92964"/>
                      </v:shape>
                      <v:shape id="Shape 61712" o:spid="_x0000_s1078" style="position:absolute;left:17388;top:883;width:290;height:346;visibility:visible;mso-wrap-style:square;v-text-anchor:top" coordsize="28956,3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" path="m,l8192,v3238,,5524,,7048,c19812,1524,22860,3048,25908,4572v1524,3048,3048,6096,3048,9144c28956,18288,27432,22860,21336,27432l,34544,,28956v9144,,15240,-1524,18288,-3048c22860,22860,24384,19812,24384,16764v,-3048,-1524,-4572,-3048,-6096c18288,10668,13716,9144,6096,9144l,9056,,xe" fillcolor="black" stroked="f" strokeweight="0">
                        <v:stroke miterlimit="83231f" joinstyle="miter"/>
                        <v:path arrowok="t" textboxrect="0,0,28956,34544"/>
                      </v:shape>
                      <v:shape id="Shape 61713" o:spid="_x0000_s1079" style="position:absolute;left:17388;top:332;width:290;height:414;visibility:visible;mso-wrap-style:square;v-text-anchor:top" coordsize="28956,4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" path="m,l12192,3325r12192,c25908,3325,27432,3325,27432,3325v1524,1524,1524,1524,1524,1524c28956,4849,28956,4849,28956,6373v,,,1524,,1524c28956,7897,28956,7897,27432,7897v,,-1524,,-3048,l16764,7897v1524,4572,3048,7620,3048,13716c19812,27709,18288,32281,13716,36853l,41425,,38682,4572,36853c6096,33805,7620,29233,7620,24661,7620,17041,6096,10945,3048,6373l,4544,,xe" fillcolor="black" stroked="f" strokeweight="0">
                        <v:stroke miterlimit="83231f" joinstyle="miter"/>
                        <v:path arrowok="t" textboxrect="0,0,28956,41425"/>
                      </v:shape>
                      <w10:anchorlock/>
                    </v:group>
                  </w:pict>
                </mc:Fallback>
              </mc:AlternateContent>
            </w:r>
          </w:p>
        </w:tc>
        <w:tc>
          <w:tcPr>
            <w:tcW w:w="1272" w:type="dxa"/>
            <w:tcBorders>
              <w:top w:val="single" w:sz="6" w:space="0" w:color="000000"/>
              <w:left w:val="single" w:sz="6" w:space="0" w:color="000000"/>
              <w:bottom w:val="single" w:sz="6" w:space="0" w:color="000000"/>
              <w:right w:val="single" w:sz="6" w:space="0" w:color="000000"/>
            </w:tcBorders>
            <w:shd w:val="clear" w:color="auto" w:fill="auto"/>
          </w:tcPr>
          <w:p w:rsidR="00A03F05" w:rsidRPr="00C3576F" w:rsidRDefault="003F2736" w:rsidP="00C3576F">
            <w:pPr>
              <w:ind w:left="7"/>
              <w:rPr>
                <w:rFonts w:ascii="Calibri" w:hAnsi="Calibri"/>
                <w:sz w:val="22"/>
                <w:szCs w:val="22"/>
              </w:rPr>
            </w:pPr>
            <w:r w:rsidRPr="00C3576F">
              <w:rPr>
                <w:rFonts w:ascii="Calibri" w:hAnsi="Calibri"/>
                <w:noProof/>
                <w:sz w:val="22"/>
                <w:szCs w:val="22"/>
                <w:lang w:val="de-AT" w:eastAsia="de-AT"/>
              </w:rPr>
              <mc:AlternateContent>
                <mc:Choice Requires="wpg">
                  <w:drawing>
                    <wp:inline distT="0" distB="0" distL="0" distR="0">
                      <wp:extent cx="164465" cy="97790"/>
                      <wp:effectExtent l="0" t="0" r="0" b="0"/>
                      <wp:docPr id="253681" name="Group 253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465" cy="97790"/>
                                <a:chOff x="0" y="0"/>
                                <a:chExt cx="164592" cy="97536"/>
                              </a:xfrm>
                            </wpg:grpSpPr>
                            <wps:wsp>
                              <wps:cNvPr id="61714" name="Shape 61714"/>
                              <wps:cNvSpPr/>
                              <wps:spPr>
                                <a:xfrm>
                                  <a:off x="0" y="3048"/>
                                  <a:ext cx="51816" cy="94488"/>
                                </a:xfrm>
                                <a:custGeom>
                                  <a:avLst/>
                                  <a:gdLst/>
                                  <a:ahLst/>
                                  <a:cxnLst/>
                                  <a:rect l="0" t="0" r="0" b="0"/>
                                  <a:pathLst>
                                    <a:path w="51816" h="94488">
                                      <a:moveTo>
                                        <a:pt x="27432" y="0"/>
                                      </a:moveTo>
                                      <a:cubicBezTo>
                                        <a:pt x="35052" y="0"/>
                                        <a:pt x="41148" y="3048"/>
                                        <a:pt x="44196" y="7620"/>
                                      </a:cubicBezTo>
                                      <a:cubicBezTo>
                                        <a:pt x="47244" y="10668"/>
                                        <a:pt x="48768" y="15240"/>
                                        <a:pt x="48768" y="18288"/>
                                      </a:cubicBezTo>
                                      <a:cubicBezTo>
                                        <a:pt x="48768" y="25908"/>
                                        <a:pt x="44196" y="32004"/>
                                        <a:pt x="35052" y="39624"/>
                                      </a:cubicBezTo>
                                      <a:cubicBezTo>
                                        <a:pt x="41148" y="41148"/>
                                        <a:pt x="45720" y="44196"/>
                                        <a:pt x="48768" y="48768"/>
                                      </a:cubicBezTo>
                                      <a:cubicBezTo>
                                        <a:pt x="50292" y="53340"/>
                                        <a:pt x="51816" y="57912"/>
                                        <a:pt x="51816" y="64008"/>
                                      </a:cubicBezTo>
                                      <a:cubicBezTo>
                                        <a:pt x="51816" y="71628"/>
                                        <a:pt x="50292" y="77724"/>
                                        <a:pt x="44196" y="83820"/>
                                      </a:cubicBezTo>
                                      <a:cubicBezTo>
                                        <a:pt x="38100" y="91440"/>
                                        <a:pt x="28956" y="94488"/>
                                        <a:pt x="16764" y="94488"/>
                                      </a:cubicBezTo>
                                      <a:cubicBezTo>
                                        <a:pt x="10668" y="94488"/>
                                        <a:pt x="6096" y="94488"/>
                                        <a:pt x="4572" y="92964"/>
                                      </a:cubicBezTo>
                                      <a:cubicBezTo>
                                        <a:pt x="1524" y="91440"/>
                                        <a:pt x="0" y="89916"/>
                                        <a:pt x="0" y="88392"/>
                                      </a:cubicBezTo>
                                      <a:cubicBezTo>
                                        <a:pt x="0" y="86868"/>
                                        <a:pt x="1524" y="86868"/>
                                        <a:pt x="1524" y="85344"/>
                                      </a:cubicBezTo>
                                      <a:cubicBezTo>
                                        <a:pt x="3048" y="85344"/>
                                        <a:pt x="4572" y="83820"/>
                                        <a:pt x="6096" y="83820"/>
                                      </a:cubicBezTo>
                                      <a:cubicBezTo>
                                        <a:pt x="7620" y="83820"/>
                                        <a:pt x="7620" y="83820"/>
                                        <a:pt x="9144" y="85344"/>
                                      </a:cubicBezTo>
                                      <a:cubicBezTo>
                                        <a:pt x="10668" y="85344"/>
                                        <a:pt x="12192" y="85344"/>
                                        <a:pt x="13716" y="86868"/>
                                      </a:cubicBezTo>
                                      <a:cubicBezTo>
                                        <a:pt x="16764" y="86868"/>
                                        <a:pt x="18288" y="88392"/>
                                        <a:pt x="19812" y="88392"/>
                                      </a:cubicBezTo>
                                      <a:cubicBezTo>
                                        <a:pt x="21336" y="88392"/>
                                        <a:pt x="22860" y="88392"/>
                                        <a:pt x="24384" y="88392"/>
                                      </a:cubicBezTo>
                                      <a:cubicBezTo>
                                        <a:pt x="28956" y="88392"/>
                                        <a:pt x="33528" y="86868"/>
                                        <a:pt x="36576" y="83820"/>
                                      </a:cubicBezTo>
                                      <a:cubicBezTo>
                                        <a:pt x="39624" y="80772"/>
                                        <a:pt x="41148" y="76200"/>
                                        <a:pt x="41148" y="71628"/>
                                      </a:cubicBezTo>
                                      <a:cubicBezTo>
                                        <a:pt x="41148" y="67056"/>
                                        <a:pt x="41148" y="64008"/>
                                        <a:pt x="39624" y="60960"/>
                                      </a:cubicBezTo>
                                      <a:cubicBezTo>
                                        <a:pt x="38100" y="57912"/>
                                        <a:pt x="36576" y="56388"/>
                                        <a:pt x="36576" y="54864"/>
                                      </a:cubicBezTo>
                                      <a:cubicBezTo>
                                        <a:pt x="33528" y="53340"/>
                                        <a:pt x="32004" y="51816"/>
                                        <a:pt x="28956" y="50292"/>
                                      </a:cubicBezTo>
                                      <a:cubicBezTo>
                                        <a:pt x="25908" y="48768"/>
                                        <a:pt x="22860" y="47244"/>
                                        <a:pt x="18288" y="47244"/>
                                      </a:cubicBezTo>
                                      <a:lnTo>
                                        <a:pt x="16764" y="47244"/>
                                      </a:lnTo>
                                      <a:lnTo>
                                        <a:pt x="16764" y="45720"/>
                                      </a:lnTo>
                                      <a:cubicBezTo>
                                        <a:pt x="21336" y="45720"/>
                                        <a:pt x="24384" y="44196"/>
                                        <a:pt x="27432" y="42672"/>
                                      </a:cubicBezTo>
                                      <a:cubicBezTo>
                                        <a:pt x="32004" y="39624"/>
                                        <a:pt x="35052" y="38100"/>
                                        <a:pt x="36576" y="35052"/>
                                      </a:cubicBezTo>
                                      <a:cubicBezTo>
                                        <a:pt x="38100" y="32004"/>
                                        <a:pt x="38100" y="28956"/>
                                        <a:pt x="38100" y="24384"/>
                                      </a:cubicBezTo>
                                      <a:cubicBezTo>
                                        <a:pt x="38100" y="19812"/>
                                        <a:pt x="36576" y="16764"/>
                                        <a:pt x="33528" y="13716"/>
                                      </a:cubicBezTo>
                                      <a:cubicBezTo>
                                        <a:pt x="30480" y="10668"/>
                                        <a:pt x="27432" y="9144"/>
                                        <a:pt x="22860" y="9144"/>
                                      </a:cubicBezTo>
                                      <a:cubicBezTo>
                                        <a:pt x="15240" y="9144"/>
                                        <a:pt x="9144" y="13716"/>
                                        <a:pt x="4572" y="21336"/>
                                      </a:cubicBezTo>
                                      <a:lnTo>
                                        <a:pt x="1524" y="19812"/>
                                      </a:lnTo>
                                      <a:cubicBezTo>
                                        <a:pt x="4572" y="13716"/>
                                        <a:pt x="7620" y="9144"/>
                                        <a:pt x="12192" y="6096"/>
                                      </a:cubicBezTo>
                                      <a:cubicBezTo>
                                        <a:pt x="16764" y="3048"/>
                                        <a:pt x="21336" y="0"/>
                                        <a:pt x="27432" y="0"/>
                                      </a:cubicBezTo>
                                      <a:close/>
                                    </a:path>
                                  </a:pathLst>
                                </a:custGeom>
                                <a:solidFill>
                                  <a:srgbClr val="000000"/>
                                </a:solidFill>
                                <a:ln w="0" cap="flat">
                                  <a:noFill/>
                                  <a:miter lim="127000"/>
                                </a:ln>
                                <a:effectLst/>
                              </wps:spPr>
                              <wps:bodyPr/>
                            </wps:wsp>
                            <wps:wsp>
                              <wps:cNvPr id="61715" name="Shape 61715"/>
                              <wps:cNvSpPr/>
                              <wps:spPr>
                                <a:xfrm>
                                  <a:off x="65532" y="0"/>
                                  <a:ext cx="41148" cy="97536"/>
                                </a:xfrm>
                                <a:custGeom>
                                  <a:avLst/>
                                  <a:gdLst/>
                                  <a:ahLst/>
                                  <a:cxnLst/>
                                  <a:rect l="0" t="0" r="0" b="0"/>
                                  <a:pathLst>
                                    <a:path w="41148" h="97536">
                                      <a:moveTo>
                                        <a:pt x="33528" y="0"/>
                                      </a:moveTo>
                                      <a:lnTo>
                                        <a:pt x="41148" y="0"/>
                                      </a:lnTo>
                                      <a:lnTo>
                                        <a:pt x="7620" y="97536"/>
                                      </a:lnTo>
                                      <a:lnTo>
                                        <a:pt x="0" y="97536"/>
                                      </a:lnTo>
                                      <a:lnTo>
                                        <a:pt x="33528" y="0"/>
                                      </a:lnTo>
                                      <a:close/>
                                    </a:path>
                                  </a:pathLst>
                                </a:custGeom>
                                <a:solidFill>
                                  <a:srgbClr val="000000"/>
                                </a:solidFill>
                                <a:ln w="0" cap="flat">
                                  <a:noFill/>
                                  <a:miter lim="127000"/>
                                </a:ln>
                                <a:effectLst/>
                              </wps:spPr>
                              <wps:bodyPr/>
                            </wps:wsp>
                            <wps:wsp>
                              <wps:cNvPr id="61716" name="Shape 61716"/>
                              <wps:cNvSpPr/>
                              <wps:spPr>
                                <a:xfrm>
                                  <a:off x="112776" y="4572"/>
                                  <a:ext cx="51816" cy="92964"/>
                                </a:xfrm>
                                <a:custGeom>
                                  <a:avLst/>
                                  <a:gdLst/>
                                  <a:ahLst/>
                                  <a:cxnLst/>
                                  <a:rect l="0" t="0" r="0" b="0"/>
                                  <a:pathLst>
                                    <a:path w="51816" h="92964">
                                      <a:moveTo>
                                        <a:pt x="19812" y="0"/>
                                      </a:moveTo>
                                      <a:lnTo>
                                        <a:pt x="51816" y="0"/>
                                      </a:lnTo>
                                      <a:lnTo>
                                        <a:pt x="45720" y="10668"/>
                                      </a:lnTo>
                                      <a:lnTo>
                                        <a:pt x="18288" y="10668"/>
                                      </a:lnTo>
                                      <a:lnTo>
                                        <a:pt x="12192" y="24384"/>
                                      </a:lnTo>
                                      <a:cubicBezTo>
                                        <a:pt x="24384" y="25908"/>
                                        <a:pt x="35052" y="30480"/>
                                        <a:pt x="41148" y="38100"/>
                                      </a:cubicBezTo>
                                      <a:cubicBezTo>
                                        <a:pt x="47244" y="44196"/>
                                        <a:pt x="50292" y="51816"/>
                                        <a:pt x="50292" y="59436"/>
                                      </a:cubicBezTo>
                                      <a:cubicBezTo>
                                        <a:pt x="50292" y="64008"/>
                                        <a:pt x="48768" y="68580"/>
                                        <a:pt x="47244" y="73152"/>
                                      </a:cubicBezTo>
                                      <a:cubicBezTo>
                                        <a:pt x="45720" y="76200"/>
                                        <a:pt x="42672" y="80772"/>
                                        <a:pt x="39624" y="82296"/>
                                      </a:cubicBezTo>
                                      <a:cubicBezTo>
                                        <a:pt x="36576" y="85344"/>
                                        <a:pt x="33528" y="88392"/>
                                        <a:pt x="30480" y="89916"/>
                                      </a:cubicBezTo>
                                      <a:cubicBezTo>
                                        <a:pt x="25908" y="92964"/>
                                        <a:pt x="19812" y="92964"/>
                                        <a:pt x="15240" y="92964"/>
                                      </a:cubicBezTo>
                                      <a:cubicBezTo>
                                        <a:pt x="9144" y="92964"/>
                                        <a:pt x="6096" y="92964"/>
                                        <a:pt x="3048" y="91440"/>
                                      </a:cubicBezTo>
                                      <a:cubicBezTo>
                                        <a:pt x="1524" y="88392"/>
                                        <a:pt x="0" y="86868"/>
                                        <a:pt x="0" y="83820"/>
                                      </a:cubicBezTo>
                                      <a:cubicBezTo>
                                        <a:pt x="0" y="83820"/>
                                        <a:pt x="0" y="82296"/>
                                        <a:pt x="1524" y="80772"/>
                                      </a:cubicBezTo>
                                      <a:cubicBezTo>
                                        <a:pt x="3048" y="80772"/>
                                        <a:pt x="4572" y="79248"/>
                                        <a:pt x="6096" y="79248"/>
                                      </a:cubicBezTo>
                                      <a:cubicBezTo>
                                        <a:pt x="6096" y="79248"/>
                                        <a:pt x="7620" y="79248"/>
                                        <a:pt x="9144" y="80772"/>
                                      </a:cubicBezTo>
                                      <a:cubicBezTo>
                                        <a:pt x="9144" y="80772"/>
                                        <a:pt x="10668" y="82296"/>
                                        <a:pt x="13716" y="83820"/>
                                      </a:cubicBezTo>
                                      <a:cubicBezTo>
                                        <a:pt x="16764" y="85344"/>
                                        <a:pt x="19812" y="86868"/>
                                        <a:pt x="22860" y="85344"/>
                                      </a:cubicBezTo>
                                      <a:cubicBezTo>
                                        <a:pt x="27432" y="85344"/>
                                        <a:pt x="32004" y="83820"/>
                                        <a:pt x="36576" y="79248"/>
                                      </a:cubicBezTo>
                                      <a:cubicBezTo>
                                        <a:pt x="39624" y="76200"/>
                                        <a:pt x="41148" y="71628"/>
                                        <a:pt x="41148" y="65532"/>
                                      </a:cubicBezTo>
                                      <a:cubicBezTo>
                                        <a:pt x="41148" y="59436"/>
                                        <a:pt x="39624" y="54864"/>
                                        <a:pt x="36576" y="50292"/>
                                      </a:cubicBezTo>
                                      <a:cubicBezTo>
                                        <a:pt x="33528" y="45720"/>
                                        <a:pt x="27432" y="41148"/>
                                        <a:pt x="21336" y="39624"/>
                                      </a:cubicBezTo>
                                      <a:cubicBezTo>
                                        <a:pt x="16764" y="36576"/>
                                        <a:pt x="10668" y="36576"/>
                                        <a:pt x="1524" y="35052"/>
                                      </a:cubicBezTo>
                                      <a:lnTo>
                                        <a:pt x="19812" y="0"/>
                                      </a:lnTo>
                                      <a:close/>
                                    </a:path>
                                  </a:pathLst>
                                </a:custGeom>
                                <a:solidFill>
                                  <a:srgbClr val="000000"/>
                                </a:solidFill>
                                <a:ln w="0" cap="flat">
                                  <a:noFill/>
                                  <a:miter lim="127000"/>
                                </a:ln>
                                <a:effectLst/>
                              </wps:spPr>
                              <wps:bodyPr/>
                            </wps:wsp>
                          </wpg:wgp>
                        </a:graphicData>
                      </a:graphic>
                    </wp:inline>
                  </w:drawing>
                </mc:Choice>
                <mc:Fallback>
                  <w:pict>
                    <v:group w14:anchorId="6144C184" id="Group 253681" o:spid="_x0000_s1026" style="width:12.95pt;height:7.7pt;mso-position-horizontal-relative:char;mso-position-vertical-relative:line" coordsize="164592,97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">
                      <v:shape id="Shape 61714" o:spid="_x0000_s1027" style="position:absolute;top:3048;width:51816;height:94488;visibility:visible;mso-wrap-style:square;v-text-anchor:top" coordsize="51816,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" path="m27432,v7620,,13716,3048,16764,7620c47244,10668,48768,15240,48768,18288v,7620,-4572,13716,-13716,21336c41148,41148,45720,44196,48768,48768v1524,4572,3048,9144,3048,15240c51816,71628,50292,77724,44196,83820,38100,91440,28956,94488,16764,94488v-6096,,-10668,,-12192,-1524c1524,91440,,89916,,88392,,86868,1524,86868,1524,85344v1524,,3048,-1524,4572,-1524c7620,83820,7620,83820,9144,85344v1524,,3048,,4572,1524c16764,86868,18288,88392,19812,88392v1524,,3048,,4572,c28956,88392,33528,86868,36576,83820v3048,-3048,4572,-7620,4572,-12192c41148,67056,41148,64008,39624,60960,38100,57912,36576,56388,36576,54864,33528,53340,32004,51816,28956,50292,25908,48768,22860,47244,18288,47244r-1524,l16764,45720v4572,,7620,-1524,10668,-3048c32004,39624,35052,38100,36576,35052v1524,-3048,1524,-6096,1524,-10668c38100,19812,36576,16764,33528,13716,30480,10668,27432,9144,22860,9144v-7620,,-13716,4572,-18288,12192l1524,19812c4572,13716,7620,9144,12192,6096,16764,3048,21336,,27432,xe" fillcolor="black" stroked="f" strokeweight="0">
                        <v:stroke miterlimit="83231f" joinstyle="miter"/>
                        <v:path arrowok="t" textboxrect="0,0,51816,94488"/>
                      </v:shape>
                      <v:shape id="Shape 61715" o:spid="_x0000_s1028" style="position:absolute;left:65532;width:41148;height:97536;visibility:visible;mso-wrap-style:square;v-text-anchor:top" coordsize="41148,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" path="m33528,r7620,l7620,97536,,97536,33528,xe" fillcolor="black" stroked="f" strokeweight="0">
                        <v:stroke miterlimit="83231f" joinstyle="miter"/>
                        <v:path arrowok="t" textboxrect="0,0,41148,97536"/>
                      </v:shape>
                      <v:shape id="Shape 61716" o:spid="_x0000_s1029" style="position:absolute;left:112776;top:4572;width:51816;height:92964;visibility:visible;mso-wrap-style:square;v-text-anchor:top" coordsize="5181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" path="m19812,l51816,,45720,10668r-27432,l12192,24384v12192,1524,22860,6096,28956,13716c47244,44196,50292,51816,50292,59436v,4572,-1524,9144,-3048,13716c45720,76200,42672,80772,39624,82296v-3048,3048,-6096,6096,-9144,7620c25908,92964,19812,92964,15240,92964v-6096,,-9144,,-12192,-1524c1524,88392,,86868,,83820v,,,-1524,1524,-3048c3048,80772,4572,79248,6096,79248v,,1524,,3048,1524c9144,80772,10668,82296,13716,83820v3048,1524,6096,3048,9144,1524c27432,85344,32004,83820,36576,79248v3048,-3048,4572,-7620,4572,-13716c41148,59436,39624,54864,36576,50292,33528,45720,27432,41148,21336,39624,16764,36576,10668,36576,1524,35052l19812,xe" fillcolor="black" stroked="f" strokeweight="0">
                        <v:stroke miterlimit="83231f" joinstyle="miter"/>
                        <v:path arrowok="t" textboxrect="0,0,51816,92964"/>
                      </v:shape>
                      <w10:anchorlock/>
                    </v:group>
                  </w:pict>
                </mc:Fallback>
              </mc:AlternateContent>
            </w:r>
          </w:p>
        </w:tc>
        <w:tc>
          <w:tcPr>
            <w:tcW w:w="3065" w:type="dxa"/>
            <w:tcBorders>
              <w:top w:val="single" w:sz="6" w:space="0" w:color="000000"/>
              <w:left w:val="single" w:sz="6" w:space="0" w:color="000000"/>
              <w:bottom w:val="single" w:sz="6" w:space="0" w:color="000000"/>
              <w:right w:val="single" w:sz="6" w:space="0" w:color="000000"/>
            </w:tcBorders>
            <w:shd w:val="clear" w:color="auto" w:fill="auto"/>
          </w:tcPr>
          <w:p w:rsidR="00A03F05" w:rsidRPr="00C3576F" w:rsidRDefault="003F2736" w:rsidP="00C3576F">
            <w:pPr>
              <w:ind w:left="2"/>
              <w:rPr>
                <w:rFonts w:ascii="Calibri" w:hAnsi="Calibri"/>
                <w:sz w:val="22"/>
                <w:szCs w:val="22"/>
              </w:rPr>
            </w:pPr>
            <w:r w:rsidRPr="00C3576F">
              <w:rPr>
                <w:rFonts w:ascii="Calibri" w:hAnsi="Calibri"/>
                <w:noProof/>
                <w:sz w:val="22"/>
                <w:szCs w:val="22"/>
                <w:lang w:val="de-AT" w:eastAsia="de-AT"/>
              </w:rPr>
              <mc:AlternateContent>
                <mc:Choice Requires="wpg">
                  <w:drawing>
                    <wp:inline distT="0" distB="0" distL="0" distR="0">
                      <wp:extent cx="1047115" cy="125095"/>
                      <wp:effectExtent l="0" t="0" r="0" b="0"/>
                      <wp:docPr id="253686" name="Group 253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115" cy="125095"/>
                                <a:chOff x="0" y="0"/>
                                <a:chExt cx="1046988" cy="124968"/>
                              </a:xfrm>
                            </wpg:grpSpPr>
                            <wps:wsp>
                              <wps:cNvPr id="61717" name="Shape 61717"/>
                              <wps:cNvSpPr/>
                              <wps:spPr>
                                <a:xfrm>
                                  <a:off x="0" y="4572"/>
                                  <a:ext cx="99060" cy="92964"/>
                                </a:xfrm>
                                <a:custGeom>
                                  <a:avLst/>
                                  <a:gdLst/>
                                  <a:ahLst/>
                                  <a:cxnLst/>
                                  <a:rect l="0" t="0" r="0" b="0"/>
                                  <a:pathLst>
                                    <a:path w="99060" h="92964">
                                      <a:moveTo>
                                        <a:pt x="0" y="0"/>
                                      </a:moveTo>
                                      <a:lnTo>
                                        <a:pt x="41148" y="0"/>
                                      </a:lnTo>
                                      <a:lnTo>
                                        <a:pt x="41148" y="1524"/>
                                      </a:lnTo>
                                      <a:lnTo>
                                        <a:pt x="36576" y="1524"/>
                                      </a:lnTo>
                                      <a:cubicBezTo>
                                        <a:pt x="33528" y="1524"/>
                                        <a:pt x="30480" y="3048"/>
                                        <a:pt x="28956" y="6096"/>
                                      </a:cubicBezTo>
                                      <a:cubicBezTo>
                                        <a:pt x="27432" y="7620"/>
                                        <a:pt x="27432" y="12192"/>
                                        <a:pt x="27432" y="16764"/>
                                      </a:cubicBezTo>
                                      <a:lnTo>
                                        <a:pt x="27432" y="57912"/>
                                      </a:lnTo>
                                      <a:cubicBezTo>
                                        <a:pt x="27432" y="60960"/>
                                        <a:pt x="27432" y="65532"/>
                                        <a:pt x="27432" y="70104"/>
                                      </a:cubicBezTo>
                                      <a:cubicBezTo>
                                        <a:pt x="28956" y="74676"/>
                                        <a:pt x="28956" y="77724"/>
                                        <a:pt x="32004" y="80772"/>
                                      </a:cubicBezTo>
                                      <a:cubicBezTo>
                                        <a:pt x="33528" y="82296"/>
                                        <a:pt x="35052" y="85344"/>
                                        <a:pt x="38100" y="86868"/>
                                      </a:cubicBezTo>
                                      <a:cubicBezTo>
                                        <a:pt x="41148" y="88392"/>
                                        <a:pt x="45720" y="88392"/>
                                        <a:pt x="50292" y="88392"/>
                                      </a:cubicBezTo>
                                      <a:cubicBezTo>
                                        <a:pt x="56388" y="88392"/>
                                        <a:pt x="62484" y="88392"/>
                                        <a:pt x="67056" y="85344"/>
                                      </a:cubicBezTo>
                                      <a:cubicBezTo>
                                        <a:pt x="71628" y="82296"/>
                                        <a:pt x="74676" y="79248"/>
                                        <a:pt x="76200" y="74676"/>
                                      </a:cubicBezTo>
                                      <a:cubicBezTo>
                                        <a:pt x="77724" y="71628"/>
                                        <a:pt x="79248" y="64008"/>
                                        <a:pt x="79248" y="54864"/>
                                      </a:cubicBezTo>
                                      <a:lnTo>
                                        <a:pt x="79248" y="16764"/>
                                      </a:lnTo>
                                      <a:cubicBezTo>
                                        <a:pt x="79248" y="10668"/>
                                        <a:pt x="77724" y="7620"/>
                                        <a:pt x="76200" y="6096"/>
                                      </a:cubicBezTo>
                                      <a:cubicBezTo>
                                        <a:pt x="74676" y="3048"/>
                                        <a:pt x="71628" y="1524"/>
                                        <a:pt x="68580" y="1524"/>
                                      </a:cubicBezTo>
                                      <a:lnTo>
                                        <a:pt x="65532" y="1524"/>
                                      </a:lnTo>
                                      <a:lnTo>
                                        <a:pt x="65532" y="0"/>
                                      </a:lnTo>
                                      <a:lnTo>
                                        <a:pt x="99060" y="0"/>
                                      </a:lnTo>
                                      <a:lnTo>
                                        <a:pt x="99060" y="1524"/>
                                      </a:lnTo>
                                      <a:lnTo>
                                        <a:pt x="94488" y="1524"/>
                                      </a:lnTo>
                                      <a:cubicBezTo>
                                        <a:pt x="91440" y="1524"/>
                                        <a:pt x="88392" y="3048"/>
                                        <a:pt x="86868" y="7620"/>
                                      </a:cubicBezTo>
                                      <a:cubicBezTo>
                                        <a:pt x="85344" y="9144"/>
                                        <a:pt x="85344" y="12192"/>
                                        <a:pt x="85344" y="16764"/>
                                      </a:cubicBezTo>
                                      <a:lnTo>
                                        <a:pt x="85344" y="53340"/>
                                      </a:lnTo>
                                      <a:cubicBezTo>
                                        <a:pt x="85344" y="62484"/>
                                        <a:pt x="83820" y="70104"/>
                                        <a:pt x="82296" y="74676"/>
                                      </a:cubicBezTo>
                                      <a:cubicBezTo>
                                        <a:pt x="80772" y="80772"/>
                                        <a:pt x="76200" y="83820"/>
                                        <a:pt x="71628" y="88392"/>
                                      </a:cubicBezTo>
                                      <a:cubicBezTo>
                                        <a:pt x="65532" y="91440"/>
                                        <a:pt x="57912" y="92964"/>
                                        <a:pt x="48768" y="92964"/>
                                      </a:cubicBezTo>
                                      <a:cubicBezTo>
                                        <a:pt x="39624" y="92964"/>
                                        <a:pt x="32004" y="91440"/>
                                        <a:pt x="25908" y="88392"/>
                                      </a:cubicBezTo>
                                      <a:cubicBezTo>
                                        <a:pt x="21336" y="85344"/>
                                        <a:pt x="16764" y="80772"/>
                                        <a:pt x="15240" y="74676"/>
                                      </a:cubicBezTo>
                                      <a:cubicBezTo>
                                        <a:pt x="13716" y="70104"/>
                                        <a:pt x="13716" y="64008"/>
                                        <a:pt x="13716" y="51816"/>
                                      </a:cubicBezTo>
                                      <a:lnTo>
                                        <a:pt x="13716" y="16764"/>
                                      </a:lnTo>
                                      <a:cubicBezTo>
                                        <a:pt x="13716" y="10668"/>
                                        <a:pt x="12192" y="7620"/>
                                        <a:pt x="10668" y="4572"/>
                                      </a:cubicBezTo>
                                      <a:cubicBezTo>
                                        <a:pt x="9144" y="3048"/>
                                        <a:pt x="6096" y="1524"/>
                                        <a:pt x="3048" y="1524"/>
                                      </a:cubicBezTo>
                                      <a:lnTo>
                                        <a:pt x="0" y="1524"/>
                                      </a:lnTo>
                                      <a:lnTo>
                                        <a:pt x="0" y="0"/>
                                      </a:lnTo>
                                      <a:close/>
                                    </a:path>
                                  </a:pathLst>
                                </a:custGeom>
                                <a:solidFill>
                                  <a:srgbClr val="000000"/>
                                </a:solidFill>
                                <a:ln w="0" cap="flat">
                                  <a:noFill/>
                                  <a:miter lim="127000"/>
                                </a:ln>
                                <a:effectLst/>
                              </wps:spPr>
                              <wps:bodyPr/>
                            </wps:wsp>
                            <wps:wsp>
                              <wps:cNvPr id="61718" name="Shape 61718"/>
                              <wps:cNvSpPr/>
                              <wps:spPr>
                                <a:xfrm>
                                  <a:off x="102108" y="4573"/>
                                  <a:ext cx="80772" cy="91440"/>
                                </a:xfrm>
                                <a:custGeom>
                                  <a:avLst/>
                                  <a:gdLst/>
                                  <a:ahLst/>
                                  <a:cxnLst/>
                                  <a:rect l="0" t="0" r="0" b="0"/>
                                  <a:pathLst>
                                    <a:path w="80772" h="91440">
                                      <a:moveTo>
                                        <a:pt x="0" y="0"/>
                                      </a:moveTo>
                                      <a:lnTo>
                                        <a:pt x="71628" y="0"/>
                                      </a:lnTo>
                                      <a:lnTo>
                                        <a:pt x="73152" y="19812"/>
                                      </a:lnTo>
                                      <a:lnTo>
                                        <a:pt x="70104" y="19812"/>
                                      </a:lnTo>
                                      <a:cubicBezTo>
                                        <a:pt x="68580" y="15240"/>
                                        <a:pt x="67056" y="12192"/>
                                        <a:pt x="67056" y="10668"/>
                                      </a:cubicBezTo>
                                      <a:cubicBezTo>
                                        <a:pt x="65532" y="9144"/>
                                        <a:pt x="64008" y="7620"/>
                                        <a:pt x="60960" y="6096"/>
                                      </a:cubicBezTo>
                                      <a:cubicBezTo>
                                        <a:pt x="59436" y="6096"/>
                                        <a:pt x="56388" y="4572"/>
                                        <a:pt x="51816" y="4572"/>
                                      </a:cubicBezTo>
                                      <a:lnTo>
                                        <a:pt x="27432" y="4572"/>
                                      </a:lnTo>
                                      <a:lnTo>
                                        <a:pt x="27432" y="41148"/>
                                      </a:lnTo>
                                      <a:lnTo>
                                        <a:pt x="47244" y="41148"/>
                                      </a:lnTo>
                                      <a:cubicBezTo>
                                        <a:pt x="51816" y="41148"/>
                                        <a:pt x="56388" y="41148"/>
                                        <a:pt x="57912" y="39624"/>
                                      </a:cubicBezTo>
                                      <a:cubicBezTo>
                                        <a:pt x="60960" y="36576"/>
                                        <a:pt x="60960" y="33528"/>
                                        <a:pt x="62484" y="27432"/>
                                      </a:cubicBezTo>
                                      <a:lnTo>
                                        <a:pt x="64008" y="27432"/>
                                      </a:lnTo>
                                      <a:lnTo>
                                        <a:pt x="64008" y="59436"/>
                                      </a:lnTo>
                                      <a:lnTo>
                                        <a:pt x="62484" y="59436"/>
                                      </a:lnTo>
                                      <a:cubicBezTo>
                                        <a:pt x="60960" y="54864"/>
                                        <a:pt x="60960" y="53340"/>
                                        <a:pt x="59436" y="51816"/>
                                      </a:cubicBezTo>
                                      <a:cubicBezTo>
                                        <a:pt x="59436" y="50292"/>
                                        <a:pt x="57912" y="48768"/>
                                        <a:pt x="56388" y="47244"/>
                                      </a:cubicBezTo>
                                      <a:cubicBezTo>
                                        <a:pt x="53340" y="47244"/>
                                        <a:pt x="50292" y="45720"/>
                                        <a:pt x="47244" y="45720"/>
                                      </a:cubicBezTo>
                                      <a:lnTo>
                                        <a:pt x="27432" y="45720"/>
                                      </a:lnTo>
                                      <a:lnTo>
                                        <a:pt x="27432" y="77724"/>
                                      </a:lnTo>
                                      <a:cubicBezTo>
                                        <a:pt x="27432" y="80772"/>
                                        <a:pt x="27432" y="83820"/>
                                        <a:pt x="27432" y="83820"/>
                                      </a:cubicBezTo>
                                      <a:cubicBezTo>
                                        <a:pt x="27432" y="85344"/>
                                        <a:pt x="28956" y="86868"/>
                                        <a:pt x="28956" y="86868"/>
                                      </a:cubicBezTo>
                                      <a:cubicBezTo>
                                        <a:pt x="30480" y="86868"/>
                                        <a:pt x="32004" y="86868"/>
                                        <a:pt x="35052" y="86868"/>
                                      </a:cubicBezTo>
                                      <a:lnTo>
                                        <a:pt x="50292" y="86868"/>
                                      </a:lnTo>
                                      <a:cubicBezTo>
                                        <a:pt x="54864" y="86868"/>
                                        <a:pt x="59436" y="86868"/>
                                        <a:pt x="60960" y="86868"/>
                                      </a:cubicBezTo>
                                      <a:cubicBezTo>
                                        <a:pt x="64008" y="85344"/>
                                        <a:pt x="65532" y="83820"/>
                                        <a:pt x="68580" y="82296"/>
                                      </a:cubicBezTo>
                                      <a:cubicBezTo>
                                        <a:pt x="71628" y="79248"/>
                                        <a:pt x="74676" y="74676"/>
                                        <a:pt x="77724" y="68580"/>
                                      </a:cubicBezTo>
                                      <a:lnTo>
                                        <a:pt x="80772" y="68580"/>
                                      </a:lnTo>
                                      <a:lnTo>
                                        <a:pt x="71628" y="91440"/>
                                      </a:lnTo>
                                      <a:lnTo>
                                        <a:pt x="0" y="91440"/>
                                      </a:lnTo>
                                      <a:lnTo>
                                        <a:pt x="0" y="89916"/>
                                      </a:lnTo>
                                      <a:lnTo>
                                        <a:pt x="3048" y="89916"/>
                                      </a:lnTo>
                                      <a:cubicBezTo>
                                        <a:pt x="4572" y="89916"/>
                                        <a:pt x="7620" y="89916"/>
                                        <a:pt x="9144" y="88392"/>
                                      </a:cubicBezTo>
                                      <a:cubicBezTo>
                                        <a:pt x="10668" y="88392"/>
                                        <a:pt x="12192" y="86868"/>
                                        <a:pt x="12192" y="85344"/>
                                      </a:cubicBezTo>
                                      <a:cubicBezTo>
                                        <a:pt x="12192" y="83820"/>
                                        <a:pt x="13716" y="80772"/>
                                        <a:pt x="13716" y="74676"/>
                                      </a:cubicBezTo>
                                      <a:lnTo>
                                        <a:pt x="13716" y="16764"/>
                                      </a:lnTo>
                                      <a:cubicBezTo>
                                        <a:pt x="13716" y="10668"/>
                                        <a:pt x="12192" y="6096"/>
                                        <a:pt x="10668" y="4572"/>
                                      </a:cubicBezTo>
                                      <a:cubicBezTo>
                                        <a:pt x="9144" y="3048"/>
                                        <a:pt x="6096" y="1524"/>
                                        <a:pt x="3048" y="1524"/>
                                      </a:cubicBezTo>
                                      <a:lnTo>
                                        <a:pt x="0" y="1524"/>
                                      </a:lnTo>
                                      <a:lnTo>
                                        <a:pt x="0" y="0"/>
                                      </a:lnTo>
                                      <a:close/>
                                    </a:path>
                                  </a:pathLst>
                                </a:custGeom>
                                <a:solidFill>
                                  <a:srgbClr val="000000"/>
                                </a:solidFill>
                                <a:ln w="0" cap="flat">
                                  <a:noFill/>
                                  <a:miter lim="127000"/>
                                </a:ln>
                                <a:effectLst/>
                              </wps:spPr>
                              <wps:bodyPr/>
                            </wps:wsp>
                            <wps:wsp>
                              <wps:cNvPr id="61719" name="Shape 61719"/>
                              <wps:cNvSpPr/>
                              <wps:spPr>
                                <a:xfrm>
                                  <a:off x="220980" y="4573"/>
                                  <a:ext cx="70104" cy="91440"/>
                                </a:xfrm>
                                <a:custGeom>
                                  <a:avLst/>
                                  <a:gdLst/>
                                  <a:ahLst/>
                                  <a:cxnLst/>
                                  <a:rect l="0" t="0" r="0" b="0"/>
                                  <a:pathLst>
                                    <a:path w="70104" h="91440">
                                      <a:moveTo>
                                        <a:pt x="0" y="0"/>
                                      </a:moveTo>
                                      <a:lnTo>
                                        <a:pt x="68580" y="0"/>
                                      </a:lnTo>
                                      <a:lnTo>
                                        <a:pt x="70104" y="19812"/>
                                      </a:lnTo>
                                      <a:lnTo>
                                        <a:pt x="67056" y="19812"/>
                                      </a:lnTo>
                                      <a:cubicBezTo>
                                        <a:pt x="67056" y="16764"/>
                                        <a:pt x="65532" y="12192"/>
                                        <a:pt x="64008" y="10668"/>
                                      </a:cubicBezTo>
                                      <a:cubicBezTo>
                                        <a:pt x="62484" y="9144"/>
                                        <a:pt x="60960" y="7620"/>
                                        <a:pt x="57912" y="6096"/>
                                      </a:cubicBezTo>
                                      <a:cubicBezTo>
                                        <a:pt x="56388" y="6096"/>
                                        <a:pt x="53340" y="4572"/>
                                        <a:pt x="48768" y="4572"/>
                                      </a:cubicBezTo>
                                      <a:lnTo>
                                        <a:pt x="27432" y="4572"/>
                                      </a:lnTo>
                                      <a:lnTo>
                                        <a:pt x="27432" y="42672"/>
                                      </a:lnTo>
                                      <a:lnTo>
                                        <a:pt x="41148" y="42672"/>
                                      </a:lnTo>
                                      <a:cubicBezTo>
                                        <a:pt x="47244" y="42672"/>
                                        <a:pt x="50292" y="42672"/>
                                        <a:pt x="51816" y="39624"/>
                                      </a:cubicBezTo>
                                      <a:cubicBezTo>
                                        <a:pt x="54864" y="38100"/>
                                        <a:pt x="56388" y="35052"/>
                                        <a:pt x="56388" y="28956"/>
                                      </a:cubicBezTo>
                                      <a:lnTo>
                                        <a:pt x="57912" y="28956"/>
                                      </a:lnTo>
                                      <a:lnTo>
                                        <a:pt x="57912" y="60960"/>
                                      </a:lnTo>
                                      <a:lnTo>
                                        <a:pt x="56388" y="60960"/>
                                      </a:lnTo>
                                      <a:cubicBezTo>
                                        <a:pt x="56388" y="57912"/>
                                        <a:pt x="56388" y="54864"/>
                                        <a:pt x="54864" y="53340"/>
                                      </a:cubicBezTo>
                                      <a:cubicBezTo>
                                        <a:pt x="54864" y="51816"/>
                                        <a:pt x="53340" y="50292"/>
                                        <a:pt x="50292" y="48768"/>
                                      </a:cubicBezTo>
                                      <a:cubicBezTo>
                                        <a:pt x="48768" y="48768"/>
                                        <a:pt x="45720" y="47244"/>
                                        <a:pt x="41148" y="47244"/>
                                      </a:cubicBezTo>
                                      <a:lnTo>
                                        <a:pt x="27432" y="47244"/>
                                      </a:lnTo>
                                      <a:lnTo>
                                        <a:pt x="27432" y="74676"/>
                                      </a:lnTo>
                                      <a:cubicBezTo>
                                        <a:pt x="27432" y="80772"/>
                                        <a:pt x="28956" y="83820"/>
                                        <a:pt x="28956" y="85344"/>
                                      </a:cubicBezTo>
                                      <a:cubicBezTo>
                                        <a:pt x="28956" y="86868"/>
                                        <a:pt x="30480" y="88392"/>
                                        <a:pt x="32004" y="88392"/>
                                      </a:cubicBezTo>
                                      <a:cubicBezTo>
                                        <a:pt x="33528" y="89916"/>
                                        <a:pt x="36576" y="89916"/>
                                        <a:pt x="38100" y="89916"/>
                                      </a:cubicBezTo>
                                      <a:lnTo>
                                        <a:pt x="41148" y="89916"/>
                                      </a:lnTo>
                                      <a:lnTo>
                                        <a:pt x="41148" y="91440"/>
                                      </a:lnTo>
                                      <a:lnTo>
                                        <a:pt x="0" y="91440"/>
                                      </a:lnTo>
                                      <a:lnTo>
                                        <a:pt x="0" y="89916"/>
                                      </a:lnTo>
                                      <a:lnTo>
                                        <a:pt x="4572" y="89916"/>
                                      </a:lnTo>
                                      <a:cubicBezTo>
                                        <a:pt x="7620" y="89916"/>
                                        <a:pt x="10668" y="89916"/>
                                        <a:pt x="12192" y="86868"/>
                                      </a:cubicBezTo>
                                      <a:cubicBezTo>
                                        <a:pt x="13716" y="85344"/>
                                        <a:pt x="13716" y="80772"/>
                                        <a:pt x="13716" y="74676"/>
                                      </a:cubicBezTo>
                                      <a:lnTo>
                                        <a:pt x="13716" y="16764"/>
                                      </a:lnTo>
                                      <a:cubicBezTo>
                                        <a:pt x="13716" y="12192"/>
                                        <a:pt x="13716" y="9144"/>
                                        <a:pt x="13716" y="7620"/>
                                      </a:cubicBezTo>
                                      <a:cubicBezTo>
                                        <a:pt x="13716" y="6096"/>
                                        <a:pt x="12192" y="4572"/>
                                        <a:pt x="10668" y="4572"/>
                                      </a:cubicBezTo>
                                      <a:cubicBezTo>
                                        <a:pt x="9144" y="3048"/>
                                        <a:pt x="6096" y="1524"/>
                                        <a:pt x="4572" y="1524"/>
                                      </a:cubicBezTo>
                                      <a:lnTo>
                                        <a:pt x="0" y="1524"/>
                                      </a:lnTo>
                                      <a:lnTo>
                                        <a:pt x="0" y="0"/>
                                      </a:lnTo>
                                      <a:close/>
                                    </a:path>
                                  </a:pathLst>
                                </a:custGeom>
                                <a:solidFill>
                                  <a:srgbClr val="000000"/>
                                </a:solidFill>
                                <a:ln w="0" cap="flat">
                                  <a:noFill/>
                                  <a:miter lim="127000"/>
                                </a:ln>
                                <a:effectLst/>
                              </wps:spPr>
                              <wps:bodyPr/>
                            </wps:wsp>
                            <wps:wsp>
                              <wps:cNvPr id="61720" name="Shape 61720"/>
                              <wps:cNvSpPr/>
                              <wps:spPr>
                                <a:xfrm>
                                  <a:off x="303276" y="32004"/>
                                  <a:ext cx="30480" cy="64008"/>
                                </a:xfrm>
                                <a:custGeom>
                                  <a:avLst/>
                                  <a:gdLst/>
                                  <a:ahLst/>
                                  <a:cxnLst/>
                                  <a:rect l="0" t="0" r="0" b="0"/>
                                  <a:pathLst>
                                    <a:path w="30480" h="64008">
                                      <a:moveTo>
                                        <a:pt x="18288" y="0"/>
                                      </a:moveTo>
                                      <a:lnTo>
                                        <a:pt x="21336" y="0"/>
                                      </a:lnTo>
                                      <a:lnTo>
                                        <a:pt x="21336" y="50292"/>
                                      </a:lnTo>
                                      <a:cubicBezTo>
                                        <a:pt x="21336" y="54864"/>
                                        <a:pt x="22860" y="57912"/>
                                        <a:pt x="22860" y="59436"/>
                                      </a:cubicBezTo>
                                      <a:cubicBezTo>
                                        <a:pt x="22860" y="60960"/>
                                        <a:pt x="24384" y="60960"/>
                                        <a:pt x="24384" y="62484"/>
                                      </a:cubicBezTo>
                                      <a:cubicBezTo>
                                        <a:pt x="25908" y="62484"/>
                                        <a:pt x="27432" y="62484"/>
                                        <a:pt x="30480" y="62484"/>
                                      </a:cubicBezTo>
                                      <a:lnTo>
                                        <a:pt x="30480" y="64008"/>
                                      </a:lnTo>
                                      <a:lnTo>
                                        <a:pt x="0" y="64008"/>
                                      </a:lnTo>
                                      <a:lnTo>
                                        <a:pt x="0" y="62484"/>
                                      </a:lnTo>
                                      <a:cubicBezTo>
                                        <a:pt x="3048" y="62484"/>
                                        <a:pt x="6096" y="62484"/>
                                        <a:pt x="6096" y="62484"/>
                                      </a:cubicBezTo>
                                      <a:cubicBezTo>
                                        <a:pt x="7620" y="60960"/>
                                        <a:pt x="7620" y="60960"/>
                                        <a:pt x="9144" y="59436"/>
                                      </a:cubicBezTo>
                                      <a:cubicBezTo>
                                        <a:pt x="9144" y="57912"/>
                                        <a:pt x="9144" y="54864"/>
                                        <a:pt x="9144" y="50292"/>
                                      </a:cubicBezTo>
                                      <a:lnTo>
                                        <a:pt x="9144" y="25908"/>
                                      </a:lnTo>
                                      <a:cubicBezTo>
                                        <a:pt x="9144" y="19812"/>
                                        <a:pt x="9144" y="15240"/>
                                        <a:pt x="9144" y="12192"/>
                                      </a:cubicBezTo>
                                      <a:cubicBezTo>
                                        <a:pt x="9144" y="10668"/>
                                        <a:pt x="9144" y="10668"/>
                                        <a:pt x="7620" y="9144"/>
                                      </a:cubicBezTo>
                                      <a:cubicBezTo>
                                        <a:pt x="7620" y="9144"/>
                                        <a:pt x="6096" y="9144"/>
                                        <a:pt x="6096"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721" name="Shape 61721"/>
                              <wps:cNvSpPr/>
                              <wps:spPr>
                                <a:xfrm>
                                  <a:off x="310896" y="0"/>
                                  <a:ext cx="15240" cy="15240"/>
                                </a:xfrm>
                                <a:custGeom>
                                  <a:avLst/>
                                  <a:gdLst/>
                                  <a:ahLst/>
                                  <a:cxnLst/>
                                  <a:rect l="0" t="0" r="0" b="0"/>
                                  <a:pathLst>
                                    <a:path w="15240" h="15240">
                                      <a:moveTo>
                                        <a:pt x="7620" y="0"/>
                                      </a:moveTo>
                                      <a:cubicBezTo>
                                        <a:pt x="10668" y="0"/>
                                        <a:pt x="12192" y="1524"/>
                                        <a:pt x="13716" y="3048"/>
                                      </a:cubicBezTo>
                                      <a:cubicBezTo>
                                        <a:pt x="15240" y="4572"/>
                                        <a:pt x="15240" y="6096"/>
                                        <a:pt x="15240" y="7620"/>
                                      </a:cubicBezTo>
                                      <a:cubicBezTo>
                                        <a:pt x="15240" y="10668"/>
                                        <a:pt x="15240" y="12192"/>
                                        <a:pt x="13716" y="13716"/>
                                      </a:cubicBezTo>
                                      <a:cubicBezTo>
                                        <a:pt x="12192" y="15240"/>
                                        <a:pt x="10668" y="15240"/>
                                        <a:pt x="7620" y="15240"/>
                                      </a:cubicBezTo>
                                      <a:cubicBezTo>
                                        <a:pt x="6096" y="15240"/>
                                        <a:pt x="4572" y="15240"/>
                                        <a:pt x="3048" y="13716"/>
                                      </a:cubicBezTo>
                                      <a:cubicBezTo>
                                        <a:pt x="1524" y="12192"/>
                                        <a:pt x="0" y="10668"/>
                                        <a:pt x="0" y="7620"/>
                                      </a:cubicBezTo>
                                      <a:cubicBezTo>
                                        <a:pt x="0" y="6096"/>
                                        <a:pt x="1524" y="4572"/>
                                        <a:pt x="3048" y="3048"/>
                                      </a:cubicBezTo>
                                      <a:cubicBezTo>
                                        <a:pt x="4572" y="1524"/>
                                        <a:pt x="6096" y="0"/>
                                        <a:pt x="7620" y="0"/>
                                      </a:cubicBezTo>
                                      <a:close/>
                                    </a:path>
                                  </a:pathLst>
                                </a:custGeom>
                                <a:solidFill>
                                  <a:srgbClr val="000000"/>
                                </a:solidFill>
                                <a:ln w="0" cap="flat">
                                  <a:noFill/>
                                  <a:miter lim="127000"/>
                                </a:ln>
                                <a:effectLst/>
                              </wps:spPr>
                              <wps:bodyPr/>
                            </wps:wsp>
                            <wps:wsp>
                              <wps:cNvPr id="61722" name="Shape 61722"/>
                              <wps:cNvSpPr/>
                              <wps:spPr>
                                <a:xfrm>
                                  <a:off x="336804" y="12192"/>
                                  <a:ext cx="38100" cy="85344"/>
                                </a:xfrm>
                                <a:custGeom>
                                  <a:avLst/>
                                  <a:gdLst/>
                                  <a:ahLst/>
                                  <a:cxnLst/>
                                  <a:rect l="0" t="0" r="0" b="0"/>
                                  <a:pathLst>
                                    <a:path w="38100" h="85344">
                                      <a:moveTo>
                                        <a:pt x="21336" y="0"/>
                                      </a:moveTo>
                                      <a:lnTo>
                                        <a:pt x="22860" y="0"/>
                                      </a:lnTo>
                                      <a:lnTo>
                                        <a:pt x="22860" y="21336"/>
                                      </a:lnTo>
                                      <a:lnTo>
                                        <a:pt x="36576" y="21336"/>
                                      </a:lnTo>
                                      <a:lnTo>
                                        <a:pt x="36576" y="25908"/>
                                      </a:lnTo>
                                      <a:lnTo>
                                        <a:pt x="22860" y="25908"/>
                                      </a:lnTo>
                                      <a:lnTo>
                                        <a:pt x="22860" y="67056"/>
                                      </a:lnTo>
                                      <a:cubicBezTo>
                                        <a:pt x="22860" y="71628"/>
                                        <a:pt x="22860" y="74676"/>
                                        <a:pt x="24384" y="76200"/>
                                      </a:cubicBezTo>
                                      <a:cubicBezTo>
                                        <a:pt x="24384" y="77724"/>
                                        <a:pt x="25908" y="77724"/>
                                        <a:pt x="27432" y="77724"/>
                                      </a:cubicBezTo>
                                      <a:cubicBezTo>
                                        <a:pt x="28956" y="77724"/>
                                        <a:pt x="30480" y="77724"/>
                                        <a:pt x="32004" y="77724"/>
                                      </a:cubicBezTo>
                                      <a:cubicBezTo>
                                        <a:pt x="33528" y="76200"/>
                                        <a:pt x="33528" y="74676"/>
                                        <a:pt x="35052" y="73152"/>
                                      </a:cubicBezTo>
                                      <a:lnTo>
                                        <a:pt x="38100" y="73152"/>
                                      </a:lnTo>
                                      <a:cubicBezTo>
                                        <a:pt x="36576" y="77724"/>
                                        <a:pt x="33528" y="80772"/>
                                        <a:pt x="30480" y="82296"/>
                                      </a:cubicBezTo>
                                      <a:cubicBezTo>
                                        <a:pt x="28956" y="85344"/>
                                        <a:pt x="25908" y="85344"/>
                                        <a:pt x="22860" y="85344"/>
                                      </a:cubicBezTo>
                                      <a:cubicBezTo>
                                        <a:pt x="19812" y="85344"/>
                                        <a:pt x="18288" y="85344"/>
                                        <a:pt x="16764" y="83820"/>
                                      </a:cubicBezTo>
                                      <a:cubicBezTo>
                                        <a:pt x="13716" y="82296"/>
                                        <a:pt x="12192" y="80772"/>
                                        <a:pt x="12192" y="79248"/>
                                      </a:cubicBezTo>
                                      <a:cubicBezTo>
                                        <a:pt x="10668" y="76200"/>
                                        <a:pt x="10668" y="73152"/>
                                        <a:pt x="10668" y="68580"/>
                                      </a:cubicBezTo>
                                      <a:lnTo>
                                        <a:pt x="10668" y="25908"/>
                                      </a:lnTo>
                                      <a:lnTo>
                                        <a:pt x="0" y="25908"/>
                                      </a:lnTo>
                                      <a:lnTo>
                                        <a:pt x="0" y="24384"/>
                                      </a:lnTo>
                                      <a:cubicBezTo>
                                        <a:pt x="3048" y="22860"/>
                                        <a:pt x="4572" y="21336"/>
                                        <a:pt x="7620" y="19812"/>
                                      </a:cubicBezTo>
                                      <a:cubicBezTo>
                                        <a:pt x="10668" y="16764"/>
                                        <a:pt x="13716" y="13716"/>
                                        <a:pt x="15240" y="10668"/>
                                      </a:cubicBezTo>
                                      <a:cubicBezTo>
                                        <a:pt x="16764" y="9144"/>
                                        <a:pt x="18288" y="6096"/>
                                        <a:pt x="21336" y="0"/>
                                      </a:cubicBezTo>
                                      <a:close/>
                                    </a:path>
                                  </a:pathLst>
                                </a:custGeom>
                                <a:solidFill>
                                  <a:srgbClr val="000000"/>
                                </a:solidFill>
                                <a:ln w="0" cap="flat">
                                  <a:noFill/>
                                  <a:miter lim="127000"/>
                                </a:ln>
                                <a:effectLst/>
                              </wps:spPr>
                              <wps:bodyPr/>
                            </wps:wsp>
                            <wps:wsp>
                              <wps:cNvPr id="61723" name="Shape 61723"/>
                              <wps:cNvSpPr/>
                              <wps:spPr>
                                <a:xfrm>
                                  <a:off x="376428" y="32004"/>
                                  <a:ext cx="67056" cy="64008"/>
                                </a:xfrm>
                                <a:custGeom>
                                  <a:avLst/>
                                  <a:gdLst/>
                                  <a:ahLst/>
                                  <a:cxnLst/>
                                  <a:rect l="0" t="0" r="0" b="0"/>
                                  <a:pathLst>
                                    <a:path w="67056" h="64008">
                                      <a:moveTo>
                                        <a:pt x="18288" y="0"/>
                                      </a:moveTo>
                                      <a:lnTo>
                                        <a:pt x="21336" y="0"/>
                                      </a:lnTo>
                                      <a:lnTo>
                                        <a:pt x="21336" y="13716"/>
                                      </a:lnTo>
                                      <a:cubicBezTo>
                                        <a:pt x="28956" y="4572"/>
                                        <a:pt x="36576" y="0"/>
                                        <a:pt x="42672" y="0"/>
                                      </a:cubicBezTo>
                                      <a:cubicBezTo>
                                        <a:pt x="45720" y="0"/>
                                        <a:pt x="48768" y="1524"/>
                                        <a:pt x="51816" y="3048"/>
                                      </a:cubicBezTo>
                                      <a:cubicBezTo>
                                        <a:pt x="53340" y="4572"/>
                                        <a:pt x="54864" y="7620"/>
                                        <a:pt x="56388" y="12192"/>
                                      </a:cubicBezTo>
                                      <a:cubicBezTo>
                                        <a:pt x="57912" y="13716"/>
                                        <a:pt x="57912" y="18288"/>
                                        <a:pt x="57912" y="24384"/>
                                      </a:cubicBezTo>
                                      <a:lnTo>
                                        <a:pt x="57912" y="50292"/>
                                      </a:lnTo>
                                      <a:cubicBezTo>
                                        <a:pt x="57912" y="54864"/>
                                        <a:pt x="57912" y="57912"/>
                                        <a:pt x="59436" y="59436"/>
                                      </a:cubicBezTo>
                                      <a:cubicBezTo>
                                        <a:pt x="59436" y="60960"/>
                                        <a:pt x="60960" y="60960"/>
                                        <a:pt x="60960" y="62484"/>
                                      </a:cubicBezTo>
                                      <a:cubicBezTo>
                                        <a:pt x="62484" y="62484"/>
                                        <a:pt x="64008" y="62484"/>
                                        <a:pt x="67056" y="62484"/>
                                      </a:cubicBezTo>
                                      <a:lnTo>
                                        <a:pt x="67056" y="64008"/>
                                      </a:lnTo>
                                      <a:lnTo>
                                        <a:pt x="36576" y="64008"/>
                                      </a:lnTo>
                                      <a:lnTo>
                                        <a:pt x="36576" y="62484"/>
                                      </a:lnTo>
                                      <a:lnTo>
                                        <a:pt x="38100" y="62484"/>
                                      </a:lnTo>
                                      <a:cubicBezTo>
                                        <a:pt x="41148" y="62484"/>
                                        <a:pt x="42672" y="62484"/>
                                        <a:pt x="44196" y="60960"/>
                                      </a:cubicBezTo>
                                      <a:cubicBezTo>
                                        <a:pt x="44196" y="60960"/>
                                        <a:pt x="45720" y="59436"/>
                                        <a:pt x="45720" y="57912"/>
                                      </a:cubicBezTo>
                                      <a:cubicBezTo>
                                        <a:pt x="45720" y="56388"/>
                                        <a:pt x="45720" y="54864"/>
                                        <a:pt x="45720" y="50292"/>
                                      </a:cubicBezTo>
                                      <a:lnTo>
                                        <a:pt x="45720" y="24384"/>
                                      </a:lnTo>
                                      <a:cubicBezTo>
                                        <a:pt x="45720" y="18288"/>
                                        <a:pt x="45720" y="15240"/>
                                        <a:pt x="44196" y="12192"/>
                                      </a:cubicBezTo>
                                      <a:cubicBezTo>
                                        <a:pt x="42672" y="9144"/>
                                        <a:pt x="39624" y="7620"/>
                                        <a:pt x="36576" y="7620"/>
                                      </a:cubicBezTo>
                                      <a:cubicBezTo>
                                        <a:pt x="32004" y="7620"/>
                                        <a:pt x="27432" y="10668"/>
                                        <a:pt x="21336" y="16764"/>
                                      </a:cubicBezTo>
                                      <a:lnTo>
                                        <a:pt x="21336" y="50292"/>
                                      </a:lnTo>
                                      <a:cubicBezTo>
                                        <a:pt x="21336" y="54864"/>
                                        <a:pt x="21336" y="57912"/>
                                        <a:pt x="22860" y="59436"/>
                                      </a:cubicBezTo>
                                      <a:cubicBezTo>
                                        <a:pt x="22860" y="60960"/>
                                        <a:pt x="24384" y="60960"/>
                                        <a:pt x="24384" y="62484"/>
                                      </a:cubicBezTo>
                                      <a:cubicBezTo>
                                        <a:pt x="25908" y="62484"/>
                                        <a:pt x="27432" y="62484"/>
                                        <a:pt x="30480" y="62484"/>
                                      </a:cubicBezTo>
                                      <a:lnTo>
                                        <a:pt x="30480" y="64008"/>
                                      </a:lnTo>
                                      <a:lnTo>
                                        <a:pt x="0" y="64008"/>
                                      </a:lnTo>
                                      <a:lnTo>
                                        <a:pt x="0" y="62484"/>
                                      </a:lnTo>
                                      <a:lnTo>
                                        <a:pt x="1524" y="62484"/>
                                      </a:lnTo>
                                      <a:cubicBezTo>
                                        <a:pt x="4572" y="62484"/>
                                        <a:pt x="7620" y="62484"/>
                                        <a:pt x="7620" y="60960"/>
                                      </a:cubicBezTo>
                                      <a:cubicBezTo>
                                        <a:pt x="9144" y="59436"/>
                                        <a:pt x="9144" y="54864"/>
                                        <a:pt x="9144" y="50292"/>
                                      </a:cubicBezTo>
                                      <a:lnTo>
                                        <a:pt x="9144" y="25908"/>
                                      </a:lnTo>
                                      <a:cubicBezTo>
                                        <a:pt x="9144" y="18288"/>
                                        <a:pt x="9144" y="15240"/>
                                        <a:pt x="9144" y="12192"/>
                                      </a:cubicBezTo>
                                      <a:cubicBezTo>
                                        <a:pt x="9144" y="10668"/>
                                        <a:pt x="7620" y="10668"/>
                                        <a:pt x="7620" y="9144"/>
                                      </a:cubicBezTo>
                                      <a:cubicBezTo>
                                        <a:pt x="7620" y="9144"/>
                                        <a:pt x="6096" y="9144"/>
                                        <a:pt x="4572"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724" name="Shape 61724"/>
                              <wps:cNvSpPr/>
                              <wps:spPr>
                                <a:xfrm>
                                  <a:off x="449580" y="34290"/>
                                  <a:ext cx="23622" cy="61781"/>
                                </a:xfrm>
                                <a:custGeom>
                                  <a:avLst/>
                                  <a:gdLst/>
                                  <a:ahLst/>
                                  <a:cxnLst/>
                                  <a:rect l="0" t="0" r="0" b="0"/>
                                  <a:pathLst>
                                    <a:path w="23622" h="61781">
                                      <a:moveTo>
                                        <a:pt x="23622" y="0"/>
                                      </a:moveTo>
                                      <a:lnTo>
                                        <a:pt x="23622" y="2613"/>
                                      </a:lnTo>
                                      <a:lnTo>
                                        <a:pt x="13716" y="6858"/>
                                      </a:lnTo>
                                      <a:cubicBezTo>
                                        <a:pt x="12192" y="9906"/>
                                        <a:pt x="9144" y="14478"/>
                                        <a:pt x="9144" y="19050"/>
                                      </a:cubicBezTo>
                                      <a:lnTo>
                                        <a:pt x="23622" y="19050"/>
                                      </a:lnTo>
                                      <a:lnTo>
                                        <a:pt x="23622" y="23622"/>
                                      </a:lnTo>
                                      <a:lnTo>
                                        <a:pt x="9144" y="23622"/>
                                      </a:lnTo>
                                      <a:cubicBezTo>
                                        <a:pt x="9144" y="32766"/>
                                        <a:pt x="10668" y="38862"/>
                                        <a:pt x="15240" y="44958"/>
                                      </a:cubicBezTo>
                                      <a:lnTo>
                                        <a:pt x="23622" y="48006"/>
                                      </a:lnTo>
                                      <a:lnTo>
                                        <a:pt x="23622" y="61781"/>
                                      </a:lnTo>
                                      <a:lnTo>
                                        <a:pt x="7620" y="55626"/>
                                      </a:lnTo>
                                      <a:cubicBezTo>
                                        <a:pt x="3048" y="49530"/>
                                        <a:pt x="0" y="41910"/>
                                        <a:pt x="0" y="31242"/>
                                      </a:cubicBezTo>
                                      <a:cubicBezTo>
                                        <a:pt x="0" y="20574"/>
                                        <a:pt x="3048" y="12954"/>
                                        <a:pt x="7620" y="6858"/>
                                      </a:cubicBezTo>
                                      <a:lnTo>
                                        <a:pt x="23622" y="0"/>
                                      </a:lnTo>
                                      <a:close/>
                                    </a:path>
                                  </a:pathLst>
                                </a:custGeom>
                                <a:solidFill>
                                  <a:srgbClr val="000000"/>
                                </a:solidFill>
                                <a:ln w="0" cap="flat">
                                  <a:noFill/>
                                  <a:miter lim="127000"/>
                                </a:ln>
                                <a:effectLst/>
                              </wps:spPr>
                              <wps:bodyPr/>
                            </wps:wsp>
                            <wps:wsp>
                              <wps:cNvPr id="61725" name="Shape 61725"/>
                              <wps:cNvSpPr/>
                              <wps:spPr>
                                <a:xfrm>
                                  <a:off x="473202" y="71628"/>
                                  <a:ext cx="28194" cy="25908"/>
                                </a:xfrm>
                                <a:custGeom>
                                  <a:avLst/>
                                  <a:gdLst/>
                                  <a:ahLst/>
                                  <a:cxnLst/>
                                  <a:rect l="0" t="0" r="0" b="0"/>
                                  <a:pathLst>
                                    <a:path w="28194" h="25908">
                                      <a:moveTo>
                                        <a:pt x="26670" y="0"/>
                                      </a:moveTo>
                                      <a:lnTo>
                                        <a:pt x="28194" y="1524"/>
                                      </a:lnTo>
                                      <a:cubicBezTo>
                                        <a:pt x="26670" y="9144"/>
                                        <a:pt x="25146" y="13716"/>
                                        <a:pt x="20574" y="19812"/>
                                      </a:cubicBezTo>
                                      <a:cubicBezTo>
                                        <a:pt x="16002" y="24384"/>
                                        <a:pt x="9906" y="25908"/>
                                        <a:pt x="3810" y="25908"/>
                                      </a:cubicBezTo>
                                      <a:lnTo>
                                        <a:pt x="0" y="24443"/>
                                      </a:lnTo>
                                      <a:lnTo>
                                        <a:pt x="0" y="10668"/>
                                      </a:lnTo>
                                      <a:lnTo>
                                        <a:pt x="8382" y="13716"/>
                                      </a:lnTo>
                                      <a:cubicBezTo>
                                        <a:pt x="12954" y="13716"/>
                                        <a:pt x="16002" y="13716"/>
                                        <a:pt x="19050" y="12192"/>
                                      </a:cubicBezTo>
                                      <a:cubicBezTo>
                                        <a:pt x="22098" y="9144"/>
                                        <a:pt x="25146" y="6096"/>
                                        <a:pt x="26670" y="0"/>
                                      </a:cubicBezTo>
                                      <a:close/>
                                    </a:path>
                                  </a:pathLst>
                                </a:custGeom>
                                <a:solidFill>
                                  <a:srgbClr val="000000"/>
                                </a:solidFill>
                                <a:ln w="0" cap="flat">
                                  <a:noFill/>
                                  <a:miter lim="127000"/>
                                </a:ln>
                                <a:effectLst/>
                              </wps:spPr>
                              <wps:bodyPr/>
                            </wps:wsp>
                            <wps:wsp>
                              <wps:cNvPr id="61726" name="Shape 61726"/>
                              <wps:cNvSpPr/>
                              <wps:spPr>
                                <a:xfrm>
                                  <a:off x="473202" y="32004"/>
                                  <a:ext cx="28194" cy="25908"/>
                                </a:xfrm>
                                <a:custGeom>
                                  <a:avLst/>
                                  <a:gdLst/>
                                  <a:ahLst/>
                                  <a:cxnLst/>
                                  <a:rect l="0" t="0" r="0" b="0"/>
                                  <a:pathLst>
                                    <a:path w="28194" h="25908">
                                      <a:moveTo>
                                        <a:pt x="5334" y="0"/>
                                      </a:moveTo>
                                      <a:cubicBezTo>
                                        <a:pt x="11430" y="0"/>
                                        <a:pt x="17526" y="3048"/>
                                        <a:pt x="22098" y="7620"/>
                                      </a:cubicBezTo>
                                      <a:cubicBezTo>
                                        <a:pt x="26670" y="12192"/>
                                        <a:pt x="28194" y="18288"/>
                                        <a:pt x="28194" y="25908"/>
                                      </a:cubicBezTo>
                                      <a:lnTo>
                                        <a:pt x="0" y="25908"/>
                                      </a:lnTo>
                                      <a:lnTo>
                                        <a:pt x="0" y="21336"/>
                                      </a:lnTo>
                                      <a:lnTo>
                                        <a:pt x="14478" y="21336"/>
                                      </a:lnTo>
                                      <a:cubicBezTo>
                                        <a:pt x="14478" y="18288"/>
                                        <a:pt x="14478" y="15240"/>
                                        <a:pt x="12954" y="13716"/>
                                      </a:cubicBezTo>
                                      <a:cubicBezTo>
                                        <a:pt x="11430" y="10668"/>
                                        <a:pt x="9906" y="9144"/>
                                        <a:pt x="8382" y="7620"/>
                                      </a:cubicBezTo>
                                      <a:cubicBezTo>
                                        <a:pt x="5334" y="6096"/>
                                        <a:pt x="3810" y="4572"/>
                                        <a:pt x="762" y="4572"/>
                                      </a:cubicBezTo>
                                      <a:lnTo>
                                        <a:pt x="0" y="4899"/>
                                      </a:lnTo>
                                      <a:lnTo>
                                        <a:pt x="0" y="2286"/>
                                      </a:lnTo>
                                      <a:lnTo>
                                        <a:pt x="5334" y="0"/>
                                      </a:lnTo>
                                      <a:close/>
                                    </a:path>
                                  </a:pathLst>
                                </a:custGeom>
                                <a:solidFill>
                                  <a:srgbClr val="000000"/>
                                </a:solidFill>
                                <a:ln w="0" cap="flat">
                                  <a:noFill/>
                                  <a:miter lim="127000"/>
                                </a:ln>
                                <a:effectLst/>
                              </wps:spPr>
                              <wps:bodyPr/>
                            </wps:wsp>
                            <wps:wsp>
                              <wps:cNvPr id="61727" name="Shape 61727"/>
                              <wps:cNvSpPr/>
                              <wps:spPr>
                                <a:xfrm>
                                  <a:off x="513588" y="32004"/>
                                  <a:ext cx="42672" cy="65532"/>
                                </a:xfrm>
                                <a:custGeom>
                                  <a:avLst/>
                                  <a:gdLst/>
                                  <a:ahLst/>
                                  <a:cxnLst/>
                                  <a:rect l="0" t="0" r="0" b="0"/>
                                  <a:pathLst>
                                    <a:path w="42672" h="65532">
                                      <a:moveTo>
                                        <a:pt x="18288" y="0"/>
                                      </a:moveTo>
                                      <a:cubicBezTo>
                                        <a:pt x="21336" y="0"/>
                                        <a:pt x="24384" y="1524"/>
                                        <a:pt x="27432" y="3048"/>
                                      </a:cubicBezTo>
                                      <a:cubicBezTo>
                                        <a:pt x="30480" y="3048"/>
                                        <a:pt x="32004" y="3048"/>
                                        <a:pt x="33528" y="3048"/>
                                      </a:cubicBezTo>
                                      <a:cubicBezTo>
                                        <a:pt x="33528" y="3048"/>
                                        <a:pt x="33528" y="3048"/>
                                        <a:pt x="35052" y="3048"/>
                                      </a:cubicBezTo>
                                      <a:cubicBezTo>
                                        <a:pt x="35052" y="3048"/>
                                        <a:pt x="35052" y="1524"/>
                                        <a:pt x="36576" y="0"/>
                                      </a:cubicBezTo>
                                      <a:lnTo>
                                        <a:pt x="38100" y="0"/>
                                      </a:lnTo>
                                      <a:lnTo>
                                        <a:pt x="38100" y="21336"/>
                                      </a:lnTo>
                                      <a:lnTo>
                                        <a:pt x="36576" y="21336"/>
                                      </a:lnTo>
                                      <a:cubicBezTo>
                                        <a:pt x="35052" y="15240"/>
                                        <a:pt x="32004" y="10668"/>
                                        <a:pt x="28956" y="9144"/>
                                      </a:cubicBezTo>
                                      <a:cubicBezTo>
                                        <a:pt x="25908" y="6096"/>
                                        <a:pt x="22860" y="4572"/>
                                        <a:pt x="18288" y="4572"/>
                                      </a:cubicBezTo>
                                      <a:cubicBezTo>
                                        <a:pt x="15240" y="4572"/>
                                        <a:pt x="12192" y="6096"/>
                                        <a:pt x="10668" y="7620"/>
                                      </a:cubicBezTo>
                                      <a:cubicBezTo>
                                        <a:pt x="7620" y="9144"/>
                                        <a:pt x="7620" y="10668"/>
                                        <a:pt x="7620" y="13716"/>
                                      </a:cubicBezTo>
                                      <a:cubicBezTo>
                                        <a:pt x="7620" y="15240"/>
                                        <a:pt x="7620" y="18288"/>
                                        <a:pt x="9144" y="19812"/>
                                      </a:cubicBezTo>
                                      <a:cubicBezTo>
                                        <a:pt x="10668" y="21336"/>
                                        <a:pt x="13716" y="22860"/>
                                        <a:pt x="18288" y="24384"/>
                                      </a:cubicBezTo>
                                      <a:lnTo>
                                        <a:pt x="28956" y="30480"/>
                                      </a:lnTo>
                                      <a:cubicBezTo>
                                        <a:pt x="38100" y="33528"/>
                                        <a:pt x="42672" y="39624"/>
                                        <a:pt x="42672" y="47244"/>
                                      </a:cubicBezTo>
                                      <a:cubicBezTo>
                                        <a:pt x="42672" y="53340"/>
                                        <a:pt x="39624" y="57912"/>
                                        <a:pt x="35052" y="60960"/>
                                      </a:cubicBezTo>
                                      <a:cubicBezTo>
                                        <a:pt x="30480" y="64008"/>
                                        <a:pt x="25908" y="65532"/>
                                        <a:pt x="21336" y="65532"/>
                                      </a:cubicBezTo>
                                      <a:cubicBezTo>
                                        <a:pt x="16764" y="65532"/>
                                        <a:pt x="12192" y="65532"/>
                                        <a:pt x="7620" y="64008"/>
                                      </a:cubicBezTo>
                                      <a:cubicBezTo>
                                        <a:pt x="6096" y="64008"/>
                                        <a:pt x="4572" y="62484"/>
                                        <a:pt x="3048" y="62484"/>
                                      </a:cubicBezTo>
                                      <a:cubicBezTo>
                                        <a:pt x="3048" y="62484"/>
                                        <a:pt x="1524" y="64008"/>
                                        <a:pt x="1524" y="65532"/>
                                      </a:cubicBezTo>
                                      <a:lnTo>
                                        <a:pt x="0" y="65532"/>
                                      </a:lnTo>
                                      <a:lnTo>
                                        <a:pt x="0" y="44196"/>
                                      </a:lnTo>
                                      <a:lnTo>
                                        <a:pt x="1524" y="44196"/>
                                      </a:lnTo>
                                      <a:cubicBezTo>
                                        <a:pt x="3048" y="50292"/>
                                        <a:pt x="4572" y="54864"/>
                                        <a:pt x="9144" y="57912"/>
                                      </a:cubicBezTo>
                                      <a:cubicBezTo>
                                        <a:pt x="12192" y="59436"/>
                                        <a:pt x="16764" y="60960"/>
                                        <a:pt x="21336" y="60960"/>
                                      </a:cubicBezTo>
                                      <a:cubicBezTo>
                                        <a:pt x="24384" y="60960"/>
                                        <a:pt x="25908" y="60960"/>
                                        <a:pt x="28956" y="59436"/>
                                      </a:cubicBezTo>
                                      <a:cubicBezTo>
                                        <a:pt x="30480" y="56388"/>
                                        <a:pt x="32004" y="54864"/>
                                        <a:pt x="32004" y="51816"/>
                                      </a:cubicBezTo>
                                      <a:cubicBezTo>
                                        <a:pt x="32004" y="48768"/>
                                        <a:pt x="30480" y="47244"/>
                                        <a:pt x="28956" y="44196"/>
                                      </a:cubicBezTo>
                                      <a:cubicBezTo>
                                        <a:pt x="25908" y="42672"/>
                                        <a:pt x="22860" y="39624"/>
                                        <a:pt x="15240" y="36576"/>
                                      </a:cubicBezTo>
                                      <a:cubicBezTo>
                                        <a:pt x="9144" y="33528"/>
                                        <a:pt x="4572" y="30480"/>
                                        <a:pt x="3048" y="28956"/>
                                      </a:cubicBezTo>
                                      <a:cubicBezTo>
                                        <a:pt x="0" y="25908"/>
                                        <a:pt x="0" y="22860"/>
                                        <a:pt x="0" y="18288"/>
                                      </a:cubicBezTo>
                                      <a:cubicBezTo>
                                        <a:pt x="0" y="13716"/>
                                        <a:pt x="1524" y="9144"/>
                                        <a:pt x="4572" y="6096"/>
                                      </a:cubicBezTo>
                                      <a:cubicBezTo>
                                        <a:pt x="9144" y="3048"/>
                                        <a:pt x="13716" y="0"/>
                                        <a:pt x="18288" y="0"/>
                                      </a:cubicBezTo>
                                      <a:close/>
                                    </a:path>
                                  </a:pathLst>
                                </a:custGeom>
                                <a:solidFill>
                                  <a:srgbClr val="000000"/>
                                </a:solidFill>
                                <a:ln w="0" cap="flat">
                                  <a:noFill/>
                                  <a:miter lim="127000"/>
                                </a:ln>
                                <a:effectLst/>
                              </wps:spPr>
                              <wps:bodyPr/>
                            </wps:wsp>
                            <wps:wsp>
                              <wps:cNvPr id="61728" name="Shape 61728"/>
                              <wps:cNvSpPr/>
                              <wps:spPr>
                                <a:xfrm>
                                  <a:off x="566928" y="32004"/>
                                  <a:ext cx="42672" cy="65532"/>
                                </a:xfrm>
                                <a:custGeom>
                                  <a:avLst/>
                                  <a:gdLst/>
                                  <a:ahLst/>
                                  <a:cxnLst/>
                                  <a:rect l="0" t="0" r="0" b="0"/>
                                  <a:pathLst>
                                    <a:path w="42672" h="65532">
                                      <a:moveTo>
                                        <a:pt x="19812" y="0"/>
                                      </a:moveTo>
                                      <a:cubicBezTo>
                                        <a:pt x="22860" y="0"/>
                                        <a:pt x="25908" y="1524"/>
                                        <a:pt x="28956" y="3048"/>
                                      </a:cubicBezTo>
                                      <a:cubicBezTo>
                                        <a:pt x="32004" y="3048"/>
                                        <a:pt x="33528" y="3048"/>
                                        <a:pt x="33528" y="3048"/>
                                      </a:cubicBezTo>
                                      <a:cubicBezTo>
                                        <a:pt x="35052" y="3048"/>
                                        <a:pt x="35052" y="3048"/>
                                        <a:pt x="35052" y="3048"/>
                                      </a:cubicBezTo>
                                      <a:cubicBezTo>
                                        <a:pt x="36576" y="3048"/>
                                        <a:pt x="36576" y="1524"/>
                                        <a:pt x="36576" y="0"/>
                                      </a:cubicBezTo>
                                      <a:lnTo>
                                        <a:pt x="38100" y="0"/>
                                      </a:lnTo>
                                      <a:lnTo>
                                        <a:pt x="38100" y="21336"/>
                                      </a:lnTo>
                                      <a:lnTo>
                                        <a:pt x="36576" y="21336"/>
                                      </a:lnTo>
                                      <a:cubicBezTo>
                                        <a:pt x="35052" y="15240"/>
                                        <a:pt x="33528" y="10668"/>
                                        <a:pt x="30480" y="9144"/>
                                      </a:cubicBezTo>
                                      <a:cubicBezTo>
                                        <a:pt x="27432" y="6096"/>
                                        <a:pt x="22860" y="4572"/>
                                        <a:pt x="19812" y="4572"/>
                                      </a:cubicBezTo>
                                      <a:cubicBezTo>
                                        <a:pt x="15240" y="4572"/>
                                        <a:pt x="13716" y="6096"/>
                                        <a:pt x="10668" y="7620"/>
                                      </a:cubicBezTo>
                                      <a:cubicBezTo>
                                        <a:pt x="9144" y="9144"/>
                                        <a:pt x="7620" y="10668"/>
                                        <a:pt x="7620" y="13716"/>
                                      </a:cubicBezTo>
                                      <a:cubicBezTo>
                                        <a:pt x="7620" y="15240"/>
                                        <a:pt x="9144" y="18288"/>
                                        <a:pt x="10668" y="19812"/>
                                      </a:cubicBezTo>
                                      <a:cubicBezTo>
                                        <a:pt x="12192" y="21336"/>
                                        <a:pt x="15240" y="22860"/>
                                        <a:pt x="19812" y="24384"/>
                                      </a:cubicBezTo>
                                      <a:lnTo>
                                        <a:pt x="28956" y="30480"/>
                                      </a:lnTo>
                                      <a:cubicBezTo>
                                        <a:pt x="38100" y="33528"/>
                                        <a:pt x="42672" y="39624"/>
                                        <a:pt x="42672" y="47244"/>
                                      </a:cubicBezTo>
                                      <a:cubicBezTo>
                                        <a:pt x="42672" y="53340"/>
                                        <a:pt x="41148" y="57912"/>
                                        <a:pt x="36576" y="60960"/>
                                      </a:cubicBezTo>
                                      <a:cubicBezTo>
                                        <a:pt x="32004" y="64008"/>
                                        <a:pt x="27432" y="65532"/>
                                        <a:pt x="21336" y="65532"/>
                                      </a:cubicBezTo>
                                      <a:cubicBezTo>
                                        <a:pt x="18288" y="65532"/>
                                        <a:pt x="13716" y="65532"/>
                                        <a:pt x="7620" y="64008"/>
                                      </a:cubicBezTo>
                                      <a:cubicBezTo>
                                        <a:pt x="6096" y="64008"/>
                                        <a:pt x="6096" y="62484"/>
                                        <a:pt x="4572" y="62484"/>
                                      </a:cubicBezTo>
                                      <a:cubicBezTo>
                                        <a:pt x="3048" y="62484"/>
                                        <a:pt x="3048" y="64008"/>
                                        <a:pt x="1524" y="65532"/>
                                      </a:cubicBezTo>
                                      <a:lnTo>
                                        <a:pt x="0" y="65532"/>
                                      </a:lnTo>
                                      <a:lnTo>
                                        <a:pt x="0" y="44196"/>
                                      </a:lnTo>
                                      <a:lnTo>
                                        <a:pt x="1524" y="44196"/>
                                      </a:lnTo>
                                      <a:cubicBezTo>
                                        <a:pt x="3048" y="50292"/>
                                        <a:pt x="6096" y="54864"/>
                                        <a:pt x="9144" y="57912"/>
                                      </a:cubicBezTo>
                                      <a:cubicBezTo>
                                        <a:pt x="13716" y="59436"/>
                                        <a:pt x="16764" y="60960"/>
                                        <a:pt x="21336" y="60960"/>
                                      </a:cubicBezTo>
                                      <a:cubicBezTo>
                                        <a:pt x="24384" y="60960"/>
                                        <a:pt x="27432" y="60960"/>
                                        <a:pt x="28956" y="59436"/>
                                      </a:cubicBezTo>
                                      <a:cubicBezTo>
                                        <a:pt x="32004" y="56388"/>
                                        <a:pt x="32004" y="54864"/>
                                        <a:pt x="32004" y="51816"/>
                                      </a:cubicBezTo>
                                      <a:cubicBezTo>
                                        <a:pt x="32004" y="48768"/>
                                        <a:pt x="32004" y="47244"/>
                                        <a:pt x="28956" y="44196"/>
                                      </a:cubicBezTo>
                                      <a:cubicBezTo>
                                        <a:pt x="27432" y="42672"/>
                                        <a:pt x="22860" y="39624"/>
                                        <a:pt x="16764" y="36576"/>
                                      </a:cubicBezTo>
                                      <a:cubicBezTo>
                                        <a:pt x="9144" y="33528"/>
                                        <a:pt x="6096" y="30480"/>
                                        <a:pt x="3048" y="28956"/>
                                      </a:cubicBezTo>
                                      <a:cubicBezTo>
                                        <a:pt x="1524" y="25908"/>
                                        <a:pt x="0" y="22860"/>
                                        <a:pt x="0" y="18288"/>
                                      </a:cubicBezTo>
                                      <a:cubicBezTo>
                                        <a:pt x="0" y="13716"/>
                                        <a:pt x="1524" y="9144"/>
                                        <a:pt x="6096" y="6096"/>
                                      </a:cubicBezTo>
                                      <a:cubicBezTo>
                                        <a:pt x="9144" y="3048"/>
                                        <a:pt x="13716" y="0"/>
                                        <a:pt x="19812" y="0"/>
                                      </a:cubicBezTo>
                                      <a:close/>
                                    </a:path>
                                  </a:pathLst>
                                </a:custGeom>
                                <a:solidFill>
                                  <a:srgbClr val="000000"/>
                                </a:solidFill>
                                <a:ln w="0" cap="flat">
                                  <a:noFill/>
                                  <a:miter lim="127000"/>
                                </a:ln>
                                <a:effectLst/>
                              </wps:spPr>
                              <wps:bodyPr/>
                            </wps:wsp>
                            <wps:wsp>
                              <wps:cNvPr id="61729" name="Shape 61729"/>
                              <wps:cNvSpPr/>
                              <wps:spPr>
                                <a:xfrm>
                                  <a:off x="615696" y="12192"/>
                                  <a:ext cx="38100" cy="85344"/>
                                </a:xfrm>
                                <a:custGeom>
                                  <a:avLst/>
                                  <a:gdLst/>
                                  <a:ahLst/>
                                  <a:cxnLst/>
                                  <a:rect l="0" t="0" r="0" b="0"/>
                                  <a:pathLst>
                                    <a:path w="38100" h="85344">
                                      <a:moveTo>
                                        <a:pt x="21336" y="0"/>
                                      </a:moveTo>
                                      <a:lnTo>
                                        <a:pt x="22860" y="0"/>
                                      </a:lnTo>
                                      <a:lnTo>
                                        <a:pt x="22860" y="21336"/>
                                      </a:lnTo>
                                      <a:lnTo>
                                        <a:pt x="36576" y="21336"/>
                                      </a:lnTo>
                                      <a:lnTo>
                                        <a:pt x="36576" y="25908"/>
                                      </a:lnTo>
                                      <a:lnTo>
                                        <a:pt x="22860" y="25908"/>
                                      </a:lnTo>
                                      <a:lnTo>
                                        <a:pt x="22860" y="67056"/>
                                      </a:lnTo>
                                      <a:cubicBezTo>
                                        <a:pt x="22860" y="71628"/>
                                        <a:pt x="22860" y="74676"/>
                                        <a:pt x="24384" y="76200"/>
                                      </a:cubicBezTo>
                                      <a:cubicBezTo>
                                        <a:pt x="25908" y="77724"/>
                                        <a:pt x="25908" y="77724"/>
                                        <a:pt x="28956" y="77724"/>
                                      </a:cubicBezTo>
                                      <a:cubicBezTo>
                                        <a:pt x="28956" y="77724"/>
                                        <a:pt x="30480" y="77724"/>
                                        <a:pt x="32004" y="77724"/>
                                      </a:cubicBezTo>
                                      <a:cubicBezTo>
                                        <a:pt x="33528" y="76200"/>
                                        <a:pt x="33528" y="74676"/>
                                        <a:pt x="35052" y="73152"/>
                                      </a:cubicBezTo>
                                      <a:lnTo>
                                        <a:pt x="38100" y="73152"/>
                                      </a:lnTo>
                                      <a:cubicBezTo>
                                        <a:pt x="36576" y="77724"/>
                                        <a:pt x="33528" y="80772"/>
                                        <a:pt x="32004" y="82296"/>
                                      </a:cubicBezTo>
                                      <a:cubicBezTo>
                                        <a:pt x="28956" y="85344"/>
                                        <a:pt x="25908" y="85344"/>
                                        <a:pt x="22860" y="85344"/>
                                      </a:cubicBezTo>
                                      <a:cubicBezTo>
                                        <a:pt x="19812" y="85344"/>
                                        <a:pt x="18288" y="85344"/>
                                        <a:pt x="16764" y="83820"/>
                                      </a:cubicBezTo>
                                      <a:cubicBezTo>
                                        <a:pt x="13716" y="82296"/>
                                        <a:pt x="12192" y="80772"/>
                                        <a:pt x="12192" y="79248"/>
                                      </a:cubicBezTo>
                                      <a:cubicBezTo>
                                        <a:pt x="10668" y="76200"/>
                                        <a:pt x="10668" y="73152"/>
                                        <a:pt x="10668" y="68580"/>
                                      </a:cubicBezTo>
                                      <a:lnTo>
                                        <a:pt x="10668" y="25908"/>
                                      </a:lnTo>
                                      <a:lnTo>
                                        <a:pt x="0" y="25908"/>
                                      </a:lnTo>
                                      <a:lnTo>
                                        <a:pt x="0" y="24384"/>
                                      </a:lnTo>
                                      <a:cubicBezTo>
                                        <a:pt x="3048" y="22860"/>
                                        <a:pt x="6096" y="21336"/>
                                        <a:pt x="7620" y="19812"/>
                                      </a:cubicBezTo>
                                      <a:cubicBezTo>
                                        <a:pt x="10668" y="16764"/>
                                        <a:pt x="13716" y="13716"/>
                                        <a:pt x="16764" y="10668"/>
                                      </a:cubicBezTo>
                                      <a:cubicBezTo>
                                        <a:pt x="16764" y="9144"/>
                                        <a:pt x="18288" y="6096"/>
                                        <a:pt x="21336" y="0"/>
                                      </a:cubicBezTo>
                                      <a:close/>
                                    </a:path>
                                  </a:pathLst>
                                </a:custGeom>
                                <a:solidFill>
                                  <a:srgbClr val="000000"/>
                                </a:solidFill>
                                <a:ln w="0" cap="flat">
                                  <a:noFill/>
                                  <a:miter lim="127000"/>
                                </a:ln>
                                <a:effectLst/>
                              </wps:spPr>
                              <wps:bodyPr/>
                            </wps:wsp>
                            <wps:wsp>
                              <wps:cNvPr id="61730" name="Shape 61730"/>
                              <wps:cNvSpPr/>
                              <wps:spPr>
                                <a:xfrm>
                                  <a:off x="655320" y="32004"/>
                                  <a:ext cx="44196" cy="64008"/>
                                </a:xfrm>
                                <a:custGeom>
                                  <a:avLst/>
                                  <a:gdLst/>
                                  <a:ahLst/>
                                  <a:cxnLst/>
                                  <a:rect l="0" t="0" r="0" b="0"/>
                                  <a:pathLst>
                                    <a:path w="44196" h="64008">
                                      <a:moveTo>
                                        <a:pt x="19812" y="0"/>
                                      </a:moveTo>
                                      <a:lnTo>
                                        <a:pt x="21336" y="0"/>
                                      </a:lnTo>
                                      <a:lnTo>
                                        <a:pt x="21336" y="15240"/>
                                      </a:lnTo>
                                      <a:cubicBezTo>
                                        <a:pt x="27432" y="6096"/>
                                        <a:pt x="32004" y="0"/>
                                        <a:pt x="36576" y="0"/>
                                      </a:cubicBezTo>
                                      <a:cubicBezTo>
                                        <a:pt x="39624" y="0"/>
                                        <a:pt x="41148" y="1524"/>
                                        <a:pt x="42672" y="3048"/>
                                      </a:cubicBezTo>
                                      <a:cubicBezTo>
                                        <a:pt x="44196" y="4572"/>
                                        <a:pt x="44196" y="6096"/>
                                        <a:pt x="44196" y="9144"/>
                                      </a:cubicBezTo>
                                      <a:cubicBezTo>
                                        <a:pt x="44196" y="10668"/>
                                        <a:pt x="44196" y="12192"/>
                                        <a:pt x="42672" y="13716"/>
                                      </a:cubicBezTo>
                                      <a:cubicBezTo>
                                        <a:pt x="42672" y="15240"/>
                                        <a:pt x="41148" y="15240"/>
                                        <a:pt x="39624" y="15240"/>
                                      </a:cubicBezTo>
                                      <a:cubicBezTo>
                                        <a:pt x="38100" y="15240"/>
                                        <a:pt x="36576" y="15240"/>
                                        <a:pt x="35052" y="12192"/>
                                      </a:cubicBezTo>
                                      <a:cubicBezTo>
                                        <a:pt x="33528" y="10668"/>
                                        <a:pt x="32004" y="9144"/>
                                        <a:pt x="30480" y="9144"/>
                                      </a:cubicBezTo>
                                      <a:cubicBezTo>
                                        <a:pt x="30480" y="9144"/>
                                        <a:pt x="28956" y="10668"/>
                                        <a:pt x="27432" y="10668"/>
                                      </a:cubicBezTo>
                                      <a:cubicBezTo>
                                        <a:pt x="25908" y="13716"/>
                                        <a:pt x="24384" y="16764"/>
                                        <a:pt x="21336" y="21336"/>
                                      </a:cubicBezTo>
                                      <a:lnTo>
                                        <a:pt x="21336" y="50292"/>
                                      </a:lnTo>
                                      <a:cubicBezTo>
                                        <a:pt x="21336" y="53340"/>
                                        <a:pt x="22860" y="56388"/>
                                        <a:pt x="22860" y="57912"/>
                                      </a:cubicBezTo>
                                      <a:cubicBezTo>
                                        <a:pt x="22860" y="59436"/>
                                        <a:pt x="24384" y="60960"/>
                                        <a:pt x="25908" y="60960"/>
                                      </a:cubicBezTo>
                                      <a:cubicBezTo>
                                        <a:pt x="27432" y="62484"/>
                                        <a:pt x="28956" y="62484"/>
                                        <a:pt x="30480" y="62484"/>
                                      </a:cubicBezTo>
                                      <a:lnTo>
                                        <a:pt x="30480" y="64008"/>
                                      </a:lnTo>
                                      <a:lnTo>
                                        <a:pt x="0" y="64008"/>
                                      </a:lnTo>
                                      <a:lnTo>
                                        <a:pt x="0" y="62484"/>
                                      </a:lnTo>
                                      <a:cubicBezTo>
                                        <a:pt x="3048" y="62484"/>
                                        <a:pt x="6096" y="62484"/>
                                        <a:pt x="7620" y="60960"/>
                                      </a:cubicBezTo>
                                      <a:cubicBezTo>
                                        <a:pt x="7620" y="60960"/>
                                        <a:pt x="9144" y="59436"/>
                                        <a:pt x="9144" y="57912"/>
                                      </a:cubicBezTo>
                                      <a:cubicBezTo>
                                        <a:pt x="9144" y="56388"/>
                                        <a:pt x="9144" y="54864"/>
                                        <a:pt x="9144" y="50292"/>
                                      </a:cubicBezTo>
                                      <a:lnTo>
                                        <a:pt x="9144" y="25908"/>
                                      </a:lnTo>
                                      <a:cubicBezTo>
                                        <a:pt x="9144" y="18288"/>
                                        <a:pt x="9144" y="13716"/>
                                        <a:pt x="9144" y="12192"/>
                                      </a:cubicBezTo>
                                      <a:cubicBezTo>
                                        <a:pt x="9144" y="10668"/>
                                        <a:pt x="9144" y="10668"/>
                                        <a:pt x="7620" y="9144"/>
                                      </a:cubicBezTo>
                                      <a:cubicBezTo>
                                        <a:pt x="7620" y="9144"/>
                                        <a:pt x="6096" y="9144"/>
                                        <a:pt x="4572" y="9144"/>
                                      </a:cubicBezTo>
                                      <a:cubicBezTo>
                                        <a:pt x="4572" y="9144"/>
                                        <a:pt x="3048" y="9144"/>
                                        <a:pt x="1524" y="9144"/>
                                      </a:cubicBezTo>
                                      <a:lnTo>
                                        <a:pt x="0" y="7620"/>
                                      </a:lnTo>
                                      <a:lnTo>
                                        <a:pt x="19812" y="0"/>
                                      </a:lnTo>
                                      <a:close/>
                                    </a:path>
                                  </a:pathLst>
                                </a:custGeom>
                                <a:solidFill>
                                  <a:srgbClr val="000000"/>
                                </a:solidFill>
                                <a:ln w="0" cap="flat">
                                  <a:noFill/>
                                  <a:miter lim="127000"/>
                                </a:ln>
                                <a:effectLst/>
                              </wps:spPr>
                              <wps:bodyPr/>
                            </wps:wsp>
                            <wps:wsp>
                              <wps:cNvPr id="61731" name="Shape 61731"/>
                              <wps:cNvSpPr/>
                              <wps:spPr>
                                <a:xfrm>
                                  <a:off x="705612" y="60198"/>
                                  <a:ext cx="23622" cy="37338"/>
                                </a:xfrm>
                                <a:custGeom>
                                  <a:avLst/>
                                  <a:gdLst/>
                                  <a:ahLst/>
                                  <a:cxnLst/>
                                  <a:rect l="0" t="0" r="0" b="0"/>
                                  <a:pathLst>
                                    <a:path w="23622" h="37338">
                                      <a:moveTo>
                                        <a:pt x="23622" y="0"/>
                                      </a:moveTo>
                                      <a:lnTo>
                                        <a:pt x="23622" y="4233"/>
                                      </a:lnTo>
                                      <a:lnTo>
                                        <a:pt x="21336" y="5334"/>
                                      </a:lnTo>
                                      <a:cubicBezTo>
                                        <a:pt x="18288" y="6858"/>
                                        <a:pt x="15240" y="9906"/>
                                        <a:pt x="13716" y="11430"/>
                                      </a:cubicBezTo>
                                      <a:cubicBezTo>
                                        <a:pt x="12192" y="14478"/>
                                        <a:pt x="12192" y="16002"/>
                                        <a:pt x="12192" y="19050"/>
                                      </a:cubicBezTo>
                                      <a:cubicBezTo>
                                        <a:pt x="12192" y="22098"/>
                                        <a:pt x="13716" y="25146"/>
                                        <a:pt x="15240" y="26670"/>
                                      </a:cubicBezTo>
                                      <a:cubicBezTo>
                                        <a:pt x="16764" y="29718"/>
                                        <a:pt x="18288" y="29718"/>
                                        <a:pt x="21336" y="29718"/>
                                      </a:cubicBezTo>
                                      <a:lnTo>
                                        <a:pt x="23622" y="28702"/>
                                      </a:lnTo>
                                      <a:lnTo>
                                        <a:pt x="23622" y="35338"/>
                                      </a:lnTo>
                                      <a:lnTo>
                                        <a:pt x="22860" y="35814"/>
                                      </a:lnTo>
                                      <a:cubicBezTo>
                                        <a:pt x="19812" y="37338"/>
                                        <a:pt x="18288" y="37338"/>
                                        <a:pt x="15240" y="37338"/>
                                      </a:cubicBezTo>
                                      <a:cubicBezTo>
                                        <a:pt x="10668" y="37338"/>
                                        <a:pt x="6096" y="35814"/>
                                        <a:pt x="4572" y="32766"/>
                                      </a:cubicBezTo>
                                      <a:cubicBezTo>
                                        <a:pt x="1524" y="31242"/>
                                        <a:pt x="0" y="26670"/>
                                        <a:pt x="0" y="22098"/>
                                      </a:cubicBezTo>
                                      <a:cubicBezTo>
                                        <a:pt x="0" y="19050"/>
                                        <a:pt x="0" y="16002"/>
                                        <a:pt x="1524" y="14478"/>
                                      </a:cubicBezTo>
                                      <a:cubicBezTo>
                                        <a:pt x="3048" y="11430"/>
                                        <a:pt x="7620" y="8382"/>
                                        <a:pt x="12192" y="5334"/>
                                      </a:cubicBezTo>
                                      <a:lnTo>
                                        <a:pt x="23622" y="0"/>
                                      </a:lnTo>
                                      <a:close/>
                                    </a:path>
                                  </a:pathLst>
                                </a:custGeom>
                                <a:solidFill>
                                  <a:srgbClr val="000000"/>
                                </a:solidFill>
                                <a:ln w="0" cap="flat">
                                  <a:noFill/>
                                  <a:miter lim="127000"/>
                                </a:ln>
                                <a:effectLst/>
                              </wps:spPr>
                              <wps:bodyPr/>
                            </wps:wsp>
                            <wps:wsp>
                              <wps:cNvPr id="61732" name="Shape 61732"/>
                              <wps:cNvSpPr/>
                              <wps:spPr>
                                <a:xfrm>
                                  <a:off x="708660" y="32836"/>
                                  <a:ext cx="20574" cy="22029"/>
                                </a:xfrm>
                                <a:custGeom>
                                  <a:avLst/>
                                  <a:gdLst/>
                                  <a:ahLst/>
                                  <a:cxnLst/>
                                  <a:rect l="0" t="0" r="0" b="0"/>
                                  <a:pathLst>
                                    <a:path w="20574" h="22029">
                                      <a:moveTo>
                                        <a:pt x="20574" y="0"/>
                                      </a:moveTo>
                                      <a:lnTo>
                                        <a:pt x="20574" y="4046"/>
                                      </a:lnTo>
                                      <a:lnTo>
                                        <a:pt x="13716" y="6789"/>
                                      </a:lnTo>
                                      <a:cubicBezTo>
                                        <a:pt x="12192" y="8312"/>
                                        <a:pt x="12192" y="9837"/>
                                        <a:pt x="12192" y="11361"/>
                                      </a:cubicBezTo>
                                      <a:lnTo>
                                        <a:pt x="12192" y="15933"/>
                                      </a:lnTo>
                                      <a:cubicBezTo>
                                        <a:pt x="12192" y="17456"/>
                                        <a:pt x="12192" y="18981"/>
                                        <a:pt x="10668" y="20505"/>
                                      </a:cubicBezTo>
                                      <a:cubicBezTo>
                                        <a:pt x="9144" y="22029"/>
                                        <a:pt x="7620" y="22029"/>
                                        <a:pt x="6096" y="22029"/>
                                      </a:cubicBezTo>
                                      <a:cubicBezTo>
                                        <a:pt x="4572" y="22029"/>
                                        <a:pt x="3048" y="22029"/>
                                        <a:pt x="1524" y="20505"/>
                                      </a:cubicBezTo>
                                      <a:cubicBezTo>
                                        <a:pt x="0" y="18981"/>
                                        <a:pt x="0" y="17456"/>
                                        <a:pt x="0" y="15933"/>
                                      </a:cubicBezTo>
                                      <a:cubicBezTo>
                                        <a:pt x="0" y="11361"/>
                                        <a:pt x="1524" y="8312"/>
                                        <a:pt x="6096" y="5265"/>
                                      </a:cubicBezTo>
                                      <a:lnTo>
                                        <a:pt x="20574" y="0"/>
                                      </a:lnTo>
                                      <a:close/>
                                    </a:path>
                                  </a:pathLst>
                                </a:custGeom>
                                <a:solidFill>
                                  <a:srgbClr val="000000"/>
                                </a:solidFill>
                                <a:ln w="0" cap="flat">
                                  <a:noFill/>
                                  <a:miter lim="127000"/>
                                </a:ln>
                                <a:effectLst/>
                              </wps:spPr>
                              <wps:bodyPr/>
                            </wps:wsp>
                            <wps:wsp>
                              <wps:cNvPr id="61733" name="Shape 61733"/>
                              <wps:cNvSpPr/>
                              <wps:spPr>
                                <a:xfrm>
                                  <a:off x="729234" y="32004"/>
                                  <a:ext cx="34290" cy="65532"/>
                                </a:xfrm>
                                <a:custGeom>
                                  <a:avLst/>
                                  <a:gdLst/>
                                  <a:ahLst/>
                                  <a:cxnLst/>
                                  <a:rect l="0" t="0" r="0" b="0"/>
                                  <a:pathLst>
                                    <a:path w="34290" h="65532">
                                      <a:moveTo>
                                        <a:pt x="2286" y="0"/>
                                      </a:moveTo>
                                      <a:cubicBezTo>
                                        <a:pt x="8382" y="0"/>
                                        <a:pt x="12954" y="1524"/>
                                        <a:pt x="16002" y="3048"/>
                                      </a:cubicBezTo>
                                      <a:cubicBezTo>
                                        <a:pt x="19050" y="4572"/>
                                        <a:pt x="20574" y="7620"/>
                                        <a:pt x="22098" y="10668"/>
                                      </a:cubicBezTo>
                                      <a:cubicBezTo>
                                        <a:pt x="23622" y="12192"/>
                                        <a:pt x="23622" y="16764"/>
                                        <a:pt x="23622" y="22860"/>
                                      </a:cubicBezTo>
                                      <a:lnTo>
                                        <a:pt x="23622" y="44196"/>
                                      </a:lnTo>
                                      <a:cubicBezTo>
                                        <a:pt x="23622" y="50292"/>
                                        <a:pt x="23622" y="53340"/>
                                        <a:pt x="23622" y="54864"/>
                                      </a:cubicBezTo>
                                      <a:cubicBezTo>
                                        <a:pt x="23622" y="56388"/>
                                        <a:pt x="23622" y="57912"/>
                                        <a:pt x="25146" y="57912"/>
                                      </a:cubicBezTo>
                                      <a:cubicBezTo>
                                        <a:pt x="25146" y="57912"/>
                                        <a:pt x="26670" y="57912"/>
                                        <a:pt x="26670" y="57912"/>
                                      </a:cubicBezTo>
                                      <a:cubicBezTo>
                                        <a:pt x="26670" y="57912"/>
                                        <a:pt x="28194" y="57912"/>
                                        <a:pt x="28194" y="57912"/>
                                      </a:cubicBezTo>
                                      <a:cubicBezTo>
                                        <a:pt x="29718" y="57912"/>
                                        <a:pt x="31242" y="56388"/>
                                        <a:pt x="34290" y="53340"/>
                                      </a:cubicBezTo>
                                      <a:lnTo>
                                        <a:pt x="34290" y="56388"/>
                                      </a:lnTo>
                                      <a:cubicBezTo>
                                        <a:pt x="28194" y="62484"/>
                                        <a:pt x="23622" y="65532"/>
                                        <a:pt x="19050" y="65532"/>
                                      </a:cubicBezTo>
                                      <a:cubicBezTo>
                                        <a:pt x="16002" y="65532"/>
                                        <a:pt x="14478" y="65532"/>
                                        <a:pt x="12954" y="64008"/>
                                      </a:cubicBezTo>
                                      <a:cubicBezTo>
                                        <a:pt x="11430" y="62484"/>
                                        <a:pt x="11430" y="59436"/>
                                        <a:pt x="11430" y="56388"/>
                                      </a:cubicBezTo>
                                      <a:lnTo>
                                        <a:pt x="0" y="63532"/>
                                      </a:lnTo>
                                      <a:lnTo>
                                        <a:pt x="0" y="56896"/>
                                      </a:lnTo>
                                      <a:lnTo>
                                        <a:pt x="11430" y="51816"/>
                                      </a:lnTo>
                                      <a:lnTo>
                                        <a:pt x="11430" y="27432"/>
                                      </a:lnTo>
                                      <a:cubicBezTo>
                                        <a:pt x="7620" y="28956"/>
                                        <a:pt x="4953" y="30099"/>
                                        <a:pt x="2858" y="31051"/>
                                      </a:cubicBezTo>
                                      <a:lnTo>
                                        <a:pt x="0" y="32427"/>
                                      </a:lnTo>
                                      <a:lnTo>
                                        <a:pt x="0" y="28194"/>
                                      </a:lnTo>
                                      <a:lnTo>
                                        <a:pt x="11430" y="22860"/>
                                      </a:lnTo>
                                      <a:lnTo>
                                        <a:pt x="11430" y="21336"/>
                                      </a:lnTo>
                                      <a:cubicBezTo>
                                        <a:pt x="11430" y="15240"/>
                                        <a:pt x="9906" y="10668"/>
                                        <a:pt x="8382" y="9144"/>
                                      </a:cubicBezTo>
                                      <a:cubicBezTo>
                                        <a:pt x="6858" y="6096"/>
                                        <a:pt x="3810" y="4572"/>
                                        <a:pt x="762" y="4572"/>
                                      </a:cubicBezTo>
                                      <a:lnTo>
                                        <a:pt x="0" y="4877"/>
                                      </a:lnTo>
                                      <a:lnTo>
                                        <a:pt x="0" y="831"/>
                                      </a:lnTo>
                                      <a:lnTo>
                                        <a:pt x="2286" y="0"/>
                                      </a:lnTo>
                                      <a:close/>
                                    </a:path>
                                  </a:pathLst>
                                </a:custGeom>
                                <a:solidFill>
                                  <a:srgbClr val="000000"/>
                                </a:solidFill>
                                <a:ln w="0" cap="flat">
                                  <a:noFill/>
                                  <a:miter lim="127000"/>
                                </a:ln>
                                <a:effectLst/>
                              </wps:spPr>
                              <wps:bodyPr/>
                            </wps:wsp>
                            <wps:wsp>
                              <wps:cNvPr id="61734" name="Shape 61734"/>
                              <wps:cNvSpPr/>
                              <wps:spPr>
                                <a:xfrm>
                                  <a:off x="769620" y="32004"/>
                                  <a:ext cx="30480" cy="64008"/>
                                </a:xfrm>
                                <a:custGeom>
                                  <a:avLst/>
                                  <a:gdLst/>
                                  <a:ahLst/>
                                  <a:cxnLst/>
                                  <a:rect l="0" t="0" r="0" b="0"/>
                                  <a:pathLst>
                                    <a:path w="30480" h="64008">
                                      <a:moveTo>
                                        <a:pt x="18288" y="0"/>
                                      </a:moveTo>
                                      <a:lnTo>
                                        <a:pt x="21336" y="0"/>
                                      </a:lnTo>
                                      <a:lnTo>
                                        <a:pt x="21336" y="50292"/>
                                      </a:lnTo>
                                      <a:cubicBezTo>
                                        <a:pt x="21336" y="54864"/>
                                        <a:pt x="21336" y="57912"/>
                                        <a:pt x="21336" y="59436"/>
                                      </a:cubicBezTo>
                                      <a:cubicBezTo>
                                        <a:pt x="21336" y="60960"/>
                                        <a:pt x="22860" y="60960"/>
                                        <a:pt x="24384" y="62484"/>
                                      </a:cubicBezTo>
                                      <a:cubicBezTo>
                                        <a:pt x="24384" y="62484"/>
                                        <a:pt x="27432" y="62484"/>
                                        <a:pt x="30480" y="62484"/>
                                      </a:cubicBezTo>
                                      <a:lnTo>
                                        <a:pt x="30480" y="64008"/>
                                      </a:lnTo>
                                      <a:lnTo>
                                        <a:pt x="0" y="64008"/>
                                      </a:lnTo>
                                      <a:lnTo>
                                        <a:pt x="0" y="62484"/>
                                      </a:lnTo>
                                      <a:cubicBezTo>
                                        <a:pt x="1524" y="62484"/>
                                        <a:pt x="4572" y="62484"/>
                                        <a:pt x="4572" y="62484"/>
                                      </a:cubicBezTo>
                                      <a:cubicBezTo>
                                        <a:pt x="6096" y="60960"/>
                                        <a:pt x="7620" y="60960"/>
                                        <a:pt x="7620" y="59436"/>
                                      </a:cubicBezTo>
                                      <a:cubicBezTo>
                                        <a:pt x="7620" y="57912"/>
                                        <a:pt x="9144" y="54864"/>
                                        <a:pt x="9144" y="50292"/>
                                      </a:cubicBezTo>
                                      <a:lnTo>
                                        <a:pt x="9144" y="25908"/>
                                      </a:lnTo>
                                      <a:cubicBezTo>
                                        <a:pt x="9144" y="19812"/>
                                        <a:pt x="7620" y="15240"/>
                                        <a:pt x="7620" y="12192"/>
                                      </a:cubicBezTo>
                                      <a:cubicBezTo>
                                        <a:pt x="7620" y="10668"/>
                                        <a:pt x="7620" y="10668"/>
                                        <a:pt x="6096" y="9144"/>
                                      </a:cubicBezTo>
                                      <a:cubicBezTo>
                                        <a:pt x="6096" y="9144"/>
                                        <a:pt x="4572"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735" name="Shape 61735"/>
                              <wps:cNvSpPr/>
                              <wps:spPr>
                                <a:xfrm>
                                  <a:off x="777240" y="0"/>
                                  <a:ext cx="15240" cy="15240"/>
                                </a:xfrm>
                                <a:custGeom>
                                  <a:avLst/>
                                  <a:gdLst/>
                                  <a:ahLst/>
                                  <a:cxnLst/>
                                  <a:rect l="0" t="0" r="0" b="0"/>
                                  <a:pathLst>
                                    <a:path w="15240" h="15240">
                                      <a:moveTo>
                                        <a:pt x="7620" y="0"/>
                                      </a:moveTo>
                                      <a:cubicBezTo>
                                        <a:pt x="9144" y="0"/>
                                        <a:pt x="10668" y="1524"/>
                                        <a:pt x="12192" y="3048"/>
                                      </a:cubicBezTo>
                                      <a:cubicBezTo>
                                        <a:pt x="13716" y="4572"/>
                                        <a:pt x="15240" y="6096"/>
                                        <a:pt x="15240" y="7620"/>
                                      </a:cubicBezTo>
                                      <a:cubicBezTo>
                                        <a:pt x="15240" y="10668"/>
                                        <a:pt x="13716" y="12192"/>
                                        <a:pt x="12192" y="13716"/>
                                      </a:cubicBezTo>
                                      <a:cubicBezTo>
                                        <a:pt x="10668" y="15240"/>
                                        <a:pt x="9144" y="15240"/>
                                        <a:pt x="7620" y="15240"/>
                                      </a:cubicBezTo>
                                      <a:cubicBezTo>
                                        <a:pt x="4572" y="15240"/>
                                        <a:pt x="3048" y="15240"/>
                                        <a:pt x="1524" y="13716"/>
                                      </a:cubicBezTo>
                                      <a:cubicBezTo>
                                        <a:pt x="0" y="12192"/>
                                        <a:pt x="0" y="10668"/>
                                        <a:pt x="0" y="7620"/>
                                      </a:cubicBezTo>
                                      <a:cubicBezTo>
                                        <a:pt x="0" y="6096"/>
                                        <a:pt x="0" y="4572"/>
                                        <a:pt x="1524" y="3048"/>
                                      </a:cubicBezTo>
                                      <a:cubicBezTo>
                                        <a:pt x="3048" y="1524"/>
                                        <a:pt x="4572" y="0"/>
                                        <a:pt x="7620" y="0"/>
                                      </a:cubicBezTo>
                                      <a:close/>
                                    </a:path>
                                  </a:pathLst>
                                </a:custGeom>
                                <a:solidFill>
                                  <a:srgbClr val="000000"/>
                                </a:solidFill>
                                <a:ln w="0" cap="flat">
                                  <a:noFill/>
                                  <a:miter lim="127000"/>
                                </a:ln>
                                <a:effectLst/>
                              </wps:spPr>
                              <wps:bodyPr/>
                            </wps:wsp>
                            <wps:wsp>
                              <wps:cNvPr id="61736" name="Shape 61736"/>
                              <wps:cNvSpPr/>
                              <wps:spPr>
                                <a:xfrm>
                                  <a:off x="803148" y="32004"/>
                                  <a:ext cx="67056" cy="64008"/>
                                </a:xfrm>
                                <a:custGeom>
                                  <a:avLst/>
                                  <a:gdLst/>
                                  <a:ahLst/>
                                  <a:cxnLst/>
                                  <a:rect l="0" t="0" r="0" b="0"/>
                                  <a:pathLst>
                                    <a:path w="67056" h="64008">
                                      <a:moveTo>
                                        <a:pt x="18288" y="0"/>
                                      </a:moveTo>
                                      <a:lnTo>
                                        <a:pt x="21336" y="0"/>
                                      </a:lnTo>
                                      <a:lnTo>
                                        <a:pt x="21336" y="13716"/>
                                      </a:lnTo>
                                      <a:cubicBezTo>
                                        <a:pt x="28956" y="4572"/>
                                        <a:pt x="35052" y="0"/>
                                        <a:pt x="42672" y="0"/>
                                      </a:cubicBezTo>
                                      <a:cubicBezTo>
                                        <a:pt x="45720" y="0"/>
                                        <a:pt x="48768" y="1524"/>
                                        <a:pt x="50292" y="3048"/>
                                      </a:cubicBezTo>
                                      <a:cubicBezTo>
                                        <a:pt x="53340" y="4572"/>
                                        <a:pt x="54864" y="7620"/>
                                        <a:pt x="56388" y="12192"/>
                                      </a:cubicBezTo>
                                      <a:cubicBezTo>
                                        <a:pt x="57912" y="13716"/>
                                        <a:pt x="57912" y="18288"/>
                                        <a:pt x="57912" y="24384"/>
                                      </a:cubicBezTo>
                                      <a:lnTo>
                                        <a:pt x="57912" y="50292"/>
                                      </a:lnTo>
                                      <a:cubicBezTo>
                                        <a:pt x="57912" y="54864"/>
                                        <a:pt x="57912" y="57912"/>
                                        <a:pt x="59436" y="59436"/>
                                      </a:cubicBezTo>
                                      <a:cubicBezTo>
                                        <a:pt x="59436" y="60960"/>
                                        <a:pt x="59436" y="60960"/>
                                        <a:pt x="60960" y="62484"/>
                                      </a:cubicBezTo>
                                      <a:cubicBezTo>
                                        <a:pt x="62484" y="62484"/>
                                        <a:pt x="64008" y="62484"/>
                                        <a:pt x="67056" y="62484"/>
                                      </a:cubicBezTo>
                                      <a:lnTo>
                                        <a:pt x="67056" y="64008"/>
                                      </a:lnTo>
                                      <a:lnTo>
                                        <a:pt x="36576" y="64008"/>
                                      </a:lnTo>
                                      <a:lnTo>
                                        <a:pt x="36576" y="62484"/>
                                      </a:lnTo>
                                      <a:lnTo>
                                        <a:pt x="38100" y="62484"/>
                                      </a:lnTo>
                                      <a:cubicBezTo>
                                        <a:pt x="39624" y="62484"/>
                                        <a:pt x="42672" y="62484"/>
                                        <a:pt x="42672" y="60960"/>
                                      </a:cubicBezTo>
                                      <a:cubicBezTo>
                                        <a:pt x="44196" y="60960"/>
                                        <a:pt x="45720" y="59436"/>
                                        <a:pt x="45720" y="57912"/>
                                      </a:cubicBezTo>
                                      <a:cubicBezTo>
                                        <a:pt x="45720" y="56388"/>
                                        <a:pt x="45720" y="54864"/>
                                        <a:pt x="45720" y="50292"/>
                                      </a:cubicBezTo>
                                      <a:lnTo>
                                        <a:pt x="45720" y="24384"/>
                                      </a:lnTo>
                                      <a:cubicBezTo>
                                        <a:pt x="45720" y="18288"/>
                                        <a:pt x="45720" y="15240"/>
                                        <a:pt x="44196" y="12192"/>
                                      </a:cubicBezTo>
                                      <a:cubicBezTo>
                                        <a:pt x="42672" y="9144"/>
                                        <a:pt x="39624" y="7620"/>
                                        <a:pt x="36576" y="7620"/>
                                      </a:cubicBezTo>
                                      <a:cubicBezTo>
                                        <a:pt x="32004" y="7620"/>
                                        <a:pt x="25908" y="10668"/>
                                        <a:pt x="21336" y="16764"/>
                                      </a:cubicBezTo>
                                      <a:lnTo>
                                        <a:pt x="21336" y="50292"/>
                                      </a:lnTo>
                                      <a:cubicBezTo>
                                        <a:pt x="21336" y="54864"/>
                                        <a:pt x="21336" y="57912"/>
                                        <a:pt x="21336" y="59436"/>
                                      </a:cubicBezTo>
                                      <a:cubicBezTo>
                                        <a:pt x="22860" y="60960"/>
                                        <a:pt x="22860" y="60960"/>
                                        <a:pt x="24384" y="62484"/>
                                      </a:cubicBezTo>
                                      <a:cubicBezTo>
                                        <a:pt x="25908" y="62484"/>
                                        <a:pt x="27432" y="62484"/>
                                        <a:pt x="30480" y="62484"/>
                                      </a:cubicBezTo>
                                      <a:lnTo>
                                        <a:pt x="30480" y="64008"/>
                                      </a:lnTo>
                                      <a:lnTo>
                                        <a:pt x="0" y="64008"/>
                                      </a:lnTo>
                                      <a:lnTo>
                                        <a:pt x="0" y="62484"/>
                                      </a:lnTo>
                                      <a:lnTo>
                                        <a:pt x="1524" y="62484"/>
                                      </a:lnTo>
                                      <a:cubicBezTo>
                                        <a:pt x="4572" y="62484"/>
                                        <a:pt x="6096" y="62484"/>
                                        <a:pt x="7620" y="60960"/>
                                      </a:cubicBezTo>
                                      <a:cubicBezTo>
                                        <a:pt x="9144" y="59436"/>
                                        <a:pt x="9144" y="54864"/>
                                        <a:pt x="9144" y="50292"/>
                                      </a:cubicBezTo>
                                      <a:lnTo>
                                        <a:pt x="9144" y="25908"/>
                                      </a:lnTo>
                                      <a:cubicBezTo>
                                        <a:pt x="9144" y="18288"/>
                                        <a:pt x="9144" y="15240"/>
                                        <a:pt x="9144" y="12192"/>
                                      </a:cubicBezTo>
                                      <a:cubicBezTo>
                                        <a:pt x="9144" y="10668"/>
                                        <a:pt x="7620" y="10668"/>
                                        <a:pt x="7620" y="9144"/>
                                      </a:cubicBezTo>
                                      <a:cubicBezTo>
                                        <a:pt x="6096" y="9144"/>
                                        <a:pt x="6096" y="9144"/>
                                        <a:pt x="4572" y="9144"/>
                                      </a:cubicBezTo>
                                      <a:cubicBezTo>
                                        <a:pt x="3048" y="9144"/>
                                        <a:pt x="3048" y="9144"/>
                                        <a:pt x="1524" y="9144"/>
                                      </a:cubicBezTo>
                                      <a:lnTo>
                                        <a:pt x="0" y="7620"/>
                                      </a:lnTo>
                                      <a:lnTo>
                                        <a:pt x="18288" y="0"/>
                                      </a:lnTo>
                                      <a:close/>
                                    </a:path>
                                  </a:pathLst>
                                </a:custGeom>
                                <a:solidFill>
                                  <a:srgbClr val="000000"/>
                                </a:solidFill>
                                <a:ln w="0" cap="flat">
                                  <a:noFill/>
                                  <a:miter lim="127000"/>
                                </a:ln>
                                <a:effectLst/>
                              </wps:spPr>
                              <wps:bodyPr/>
                            </wps:wsp>
                            <wps:wsp>
                              <wps:cNvPr id="61737" name="Shape 61737"/>
                              <wps:cNvSpPr/>
                              <wps:spPr>
                                <a:xfrm>
                                  <a:off x="877824" y="32004"/>
                                  <a:ext cx="30480" cy="64008"/>
                                </a:xfrm>
                                <a:custGeom>
                                  <a:avLst/>
                                  <a:gdLst/>
                                  <a:ahLst/>
                                  <a:cxnLst/>
                                  <a:rect l="0" t="0" r="0" b="0"/>
                                  <a:pathLst>
                                    <a:path w="30480" h="64008">
                                      <a:moveTo>
                                        <a:pt x="18288" y="0"/>
                                      </a:moveTo>
                                      <a:lnTo>
                                        <a:pt x="21336" y="0"/>
                                      </a:lnTo>
                                      <a:lnTo>
                                        <a:pt x="21336" y="50292"/>
                                      </a:lnTo>
                                      <a:cubicBezTo>
                                        <a:pt x="21336" y="54864"/>
                                        <a:pt x="21336" y="57912"/>
                                        <a:pt x="21336" y="59436"/>
                                      </a:cubicBezTo>
                                      <a:cubicBezTo>
                                        <a:pt x="22860" y="60960"/>
                                        <a:pt x="22860" y="60960"/>
                                        <a:pt x="24384" y="62484"/>
                                      </a:cubicBezTo>
                                      <a:cubicBezTo>
                                        <a:pt x="25908" y="62484"/>
                                        <a:pt x="27432" y="62484"/>
                                        <a:pt x="30480" y="62484"/>
                                      </a:cubicBezTo>
                                      <a:lnTo>
                                        <a:pt x="30480" y="64008"/>
                                      </a:lnTo>
                                      <a:lnTo>
                                        <a:pt x="0" y="64008"/>
                                      </a:lnTo>
                                      <a:lnTo>
                                        <a:pt x="0" y="62484"/>
                                      </a:lnTo>
                                      <a:cubicBezTo>
                                        <a:pt x="3048" y="62484"/>
                                        <a:pt x="4572" y="62484"/>
                                        <a:pt x="6096" y="62484"/>
                                      </a:cubicBezTo>
                                      <a:cubicBezTo>
                                        <a:pt x="6096" y="60960"/>
                                        <a:pt x="7620" y="60960"/>
                                        <a:pt x="7620" y="59436"/>
                                      </a:cubicBezTo>
                                      <a:cubicBezTo>
                                        <a:pt x="9144" y="57912"/>
                                        <a:pt x="9144" y="54864"/>
                                        <a:pt x="9144" y="50292"/>
                                      </a:cubicBezTo>
                                      <a:lnTo>
                                        <a:pt x="9144" y="25908"/>
                                      </a:lnTo>
                                      <a:cubicBezTo>
                                        <a:pt x="9144" y="19812"/>
                                        <a:pt x="9144" y="15240"/>
                                        <a:pt x="7620" y="12192"/>
                                      </a:cubicBezTo>
                                      <a:cubicBezTo>
                                        <a:pt x="7620" y="10668"/>
                                        <a:pt x="7620" y="10668"/>
                                        <a:pt x="7620" y="9144"/>
                                      </a:cubicBezTo>
                                      <a:cubicBezTo>
                                        <a:pt x="6096" y="9144"/>
                                        <a:pt x="6096"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738" name="Shape 61738"/>
                              <wps:cNvSpPr/>
                              <wps:spPr>
                                <a:xfrm>
                                  <a:off x="885444" y="0"/>
                                  <a:ext cx="15240" cy="15240"/>
                                </a:xfrm>
                                <a:custGeom>
                                  <a:avLst/>
                                  <a:gdLst/>
                                  <a:ahLst/>
                                  <a:cxnLst/>
                                  <a:rect l="0" t="0" r="0" b="0"/>
                                  <a:pathLst>
                                    <a:path w="15240" h="15240">
                                      <a:moveTo>
                                        <a:pt x="7620" y="0"/>
                                      </a:moveTo>
                                      <a:cubicBezTo>
                                        <a:pt x="9144" y="0"/>
                                        <a:pt x="10668" y="1524"/>
                                        <a:pt x="12192" y="3048"/>
                                      </a:cubicBezTo>
                                      <a:cubicBezTo>
                                        <a:pt x="13716" y="4572"/>
                                        <a:pt x="15240" y="6096"/>
                                        <a:pt x="15240" y="7620"/>
                                      </a:cubicBezTo>
                                      <a:cubicBezTo>
                                        <a:pt x="15240" y="10668"/>
                                        <a:pt x="13716" y="12192"/>
                                        <a:pt x="12192" y="13716"/>
                                      </a:cubicBezTo>
                                      <a:cubicBezTo>
                                        <a:pt x="10668" y="15240"/>
                                        <a:pt x="9144" y="15240"/>
                                        <a:pt x="7620" y="15240"/>
                                      </a:cubicBezTo>
                                      <a:cubicBezTo>
                                        <a:pt x="4572" y="15240"/>
                                        <a:pt x="3048" y="15240"/>
                                        <a:pt x="1524" y="13716"/>
                                      </a:cubicBezTo>
                                      <a:cubicBezTo>
                                        <a:pt x="0" y="12192"/>
                                        <a:pt x="0" y="10668"/>
                                        <a:pt x="0" y="7620"/>
                                      </a:cubicBezTo>
                                      <a:cubicBezTo>
                                        <a:pt x="0" y="6096"/>
                                        <a:pt x="0" y="4572"/>
                                        <a:pt x="1524" y="3048"/>
                                      </a:cubicBezTo>
                                      <a:cubicBezTo>
                                        <a:pt x="3048" y="1524"/>
                                        <a:pt x="4572" y="0"/>
                                        <a:pt x="7620" y="0"/>
                                      </a:cubicBezTo>
                                      <a:close/>
                                    </a:path>
                                  </a:pathLst>
                                </a:custGeom>
                                <a:solidFill>
                                  <a:srgbClr val="000000"/>
                                </a:solidFill>
                                <a:ln w="0" cap="flat">
                                  <a:noFill/>
                                  <a:miter lim="127000"/>
                                </a:ln>
                                <a:effectLst/>
                              </wps:spPr>
                              <wps:bodyPr/>
                            </wps:wsp>
                            <wps:wsp>
                              <wps:cNvPr id="61739" name="Shape 61739"/>
                              <wps:cNvSpPr/>
                              <wps:spPr>
                                <a:xfrm>
                                  <a:off x="911352" y="32004"/>
                                  <a:ext cx="67056" cy="64008"/>
                                </a:xfrm>
                                <a:custGeom>
                                  <a:avLst/>
                                  <a:gdLst/>
                                  <a:ahLst/>
                                  <a:cxnLst/>
                                  <a:rect l="0" t="0" r="0" b="0"/>
                                  <a:pathLst>
                                    <a:path w="67056" h="64008">
                                      <a:moveTo>
                                        <a:pt x="18288" y="0"/>
                                      </a:moveTo>
                                      <a:lnTo>
                                        <a:pt x="21336" y="0"/>
                                      </a:lnTo>
                                      <a:lnTo>
                                        <a:pt x="21336" y="13716"/>
                                      </a:lnTo>
                                      <a:cubicBezTo>
                                        <a:pt x="28956" y="4572"/>
                                        <a:pt x="35052" y="0"/>
                                        <a:pt x="42672" y="0"/>
                                      </a:cubicBezTo>
                                      <a:cubicBezTo>
                                        <a:pt x="45720" y="0"/>
                                        <a:pt x="48768" y="1524"/>
                                        <a:pt x="50292" y="3048"/>
                                      </a:cubicBezTo>
                                      <a:cubicBezTo>
                                        <a:pt x="53340" y="4572"/>
                                        <a:pt x="54864" y="7620"/>
                                        <a:pt x="56388" y="12192"/>
                                      </a:cubicBezTo>
                                      <a:cubicBezTo>
                                        <a:pt x="57912" y="13716"/>
                                        <a:pt x="57912" y="18288"/>
                                        <a:pt x="57912" y="24384"/>
                                      </a:cubicBezTo>
                                      <a:lnTo>
                                        <a:pt x="57912" y="50292"/>
                                      </a:lnTo>
                                      <a:cubicBezTo>
                                        <a:pt x="57912" y="54864"/>
                                        <a:pt x="57912" y="57912"/>
                                        <a:pt x="59436" y="59436"/>
                                      </a:cubicBezTo>
                                      <a:cubicBezTo>
                                        <a:pt x="59436" y="60960"/>
                                        <a:pt x="60960" y="60960"/>
                                        <a:pt x="60960" y="62484"/>
                                      </a:cubicBezTo>
                                      <a:cubicBezTo>
                                        <a:pt x="62484" y="62484"/>
                                        <a:pt x="64008" y="62484"/>
                                        <a:pt x="67056" y="62484"/>
                                      </a:cubicBezTo>
                                      <a:lnTo>
                                        <a:pt x="67056" y="64008"/>
                                      </a:lnTo>
                                      <a:lnTo>
                                        <a:pt x="36576" y="64008"/>
                                      </a:lnTo>
                                      <a:lnTo>
                                        <a:pt x="36576" y="62484"/>
                                      </a:lnTo>
                                      <a:lnTo>
                                        <a:pt x="38100" y="62484"/>
                                      </a:lnTo>
                                      <a:cubicBezTo>
                                        <a:pt x="41148" y="62484"/>
                                        <a:pt x="42672" y="62484"/>
                                        <a:pt x="44196" y="60960"/>
                                      </a:cubicBezTo>
                                      <a:cubicBezTo>
                                        <a:pt x="44196" y="60960"/>
                                        <a:pt x="45720" y="59436"/>
                                        <a:pt x="45720" y="57912"/>
                                      </a:cubicBezTo>
                                      <a:cubicBezTo>
                                        <a:pt x="45720" y="56388"/>
                                        <a:pt x="45720" y="54864"/>
                                        <a:pt x="45720" y="50292"/>
                                      </a:cubicBezTo>
                                      <a:lnTo>
                                        <a:pt x="45720" y="24384"/>
                                      </a:lnTo>
                                      <a:cubicBezTo>
                                        <a:pt x="45720" y="18288"/>
                                        <a:pt x="45720" y="15240"/>
                                        <a:pt x="44196" y="12192"/>
                                      </a:cubicBezTo>
                                      <a:cubicBezTo>
                                        <a:pt x="42672" y="9144"/>
                                        <a:pt x="39624" y="7620"/>
                                        <a:pt x="36576" y="7620"/>
                                      </a:cubicBezTo>
                                      <a:cubicBezTo>
                                        <a:pt x="32004" y="7620"/>
                                        <a:pt x="27432" y="10668"/>
                                        <a:pt x="21336" y="16764"/>
                                      </a:cubicBezTo>
                                      <a:lnTo>
                                        <a:pt x="21336" y="50292"/>
                                      </a:lnTo>
                                      <a:cubicBezTo>
                                        <a:pt x="21336" y="54864"/>
                                        <a:pt x="21336" y="57912"/>
                                        <a:pt x="22860" y="59436"/>
                                      </a:cubicBezTo>
                                      <a:cubicBezTo>
                                        <a:pt x="22860" y="60960"/>
                                        <a:pt x="24384" y="60960"/>
                                        <a:pt x="24384" y="62484"/>
                                      </a:cubicBezTo>
                                      <a:cubicBezTo>
                                        <a:pt x="25908" y="62484"/>
                                        <a:pt x="27432" y="62484"/>
                                        <a:pt x="30480" y="62484"/>
                                      </a:cubicBezTo>
                                      <a:lnTo>
                                        <a:pt x="30480" y="64008"/>
                                      </a:lnTo>
                                      <a:lnTo>
                                        <a:pt x="0" y="64008"/>
                                      </a:lnTo>
                                      <a:lnTo>
                                        <a:pt x="0" y="62484"/>
                                      </a:lnTo>
                                      <a:lnTo>
                                        <a:pt x="1524" y="62484"/>
                                      </a:lnTo>
                                      <a:cubicBezTo>
                                        <a:pt x="4572" y="62484"/>
                                        <a:pt x="6096" y="62484"/>
                                        <a:pt x="7620" y="60960"/>
                                      </a:cubicBezTo>
                                      <a:cubicBezTo>
                                        <a:pt x="9144" y="59436"/>
                                        <a:pt x="9144" y="54864"/>
                                        <a:pt x="9144" y="50292"/>
                                      </a:cubicBezTo>
                                      <a:lnTo>
                                        <a:pt x="9144" y="25908"/>
                                      </a:lnTo>
                                      <a:cubicBezTo>
                                        <a:pt x="9144" y="18288"/>
                                        <a:pt x="9144" y="15240"/>
                                        <a:pt x="9144" y="12192"/>
                                      </a:cubicBezTo>
                                      <a:cubicBezTo>
                                        <a:pt x="9144" y="10668"/>
                                        <a:pt x="7620" y="10668"/>
                                        <a:pt x="7620" y="9144"/>
                                      </a:cubicBezTo>
                                      <a:cubicBezTo>
                                        <a:pt x="7620" y="9144"/>
                                        <a:pt x="6096" y="9144"/>
                                        <a:pt x="4572"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740" name="Shape 61740"/>
                              <wps:cNvSpPr/>
                              <wps:spPr>
                                <a:xfrm>
                                  <a:off x="984504" y="32004"/>
                                  <a:ext cx="33528" cy="92964"/>
                                </a:xfrm>
                                <a:custGeom>
                                  <a:avLst/>
                                  <a:gdLst/>
                                  <a:ahLst/>
                                  <a:cxnLst/>
                                  <a:rect l="0" t="0" r="0" b="0"/>
                                  <a:pathLst>
                                    <a:path w="33528" h="92964">
                                      <a:moveTo>
                                        <a:pt x="28956" y="0"/>
                                      </a:moveTo>
                                      <a:lnTo>
                                        <a:pt x="33528" y="1372"/>
                                      </a:lnTo>
                                      <a:lnTo>
                                        <a:pt x="33528" y="6096"/>
                                      </a:lnTo>
                                      <a:lnTo>
                                        <a:pt x="27432" y="3048"/>
                                      </a:lnTo>
                                      <a:cubicBezTo>
                                        <a:pt x="24384" y="3048"/>
                                        <a:pt x="22860" y="4572"/>
                                        <a:pt x="19812" y="7620"/>
                                      </a:cubicBezTo>
                                      <a:cubicBezTo>
                                        <a:pt x="18288" y="10668"/>
                                        <a:pt x="16764" y="15240"/>
                                        <a:pt x="16764" y="19812"/>
                                      </a:cubicBezTo>
                                      <a:cubicBezTo>
                                        <a:pt x="16764" y="27432"/>
                                        <a:pt x="18288" y="33528"/>
                                        <a:pt x="21336" y="36576"/>
                                      </a:cubicBezTo>
                                      <a:cubicBezTo>
                                        <a:pt x="22860" y="39624"/>
                                        <a:pt x="25908" y="41148"/>
                                        <a:pt x="30480" y="41148"/>
                                      </a:cubicBezTo>
                                      <a:lnTo>
                                        <a:pt x="33528" y="39929"/>
                                      </a:lnTo>
                                      <a:lnTo>
                                        <a:pt x="33528" y="42672"/>
                                      </a:lnTo>
                                      <a:lnTo>
                                        <a:pt x="28956" y="44196"/>
                                      </a:lnTo>
                                      <a:cubicBezTo>
                                        <a:pt x="25908" y="44196"/>
                                        <a:pt x="22860" y="44196"/>
                                        <a:pt x="19812" y="44196"/>
                                      </a:cubicBezTo>
                                      <a:cubicBezTo>
                                        <a:pt x="16764" y="45720"/>
                                        <a:pt x="15240" y="47244"/>
                                        <a:pt x="15240" y="48768"/>
                                      </a:cubicBezTo>
                                      <a:cubicBezTo>
                                        <a:pt x="13716" y="48768"/>
                                        <a:pt x="13716" y="50292"/>
                                        <a:pt x="13716" y="51816"/>
                                      </a:cubicBezTo>
                                      <a:cubicBezTo>
                                        <a:pt x="13716" y="51816"/>
                                        <a:pt x="13716" y="53340"/>
                                        <a:pt x="15240" y="53340"/>
                                      </a:cubicBezTo>
                                      <a:cubicBezTo>
                                        <a:pt x="15240" y="54864"/>
                                        <a:pt x="16764" y="54864"/>
                                        <a:pt x="19812" y="54864"/>
                                      </a:cubicBezTo>
                                      <a:cubicBezTo>
                                        <a:pt x="21336" y="54864"/>
                                        <a:pt x="24384" y="56388"/>
                                        <a:pt x="28956" y="56388"/>
                                      </a:cubicBezTo>
                                      <a:lnTo>
                                        <a:pt x="33528" y="56388"/>
                                      </a:lnTo>
                                      <a:lnTo>
                                        <a:pt x="33528" y="65126"/>
                                      </a:lnTo>
                                      <a:lnTo>
                                        <a:pt x="16764" y="64008"/>
                                      </a:lnTo>
                                      <a:cubicBezTo>
                                        <a:pt x="13716" y="67056"/>
                                        <a:pt x="12192" y="68580"/>
                                        <a:pt x="10668" y="71628"/>
                                      </a:cubicBezTo>
                                      <a:cubicBezTo>
                                        <a:pt x="9144" y="73152"/>
                                        <a:pt x="9144" y="74676"/>
                                        <a:pt x="9144" y="76200"/>
                                      </a:cubicBezTo>
                                      <a:cubicBezTo>
                                        <a:pt x="9144" y="77724"/>
                                        <a:pt x="10668" y="80772"/>
                                        <a:pt x="13716" y="82296"/>
                                      </a:cubicBezTo>
                                      <a:lnTo>
                                        <a:pt x="33528" y="85344"/>
                                      </a:lnTo>
                                      <a:lnTo>
                                        <a:pt x="33528" y="92061"/>
                                      </a:lnTo>
                                      <a:lnTo>
                                        <a:pt x="27432" y="92964"/>
                                      </a:lnTo>
                                      <a:cubicBezTo>
                                        <a:pt x="18288" y="92964"/>
                                        <a:pt x="10668" y="91440"/>
                                        <a:pt x="4572" y="88392"/>
                                      </a:cubicBezTo>
                                      <a:cubicBezTo>
                                        <a:pt x="1524" y="85344"/>
                                        <a:pt x="0" y="83820"/>
                                        <a:pt x="0" y="80772"/>
                                      </a:cubicBezTo>
                                      <a:cubicBezTo>
                                        <a:pt x="0" y="79248"/>
                                        <a:pt x="0" y="79248"/>
                                        <a:pt x="0" y="77724"/>
                                      </a:cubicBezTo>
                                      <a:cubicBezTo>
                                        <a:pt x="1524" y="76200"/>
                                        <a:pt x="3048" y="74676"/>
                                        <a:pt x="6096" y="71628"/>
                                      </a:cubicBezTo>
                                      <a:cubicBezTo>
                                        <a:pt x="6096" y="70104"/>
                                        <a:pt x="7620" y="68580"/>
                                        <a:pt x="12192" y="64008"/>
                                      </a:cubicBezTo>
                                      <a:cubicBezTo>
                                        <a:pt x="9144" y="62484"/>
                                        <a:pt x="7620" y="60960"/>
                                        <a:pt x="6096" y="60960"/>
                                      </a:cubicBezTo>
                                      <a:cubicBezTo>
                                        <a:pt x="4572" y="59436"/>
                                        <a:pt x="4572" y="57912"/>
                                        <a:pt x="4572" y="56388"/>
                                      </a:cubicBezTo>
                                      <a:cubicBezTo>
                                        <a:pt x="4572" y="54864"/>
                                        <a:pt x="4572" y="53340"/>
                                        <a:pt x="6096" y="51816"/>
                                      </a:cubicBezTo>
                                      <a:cubicBezTo>
                                        <a:pt x="7620" y="48768"/>
                                        <a:pt x="10668" y="45720"/>
                                        <a:pt x="16764" y="42672"/>
                                      </a:cubicBezTo>
                                      <a:cubicBezTo>
                                        <a:pt x="12192" y="41148"/>
                                        <a:pt x="9144" y="38100"/>
                                        <a:pt x="7620" y="35052"/>
                                      </a:cubicBezTo>
                                      <a:cubicBezTo>
                                        <a:pt x="6096" y="30480"/>
                                        <a:pt x="4572" y="27432"/>
                                        <a:pt x="4572" y="22860"/>
                                      </a:cubicBezTo>
                                      <a:cubicBezTo>
                                        <a:pt x="4572" y="16764"/>
                                        <a:pt x="7620" y="12192"/>
                                        <a:pt x="12192" y="7620"/>
                                      </a:cubicBezTo>
                                      <a:cubicBezTo>
                                        <a:pt x="16764" y="3048"/>
                                        <a:pt x="22860" y="0"/>
                                        <a:pt x="28956" y="0"/>
                                      </a:cubicBezTo>
                                      <a:close/>
                                    </a:path>
                                  </a:pathLst>
                                </a:custGeom>
                                <a:solidFill>
                                  <a:srgbClr val="000000"/>
                                </a:solidFill>
                                <a:ln w="0" cap="flat">
                                  <a:noFill/>
                                  <a:miter lim="127000"/>
                                </a:ln>
                                <a:effectLst/>
                              </wps:spPr>
                              <wps:bodyPr/>
                            </wps:wsp>
                            <wps:wsp>
                              <wps:cNvPr id="61741" name="Shape 61741"/>
                              <wps:cNvSpPr/>
                              <wps:spPr>
                                <a:xfrm>
                                  <a:off x="1018032" y="88392"/>
                                  <a:ext cx="28956" cy="35673"/>
                                </a:xfrm>
                                <a:custGeom>
                                  <a:avLst/>
                                  <a:gdLst/>
                                  <a:ahLst/>
                                  <a:cxnLst/>
                                  <a:rect l="0" t="0" r="0" b="0"/>
                                  <a:pathLst>
                                    <a:path w="28956" h="35673">
                                      <a:moveTo>
                                        <a:pt x="0" y="0"/>
                                      </a:moveTo>
                                      <a:lnTo>
                                        <a:pt x="8192" y="0"/>
                                      </a:lnTo>
                                      <a:cubicBezTo>
                                        <a:pt x="11430" y="0"/>
                                        <a:pt x="13716" y="0"/>
                                        <a:pt x="15240" y="0"/>
                                      </a:cubicBezTo>
                                      <a:cubicBezTo>
                                        <a:pt x="18288" y="1524"/>
                                        <a:pt x="22860" y="3048"/>
                                        <a:pt x="24384" y="4572"/>
                                      </a:cubicBezTo>
                                      <a:cubicBezTo>
                                        <a:pt x="27432" y="7620"/>
                                        <a:pt x="28956" y="10668"/>
                                        <a:pt x="28956" y="13716"/>
                                      </a:cubicBezTo>
                                      <a:cubicBezTo>
                                        <a:pt x="28956" y="18288"/>
                                        <a:pt x="25908" y="22860"/>
                                        <a:pt x="21336" y="27432"/>
                                      </a:cubicBezTo>
                                      <a:cubicBezTo>
                                        <a:pt x="18288" y="30480"/>
                                        <a:pt x="14097" y="32766"/>
                                        <a:pt x="9335" y="34290"/>
                                      </a:cubicBezTo>
                                      <a:lnTo>
                                        <a:pt x="0" y="35673"/>
                                      </a:lnTo>
                                      <a:lnTo>
                                        <a:pt x="0" y="28956"/>
                                      </a:lnTo>
                                      <a:lnTo>
                                        <a:pt x="0" y="28956"/>
                                      </a:lnTo>
                                      <a:cubicBezTo>
                                        <a:pt x="7620" y="28956"/>
                                        <a:pt x="13716" y="27432"/>
                                        <a:pt x="18288" y="25908"/>
                                      </a:cubicBezTo>
                                      <a:cubicBezTo>
                                        <a:pt x="22860" y="22860"/>
                                        <a:pt x="24384" y="19812"/>
                                        <a:pt x="24384" y="16764"/>
                                      </a:cubicBezTo>
                                      <a:cubicBezTo>
                                        <a:pt x="24384" y="13716"/>
                                        <a:pt x="22860" y="12192"/>
                                        <a:pt x="21336" y="10668"/>
                                      </a:cubicBezTo>
                                      <a:cubicBezTo>
                                        <a:pt x="18288" y="10668"/>
                                        <a:pt x="13716" y="9144"/>
                                        <a:pt x="6097" y="9144"/>
                                      </a:cubicBezTo>
                                      <a:lnTo>
                                        <a:pt x="0" y="8738"/>
                                      </a:lnTo>
                                      <a:lnTo>
                                        <a:pt x="0" y="0"/>
                                      </a:lnTo>
                                      <a:close/>
                                    </a:path>
                                  </a:pathLst>
                                </a:custGeom>
                                <a:solidFill>
                                  <a:srgbClr val="000000"/>
                                </a:solidFill>
                                <a:ln w="0" cap="flat">
                                  <a:noFill/>
                                  <a:miter lim="127000"/>
                                </a:ln>
                                <a:effectLst/>
                              </wps:spPr>
                              <wps:bodyPr/>
                            </wps:wsp>
                            <wps:wsp>
                              <wps:cNvPr id="61742" name="Shape 61742"/>
                              <wps:cNvSpPr/>
                              <wps:spPr>
                                <a:xfrm>
                                  <a:off x="1018032" y="33375"/>
                                  <a:ext cx="28956" cy="41300"/>
                                </a:xfrm>
                                <a:custGeom>
                                  <a:avLst/>
                                  <a:gdLst/>
                                  <a:ahLst/>
                                  <a:cxnLst/>
                                  <a:rect l="0" t="0" r="0" b="0"/>
                                  <a:pathLst>
                                    <a:path w="28956" h="41300">
                                      <a:moveTo>
                                        <a:pt x="0" y="0"/>
                                      </a:moveTo>
                                      <a:lnTo>
                                        <a:pt x="10668" y="3200"/>
                                      </a:lnTo>
                                      <a:lnTo>
                                        <a:pt x="24384" y="3200"/>
                                      </a:lnTo>
                                      <a:cubicBezTo>
                                        <a:pt x="25908" y="3200"/>
                                        <a:pt x="27432" y="3200"/>
                                        <a:pt x="27432" y="3200"/>
                                      </a:cubicBezTo>
                                      <a:cubicBezTo>
                                        <a:pt x="27432" y="4724"/>
                                        <a:pt x="28956" y="4724"/>
                                        <a:pt x="28956" y="4724"/>
                                      </a:cubicBezTo>
                                      <a:cubicBezTo>
                                        <a:pt x="28956" y="4724"/>
                                        <a:pt x="28956" y="4724"/>
                                        <a:pt x="28956" y="6248"/>
                                      </a:cubicBezTo>
                                      <a:cubicBezTo>
                                        <a:pt x="28956" y="6248"/>
                                        <a:pt x="28956" y="7772"/>
                                        <a:pt x="28956" y="7772"/>
                                      </a:cubicBezTo>
                                      <a:cubicBezTo>
                                        <a:pt x="28956" y="7772"/>
                                        <a:pt x="28956" y="7772"/>
                                        <a:pt x="27432" y="7772"/>
                                      </a:cubicBezTo>
                                      <a:cubicBezTo>
                                        <a:pt x="27432" y="7772"/>
                                        <a:pt x="25908" y="7772"/>
                                        <a:pt x="24384" y="7772"/>
                                      </a:cubicBezTo>
                                      <a:lnTo>
                                        <a:pt x="16764" y="7772"/>
                                      </a:lnTo>
                                      <a:cubicBezTo>
                                        <a:pt x="18288" y="12344"/>
                                        <a:pt x="19812" y="15392"/>
                                        <a:pt x="19812" y="21488"/>
                                      </a:cubicBezTo>
                                      <a:cubicBezTo>
                                        <a:pt x="19812" y="27584"/>
                                        <a:pt x="18288" y="32156"/>
                                        <a:pt x="13716" y="36728"/>
                                      </a:cubicBezTo>
                                      <a:lnTo>
                                        <a:pt x="0" y="41300"/>
                                      </a:lnTo>
                                      <a:lnTo>
                                        <a:pt x="0" y="38557"/>
                                      </a:lnTo>
                                      <a:lnTo>
                                        <a:pt x="4572" y="36728"/>
                                      </a:lnTo>
                                      <a:cubicBezTo>
                                        <a:pt x="6097" y="33680"/>
                                        <a:pt x="7620" y="29108"/>
                                        <a:pt x="7620" y="24536"/>
                                      </a:cubicBezTo>
                                      <a:cubicBezTo>
                                        <a:pt x="7620" y="16916"/>
                                        <a:pt x="6097" y="10820"/>
                                        <a:pt x="3048" y="6248"/>
                                      </a:cubicBezTo>
                                      <a:lnTo>
                                        <a:pt x="0" y="4724"/>
                                      </a:lnTo>
                                      <a:lnTo>
                                        <a:pt x="0" y="0"/>
                                      </a:lnTo>
                                      <a:close/>
                                    </a:path>
                                  </a:pathLst>
                                </a:custGeom>
                                <a:solidFill>
                                  <a:srgbClr val="000000"/>
                                </a:solidFill>
                                <a:ln w="0" cap="flat">
                                  <a:noFill/>
                                  <a:miter lim="127000"/>
                                </a:ln>
                                <a:effectLst/>
                              </wps:spPr>
                              <wps:bodyPr/>
                            </wps:wsp>
                          </wpg:wgp>
                        </a:graphicData>
                      </a:graphic>
                    </wp:inline>
                  </w:drawing>
                </mc:Choice>
                <mc:Fallback>
                  <w:pict>
                    <v:group w14:anchorId="272473F8" id="Group 253686" o:spid="_x0000_s1026" style="width:82.45pt;height:9.85pt;mso-position-horizontal-relative:char;mso-position-vertical-relative:line" coordsize="10469,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">
                      <v:shape id="Shape 61717" o:spid="_x0000_s1027" style="position:absolute;top:45;width:990;height:930;visibility:visible;mso-wrap-style:square;v-text-anchor:top" coordsize="99060,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" path="m,l41148,r,1524l36576,1524v-3048,,-6096,1524,-7620,4572c27432,7620,27432,12192,27432,16764r,41148c27432,60960,27432,65532,27432,70104v1524,4572,1524,7620,4572,10668c33528,82296,35052,85344,38100,86868v3048,1524,7620,1524,12192,1524c56388,88392,62484,88392,67056,85344v4572,-3048,7620,-6096,9144,-10668c77724,71628,79248,64008,79248,54864r,-38100c79248,10668,77724,7620,76200,6096,74676,3048,71628,1524,68580,1524r-3048,l65532,,99060,r,1524l94488,1524v-3048,,-6096,1524,-7620,6096c85344,9144,85344,12192,85344,16764r,36576c85344,62484,83820,70104,82296,74676v-1524,6096,-6096,9144,-10668,13716c65532,91440,57912,92964,48768,92964v-9144,,-16764,-1524,-22860,-4572c21336,85344,16764,80772,15240,74676,13716,70104,13716,64008,13716,51816r,-35052c13716,10668,12192,7620,10668,4572,9144,3048,6096,1524,3048,1524l,1524,,xe" fillcolor="black" stroked="f" strokeweight="0">
                        <v:stroke miterlimit="83231f" joinstyle="miter"/>
                        <v:path arrowok="t" textboxrect="0,0,99060,92964"/>
                      </v:shape>
                      <v:shape id="Shape 61718" o:spid="_x0000_s1028" style="position:absolute;left:1021;top:45;width:807;height:915;visibility:visible;mso-wrap-style:square;v-text-anchor:top" coordsize="8077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" path="m,l71628,r1524,19812l70104,19812c68580,15240,67056,12192,67056,10668,65532,9144,64008,7620,60960,6096v-1524,,-4572,-1524,-9144,-1524l27432,4572r,36576l47244,41148v4572,,9144,,10668,-1524c60960,36576,60960,33528,62484,27432r1524,l64008,59436r-1524,c60960,54864,60960,53340,59436,51816v,-1524,-1524,-3048,-3048,-4572c53340,47244,50292,45720,47244,45720r-19812,l27432,77724v,3048,,6096,,6096c27432,85344,28956,86868,28956,86868v1524,,3048,,6096,l50292,86868v4572,,9144,,10668,c64008,85344,65532,83820,68580,82296v3048,-3048,6096,-7620,9144,-13716l80772,68580,71628,91440,,91440,,89916r3048,c4572,89916,7620,89916,9144,88392v1524,,3048,-1524,3048,-3048c12192,83820,13716,80772,13716,74676r,-57912c13716,10668,12192,6096,10668,4572,9144,3048,6096,1524,3048,1524l,1524,,xe" fillcolor="black" stroked="f" strokeweight="0">
                        <v:stroke miterlimit="83231f" joinstyle="miter"/>
                        <v:path arrowok="t" textboxrect="0,0,80772,91440"/>
                      </v:shape>
                      <v:shape id="Shape 61719" o:spid="_x0000_s1029" style="position:absolute;left:2209;top:45;width:701;height:915;visibility:visible;mso-wrap-style:square;v-text-anchor:top" coordsize="70104,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" path="m,l68580,r1524,19812l67056,19812v,-3048,-1524,-7620,-3048,-9144c62484,9144,60960,7620,57912,6096v-1524,,-4572,-1524,-9144,-1524l27432,4572r,38100l41148,42672v6096,,9144,,10668,-3048c54864,38100,56388,35052,56388,28956r1524,l57912,60960r-1524,c56388,57912,56388,54864,54864,53340v,-1524,-1524,-3048,-4572,-4572c48768,48768,45720,47244,41148,47244r-13716,l27432,74676v,6096,1524,9144,1524,10668c28956,86868,30480,88392,32004,88392v1524,1524,4572,1524,6096,1524l41148,89916r,1524l,91440,,89916r4572,c7620,89916,10668,89916,12192,86868v1524,-1524,1524,-6096,1524,-12192l13716,16764v,-4572,,-7620,,-9144c13716,6096,12192,4572,10668,4572,9144,3048,6096,1524,4572,1524l,1524,,xe" fillcolor="black" stroked="f" strokeweight="0">
                        <v:stroke miterlimit="83231f" joinstyle="miter"/>
                        <v:path arrowok="t" textboxrect="0,0,70104,91440"/>
                      </v:shape>
                      <v:shape id="Shape 61720" o:spid="_x0000_s1030" style="position:absolute;left:3032;top:320;width:305;height:640;visibility:visible;mso-wrap-style:square;v-text-anchor:top" coordsize="30480,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" path="m18288,r3048,l21336,50292v,4572,1524,7620,1524,9144c22860,60960,24384,60960,24384,62484v1524,,3048,,6096,l30480,64008,,64008,,62484v3048,,6096,,6096,c7620,60960,7620,60960,9144,59436v,-1524,,-4572,,-9144l9144,25908v,-6096,,-10668,,-13716c9144,10668,9144,10668,7620,9144v,,-1524,,-1524,c4572,9144,3048,9144,1524,9144l,7620,18288,xe" fillcolor="black" stroked="f" strokeweight="0">
                        <v:stroke miterlimit="83231f" joinstyle="miter"/>
                        <v:path arrowok="t" textboxrect="0,0,30480,64008"/>
                      </v:shape>
                      <v:shape id="Shape 61721" o:spid="_x0000_s1031" style="position:absolute;left:3108;width:153;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" path="m7620,v3048,,4572,1524,6096,3048c15240,4572,15240,6096,15240,7620v,3048,,4572,-1524,6096c12192,15240,10668,15240,7620,15240v-1524,,-3048,,-4572,-1524c1524,12192,,10668,,7620,,6096,1524,4572,3048,3048,4572,1524,6096,,7620,xe" fillcolor="black" stroked="f" strokeweight="0">
                        <v:stroke miterlimit="83231f" joinstyle="miter"/>
                        <v:path arrowok="t" textboxrect="0,0,15240,15240"/>
                      </v:shape>
                      <v:shape id="Shape 61722" o:spid="_x0000_s1032" style="position:absolute;left:3368;top:121;width:381;height:854;visibility:visible;mso-wrap-style:square;v-text-anchor:top" coordsize="381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" path="m21336,r1524,l22860,21336r13716,l36576,25908r-13716,l22860,67056v,4572,,7620,1524,9144c24384,77724,25908,77724,27432,77724v1524,,3048,,4572,c33528,76200,33528,74676,35052,73152r3048,c36576,77724,33528,80772,30480,82296v-1524,3048,-4572,3048,-7620,3048c19812,85344,18288,85344,16764,83820,13716,82296,12192,80772,12192,79248,10668,76200,10668,73152,10668,68580r,-42672l,25908,,24384c3048,22860,4572,21336,7620,19812v3048,-3048,6096,-6096,7620,-9144c16764,9144,18288,6096,21336,xe" fillcolor="black" stroked="f" strokeweight="0">
                        <v:stroke miterlimit="83231f" joinstyle="miter"/>
                        <v:path arrowok="t" textboxrect="0,0,38100,85344"/>
                      </v:shape>
                      <v:shape id="Shape 61723" o:spid="_x0000_s1033" style="position:absolute;left:3764;top:320;width:670;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" path="m18288,r3048,l21336,13716c28956,4572,36576,,42672,v3048,,6096,1524,9144,3048c53340,4572,54864,7620,56388,12192v1524,1524,1524,6096,1524,12192l57912,50292v,4572,,7620,1524,9144c59436,60960,60960,60960,60960,62484v1524,,3048,,6096,l67056,64008r-30480,l36576,62484r1524,c41148,62484,42672,62484,44196,60960v,,1524,-1524,1524,-3048c45720,56388,45720,54864,45720,50292r,-25908c45720,18288,45720,15240,44196,12192,42672,9144,39624,7620,36576,7620v-4572,,-9144,3048,-15240,9144l21336,50292v,4572,,7620,1524,9144c22860,60960,24384,60960,24384,62484v1524,,3048,,6096,l30480,64008,,64008,,62484r1524,c4572,62484,7620,62484,7620,60960,9144,59436,9144,54864,9144,50292r,-24384c9144,18288,9144,15240,9144,12192v,-1524,-1524,-1524,-1524,-3048c7620,9144,6096,9144,4572,9144v,,-1524,,-3048,l,7620,18288,xe" fillcolor="black" stroked="f" strokeweight="0">
                        <v:stroke miterlimit="83231f" joinstyle="miter"/>
                        <v:path arrowok="t" textboxrect="0,0,67056,64008"/>
                      </v:shape>
                      <v:shape id="Shape 61724" o:spid="_x0000_s1034" style="position:absolute;left:4495;top:342;width:237;height:618;visibility:visible;mso-wrap-style:square;v-text-anchor:top" coordsize="23622,6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" path="m23622,r,2613l13716,6858c12192,9906,9144,14478,9144,19050r14478,l23622,23622r-14478,c9144,32766,10668,38862,15240,44958r8382,3048l23622,61781,7620,55626c3048,49530,,41910,,31242,,20574,3048,12954,7620,6858l23622,xe" fillcolor="black" stroked="f" strokeweight="0">
                        <v:stroke miterlimit="83231f" joinstyle="miter"/>
                        <v:path arrowok="t" textboxrect="0,0,23622,61781"/>
                      </v:shape>
                      <v:shape id="Shape 61725" o:spid="_x0000_s1035" style="position:absolute;left:4732;top:716;width:281;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" path="m26670,r1524,1524c26670,9144,25146,13716,20574,19812,16002,24384,9906,25908,3810,25908l,24443,,10668r8382,3048c12954,13716,16002,13716,19050,12192,22098,9144,25146,6096,26670,xe" fillcolor="black" stroked="f" strokeweight="0">
                        <v:stroke miterlimit="83231f" joinstyle="miter"/>
                        <v:path arrowok="t" textboxrect="0,0,28194,25908"/>
                      </v:shape>
                      <v:shape id="Shape 61726" o:spid="_x0000_s1036" style="position:absolute;left:4732;top:320;width:281;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" path="m5334,v6096,,12192,3048,16764,7620c26670,12192,28194,18288,28194,25908l,25908,,21336r14478,c14478,18288,14478,15240,12954,13716,11430,10668,9906,9144,8382,7620,5334,6096,3810,4572,762,4572l,4899,,2286,5334,xe" fillcolor="black" stroked="f" strokeweight="0">
                        <v:stroke miterlimit="83231f" joinstyle="miter"/>
                        <v:path arrowok="t" textboxrect="0,0,28194,25908"/>
                      </v:shape>
                      <v:shape id="Shape 61727" o:spid="_x0000_s1037" style="position:absolute;left:5135;top:320;width:427;height:655;visibility:visible;mso-wrap-style:square;v-text-anchor:top" coordsize="4267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" path="m18288,v3048,,6096,1524,9144,3048c30480,3048,32004,3048,33528,3048v,,,,1524,c35052,3048,35052,1524,36576,r1524,l38100,21336r-1524,c35052,15240,32004,10668,28956,9144,25908,6096,22860,4572,18288,4572v-3048,,-6096,1524,-7620,3048c7620,9144,7620,10668,7620,13716v,1524,,4572,1524,6096c10668,21336,13716,22860,18288,24384r10668,6096c38100,33528,42672,39624,42672,47244v,6096,-3048,10668,-7620,13716c30480,64008,25908,65532,21336,65532v-4572,,-9144,,-13716,-1524c6096,64008,4572,62484,3048,62484v,,-1524,1524,-1524,3048l,65532,,44196r1524,c3048,50292,4572,54864,9144,57912v3048,1524,7620,3048,12192,3048c24384,60960,25908,60960,28956,59436v1524,-3048,3048,-4572,3048,-7620c32004,48768,30480,47244,28956,44196,25908,42672,22860,39624,15240,36576,9144,33528,4572,30480,3048,28956,,25908,,22860,,18288,,13716,1524,9144,4572,6096,9144,3048,13716,,18288,xe" fillcolor="black" stroked="f" strokeweight="0">
                        <v:stroke miterlimit="83231f" joinstyle="miter"/>
                        <v:path arrowok="t" textboxrect="0,0,42672,65532"/>
                      </v:shape>
                      <v:shape id="Shape 61728" o:spid="_x0000_s1038" style="position:absolute;left:5669;top:320;width:427;height:655;visibility:visible;mso-wrap-style:square;v-text-anchor:top" coordsize="4267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" path="m19812,v3048,,6096,1524,9144,3048c32004,3048,33528,3048,33528,3048v1524,,1524,,1524,c36576,3048,36576,1524,36576,r1524,l38100,21336r-1524,c35052,15240,33528,10668,30480,9144,27432,6096,22860,4572,19812,4572v-4572,,-6096,1524,-9144,3048c9144,9144,7620,10668,7620,13716v,1524,1524,4572,3048,6096c12192,21336,15240,22860,19812,24384r9144,6096c38100,33528,42672,39624,42672,47244v,6096,-1524,10668,-6096,13716c32004,64008,27432,65532,21336,65532v-3048,,-7620,,-13716,-1524c6096,64008,6096,62484,4572,62484v-1524,,-1524,1524,-3048,3048l,65532,,44196r1524,c3048,50292,6096,54864,9144,57912v4572,1524,7620,3048,12192,3048c24384,60960,27432,60960,28956,59436v3048,-3048,3048,-4572,3048,-7620c32004,48768,32004,47244,28956,44196,27432,42672,22860,39624,16764,36576,9144,33528,6096,30480,3048,28956,1524,25908,,22860,,18288,,13716,1524,9144,6096,6096,9144,3048,13716,,19812,xe" fillcolor="black" stroked="f" strokeweight="0">
                        <v:stroke miterlimit="83231f" joinstyle="miter"/>
                        <v:path arrowok="t" textboxrect="0,0,42672,65532"/>
                      </v:shape>
                      <v:shape id="Shape 61729" o:spid="_x0000_s1039" style="position:absolute;left:6156;top:121;width:381;height:854;visibility:visible;mso-wrap-style:square;v-text-anchor:top" coordsize="381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" path="m21336,r1524,l22860,21336r13716,l36576,25908r-13716,l22860,67056v,4572,,7620,1524,9144c25908,77724,25908,77724,28956,77724v,,1524,,3048,c33528,76200,33528,74676,35052,73152r3048,c36576,77724,33528,80772,32004,82296v-3048,3048,-6096,3048,-9144,3048c19812,85344,18288,85344,16764,83820,13716,82296,12192,80772,12192,79248,10668,76200,10668,73152,10668,68580r,-42672l,25908,,24384c3048,22860,6096,21336,7620,19812v3048,-3048,6096,-6096,9144,-9144c16764,9144,18288,6096,21336,xe" fillcolor="black" stroked="f" strokeweight="0">
                        <v:stroke miterlimit="83231f" joinstyle="miter"/>
                        <v:path arrowok="t" textboxrect="0,0,38100,85344"/>
                      </v:shape>
                      <v:shape id="Shape 61730" o:spid="_x0000_s1040" style="position:absolute;left:6553;top:320;width:442;height:640;visibility:visible;mso-wrap-style:square;v-text-anchor:top" coordsize="4419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" path="m19812,r1524,l21336,15240c27432,6096,32004,,36576,v3048,,4572,1524,6096,3048c44196,4572,44196,6096,44196,9144v,1524,,3048,-1524,4572c42672,15240,41148,15240,39624,15240v-1524,,-3048,,-4572,-3048c33528,10668,32004,9144,30480,9144v,,-1524,1524,-3048,1524c25908,13716,24384,16764,21336,21336r,28956c21336,53340,22860,56388,22860,57912v,1524,1524,3048,3048,3048c27432,62484,28956,62484,30480,62484r,1524l,64008,,62484v3048,,6096,,7620,-1524c7620,60960,9144,59436,9144,57912v,-1524,,-3048,,-7620l9144,25908v,-7620,,-12192,,-13716c9144,10668,9144,10668,7620,9144v,,-1524,,-3048,c4572,9144,3048,9144,1524,9144l,7620,19812,xe" fillcolor="black" stroked="f" strokeweight="0">
                        <v:stroke miterlimit="83231f" joinstyle="miter"/>
                        <v:path arrowok="t" textboxrect="0,0,44196,64008"/>
                      </v:shape>
                      <v:shape id="Shape 61731" o:spid="_x0000_s1041" style="position:absolute;left:7056;top:601;width:236;height:374;visibility:visible;mso-wrap-style:square;v-text-anchor:top" coordsize="23622,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" path="m23622,r,4233l21336,5334v-3048,1524,-6096,4572,-7620,6096c12192,14478,12192,16002,12192,19050v,3048,1524,6096,3048,7620c16764,29718,18288,29718,21336,29718r2286,-1016l23622,35338r-762,476c19812,37338,18288,37338,15240,37338v-4572,,-9144,-1524,-10668,-4572c1524,31242,,26670,,22098,,19050,,16002,1524,14478,3048,11430,7620,8382,12192,5334l23622,xe" fillcolor="black" stroked="f" strokeweight="0">
                        <v:stroke miterlimit="83231f" joinstyle="miter"/>
                        <v:path arrowok="t" textboxrect="0,0,23622,37338"/>
                      </v:shape>
                      <v:shape id="Shape 61732" o:spid="_x0000_s1042" style="position:absolute;left:7086;top:328;width:206;height:220;visibility:visible;mso-wrap-style:square;v-text-anchor:top" coordsize="20574,2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" path="m20574,r,4046l13716,6789v-1524,1523,-1524,3048,-1524,4572l12192,15933v,1523,,3048,-1524,4572c9144,22029,7620,22029,6096,22029v-1524,,-3048,,-4572,-1524c,18981,,17456,,15933,,11361,1524,8312,6096,5265l20574,xe" fillcolor="black" stroked="f" strokeweight="0">
                        <v:stroke miterlimit="83231f" joinstyle="miter"/>
                        <v:path arrowok="t" textboxrect="0,0,20574,22029"/>
                      </v:shape>
                      <v:shape id="Shape 61733" o:spid="_x0000_s1043" style="position:absolute;left:7292;top:320;width:343;height:655;visibility:visible;mso-wrap-style:square;v-text-anchor:top" coordsize="34290,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" path="m2286,c8382,,12954,1524,16002,3048v3048,1524,4572,4572,6096,7620c23622,12192,23622,16764,23622,22860r,21336c23622,50292,23622,53340,23622,54864v,1524,,3048,1524,3048c25146,57912,26670,57912,26670,57912v,,1524,,1524,c29718,57912,31242,56388,34290,53340r,3048c28194,62484,23622,65532,19050,65532v-3048,,-4572,,-6096,-1524c11430,62484,11430,59436,11430,56388l,63532,,56896,11430,51816r,-24384c7620,28956,4953,30099,2858,31051l,32427,,28194,11430,22860r,-1524c11430,15240,9906,10668,8382,9144,6858,6096,3810,4572,762,4572l,4877,,831,2286,xe" fillcolor="black" stroked="f" strokeweight="0">
                        <v:stroke miterlimit="83231f" joinstyle="miter"/>
                        <v:path arrowok="t" textboxrect="0,0,34290,65532"/>
                      </v:shape>
                      <v:shape id="Shape 61734" o:spid="_x0000_s1044" style="position:absolute;left:7696;top:320;width:305;height:640;visibility:visible;mso-wrap-style:square;v-text-anchor:top" coordsize="30480,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" path="m18288,r3048,l21336,50292v,4572,,7620,,9144c21336,60960,22860,60960,24384,62484v,,3048,,6096,l30480,64008,,64008,,62484v1524,,4572,,4572,c6096,60960,7620,60960,7620,59436v,-1524,1524,-4572,1524,-9144l9144,25908c9144,19812,7620,15240,7620,12192v,-1524,,-1524,-1524,-3048c6096,9144,4572,9144,4572,9144v-1524,,-3048,,-4572,l,7620,18288,xe" fillcolor="black" stroked="f" strokeweight="0">
                        <v:stroke miterlimit="83231f" joinstyle="miter"/>
                        <v:path arrowok="t" textboxrect="0,0,30480,64008"/>
                      </v:shape>
                      <v:shape id="Shape 61735" o:spid="_x0000_s1045" style="position:absolute;left:7772;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" path="m7620,v1524,,3048,1524,4572,3048c13716,4572,15240,6096,15240,7620v,3048,-1524,4572,-3048,6096c10668,15240,9144,15240,7620,15240v-3048,,-4572,,-6096,-1524c,12192,,10668,,7620,,6096,,4572,1524,3048,3048,1524,4572,,7620,xe" fillcolor="black" stroked="f" strokeweight="0">
                        <v:stroke miterlimit="83231f" joinstyle="miter"/>
                        <v:path arrowok="t" textboxrect="0,0,15240,15240"/>
                      </v:shape>
                      <v:shape id="Shape 61736" o:spid="_x0000_s1046" style="position:absolute;left:8031;top:320;width:671;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" path="m18288,r3048,l21336,13716c28956,4572,35052,,42672,v3048,,6096,1524,7620,3048c53340,4572,54864,7620,56388,12192v1524,1524,1524,6096,1524,12192l57912,50292v,4572,,7620,1524,9144c59436,60960,59436,60960,60960,62484v1524,,3048,,6096,l67056,64008r-30480,l36576,62484r1524,c39624,62484,42672,62484,42672,60960v1524,,3048,-1524,3048,-3048c45720,56388,45720,54864,45720,50292r,-25908c45720,18288,45720,15240,44196,12192,42672,9144,39624,7620,36576,7620v-4572,,-10668,3048,-15240,9144l21336,50292v,4572,,7620,,9144c22860,60960,22860,60960,24384,62484v1524,,3048,,6096,l30480,64008,,64008,,62484r1524,c4572,62484,6096,62484,7620,60960,9144,59436,9144,54864,9144,50292r,-24384c9144,18288,9144,15240,9144,12192v,-1524,-1524,-1524,-1524,-3048c6096,9144,6096,9144,4572,9144v-1524,,-1524,,-3048,l,7620,18288,xe" fillcolor="black" stroked="f" strokeweight="0">
                        <v:stroke miterlimit="83231f" joinstyle="miter"/>
                        <v:path arrowok="t" textboxrect="0,0,67056,64008"/>
                      </v:shape>
                      <v:shape id="Shape 61737" o:spid="_x0000_s1047" style="position:absolute;left:8778;top:320;width:305;height:640;visibility:visible;mso-wrap-style:square;v-text-anchor:top" coordsize="30480,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" path="m18288,r3048,l21336,50292v,4572,,7620,,9144c22860,60960,22860,60960,24384,62484v1524,,3048,,6096,l30480,64008,,64008,,62484v3048,,4572,,6096,c6096,60960,7620,60960,7620,59436,9144,57912,9144,54864,9144,50292r,-24384c9144,19812,9144,15240,7620,12192v,-1524,,-1524,,-3048c6096,9144,6096,9144,4572,9144v-1524,,-3048,,-4572,l,7620,18288,xe" fillcolor="black" stroked="f" strokeweight="0">
                        <v:stroke miterlimit="83231f" joinstyle="miter"/>
                        <v:path arrowok="t" textboxrect="0,0,30480,64008"/>
                      </v:shape>
                      <v:shape id="Shape 61738" o:spid="_x0000_s1048" style="position:absolute;left:8854;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" path="m7620,v1524,,3048,1524,4572,3048c13716,4572,15240,6096,15240,7620v,3048,-1524,4572,-3048,6096c10668,15240,9144,15240,7620,15240v-3048,,-4572,,-6096,-1524c,12192,,10668,,7620,,6096,,4572,1524,3048,3048,1524,4572,,7620,xe" fillcolor="black" stroked="f" strokeweight="0">
                        <v:stroke miterlimit="83231f" joinstyle="miter"/>
                        <v:path arrowok="t" textboxrect="0,0,15240,15240"/>
                      </v:shape>
                      <v:shape id="Shape 61739" o:spid="_x0000_s1049" style="position:absolute;left:9113;top:320;width:671;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" path="m18288,r3048,l21336,13716c28956,4572,35052,,42672,v3048,,6096,1524,7620,3048c53340,4572,54864,7620,56388,12192v1524,1524,1524,6096,1524,12192l57912,50292v,4572,,7620,1524,9144c59436,60960,60960,60960,60960,62484v1524,,3048,,6096,l67056,64008r-30480,l36576,62484r1524,c41148,62484,42672,62484,44196,60960v,,1524,-1524,1524,-3048c45720,56388,45720,54864,45720,50292r,-25908c45720,18288,45720,15240,44196,12192,42672,9144,39624,7620,36576,7620v-4572,,-9144,3048,-15240,9144l21336,50292v,4572,,7620,1524,9144c22860,60960,24384,60960,24384,62484v1524,,3048,,6096,l30480,64008,,64008,,62484r1524,c4572,62484,6096,62484,7620,60960,9144,59436,9144,54864,9144,50292r,-24384c9144,18288,9144,15240,9144,12192v,-1524,-1524,-1524,-1524,-3048c7620,9144,6096,9144,4572,9144v,,-1524,,-3048,l,7620,18288,xe" fillcolor="black" stroked="f" strokeweight="0">
                        <v:stroke miterlimit="83231f" joinstyle="miter"/>
                        <v:path arrowok="t" textboxrect="0,0,67056,64008"/>
                      </v:shape>
                      <v:shape id="Shape 61740" o:spid="_x0000_s1050" style="position:absolute;left:9845;top:320;width:335;height:929;visibility:visible;mso-wrap-style:square;v-text-anchor:top" coordsize="33528,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" path="m28956,r4572,1372l33528,6096,27432,3048v-3048,,-4572,1524,-7620,4572c18288,10668,16764,15240,16764,19812v,7620,1524,13716,4572,16764c22860,39624,25908,41148,30480,41148r3048,-1219l33528,42672r-4572,1524c25908,44196,22860,44196,19812,44196v-3048,1524,-4572,3048,-4572,4572c13716,48768,13716,50292,13716,51816v,,,1524,1524,1524c15240,54864,16764,54864,19812,54864v1524,,4572,1524,9144,1524l33528,56388r,8738l16764,64008v-3048,3048,-4572,4572,-6096,7620c9144,73152,9144,74676,9144,76200v,1524,1524,4572,4572,6096l33528,85344r,6717l27432,92964v-9144,,-16764,-1524,-22860,-4572c1524,85344,,83820,,80772,,79248,,79248,,77724,1524,76200,3048,74676,6096,71628v,-1524,1524,-3048,6096,-7620c9144,62484,7620,60960,6096,60960,4572,59436,4572,57912,4572,56388v,-1524,,-3048,1524,-4572c7620,48768,10668,45720,16764,42672,12192,41148,9144,38100,7620,35052,6096,30480,4572,27432,4572,22860v,-6096,3048,-10668,7620,-15240c16764,3048,22860,,28956,xe" fillcolor="black" stroked="f" strokeweight="0">
                        <v:stroke miterlimit="83231f" joinstyle="miter"/>
                        <v:path arrowok="t" textboxrect="0,0,33528,92964"/>
                      </v:shape>
                      <v:shape id="Shape 61741" o:spid="_x0000_s1051" style="position:absolute;left:10180;top:883;width:289;height:357;visibility:visible;mso-wrap-style:square;v-text-anchor:top" coordsize="28956,3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" path="m,l8192,v3238,,5524,,7048,c18288,1524,22860,3048,24384,4572v3048,3048,4572,6096,4572,9144c28956,18288,25908,22860,21336,27432v-3048,3048,-7239,5334,-12001,6858l,35673,,28956r,c7620,28956,13716,27432,18288,25908v4572,-3048,6096,-6096,6096,-9144c24384,13716,22860,12192,21336,10668v-3048,,-7620,-1524,-15239,-1524l,8738,,xe" fillcolor="black" stroked="f" strokeweight="0">
                        <v:stroke miterlimit="83231f" joinstyle="miter"/>
                        <v:path arrowok="t" textboxrect="0,0,28956,35673"/>
                      </v:shape>
                      <v:shape id="Shape 61742" o:spid="_x0000_s1052" style="position:absolute;left:10180;top:333;width:289;height:413;visibility:visible;mso-wrap-style:square;v-text-anchor:top" coordsize="28956,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" path="m,l10668,3200r13716,c25908,3200,27432,3200,27432,3200v,1524,1524,1524,1524,1524c28956,4724,28956,4724,28956,6248v,,,1524,,1524c28956,7772,28956,7772,27432,7772v,,-1524,,-3048,l16764,7772v1524,4572,3048,7620,3048,13716c19812,27584,18288,32156,13716,36728l,41300,,38557,4572,36728c6097,33680,7620,29108,7620,24536,7620,16916,6097,10820,3048,6248l,4724,,xe" fillcolor="black" stroked="f" strokeweight="0">
                        <v:stroke miterlimit="83231f" joinstyle="miter"/>
                        <v:path arrowok="t" textboxrect="0,0,28956,41300"/>
                      </v:shape>
                      <w10:anchorlock/>
                    </v:group>
                  </w:pict>
                </mc:Fallback>
              </mc:AlternateContent>
            </w:r>
          </w:p>
        </w:tc>
        <w:tc>
          <w:tcPr>
            <w:tcW w:w="1270" w:type="dxa"/>
            <w:tcBorders>
              <w:top w:val="single" w:sz="6" w:space="0" w:color="000000"/>
              <w:left w:val="single" w:sz="6" w:space="0" w:color="000000"/>
              <w:bottom w:val="single" w:sz="6" w:space="0" w:color="000000"/>
              <w:right w:val="single" w:sz="6" w:space="0" w:color="000000"/>
            </w:tcBorders>
            <w:shd w:val="clear" w:color="auto" w:fill="auto"/>
          </w:tcPr>
          <w:p w:rsidR="00A03F05" w:rsidRPr="00C3576F" w:rsidRDefault="003F2736" w:rsidP="00C3576F">
            <w:pPr>
              <w:rPr>
                <w:rFonts w:ascii="Calibri" w:hAnsi="Calibri"/>
                <w:sz w:val="22"/>
                <w:szCs w:val="22"/>
              </w:rPr>
            </w:pPr>
            <w:r w:rsidRPr="00C3576F">
              <w:rPr>
                <w:rFonts w:ascii="Calibri" w:hAnsi="Calibri"/>
                <w:noProof/>
                <w:sz w:val="22"/>
                <w:szCs w:val="22"/>
                <w:lang w:val="de-AT" w:eastAsia="de-AT"/>
              </w:rPr>
              <mc:AlternateContent>
                <mc:Choice Requires="wpg">
                  <w:drawing>
                    <wp:inline distT="0" distB="0" distL="0" distR="0">
                      <wp:extent cx="168910" cy="97790"/>
                      <wp:effectExtent l="0" t="0" r="0" b="0"/>
                      <wp:docPr id="253690" name="Group 253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97790"/>
                                <a:chOff x="0" y="0"/>
                                <a:chExt cx="169164" cy="97536"/>
                              </a:xfrm>
                            </wpg:grpSpPr>
                            <wps:wsp>
                              <wps:cNvPr id="61743" name="Shape 61743"/>
                              <wps:cNvSpPr/>
                              <wps:spPr>
                                <a:xfrm>
                                  <a:off x="0" y="3048"/>
                                  <a:ext cx="60960" cy="92964"/>
                                </a:xfrm>
                                <a:custGeom>
                                  <a:avLst/>
                                  <a:gdLst/>
                                  <a:ahLst/>
                                  <a:cxnLst/>
                                  <a:rect l="0" t="0" r="0" b="0"/>
                                  <a:pathLst>
                                    <a:path w="60960" h="92964">
                                      <a:moveTo>
                                        <a:pt x="28956" y="0"/>
                                      </a:moveTo>
                                      <a:cubicBezTo>
                                        <a:pt x="36576" y="0"/>
                                        <a:pt x="42672" y="3048"/>
                                        <a:pt x="47244" y="7620"/>
                                      </a:cubicBezTo>
                                      <a:cubicBezTo>
                                        <a:pt x="53340" y="12192"/>
                                        <a:pt x="54864" y="18288"/>
                                        <a:pt x="54864" y="24384"/>
                                      </a:cubicBezTo>
                                      <a:cubicBezTo>
                                        <a:pt x="54864" y="28956"/>
                                        <a:pt x="54864" y="33528"/>
                                        <a:pt x="51816" y="38100"/>
                                      </a:cubicBezTo>
                                      <a:cubicBezTo>
                                        <a:pt x="48768" y="45720"/>
                                        <a:pt x="42672" y="53340"/>
                                        <a:pt x="35052" y="60960"/>
                                      </a:cubicBezTo>
                                      <a:cubicBezTo>
                                        <a:pt x="24384" y="73152"/>
                                        <a:pt x="16764" y="80772"/>
                                        <a:pt x="13716" y="82296"/>
                                      </a:cubicBezTo>
                                      <a:lnTo>
                                        <a:pt x="38100" y="82296"/>
                                      </a:lnTo>
                                      <a:cubicBezTo>
                                        <a:pt x="42672" y="82296"/>
                                        <a:pt x="47244" y="82296"/>
                                        <a:pt x="48768" y="82296"/>
                                      </a:cubicBezTo>
                                      <a:cubicBezTo>
                                        <a:pt x="50292" y="82296"/>
                                        <a:pt x="51816" y="80772"/>
                                        <a:pt x="53340" y="80772"/>
                                      </a:cubicBezTo>
                                      <a:cubicBezTo>
                                        <a:pt x="56388" y="79248"/>
                                        <a:pt x="56388" y="77724"/>
                                        <a:pt x="57912" y="74676"/>
                                      </a:cubicBezTo>
                                      <a:lnTo>
                                        <a:pt x="60960" y="74676"/>
                                      </a:lnTo>
                                      <a:lnTo>
                                        <a:pt x="54864" y="92964"/>
                                      </a:lnTo>
                                      <a:lnTo>
                                        <a:pt x="0" y="92964"/>
                                      </a:lnTo>
                                      <a:lnTo>
                                        <a:pt x="0" y="91440"/>
                                      </a:lnTo>
                                      <a:cubicBezTo>
                                        <a:pt x="16764" y="76200"/>
                                        <a:pt x="27432" y="64008"/>
                                        <a:pt x="35052" y="54864"/>
                                      </a:cubicBezTo>
                                      <a:cubicBezTo>
                                        <a:pt x="41148" y="45720"/>
                                        <a:pt x="44196" y="38100"/>
                                        <a:pt x="44196" y="30480"/>
                                      </a:cubicBezTo>
                                      <a:cubicBezTo>
                                        <a:pt x="44196" y="24384"/>
                                        <a:pt x="42672" y="19812"/>
                                        <a:pt x="39624" y="16764"/>
                                      </a:cubicBezTo>
                                      <a:cubicBezTo>
                                        <a:pt x="35052" y="13716"/>
                                        <a:pt x="30480" y="10668"/>
                                        <a:pt x="25908" y="10668"/>
                                      </a:cubicBezTo>
                                      <a:cubicBezTo>
                                        <a:pt x="21336" y="10668"/>
                                        <a:pt x="16764" y="12192"/>
                                        <a:pt x="12192" y="15240"/>
                                      </a:cubicBezTo>
                                      <a:cubicBezTo>
                                        <a:pt x="9144" y="18288"/>
                                        <a:pt x="6096" y="21336"/>
                                        <a:pt x="4572" y="25908"/>
                                      </a:cubicBezTo>
                                      <a:lnTo>
                                        <a:pt x="1524" y="25908"/>
                                      </a:lnTo>
                                      <a:cubicBezTo>
                                        <a:pt x="3048" y="18288"/>
                                        <a:pt x="6096" y="12192"/>
                                        <a:pt x="10668" y="7620"/>
                                      </a:cubicBezTo>
                                      <a:cubicBezTo>
                                        <a:pt x="15240" y="3048"/>
                                        <a:pt x="21336" y="0"/>
                                        <a:pt x="28956" y="0"/>
                                      </a:cubicBezTo>
                                      <a:close/>
                                    </a:path>
                                  </a:pathLst>
                                </a:custGeom>
                                <a:solidFill>
                                  <a:srgbClr val="000000"/>
                                </a:solidFill>
                                <a:ln w="0" cap="flat">
                                  <a:noFill/>
                                  <a:miter lim="127000"/>
                                </a:ln>
                                <a:effectLst/>
                              </wps:spPr>
                              <wps:bodyPr/>
                            </wps:wsp>
                            <wps:wsp>
                              <wps:cNvPr id="61744" name="Shape 61744"/>
                              <wps:cNvSpPr/>
                              <wps:spPr>
                                <a:xfrm>
                                  <a:off x="67056" y="0"/>
                                  <a:ext cx="39625" cy="97536"/>
                                </a:xfrm>
                                <a:custGeom>
                                  <a:avLst/>
                                  <a:gdLst/>
                                  <a:ahLst/>
                                  <a:cxnLst/>
                                  <a:rect l="0" t="0" r="0" b="0"/>
                                  <a:pathLst>
                                    <a:path w="39625" h="97536">
                                      <a:moveTo>
                                        <a:pt x="33528" y="0"/>
                                      </a:moveTo>
                                      <a:lnTo>
                                        <a:pt x="39625" y="0"/>
                                      </a:lnTo>
                                      <a:lnTo>
                                        <a:pt x="6097" y="97536"/>
                                      </a:lnTo>
                                      <a:lnTo>
                                        <a:pt x="0" y="97536"/>
                                      </a:lnTo>
                                      <a:lnTo>
                                        <a:pt x="33528" y="0"/>
                                      </a:lnTo>
                                      <a:close/>
                                    </a:path>
                                  </a:pathLst>
                                </a:custGeom>
                                <a:solidFill>
                                  <a:srgbClr val="000000"/>
                                </a:solidFill>
                                <a:ln w="0" cap="flat">
                                  <a:noFill/>
                                  <a:miter lim="127000"/>
                                </a:ln>
                                <a:effectLst/>
                              </wps:spPr>
                              <wps:bodyPr/>
                            </wps:wsp>
                            <wps:wsp>
                              <wps:cNvPr id="61745" name="Shape 61745"/>
                              <wps:cNvSpPr/>
                              <wps:spPr>
                                <a:xfrm>
                                  <a:off x="108204" y="3048"/>
                                  <a:ext cx="60960" cy="92964"/>
                                </a:xfrm>
                                <a:custGeom>
                                  <a:avLst/>
                                  <a:gdLst/>
                                  <a:ahLst/>
                                  <a:cxnLst/>
                                  <a:rect l="0" t="0" r="0" b="0"/>
                                  <a:pathLst>
                                    <a:path w="60960" h="92964">
                                      <a:moveTo>
                                        <a:pt x="28956" y="0"/>
                                      </a:moveTo>
                                      <a:cubicBezTo>
                                        <a:pt x="36576" y="0"/>
                                        <a:pt x="42672" y="3048"/>
                                        <a:pt x="47244" y="7620"/>
                                      </a:cubicBezTo>
                                      <a:cubicBezTo>
                                        <a:pt x="53340" y="12192"/>
                                        <a:pt x="54864" y="18288"/>
                                        <a:pt x="54864" y="24384"/>
                                      </a:cubicBezTo>
                                      <a:cubicBezTo>
                                        <a:pt x="54864" y="28956"/>
                                        <a:pt x="54864" y="33528"/>
                                        <a:pt x="51816" y="38100"/>
                                      </a:cubicBezTo>
                                      <a:cubicBezTo>
                                        <a:pt x="48768" y="45720"/>
                                        <a:pt x="42672" y="53340"/>
                                        <a:pt x="36576" y="60960"/>
                                      </a:cubicBezTo>
                                      <a:cubicBezTo>
                                        <a:pt x="24384" y="73152"/>
                                        <a:pt x="16764" y="80772"/>
                                        <a:pt x="15240" y="82296"/>
                                      </a:cubicBezTo>
                                      <a:lnTo>
                                        <a:pt x="38100" y="82296"/>
                                      </a:lnTo>
                                      <a:cubicBezTo>
                                        <a:pt x="44196" y="82296"/>
                                        <a:pt x="47244" y="82296"/>
                                        <a:pt x="48768" y="82296"/>
                                      </a:cubicBezTo>
                                      <a:cubicBezTo>
                                        <a:pt x="51816" y="82296"/>
                                        <a:pt x="53340" y="80772"/>
                                        <a:pt x="54864" y="80772"/>
                                      </a:cubicBezTo>
                                      <a:cubicBezTo>
                                        <a:pt x="56388" y="79248"/>
                                        <a:pt x="57912" y="77724"/>
                                        <a:pt x="57912" y="74676"/>
                                      </a:cubicBezTo>
                                      <a:lnTo>
                                        <a:pt x="60960" y="74676"/>
                                      </a:lnTo>
                                      <a:lnTo>
                                        <a:pt x="54864" y="92964"/>
                                      </a:lnTo>
                                      <a:lnTo>
                                        <a:pt x="0" y="92964"/>
                                      </a:lnTo>
                                      <a:lnTo>
                                        <a:pt x="0" y="91440"/>
                                      </a:lnTo>
                                      <a:cubicBezTo>
                                        <a:pt x="16764" y="76200"/>
                                        <a:pt x="28956" y="64008"/>
                                        <a:pt x="35052" y="54864"/>
                                      </a:cubicBezTo>
                                      <a:cubicBezTo>
                                        <a:pt x="41148" y="45720"/>
                                        <a:pt x="44196" y="38100"/>
                                        <a:pt x="44196" y="30480"/>
                                      </a:cubicBezTo>
                                      <a:cubicBezTo>
                                        <a:pt x="44196" y="24384"/>
                                        <a:pt x="42672" y="19812"/>
                                        <a:pt x="39624" y="16764"/>
                                      </a:cubicBezTo>
                                      <a:cubicBezTo>
                                        <a:pt x="35052" y="13716"/>
                                        <a:pt x="30480" y="10668"/>
                                        <a:pt x="25908" y="10668"/>
                                      </a:cubicBezTo>
                                      <a:cubicBezTo>
                                        <a:pt x="21336" y="10668"/>
                                        <a:pt x="16764" y="12192"/>
                                        <a:pt x="13716" y="15240"/>
                                      </a:cubicBezTo>
                                      <a:cubicBezTo>
                                        <a:pt x="9144" y="18288"/>
                                        <a:pt x="6096" y="21336"/>
                                        <a:pt x="4572" y="25908"/>
                                      </a:cubicBezTo>
                                      <a:lnTo>
                                        <a:pt x="1524" y="25908"/>
                                      </a:lnTo>
                                      <a:cubicBezTo>
                                        <a:pt x="3048" y="18288"/>
                                        <a:pt x="6096" y="12192"/>
                                        <a:pt x="10668" y="7620"/>
                                      </a:cubicBezTo>
                                      <a:cubicBezTo>
                                        <a:pt x="15240" y="3048"/>
                                        <a:pt x="21336" y="0"/>
                                        <a:pt x="28956" y="0"/>
                                      </a:cubicBezTo>
                                      <a:close/>
                                    </a:path>
                                  </a:pathLst>
                                </a:custGeom>
                                <a:solidFill>
                                  <a:srgbClr val="000000"/>
                                </a:solidFill>
                                <a:ln w="0" cap="flat">
                                  <a:noFill/>
                                  <a:miter lim="127000"/>
                                </a:ln>
                                <a:effectLst/>
                              </wps:spPr>
                              <wps:bodyPr/>
                            </wps:wsp>
                          </wpg:wgp>
                        </a:graphicData>
                      </a:graphic>
                    </wp:inline>
                  </w:drawing>
                </mc:Choice>
                <mc:Fallback>
                  <w:pict>
                    <v:group w14:anchorId="0246C81C" id="Group 253690" o:spid="_x0000_s1026" style="width:13.3pt;height:7.7pt;mso-position-horizontal-relative:char;mso-position-vertical-relative:line" coordsize="169164,97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">
                      <v:shape id="Shape 61743" o:spid="_x0000_s1027" style="position:absolute;top:3048;width:60960;height:92964;visibility:visible;mso-wrap-style:square;v-text-anchor:top" coordsize="60960,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" path="m28956,v7620,,13716,3048,18288,7620c53340,12192,54864,18288,54864,24384v,4572,,9144,-3048,13716c48768,45720,42672,53340,35052,60960,24384,73152,16764,80772,13716,82296r24384,c42672,82296,47244,82296,48768,82296v1524,,3048,-1524,4572,-1524c56388,79248,56388,77724,57912,74676r3048,l54864,92964,,92964,,91440c16764,76200,27432,64008,35052,54864v6096,-9144,9144,-16764,9144,-24384c44196,24384,42672,19812,39624,16764,35052,13716,30480,10668,25908,10668v-4572,,-9144,1524,-13716,4572c9144,18288,6096,21336,4572,25908r-3048,c3048,18288,6096,12192,10668,7620,15240,3048,21336,,28956,xe" fillcolor="black" stroked="f" strokeweight="0">
                        <v:stroke miterlimit="83231f" joinstyle="miter"/>
                        <v:path arrowok="t" textboxrect="0,0,60960,92964"/>
                      </v:shape>
                      <v:shape id="Shape 61744" o:spid="_x0000_s1028" style="position:absolute;left:67056;width:39625;height:97536;visibility:visible;mso-wrap-style:square;v-text-anchor:top" coordsize="39625,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" path="m33528,r6097,l6097,97536,,97536,33528,xe" fillcolor="black" stroked="f" strokeweight="0">
                        <v:stroke miterlimit="83231f" joinstyle="miter"/>
                        <v:path arrowok="t" textboxrect="0,0,39625,97536"/>
                      </v:shape>
                      <v:shape id="Shape 61745" o:spid="_x0000_s1029" style="position:absolute;left:108204;top:3048;width:60960;height:92964;visibility:visible;mso-wrap-style:square;v-text-anchor:top" coordsize="60960,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" path="m28956,v7620,,13716,3048,18288,7620c53340,12192,54864,18288,54864,24384v,4572,,9144,-3048,13716c48768,45720,42672,53340,36576,60960,24384,73152,16764,80772,15240,82296r22860,c44196,82296,47244,82296,48768,82296v3048,,4572,-1524,6096,-1524c56388,79248,57912,77724,57912,74676r3048,l54864,92964,,92964,,91440c16764,76200,28956,64008,35052,54864v6096,-9144,9144,-16764,9144,-24384c44196,24384,42672,19812,39624,16764,35052,13716,30480,10668,25908,10668v-4572,,-9144,1524,-12192,4572c9144,18288,6096,21336,4572,25908r-3048,c3048,18288,6096,12192,10668,7620,15240,3048,21336,,28956,xe" fillcolor="black" stroked="f" strokeweight="0">
                        <v:stroke miterlimit="83231f" joinstyle="miter"/>
                        <v:path arrowok="t" textboxrect="0,0,60960,92964"/>
                      </v:shape>
                      <w10:anchorlock/>
                    </v:group>
                  </w:pict>
                </mc:Fallback>
              </mc:AlternateContent>
            </w:r>
          </w:p>
        </w:tc>
      </w:tr>
      <w:tr w:rsidR="00A03F05" w:rsidTr="00C3576F">
        <w:trPr>
          <w:trHeight w:val="631"/>
        </w:trPr>
        <w:tc>
          <w:tcPr>
            <w:tcW w:w="3681" w:type="dxa"/>
            <w:tcBorders>
              <w:top w:val="single" w:sz="6" w:space="0" w:color="000000"/>
              <w:left w:val="single" w:sz="6" w:space="0" w:color="000000"/>
              <w:bottom w:val="single" w:sz="6" w:space="0" w:color="000000"/>
              <w:right w:val="single" w:sz="6" w:space="0" w:color="000000"/>
            </w:tcBorders>
            <w:shd w:val="clear" w:color="auto" w:fill="auto"/>
          </w:tcPr>
          <w:p w:rsidR="00A03F05" w:rsidRPr="00C3576F" w:rsidRDefault="003F2736" w:rsidP="00C3576F">
            <w:pPr>
              <w:ind w:left="2"/>
              <w:rPr>
                <w:rFonts w:ascii="Calibri" w:hAnsi="Calibri"/>
                <w:sz w:val="22"/>
                <w:szCs w:val="22"/>
              </w:rPr>
            </w:pPr>
            <w:r w:rsidRPr="00C3576F">
              <w:rPr>
                <w:rFonts w:ascii="Calibri" w:hAnsi="Calibri"/>
                <w:noProof/>
                <w:sz w:val="22"/>
                <w:szCs w:val="22"/>
                <w:lang w:val="de-AT" w:eastAsia="de-AT"/>
              </w:rPr>
              <mc:AlternateContent>
                <mc:Choice Requires="wpg">
                  <w:drawing>
                    <wp:inline distT="0" distB="0" distL="0" distR="0">
                      <wp:extent cx="2002790" cy="286385"/>
                      <wp:effectExtent l="0" t="0" r="0" b="0"/>
                      <wp:docPr id="253697" name="Group 253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2790" cy="286385"/>
                                <a:chOff x="0" y="0"/>
                                <a:chExt cx="2002536" cy="286512"/>
                              </a:xfrm>
                            </wpg:grpSpPr>
                            <wps:wsp>
                              <wps:cNvPr id="61760" name="Shape 61760"/>
                              <wps:cNvSpPr/>
                              <wps:spPr>
                                <a:xfrm>
                                  <a:off x="0" y="4572"/>
                                  <a:ext cx="48006" cy="91440"/>
                                </a:xfrm>
                                <a:custGeom>
                                  <a:avLst/>
                                  <a:gdLst/>
                                  <a:ahLst/>
                                  <a:cxnLst/>
                                  <a:rect l="0" t="0" r="0" b="0"/>
                                  <a:pathLst>
                                    <a:path w="48006" h="91440">
                                      <a:moveTo>
                                        <a:pt x="0" y="0"/>
                                      </a:moveTo>
                                      <a:lnTo>
                                        <a:pt x="39624" y="0"/>
                                      </a:lnTo>
                                      <a:lnTo>
                                        <a:pt x="48006" y="698"/>
                                      </a:lnTo>
                                      <a:lnTo>
                                        <a:pt x="48006" y="7366"/>
                                      </a:lnTo>
                                      <a:lnTo>
                                        <a:pt x="39624" y="4572"/>
                                      </a:lnTo>
                                      <a:cubicBezTo>
                                        <a:pt x="35052" y="4572"/>
                                        <a:pt x="30480" y="6096"/>
                                        <a:pt x="27432" y="6096"/>
                                      </a:cubicBezTo>
                                      <a:lnTo>
                                        <a:pt x="27432" y="42672"/>
                                      </a:lnTo>
                                      <a:cubicBezTo>
                                        <a:pt x="28956" y="42672"/>
                                        <a:pt x="30480" y="42672"/>
                                        <a:pt x="33528" y="42672"/>
                                      </a:cubicBezTo>
                                      <a:cubicBezTo>
                                        <a:pt x="35052" y="42672"/>
                                        <a:pt x="38100" y="42672"/>
                                        <a:pt x="39624" y="42672"/>
                                      </a:cubicBezTo>
                                      <a:lnTo>
                                        <a:pt x="48006" y="41834"/>
                                      </a:lnTo>
                                      <a:lnTo>
                                        <a:pt x="48006" y="48768"/>
                                      </a:lnTo>
                                      <a:lnTo>
                                        <a:pt x="39624" y="47244"/>
                                      </a:lnTo>
                                      <a:cubicBezTo>
                                        <a:pt x="36576" y="47244"/>
                                        <a:pt x="35052" y="47244"/>
                                        <a:pt x="32004" y="47244"/>
                                      </a:cubicBezTo>
                                      <a:cubicBezTo>
                                        <a:pt x="30480" y="48768"/>
                                        <a:pt x="28956" y="48768"/>
                                        <a:pt x="27432" y="48768"/>
                                      </a:cubicBezTo>
                                      <a:lnTo>
                                        <a:pt x="27432" y="85344"/>
                                      </a:lnTo>
                                      <a:cubicBezTo>
                                        <a:pt x="33528" y="86868"/>
                                        <a:pt x="38100" y="86868"/>
                                        <a:pt x="42672" y="86868"/>
                                      </a:cubicBezTo>
                                      <a:lnTo>
                                        <a:pt x="48006" y="85637"/>
                                      </a:lnTo>
                                      <a:lnTo>
                                        <a:pt x="48006" y="90932"/>
                                      </a:lnTo>
                                      <a:lnTo>
                                        <a:pt x="44196" y="91440"/>
                                      </a:lnTo>
                                      <a:lnTo>
                                        <a:pt x="0" y="91440"/>
                                      </a:lnTo>
                                      <a:lnTo>
                                        <a:pt x="0" y="89916"/>
                                      </a:lnTo>
                                      <a:lnTo>
                                        <a:pt x="3048" y="89916"/>
                                      </a:lnTo>
                                      <a:cubicBezTo>
                                        <a:pt x="7620" y="89916"/>
                                        <a:pt x="10668" y="88392"/>
                                        <a:pt x="12192" y="86868"/>
                                      </a:cubicBezTo>
                                      <a:cubicBezTo>
                                        <a:pt x="13716" y="85344"/>
                                        <a:pt x="13716" y="80772"/>
                                        <a:pt x="13716" y="74676"/>
                                      </a:cubicBezTo>
                                      <a:lnTo>
                                        <a:pt x="13716" y="16764"/>
                                      </a:lnTo>
                                      <a:cubicBezTo>
                                        <a:pt x="13716" y="10668"/>
                                        <a:pt x="13716" y="7620"/>
                                        <a:pt x="12192" y="6096"/>
                                      </a:cubicBezTo>
                                      <a:cubicBezTo>
                                        <a:pt x="10668" y="3048"/>
                                        <a:pt x="7620" y="1524"/>
                                        <a:pt x="3048" y="1524"/>
                                      </a:cubicBezTo>
                                      <a:lnTo>
                                        <a:pt x="0" y="1524"/>
                                      </a:lnTo>
                                      <a:lnTo>
                                        <a:pt x="0" y="0"/>
                                      </a:lnTo>
                                      <a:close/>
                                    </a:path>
                                  </a:pathLst>
                                </a:custGeom>
                                <a:solidFill>
                                  <a:srgbClr val="000000"/>
                                </a:solidFill>
                                <a:ln w="0" cap="flat">
                                  <a:noFill/>
                                  <a:miter lim="127000"/>
                                </a:ln>
                                <a:effectLst/>
                              </wps:spPr>
                              <wps:bodyPr/>
                            </wps:wsp>
                            <wps:wsp>
                              <wps:cNvPr id="61761" name="Shape 61761"/>
                              <wps:cNvSpPr/>
                              <wps:spPr>
                                <a:xfrm>
                                  <a:off x="48006" y="5270"/>
                                  <a:ext cx="35814" cy="90234"/>
                                </a:xfrm>
                                <a:custGeom>
                                  <a:avLst/>
                                  <a:gdLst/>
                                  <a:ahLst/>
                                  <a:cxnLst/>
                                  <a:rect l="0" t="0" r="0" b="0"/>
                                  <a:pathLst>
                                    <a:path w="35814" h="90234">
                                      <a:moveTo>
                                        <a:pt x="0" y="0"/>
                                      </a:moveTo>
                                      <a:lnTo>
                                        <a:pt x="9906" y="826"/>
                                      </a:lnTo>
                                      <a:cubicBezTo>
                                        <a:pt x="17526" y="3874"/>
                                        <a:pt x="22098" y="5398"/>
                                        <a:pt x="26670" y="9970"/>
                                      </a:cubicBezTo>
                                      <a:cubicBezTo>
                                        <a:pt x="29718" y="14542"/>
                                        <a:pt x="31242" y="19114"/>
                                        <a:pt x="31242" y="25210"/>
                                      </a:cubicBezTo>
                                      <a:cubicBezTo>
                                        <a:pt x="31242" y="29782"/>
                                        <a:pt x="29718" y="32830"/>
                                        <a:pt x="26670" y="37402"/>
                                      </a:cubicBezTo>
                                      <a:cubicBezTo>
                                        <a:pt x="25146" y="40450"/>
                                        <a:pt x="20574" y="43498"/>
                                        <a:pt x="14478" y="45022"/>
                                      </a:cubicBezTo>
                                      <a:cubicBezTo>
                                        <a:pt x="22098" y="46546"/>
                                        <a:pt x="26670" y="48070"/>
                                        <a:pt x="29718" y="51118"/>
                                      </a:cubicBezTo>
                                      <a:cubicBezTo>
                                        <a:pt x="34290" y="55690"/>
                                        <a:pt x="35814" y="60262"/>
                                        <a:pt x="35814" y="66358"/>
                                      </a:cubicBezTo>
                                      <a:cubicBezTo>
                                        <a:pt x="35814" y="70930"/>
                                        <a:pt x="34290" y="75502"/>
                                        <a:pt x="31242" y="80074"/>
                                      </a:cubicBezTo>
                                      <a:cubicBezTo>
                                        <a:pt x="28194" y="83122"/>
                                        <a:pt x="25146" y="86170"/>
                                        <a:pt x="19050" y="87694"/>
                                      </a:cubicBezTo>
                                      <a:lnTo>
                                        <a:pt x="0" y="90234"/>
                                      </a:lnTo>
                                      <a:lnTo>
                                        <a:pt x="0" y="84939"/>
                                      </a:lnTo>
                                      <a:lnTo>
                                        <a:pt x="14478" y="81598"/>
                                      </a:lnTo>
                                      <a:cubicBezTo>
                                        <a:pt x="19050" y="77026"/>
                                        <a:pt x="20574" y="72454"/>
                                        <a:pt x="20574" y="67882"/>
                                      </a:cubicBezTo>
                                      <a:cubicBezTo>
                                        <a:pt x="20574" y="64834"/>
                                        <a:pt x="19050" y="60262"/>
                                        <a:pt x="17526" y="57214"/>
                                      </a:cubicBezTo>
                                      <a:cubicBezTo>
                                        <a:pt x="16002" y="54166"/>
                                        <a:pt x="12954" y="51118"/>
                                        <a:pt x="8382" y="49594"/>
                                      </a:cubicBezTo>
                                      <a:lnTo>
                                        <a:pt x="0" y="48070"/>
                                      </a:lnTo>
                                      <a:lnTo>
                                        <a:pt x="0" y="41135"/>
                                      </a:lnTo>
                                      <a:lnTo>
                                        <a:pt x="6858" y="40450"/>
                                      </a:lnTo>
                                      <a:cubicBezTo>
                                        <a:pt x="9906" y="38926"/>
                                        <a:pt x="12954" y="37402"/>
                                        <a:pt x="14478" y="34354"/>
                                      </a:cubicBezTo>
                                      <a:cubicBezTo>
                                        <a:pt x="16002" y="31306"/>
                                        <a:pt x="16002" y="28258"/>
                                        <a:pt x="16002" y="23686"/>
                                      </a:cubicBezTo>
                                      <a:cubicBezTo>
                                        <a:pt x="16002" y="19114"/>
                                        <a:pt x="14478" y="14542"/>
                                        <a:pt x="9906" y="9970"/>
                                      </a:cubicBezTo>
                                      <a:lnTo>
                                        <a:pt x="0" y="6668"/>
                                      </a:lnTo>
                                      <a:lnTo>
                                        <a:pt x="0" y="0"/>
                                      </a:lnTo>
                                      <a:close/>
                                    </a:path>
                                  </a:pathLst>
                                </a:custGeom>
                                <a:solidFill>
                                  <a:srgbClr val="000000"/>
                                </a:solidFill>
                                <a:ln w="0" cap="flat">
                                  <a:noFill/>
                                  <a:miter lim="127000"/>
                                </a:ln>
                                <a:effectLst/>
                              </wps:spPr>
                              <wps:bodyPr/>
                            </wps:wsp>
                            <wps:wsp>
                              <wps:cNvPr id="61762" name="Shape 61762"/>
                              <wps:cNvSpPr/>
                              <wps:spPr>
                                <a:xfrm>
                                  <a:off x="96012" y="60198"/>
                                  <a:ext cx="23622" cy="37338"/>
                                </a:xfrm>
                                <a:custGeom>
                                  <a:avLst/>
                                  <a:gdLst/>
                                  <a:ahLst/>
                                  <a:cxnLst/>
                                  <a:rect l="0" t="0" r="0" b="0"/>
                                  <a:pathLst>
                                    <a:path w="23622" h="37338">
                                      <a:moveTo>
                                        <a:pt x="23622" y="0"/>
                                      </a:moveTo>
                                      <a:lnTo>
                                        <a:pt x="23622" y="4953"/>
                                      </a:lnTo>
                                      <a:lnTo>
                                        <a:pt x="22860" y="5334"/>
                                      </a:lnTo>
                                      <a:cubicBezTo>
                                        <a:pt x="18288" y="6858"/>
                                        <a:pt x="16764" y="9906"/>
                                        <a:pt x="15240" y="11430"/>
                                      </a:cubicBezTo>
                                      <a:cubicBezTo>
                                        <a:pt x="13716" y="14478"/>
                                        <a:pt x="12192" y="16002"/>
                                        <a:pt x="12192" y="19050"/>
                                      </a:cubicBezTo>
                                      <a:cubicBezTo>
                                        <a:pt x="12192" y="22098"/>
                                        <a:pt x="13716" y="25146"/>
                                        <a:pt x="15240" y="26670"/>
                                      </a:cubicBezTo>
                                      <a:cubicBezTo>
                                        <a:pt x="16764" y="29718"/>
                                        <a:pt x="19812" y="29718"/>
                                        <a:pt x="21336" y="29718"/>
                                      </a:cubicBezTo>
                                      <a:lnTo>
                                        <a:pt x="23622" y="28702"/>
                                      </a:lnTo>
                                      <a:lnTo>
                                        <a:pt x="23622" y="35338"/>
                                      </a:lnTo>
                                      <a:lnTo>
                                        <a:pt x="22860" y="35814"/>
                                      </a:lnTo>
                                      <a:cubicBezTo>
                                        <a:pt x="21336" y="37338"/>
                                        <a:pt x="18288" y="37338"/>
                                        <a:pt x="15240" y="37338"/>
                                      </a:cubicBezTo>
                                      <a:cubicBezTo>
                                        <a:pt x="10668" y="37338"/>
                                        <a:pt x="7620" y="35814"/>
                                        <a:pt x="4572" y="32766"/>
                                      </a:cubicBezTo>
                                      <a:cubicBezTo>
                                        <a:pt x="1524" y="31242"/>
                                        <a:pt x="0" y="26670"/>
                                        <a:pt x="0" y="22098"/>
                                      </a:cubicBezTo>
                                      <a:cubicBezTo>
                                        <a:pt x="0" y="19050"/>
                                        <a:pt x="1524" y="16002"/>
                                        <a:pt x="3048" y="14478"/>
                                      </a:cubicBezTo>
                                      <a:cubicBezTo>
                                        <a:pt x="4572" y="11430"/>
                                        <a:pt x="7620" y="8382"/>
                                        <a:pt x="12192" y="5334"/>
                                      </a:cubicBezTo>
                                      <a:lnTo>
                                        <a:pt x="23622" y="0"/>
                                      </a:lnTo>
                                      <a:close/>
                                    </a:path>
                                  </a:pathLst>
                                </a:custGeom>
                                <a:solidFill>
                                  <a:srgbClr val="000000"/>
                                </a:solidFill>
                                <a:ln w="0" cap="flat">
                                  <a:noFill/>
                                  <a:miter lim="127000"/>
                                </a:ln>
                                <a:effectLst/>
                              </wps:spPr>
                              <wps:bodyPr/>
                            </wps:wsp>
                            <wps:wsp>
                              <wps:cNvPr id="61763" name="Shape 61763"/>
                              <wps:cNvSpPr/>
                              <wps:spPr>
                                <a:xfrm>
                                  <a:off x="99060" y="32835"/>
                                  <a:ext cx="20574" cy="22029"/>
                                </a:xfrm>
                                <a:custGeom>
                                  <a:avLst/>
                                  <a:gdLst/>
                                  <a:ahLst/>
                                  <a:cxnLst/>
                                  <a:rect l="0" t="0" r="0" b="0"/>
                                  <a:pathLst>
                                    <a:path w="20574" h="22029">
                                      <a:moveTo>
                                        <a:pt x="20574" y="0"/>
                                      </a:moveTo>
                                      <a:lnTo>
                                        <a:pt x="20574" y="4122"/>
                                      </a:lnTo>
                                      <a:lnTo>
                                        <a:pt x="15240" y="6789"/>
                                      </a:lnTo>
                                      <a:cubicBezTo>
                                        <a:pt x="13716" y="8312"/>
                                        <a:pt x="12192" y="9837"/>
                                        <a:pt x="12192" y="11361"/>
                                      </a:cubicBezTo>
                                      <a:lnTo>
                                        <a:pt x="12192" y="15933"/>
                                      </a:lnTo>
                                      <a:cubicBezTo>
                                        <a:pt x="12192" y="17456"/>
                                        <a:pt x="12192" y="18981"/>
                                        <a:pt x="10668" y="20505"/>
                                      </a:cubicBezTo>
                                      <a:cubicBezTo>
                                        <a:pt x="9144" y="22029"/>
                                        <a:pt x="7620" y="22029"/>
                                        <a:pt x="6096" y="22029"/>
                                      </a:cubicBezTo>
                                      <a:cubicBezTo>
                                        <a:pt x="4572" y="22029"/>
                                        <a:pt x="3048" y="22029"/>
                                        <a:pt x="1524" y="20505"/>
                                      </a:cubicBezTo>
                                      <a:cubicBezTo>
                                        <a:pt x="1524" y="18981"/>
                                        <a:pt x="0" y="17456"/>
                                        <a:pt x="0" y="15933"/>
                                      </a:cubicBezTo>
                                      <a:cubicBezTo>
                                        <a:pt x="0" y="11361"/>
                                        <a:pt x="3048" y="8312"/>
                                        <a:pt x="6096" y="5265"/>
                                      </a:cubicBezTo>
                                      <a:lnTo>
                                        <a:pt x="20574" y="0"/>
                                      </a:lnTo>
                                      <a:close/>
                                    </a:path>
                                  </a:pathLst>
                                </a:custGeom>
                                <a:solidFill>
                                  <a:srgbClr val="000000"/>
                                </a:solidFill>
                                <a:ln w="0" cap="flat">
                                  <a:noFill/>
                                  <a:miter lim="127000"/>
                                </a:ln>
                                <a:effectLst/>
                              </wps:spPr>
                              <wps:bodyPr/>
                            </wps:wsp>
                            <wps:wsp>
                              <wps:cNvPr id="61764" name="Shape 61764"/>
                              <wps:cNvSpPr/>
                              <wps:spPr>
                                <a:xfrm>
                                  <a:off x="119634" y="32004"/>
                                  <a:ext cx="34290" cy="65532"/>
                                </a:xfrm>
                                <a:custGeom>
                                  <a:avLst/>
                                  <a:gdLst/>
                                  <a:ahLst/>
                                  <a:cxnLst/>
                                  <a:rect l="0" t="0" r="0" b="0"/>
                                  <a:pathLst>
                                    <a:path w="34290" h="65532">
                                      <a:moveTo>
                                        <a:pt x="2286" y="0"/>
                                      </a:moveTo>
                                      <a:cubicBezTo>
                                        <a:pt x="8382" y="0"/>
                                        <a:pt x="12954" y="1524"/>
                                        <a:pt x="16002" y="3048"/>
                                      </a:cubicBezTo>
                                      <a:cubicBezTo>
                                        <a:pt x="19050" y="4572"/>
                                        <a:pt x="22098" y="7620"/>
                                        <a:pt x="22098" y="10668"/>
                                      </a:cubicBezTo>
                                      <a:cubicBezTo>
                                        <a:pt x="23622" y="12192"/>
                                        <a:pt x="23622" y="16764"/>
                                        <a:pt x="23622" y="22860"/>
                                      </a:cubicBezTo>
                                      <a:lnTo>
                                        <a:pt x="23622" y="44196"/>
                                      </a:lnTo>
                                      <a:cubicBezTo>
                                        <a:pt x="23622" y="50292"/>
                                        <a:pt x="23622" y="53340"/>
                                        <a:pt x="23622" y="54864"/>
                                      </a:cubicBezTo>
                                      <a:cubicBezTo>
                                        <a:pt x="25146" y="56388"/>
                                        <a:pt x="25146" y="57912"/>
                                        <a:pt x="25146" y="57912"/>
                                      </a:cubicBezTo>
                                      <a:cubicBezTo>
                                        <a:pt x="26670" y="57912"/>
                                        <a:pt x="26670" y="57912"/>
                                        <a:pt x="26670" y="57912"/>
                                      </a:cubicBezTo>
                                      <a:cubicBezTo>
                                        <a:pt x="28194" y="57912"/>
                                        <a:pt x="28194" y="57912"/>
                                        <a:pt x="29718" y="57912"/>
                                      </a:cubicBezTo>
                                      <a:cubicBezTo>
                                        <a:pt x="29718" y="57912"/>
                                        <a:pt x="31242" y="56388"/>
                                        <a:pt x="34290" y="53340"/>
                                      </a:cubicBezTo>
                                      <a:lnTo>
                                        <a:pt x="34290" y="56388"/>
                                      </a:lnTo>
                                      <a:cubicBezTo>
                                        <a:pt x="29718" y="62484"/>
                                        <a:pt x="23622" y="65532"/>
                                        <a:pt x="19050" y="65532"/>
                                      </a:cubicBezTo>
                                      <a:cubicBezTo>
                                        <a:pt x="17526" y="65532"/>
                                        <a:pt x="16002" y="65532"/>
                                        <a:pt x="14478" y="64008"/>
                                      </a:cubicBezTo>
                                      <a:cubicBezTo>
                                        <a:pt x="12954" y="62484"/>
                                        <a:pt x="11430" y="59436"/>
                                        <a:pt x="11430" y="56388"/>
                                      </a:cubicBezTo>
                                      <a:lnTo>
                                        <a:pt x="0" y="63532"/>
                                      </a:lnTo>
                                      <a:lnTo>
                                        <a:pt x="0" y="56896"/>
                                      </a:lnTo>
                                      <a:lnTo>
                                        <a:pt x="11430" y="51816"/>
                                      </a:lnTo>
                                      <a:lnTo>
                                        <a:pt x="11430" y="27432"/>
                                      </a:lnTo>
                                      <a:lnTo>
                                        <a:pt x="0" y="33147"/>
                                      </a:lnTo>
                                      <a:lnTo>
                                        <a:pt x="0" y="28194"/>
                                      </a:lnTo>
                                      <a:lnTo>
                                        <a:pt x="11430" y="22860"/>
                                      </a:lnTo>
                                      <a:lnTo>
                                        <a:pt x="11430" y="21336"/>
                                      </a:lnTo>
                                      <a:cubicBezTo>
                                        <a:pt x="11430" y="15240"/>
                                        <a:pt x="11430" y="10668"/>
                                        <a:pt x="8382" y="9144"/>
                                      </a:cubicBezTo>
                                      <a:cubicBezTo>
                                        <a:pt x="6858" y="6096"/>
                                        <a:pt x="3810" y="4572"/>
                                        <a:pt x="762" y="4572"/>
                                      </a:cubicBezTo>
                                      <a:lnTo>
                                        <a:pt x="0" y="4953"/>
                                      </a:lnTo>
                                      <a:lnTo>
                                        <a:pt x="0" y="831"/>
                                      </a:lnTo>
                                      <a:lnTo>
                                        <a:pt x="2286" y="0"/>
                                      </a:lnTo>
                                      <a:close/>
                                    </a:path>
                                  </a:pathLst>
                                </a:custGeom>
                                <a:solidFill>
                                  <a:srgbClr val="000000"/>
                                </a:solidFill>
                                <a:ln w="0" cap="flat">
                                  <a:noFill/>
                                  <a:miter lim="127000"/>
                                </a:ln>
                                <a:effectLst/>
                              </wps:spPr>
                              <wps:bodyPr/>
                            </wps:wsp>
                            <wps:wsp>
                              <wps:cNvPr id="61765" name="Shape 61765"/>
                              <wps:cNvSpPr/>
                              <wps:spPr>
                                <a:xfrm>
                                  <a:off x="160020" y="0"/>
                                  <a:ext cx="30480" cy="96012"/>
                                </a:xfrm>
                                <a:custGeom>
                                  <a:avLst/>
                                  <a:gdLst/>
                                  <a:ahLst/>
                                  <a:cxnLst/>
                                  <a:rect l="0" t="0" r="0" b="0"/>
                                  <a:pathLst>
                                    <a:path w="30480" h="96012">
                                      <a:moveTo>
                                        <a:pt x="18288" y="0"/>
                                      </a:moveTo>
                                      <a:lnTo>
                                        <a:pt x="21336" y="0"/>
                                      </a:lnTo>
                                      <a:lnTo>
                                        <a:pt x="21336" y="82296"/>
                                      </a:lnTo>
                                      <a:cubicBezTo>
                                        <a:pt x="21336" y="86868"/>
                                        <a:pt x="21336" y="89916"/>
                                        <a:pt x="21336" y="91440"/>
                                      </a:cubicBezTo>
                                      <a:cubicBezTo>
                                        <a:pt x="22860" y="92964"/>
                                        <a:pt x="22860" y="92964"/>
                                        <a:pt x="24384" y="94488"/>
                                      </a:cubicBezTo>
                                      <a:cubicBezTo>
                                        <a:pt x="25908" y="94488"/>
                                        <a:pt x="27432" y="94488"/>
                                        <a:pt x="30480" y="94488"/>
                                      </a:cubicBezTo>
                                      <a:lnTo>
                                        <a:pt x="30480" y="96012"/>
                                      </a:lnTo>
                                      <a:lnTo>
                                        <a:pt x="0" y="96012"/>
                                      </a:lnTo>
                                      <a:lnTo>
                                        <a:pt x="0" y="94488"/>
                                      </a:lnTo>
                                      <a:cubicBezTo>
                                        <a:pt x="3048" y="94488"/>
                                        <a:pt x="4572" y="94488"/>
                                        <a:pt x="6096" y="94488"/>
                                      </a:cubicBezTo>
                                      <a:cubicBezTo>
                                        <a:pt x="6096" y="92964"/>
                                        <a:pt x="7620" y="92964"/>
                                        <a:pt x="7620" y="91440"/>
                                      </a:cubicBezTo>
                                      <a:cubicBezTo>
                                        <a:pt x="9144" y="89916"/>
                                        <a:pt x="9144" y="86868"/>
                                        <a:pt x="9144" y="82296"/>
                                      </a:cubicBezTo>
                                      <a:lnTo>
                                        <a:pt x="9144" y="25908"/>
                                      </a:lnTo>
                                      <a:cubicBezTo>
                                        <a:pt x="9144" y="19812"/>
                                        <a:pt x="9144" y="15240"/>
                                        <a:pt x="9144" y="12192"/>
                                      </a:cubicBezTo>
                                      <a:cubicBezTo>
                                        <a:pt x="9144" y="10668"/>
                                        <a:pt x="7620" y="10668"/>
                                        <a:pt x="7620" y="9144"/>
                                      </a:cubicBezTo>
                                      <a:cubicBezTo>
                                        <a:pt x="6096" y="9144"/>
                                        <a:pt x="6096" y="9144"/>
                                        <a:pt x="4572"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766" name="Shape 61766"/>
                              <wps:cNvSpPr/>
                              <wps:spPr>
                                <a:xfrm>
                                  <a:off x="199644" y="0"/>
                                  <a:ext cx="30480" cy="96012"/>
                                </a:xfrm>
                                <a:custGeom>
                                  <a:avLst/>
                                  <a:gdLst/>
                                  <a:ahLst/>
                                  <a:cxnLst/>
                                  <a:rect l="0" t="0" r="0" b="0"/>
                                  <a:pathLst>
                                    <a:path w="30480" h="96012">
                                      <a:moveTo>
                                        <a:pt x="18288" y="0"/>
                                      </a:moveTo>
                                      <a:lnTo>
                                        <a:pt x="21336" y="0"/>
                                      </a:lnTo>
                                      <a:lnTo>
                                        <a:pt x="21336" y="82296"/>
                                      </a:lnTo>
                                      <a:cubicBezTo>
                                        <a:pt x="21336" y="86868"/>
                                        <a:pt x="21336" y="89916"/>
                                        <a:pt x="21336" y="91440"/>
                                      </a:cubicBezTo>
                                      <a:cubicBezTo>
                                        <a:pt x="21336" y="92964"/>
                                        <a:pt x="22860" y="92964"/>
                                        <a:pt x="24384" y="94488"/>
                                      </a:cubicBezTo>
                                      <a:cubicBezTo>
                                        <a:pt x="24384" y="94488"/>
                                        <a:pt x="27432" y="94488"/>
                                        <a:pt x="30480" y="94488"/>
                                      </a:cubicBezTo>
                                      <a:lnTo>
                                        <a:pt x="30480" y="96012"/>
                                      </a:lnTo>
                                      <a:lnTo>
                                        <a:pt x="0" y="96012"/>
                                      </a:lnTo>
                                      <a:lnTo>
                                        <a:pt x="0" y="94488"/>
                                      </a:lnTo>
                                      <a:cubicBezTo>
                                        <a:pt x="1524" y="94488"/>
                                        <a:pt x="4572" y="94488"/>
                                        <a:pt x="4572" y="94488"/>
                                      </a:cubicBezTo>
                                      <a:cubicBezTo>
                                        <a:pt x="6096" y="92964"/>
                                        <a:pt x="7620" y="92964"/>
                                        <a:pt x="7620" y="91440"/>
                                      </a:cubicBezTo>
                                      <a:cubicBezTo>
                                        <a:pt x="7620" y="89916"/>
                                        <a:pt x="9144" y="86868"/>
                                        <a:pt x="9144" y="82296"/>
                                      </a:cubicBezTo>
                                      <a:lnTo>
                                        <a:pt x="9144" y="25908"/>
                                      </a:lnTo>
                                      <a:cubicBezTo>
                                        <a:pt x="9144" y="19812"/>
                                        <a:pt x="7620" y="15240"/>
                                        <a:pt x="7620" y="12192"/>
                                      </a:cubicBezTo>
                                      <a:cubicBezTo>
                                        <a:pt x="7620" y="10668"/>
                                        <a:pt x="7620" y="10668"/>
                                        <a:pt x="6096" y="9144"/>
                                      </a:cubicBezTo>
                                      <a:cubicBezTo>
                                        <a:pt x="6096" y="9144"/>
                                        <a:pt x="4572"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767" name="Shape 61767"/>
                              <wps:cNvSpPr/>
                              <wps:spPr>
                                <a:xfrm>
                                  <a:off x="237744" y="32003"/>
                                  <a:ext cx="42672" cy="65532"/>
                                </a:xfrm>
                                <a:custGeom>
                                  <a:avLst/>
                                  <a:gdLst/>
                                  <a:ahLst/>
                                  <a:cxnLst/>
                                  <a:rect l="0" t="0" r="0" b="0"/>
                                  <a:pathLst>
                                    <a:path w="42672" h="65532">
                                      <a:moveTo>
                                        <a:pt x="19812" y="0"/>
                                      </a:moveTo>
                                      <a:cubicBezTo>
                                        <a:pt x="22860" y="0"/>
                                        <a:pt x="25908" y="1524"/>
                                        <a:pt x="28956" y="3048"/>
                                      </a:cubicBezTo>
                                      <a:cubicBezTo>
                                        <a:pt x="30480" y="3048"/>
                                        <a:pt x="32004" y="3048"/>
                                        <a:pt x="33528" y="3048"/>
                                      </a:cubicBezTo>
                                      <a:cubicBezTo>
                                        <a:pt x="33528" y="3048"/>
                                        <a:pt x="35052" y="3048"/>
                                        <a:pt x="35052" y="3048"/>
                                      </a:cubicBezTo>
                                      <a:cubicBezTo>
                                        <a:pt x="35052" y="3048"/>
                                        <a:pt x="36576" y="1524"/>
                                        <a:pt x="36576" y="0"/>
                                      </a:cubicBezTo>
                                      <a:lnTo>
                                        <a:pt x="38100" y="0"/>
                                      </a:lnTo>
                                      <a:lnTo>
                                        <a:pt x="38100" y="21336"/>
                                      </a:lnTo>
                                      <a:lnTo>
                                        <a:pt x="36576" y="21336"/>
                                      </a:lnTo>
                                      <a:cubicBezTo>
                                        <a:pt x="35052" y="15240"/>
                                        <a:pt x="32004" y="10668"/>
                                        <a:pt x="30480" y="9144"/>
                                      </a:cubicBezTo>
                                      <a:cubicBezTo>
                                        <a:pt x="27432" y="6096"/>
                                        <a:pt x="22860" y="4572"/>
                                        <a:pt x="18288" y="4572"/>
                                      </a:cubicBezTo>
                                      <a:cubicBezTo>
                                        <a:pt x="15240" y="4572"/>
                                        <a:pt x="12192" y="6096"/>
                                        <a:pt x="10668" y="7620"/>
                                      </a:cubicBezTo>
                                      <a:cubicBezTo>
                                        <a:pt x="9144" y="9144"/>
                                        <a:pt x="7620" y="10668"/>
                                        <a:pt x="7620" y="13716"/>
                                      </a:cubicBezTo>
                                      <a:cubicBezTo>
                                        <a:pt x="7620" y="15240"/>
                                        <a:pt x="9144" y="18288"/>
                                        <a:pt x="10668" y="19812"/>
                                      </a:cubicBezTo>
                                      <a:cubicBezTo>
                                        <a:pt x="12192" y="21336"/>
                                        <a:pt x="15240" y="22860"/>
                                        <a:pt x="18288" y="24384"/>
                                      </a:cubicBezTo>
                                      <a:lnTo>
                                        <a:pt x="28956" y="30480"/>
                                      </a:lnTo>
                                      <a:cubicBezTo>
                                        <a:pt x="38100" y="33528"/>
                                        <a:pt x="42672" y="39624"/>
                                        <a:pt x="42672" y="47244"/>
                                      </a:cubicBezTo>
                                      <a:cubicBezTo>
                                        <a:pt x="42672" y="53340"/>
                                        <a:pt x="41148" y="57912"/>
                                        <a:pt x="36576" y="60960"/>
                                      </a:cubicBezTo>
                                      <a:cubicBezTo>
                                        <a:pt x="32004" y="64008"/>
                                        <a:pt x="27432" y="65532"/>
                                        <a:pt x="21336" y="65532"/>
                                      </a:cubicBezTo>
                                      <a:cubicBezTo>
                                        <a:pt x="16764" y="65532"/>
                                        <a:pt x="13716" y="65532"/>
                                        <a:pt x="7620" y="64008"/>
                                      </a:cubicBezTo>
                                      <a:cubicBezTo>
                                        <a:pt x="6096" y="64008"/>
                                        <a:pt x="4572" y="62484"/>
                                        <a:pt x="4572" y="62484"/>
                                      </a:cubicBezTo>
                                      <a:cubicBezTo>
                                        <a:pt x="3048" y="62484"/>
                                        <a:pt x="3048" y="64008"/>
                                        <a:pt x="1524" y="65532"/>
                                      </a:cubicBezTo>
                                      <a:lnTo>
                                        <a:pt x="0" y="65532"/>
                                      </a:lnTo>
                                      <a:lnTo>
                                        <a:pt x="0" y="44196"/>
                                      </a:lnTo>
                                      <a:lnTo>
                                        <a:pt x="1524" y="44196"/>
                                      </a:lnTo>
                                      <a:cubicBezTo>
                                        <a:pt x="3048" y="50292"/>
                                        <a:pt x="6096" y="54864"/>
                                        <a:pt x="9144" y="57912"/>
                                      </a:cubicBezTo>
                                      <a:cubicBezTo>
                                        <a:pt x="12192" y="59436"/>
                                        <a:pt x="16764" y="60960"/>
                                        <a:pt x="21336" y="60960"/>
                                      </a:cubicBezTo>
                                      <a:cubicBezTo>
                                        <a:pt x="24384" y="60960"/>
                                        <a:pt x="27432" y="60960"/>
                                        <a:pt x="28956" y="59436"/>
                                      </a:cubicBezTo>
                                      <a:cubicBezTo>
                                        <a:pt x="30480" y="56388"/>
                                        <a:pt x="32004" y="54864"/>
                                        <a:pt x="32004" y="51816"/>
                                      </a:cubicBezTo>
                                      <a:cubicBezTo>
                                        <a:pt x="32004" y="48768"/>
                                        <a:pt x="30480" y="47244"/>
                                        <a:pt x="28956" y="44196"/>
                                      </a:cubicBezTo>
                                      <a:cubicBezTo>
                                        <a:pt x="27432" y="42672"/>
                                        <a:pt x="22860" y="39624"/>
                                        <a:pt x="16764" y="36576"/>
                                      </a:cubicBezTo>
                                      <a:cubicBezTo>
                                        <a:pt x="9144" y="33528"/>
                                        <a:pt x="4572" y="30480"/>
                                        <a:pt x="3048" y="28956"/>
                                      </a:cubicBezTo>
                                      <a:cubicBezTo>
                                        <a:pt x="1524" y="25908"/>
                                        <a:pt x="0" y="22860"/>
                                        <a:pt x="0" y="18288"/>
                                      </a:cubicBezTo>
                                      <a:cubicBezTo>
                                        <a:pt x="0" y="13716"/>
                                        <a:pt x="1524" y="9144"/>
                                        <a:pt x="6096" y="6096"/>
                                      </a:cubicBezTo>
                                      <a:cubicBezTo>
                                        <a:pt x="9144" y="1524"/>
                                        <a:pt x="13716" y="0"/>
                                        <a:pt x="19812" y="0"/>
                                      </a:cubicBezTo>
                                      <a:close/>
                                    </a:path>
                                  </a:pathLst>
                                </a:custGeom>
                                <a:solidFill>
                                  <a:srgbClr val="000000"/>
                                </a:solidFill>
                                <a:ln w="0" cap="flat">
                                  <a:noFill/>
                                  <a:miter lim="127000"/>
                                </a:ln>
                                <a:effectLst/>
                              </wps:spPr>
                              <wps:bodyPr/>
                            </wps:wsp>
                            <wps:wsp>
                              <wps:cNvPr id="61768" name="Shape 61768"/>
                              <wps:cNvSpPr/>
                              <wps:spPr>
                                <a:xfrm>
                                  <a:off x="288036" y="32004"/>
                                  <a:ext cx="36576" cy="92964"/>
                                </a:xfrm>
                                <a:custGeom>
                                  <a:avLst/>
                                  <a:gdLst/>
                                  <a:ahLst/>
                                  <a:cxnLst/>
                                  <a:rect l="0" t="0" r="0" b="0"/>
                                  <a:pathLst>
                                    <a:path w="36576" h="92964">
                                      <a:moveTo>
                                        <a:pt x="18288" y="0"/>
                                      </a:moveTo>
                                      <a:lnTo>
                                        <a:pt x="21336" y="0"/>
                                      </a:lnTo>
                                      <a:lnTo>
                                        <a:pt x="21336" y="15240"/>
                                      </a:lnTo>
                                      <a:cubicBezTo>
                                        <a:pt x="24384" y="9144"/>
                                        <a:pt x="27432" y="6096"/>
                                        <a:pt x="30480" y="3048"/>
                                      </a:cubicBezTo>
                                      <a:lnTo>
                                        <a:pt x="36576" y="1306"/>
                                      </a:lnTo>
                                      <a:lnTo>
                                        <a:pt x="36576" y="10015"/>
                                      </a:lnTo>
                                      <a:lnTo>
                                        <a:pt x="35052" y="9144"/>
                                      </a:lnTo>
                                      <a:cubicBezTo>
                                        <a:pt x="33528" y="9144"/>
                                        <a:pt x="30480" y="10668"/>
                                        <a:pt x="28956" y="10668"/>
                                      </a:cubicBezTo>
                                      <a:cubicBezTo>
                                        <a:pt x="27432" y="12192"/>
                                        <a:pt x="24384" y="15240"/>
                                        <a:pt x="21336" y="18288"/>
                                      </a:cubicBezTo>
                                      <a:lnTo>
                                        <a:pt x="21336" y="41148"/>
                                      </a:lnTo>
                                      <a:cubicBezTo>
                                        <a:pt x="21336" y="47244"/>
                                        <a:pt x="21336" y="50292"/>
                                        <a:pt x="21336" y="51816"/>
                                      </a:cubicBezTo>
                                      <a:cubicBezTo>
                                        <a:pt x="22860" y="54864"/>
                                        <a:pt x="24384" y="56388"/>
                                        <a:pt x="25908" y="57912"/>
                                      </a:cubicBezTo>
                                      <a:cubicBezTo>
                                        <a:pt x="28956" y="60960"/>
                                        <a:pt x="32004" y="60960"/>
                                        <a:pt x="35052" y="60960"/>
                                      </a:cubicBezTo>
                                      <a:lnTo>
                                        <a:pt x="36576" y="60307"/>
                                      </a:lnTo>
                                      <a:lnTo>
                                        <a:pt x="36576" y="64946"/>
                                      </a:lnTo>
                                      <a:lnTo>
                                        <a:pt x="35052" y="65532"/>
                                      </a:lnTo>
                                      <a:cubicBezTo>
                                        <a:pt x="32004" y="65532"/>
                                        <a:pt x="28956" y="65532"/>
                                        <a:pt x="27432" y="64008"/>
                                      </a:cubicBezTo>
                                      <a:cubicBezTo>
                                        <a:pt x="25908" y="64008"/>
                                        <a:pt x="22860" y="62484"/>
                                        <a:pt x="21336" y="59436"/>
                                      </a:cubicBezTo>
                                      <a:lnTo>
                                        <a:pt x="21336" y="79248"/>
                                      </a:lnTo>
                                      <a:cubicBezTo>
                                        <a:pt x="21336" y="83820"/>
                                        <a:pt x="21336" y="86868"/>
                                        <a:pt x="21336" y="88392"/>
                                      </a:cubicBezTo>
                                      <a:cubicBezTo>
                                        <a:pt x="22860" y="89916"/>
                                        <a:pt x="22860" y="89916"/>
                                        <a:pt x="24384" y="91440"/>
                                      </a:cubicBezTo>
                                      <a:cubicBezTo>
                                        <a:pt x="25908" y="91440"/>
                                        <a:pt x="27432" y="91440"/>
                                        <a:pt x="30480" y="91440"/>
                                      </a:cubicBezTo>
                                      <a:lnTo>
                                        <a:pt x="30480" y="92964"/>
                                      </a:lnTo>
                                      <a:lnTo>
                                        <a:pt x="0" y="92964"/>
                                      </a:lnTo>
                                      <a:lnTo>
                                        <a:pt x="0" y="91440"/>
                                      </a:lnTo>
                                      <a:lnTo>
                                        <a:pt x="1524" y="91440"/>
                                      </a:lnTo>
                                      <a:cubicBezTo>
                                        <a:pt x="3048" y="91440"/>
                                        <a:pt x="4572" y="91440"/>
                                        <a:pt x="6096" y="89916"/>
                                      </a:cubicBezTo>
                                      <a:cubicBezTo>
                                        <a:pt x="7620" y="89916"/>
                                        <a:pt x="7620" y="89916"/>
                                        <a:pt x="7620" y="88392"/>
                                      </a:cubicBezTo>
                                      <a:cubicBezTo>
                                        <a:pt x="9144" y="86868"/>
                                        <a:pt x="9144" y="83820"/>
                                        <a:pt x="9144" y="79248"/>
                                      </a:cubicBezTo>
                                      <a:lnTo>
                                        <a:pt x="9144" y="19812"/>
                                      </a:lnTo>
                                      <a:cubicBezTo>
                                        <a:pt x="9144" y="16764"/>
                                        <a:pt x="9144" y="13716"/>
                                        <a:pt x="9144" y="12192"/>
                                      </a:cubicBezTo>
                                      <a:cubicBezTo>
                                        <a:pt x="7620" y="10668"/>
                                        <a:pt x="7620" y="10668"/>
                                        <a:pt x="7620" y="9144"/>
                                      </a:cubicBezTo>
                                      <a:cubicBezTo>
                                        <a:pt x="6096" y="9144"/>
                                        <a:pt x="4572"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769" name="Shape 61769"/>
                              <wps:cNvSpPr/>
                              <wps:spPr>
                                <a:xfrm>
                                  <a:off x="324612" y="32004"/>
                                  <a:ext cx="27432" cy="64946"/>
                                </a:xfrm>
                                <a:custGeom>
                                  <a:avLst/>
                                  <a:gdLst/>
                                  <a:ahLst/>
                                  <a:cxnLst/>
                                  <a:rect l="0" t="0" r="0" b="0"/>
                                  <a:pathLst>
                                    <a:path w="27432" h="64946">
                                      <a:moveTo>
                                        <a:pt x="4572" y="0"/>
                                      </a:moveTo>
                                      <a:cubicBezTo>
                                        <a:pt x="10668" y="0"/>
                                        <a:pt x="15240" y="3048"/>
                                        <a:pt x="19812" y="7620"/>
                                      </a:cubicBezTo>
                                      <a:cubicBezTo>
                                        <a:pt x="24384" y="13716"/>
                                        <a:pt x="27432" y="21336"/>
                                        <a:pt x="27432" y="30480"/>
                                      </a:cubicBezTo>
                                      <a:cubicBezTo>
                                        <a:pt x="27432" y="41148"/>
                                        <a:pt x="24384" y="50292"/>
                                        <a:pt x="18288" y="57912"/>
                                      </a:cubicBezTo>
                                      <a:lnTo>
                                        <a:pt x="0" y="64946"/>
                                      </a:lnTo>
                                      <a:lnTo>
                                        <a:pt x="0" y="60307"/>
                                      </a:lnTo>
                                      <a:lnTo>
                                        <a:pt x="9144" y="56388"/>
                                      </a:lnTo>
                                      <a:cubicBezTo>
                                        <a:pt x="13716" y="51816"/>
                                        <a:pt x="15240" y="45720"/>
                                        <a:pt x="15240" y="36576"/>
                                      </a:cubicBezTo>
                                      <a:cubicBezTo>
                                        <a:pt x="15240" y="27432"/>
                                        <a:pt x="12192" y="19812"/>
                                        <a:pt x="9144" y="15240"/>
                                      </a:cubicBezTo>
                                      <a:lnTo>
                                        <a:pt x="0" y="10015"/>
                                      </a:lnTo>
                                      <a:lnTo>
                                        <a:pt x="0" y="1306"/>
                                      </a:lnTo>
                                      <a:lnTo>
                                        <a:pt x="4572" y="0"/>
                                      </a:lnTo>
                                      <a:close/>
                                    </a:path>
                                  </a:pathLst>
                                </a:custGeom>
                                <a:solidFill>
                                  <a:srgbClr val="000000"/>
                                </a:solidFill>
                                <a:ln w="0" cap="flat">
                                  <a:noFill/>
                                  <a:miter lim="127000"/>
                                </a:ln>
                                <a:effectLst/>
                              </wps:spPr>
                              <wps:bodyPr/>
                            </wps:wsp>
                            <wps:wsp>
                              <wps:cNvPr id="61770" name="Shape 61770"/>
                              <wps:cNvSpPr/>
                              <wps:spPr>
                                <a:xfrm>
                                  <a:off x="361188" y="32004"/>
                                  <a:ext cx="29718" cy="65532"/>
                                </a:xfrm>
                                <a:custGeom>
                                  <a:avLst/>
                                  <a:gdLst/>
                                  <a:ahLst/>
                                  <a:cxnLst/>
                                  <a:rect l="0" t="0" r="0" b="0"/>
                                  <a:pathLst>
                                    <a:path w="29718" h="65532">
                                      <a:moveTo>
                                        <a:pt x="28956" y="0"/>
                                      </a:moveTo>
                                      <a:lnTo>
                                        <a:pt x="29718" y="185"/>
                                      </a:lnTo>
                                      <a:lnTo>
                                        <a:pt x="29718" y="6001"/>
                                      </a:lnTo>
                                      <a:lnTo>
                                        <a:pt x="27432" y="4572"/>
                                      </a:lnTo>
                                      <a:cubicBezTo>
                                        <a:pt x="24384" y="4572"/>
                                        <a:pt x="22860" y="6096"/>
                                        <a:pt x="19812" y="7620"/>
                                      </a:cubicBezTo>
                                      <a:cubicBezTo>
                                        <a:pt x="16764" y="9144"/>
                                        <a:pt x="15240" y="10668"/>
                                        <a:pt x="13716" y="15240"/>
                                      </a:cubicBezTo>
                                      <a:cubicBezTo>
                                        <a:pt x="12192" y="18288"/>
                                        <a:pt x="12192" y="22860"/>
                                        <a:pt x="12192" y="28956"/>
                                      </a:cubicBezTo>
                                      <a:cubicBezTo>
                                        <a:pt x="12192" y="38100"/>
                                        <a:pt x="13716" y="45720"/>
                                        <a:pt x="16764" y="51816"/>
                                      </a:cubicBezTo>
                                      <a:lnTo>
                                        <a:pt x="29718" y="59588"/>
                                      </a:lnTo>
                                      <a:lnTo>
                                        <a:pt x="29718" y="65380"/>
                                      </a:lnTo>
                                      <a:lnTo>
                                        <a:pt x="28956" y="65532"/>
                                      </a:lnTo>
                                      <a:cubicBezTo>
                                        <a:pt x="19812" y="65532"/>
                                        <a:pt x="12192" y="62484"/>
                                        <a:pt x="6096" y="54864"/>
                                      </a:cubicBezTo>
                                      <a:cubicBezTo>
                                        <a:pt x="1524" y="48768"/>
                                        <a:pt x="0" y="41148"/>
                                        <a:pt x="0" y="33528"/>
                                      </a:cubicBezTo>
                                      <a:cubicBezTo>
                                        <a:pt x="0" y="28956"/>
                                        <a:pt x="1524" y="22860"/>
                                        <a:pt x="3048" y="16764"/>
                                      </a:cubicBezTo>
                                      <a:cubicBezTo>
                                        <a:pt x="6096" y="10668"/>
                                        <a:pt x="10668" y="7620"/>
                                        <a:pt x="15240" y="4572"/>
                                      </a:cubicBezTo>
                                      <a:cubicBezTo>
                                        <a:pt x="19812" y="1524"/>
                                        <a:pt x="24384" y="0"/>
                                        <a:pt x="28956" y="0"/>
                                      </a:cubicBezTo>
                                      <a:close/>
                                    </a:path>
                                  </a:pathLst>
                                </a:custGeom>
                                <a:solidFill>
                                  <a:srgbClr val="000000"/>
                                </a:solidFill>
                                <a:ln w="0" cap="flat">
                                  <a:noFill/>
                                  <a:miter lim="127000"/>
                                </a:ln>
                                <a:effectLst/>
                              </wps:spPr>
                              <wps:bodyPr/>
                            </wps:wsp>
                            <wps:wsp>
                              <wps:cNvPr id="61771" name="Shape 61771"/>
                              <wps:cNvSpPr/>
                              <wps:spPr>
                                <a:xfrm>
                                  <a:off x="390906" y="32189"/>
                                  <a:ext cx="29718" cy="65195"/>
                                </a:xfrm>
                                <a:custGeom>
                                  <a:avLst/>
                                  <a:gdLst/>
                                  <a:ahLst/>
                                  <a:cxnLst/>
                                  <a:rect l="0" t="0" r="0" b="0"/>
                                  <a:pathLst>
                                    <a:path w="29718" h="65195">
                                      <a:moveTo>
                                        <a:pt x="0" y="0"/>
                                      </a:moveTo>
                                      <a:lnTo>
                                        <a:pt x="11811" y="2863"/>
                                      </a:lnTo>
                                      <a:cubicBezTo>
                                        <a:pt x="15621" y="4768"/>
                                        <a:pt x="19050" y="7435"/>
                                        <a:pt x="22098" y="10483"/>
                                      </a:cubicBezTo>
                                      <a:cubicBezTo>
                                        <a:pt x="26670" y="16579"/>
                                        <a:pt x="29718" y="24199"/>
                                        <a:pt x="29718" y="31819"/>
                                      </a:cubicBezTo>
                                      <a:cubicBezTo>
                                        <a:pt x="29718" y="37915"/>
                                        <a:pt x="28194" y="42487"/>
                                        <a:pt x="25146" y="48583"/>
                                      </a:cubicBezTo>
                                      <a:cubicBezTo>
                                        <a:pt x="22098" y="54679"/>
                                        <a:pt x="19050" y="59251"/>
                                        <a:pt x="14478" y="62299"/>
                                      </a:cubicBezTo>
                                      <a:lnTo>
                                        <a:pt x="0" y="65195"/>
                                      </a:lnTo>
                                      <a:lnTo>
                                        <a:pt x="0" y="59404"/>
                                      </a:lnTo>
                                      <a:lnTo>
                                        <a:pt x="2286" y="60775"/>
                                      </a:lnTo>
                                      <a:cubicBezTo>
                                        <a:pt x="6858" y="60775"/>
                                        <a:pt x="9906" y="59251"/>
                                        <a:pt x="12954" y="56203"/>
                                      </a:cubicBezTo>
                                      <a:cubicBezTo>
                                        <a:pt x="16002" y="51631"/>
                                        <a:pt x="17526" y="45535"/>
                                        <a:pt x="17526" y="37915"/>
                                      </a:cubicBezTo>
                                      <a:cubicBezTo>
                                        <a:pt x="17526" y="25723"/>
                                        <a:pt x="14478" y="18103"/>
                                        <a:pt x="9906" y="12007"/>
                                      </a:cubicBezTo>
                                      <a:lnTo>
                                        <a:pt x="0" y="5816"/>
                                      </a:lnTo>
                                      <a:lnTo>
                                        <a:pt x="0" y="0"/>
                                      </a:lnTo>
                                      <a:close/>
                                    </a:path>
                                  </a:pathLst>
                                </a:custGeom>
                                <a:solidFill>
                                  <a:srgbClr val="000000"/>
                                </a:solidFill>
                                <a:ln w="0" cap="flat">
                                  <a:noFill/>
                                  <a:miter lim="127000"/>
                                </a:ln>
                                <a:effectLst/>
                              </wps:spPr>
                              <wps:bodyPr/>
                            </wps:wsp>
                            <wps:wsp>
                              <wps:cNvPr id="61772" name="Shape 61772"/>
                              <wps:cNvSpPr/>
                              <wps:spPr>
                                <a:xfrm>
                                  <a:off x="428244" y="32003"/>
                                  <a:ext cx="44196" cy="64008"/>
                                </a:xfrm>
                                <a:custGeom>
                                  <a:avLst/>
                                  <a:gdLst/>
                                  <a:ahLst/>
                                  <a:cxnLst/>
                                  <a:rect l="0" t="0" r="0" b="0"/>
                                  <a:pathLst>
                                    <a:path w="44196" h="64008">
                                      <a:moveTo>
                                        <a:pt x="18288" y="0"/>
                                      </a:moveTo>
                                      <a:lnTo>
                                        <a:pt x="21336" y="0"/>
                                      </a:lnTo>
                                      <a:lnTo>
                                        <a:pt x="21336" y="15240"/>
                                      </a:lnTo>
                                      <a:cubicBezTo>
                                        <a:pt x="25908" y="6096"/>
                                        <a:pt x="30480" y="0"/>
                                        <a:pt x="35052" y="0"/>
                                      </a:cubicBezTo>
                                      <a:cubicBezTo>
                                        <a:pt x="38100" y="0"/>
                                        <a:pt x="39624" y="1524"/>
                                        <a:pt x="41148" y="3048"/>
                                      </a:cubicBezTo>
                                      <a:cubicBezTo>
                                        <a:pt x="42672" y="4572"/>
                                        <a:pt x="44196" y="6096"/>
                                        <a:pt x="44196" y="9144"/>
                                      </a:cubicBezTo>
                                      <a:cubicBezTo>
                                        <a:pt x="44196" y="10668"/>
                                        <a:pt x="42672" y="12192"/>
                                        <a:pt x="42672" y="13716"/>
                                      </a:cubicBezTo>
                                      <a:cubicBezTo>
                                        <a:pt x="41148" y="15240"/>
                                        <a:pt x="39624" y="15240"/>
                                        <a:pt x="38100" y="15240"/>
                                      </a:cubicBezTo>
                                      <a:cubicBezTo>
                                        <a:pt x="36576" y="15240"/>
                                        <a:pt x="35052" y="15240"/>
                                        <a:pt x="33528" y="12192"/>
                                      </a:cubicBezTo>
                                      <a:cubicBezTo>
                                        <a:pt x="32004" y="10668"/>
                                        <a:pt x="30480" y="9144"/>
                                        <a:pt x="28956" y="9144"/>
                                      </a:cubicBezTo>
                                      <a:cubicBezTo>
                                        <a:pt x="28956" y="9144"/>
                                        <a:pt x="27432" y="10668"/>
                                        <a:pt x="27432" y="10668"/>
                                      </a:cubicBezTo>
                                      <a:cubicBezTo>
                                        <a:pt x="24384" y="13716"/>
                                        <a:pt x="22860" y="16764"/>
                                        <a:pt x="21336" y="21336"/>
                                      </a:cubicBezTo>
                                      <a:lnTo>
                                        <a:pt x="21336" y="50292"/>
                                      </a:lnTo>
                                      <a:cubicBezTo>
                                        <a:pt x="21336" y="53340"/>
                                        <a:pt x="21336" y="56388"/>
                                        <a:pt x="21336" y="57912"/>
                                      </a:cubicBezTo>
                                      <a:cubicBezTo>
                                        <a:pt x="22860" y="59436"/>
                                        <a:pt x="22860" y="60960"/>
                                        <a:pt x="24384" y="60960"/>
                                      </a:cubicBezTo>
                                      <a:cubicBezTo>
                                        <a:pt x="25908" y="62484"/>
                                        <a:pt x="27432" y="62484"/>
                                        <a:pt x="30480" y="62484"/>
                                      </a:cubicBezTo>
                                      <a:lnTo>
                                        <a:pt x="30480" y="64008"/>
                                      </a:lnTo>
                                      <a:lnTo>
                                        <a:pt x="0" y="64008"/>
                                      </a:lnTo>
                                      <a:lnTo>
                                        <a:pt x="0" y="62484"/>
                                      </a:lnTo>
                                      <a:cubicBezTo>
                                        <a:pt x="3048" y="62484"/>
                                        <a:pt x="4572" y="62484"/>
                                        <a:pt x="6096" y="60960"/>
                                      </a:cubicBezTo>
                                      <a:cubicBezTo>
                                        <a:pt x="7620" y="60960"/>
                                        <a:pt x="7620" y="59436"/>
                                        <a:pt x="7620" y="57912"/>
                                      </a:cubicBezTo>
                                      <a:cubicBezTo>
                                        <a:pt x="9144" y="56388"/>
                                        <a:pt x="9144" y="54864"/>
                                        <a:pt x="9144" y="50292"/>
                                      </a:cubicBezTo>
                                      <a:lnTo>
                                        <a:pt x="9144" y="25908"/>
                                      </a:lnTo>
                                      <a:cubicBezTo>
                                        <a:pt x="9144" y="18288"/>
                                        <a:pt x="7620" y="13716"/>
                                        <a:pt x="7620" y="12192"/>
                                      </a:cubicBezTo>
                                      <a:cubicBezTo>
                                        <a:pt x="7620" y="10668"/>
                                        <a:pt x="7620" y="10668"/>
                                        <a:pt x="6096" y="9144"/>
                                      </a:cubicBezTo>
                                      <a:cubicBezTo>
                                        <a:pt x="6096" y="9144"/>
                                        <a:pt x="4572"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773" name="Shape 61773"/>
                              <wps:cNvSpPr/>
                              <wps:spPr>
                                <a:xfrm>
                                  <a:off x="472440" y="12192"/>
                                  <a:ext cx="38100" cy="85344"/>
                                </a:xfrm>
                                <a:custGeom>
                                  <a:avLst/>
                                  <a:gdLst/>
                                  <a:ahLst/>
                                  <a:cxnLst/>
                                  <a:rect l="0" t="0" r="0" b="0"/>
                                  <a:pathLst>
                                    <a:path w="38100" h="85344">
                                      <a:moveTo>
                                        <a:pt x="21336" y="0"/>
                                      </a:moveTo>
                                      <a:lnTo>
                                        <a:pt x="22860" y="0"/>
                                      </a:lnTo>
                                      <a:lnTo>
                                        <a:pt x="22860" y="21336"/>
                                      </a:lnTo>
                                      <a:lnTo>
                                        <a:pt x="38100" y="21336"/>
                                      </a:lnTo>
                                      <a:lnTo>
                                        <a:pt x="38100" y="25908"/>
                                      </a:lnTo>
                                      <a:lnTo>
                                        <a:pt x="22860" y="25908"/>
                                      </a:lnTo>
                                      <a:lnTo>
                                        <a:pt x="22860" y="67056"/>
                                      </a:lnTo>
                                      <a:cubicBezTo>
                                        <a:pt x="22860" y="71628"/>
                                        <a:pt x="24384" y="74676"/>
                                        <a:pt x="24384" y="76200"/>
                                      </a:cubicBezTo>
                                      <a:cubicBezTo>
                                        <a:pt x="25908" y="77724"/>
                                        <a:pt x="27432" y="77724"/>
                                        <a:pt x="28956" y="77724"/>
                                      </a:cubicBezTo>
                                      <a:cubicBezTo>
                                        <a:pt x="30480" y="77724"/>
                                        <a:pt x="30480" y="77724"/>
                                        <a:pt x="32004" y="77724"/>
                                      </a:cubicBezTo>
                                      <a:cubicBezTo>
                                        <a:pt x="33528" y="76200"/>
                                        <a:pt x="35052" y="74676"/>
                                        <a:pt x="35052" y="73152"/>
                                      </a:cubicBezTo>
                                      <a:lnTo>
                                        <a:pt x="38100" y="73152"/>
                                      </a:lnTo>
                                      <a:cubicBezTo>
                                        <a:pt x="36576" y="77724"/>
                                        <a:pt x="35052" y="80772"/>
                                        <a:pt x="32004" y="82296"/>
                                      </a:cubicBezTo>
                                      <a:cubicBezTo>
                                        <a:pt x="28956" y="85344"/>
                                        <a:pt x="25908" y="85344"/>
                                        <a:pt x="22860" y="85344"/>
                                      </a:cubicBezTo>
                                      <a:cubicBezTo>
                                        <a:pt x="21336" y="85344"/>
                                        <a:pt x="18288" y="85344"/>
                                        <a:pt x="16764" y="83820"/>
                                      </a:cubicBezTo>
                                      <a:cubicBezTo>
                                        <a:pt x="15240" y="82296"/>
                                        <a:pt x="13716" y="80772"/>
                                        <a:pt x="12192" y="79248"/>
                                      </a:cubicBezTo>
                                      <a:cubicBezTo>
                                        <a:pt x="10668" y="76200"/>
                                        <a:pt x="10668" y="73152"/>
                                        <a:pt x="10668" y="68580"/>
                                      </a:cubicBezTo>
                                      <a:lnTo>
                                        <a:pt x="10668" y="25908"/>
                                      </a:lnTo>
                                      <a:lnTo>
                                        <a:pt x="0" y="25908"/>
                                      </a:lnTo>
                                      <a:lnTo>
                                        <a:pt x="0" y="24384"/>
                                      </a:lnTo>
                                      <a:cubicBezTo>
                                        <a:pt x="3048" y="22860"/>
                                        <a:pt x="6096" y="21336"/>
                                        <a:pt x="9144" y="19812"/>
                                      </a:cubicBezTo>
                                      <a:cubicBezTo>
                                        <a:pt x="12192" y="16764"/>
                                        <a:pt x="13716" y="13716"/>
                                        <a:pt x="16764" y="10668"/>
                                      </a:cubicBezTo>
                                      <a:cubicBezTo>
                                        <a:pt x="18288" y="9144"/>
                                        <a:pt x="19812" y="4572"/>
                                        <a:pt x="21336" y="0"/>
                                      </a:cubicBezTo>
                                      <a:close/>
                                    </a:path>
                                  </a:pathLst>
                                </a:custGeom>
                                <a:solidFill>
                                  <a:srgbClr val="000000"/>
                                </a:solidFill>
                                <a:ln w="0" cap="flat">
                                  <a:noFill/>
                                  <a:miter lim="127000"/>
                                </a:ln>
                                <a:effectLst/>
                              </wps:spPr>
                              <wps:bodyPr/>
                            </wps:wsp>
                            <wps:wsp>
                              <wps:cNvPr id="255406" name="Shape 255406"/>
                              <wps:cNvSpPr/>
                              <wps:spPr>
                                <a:xfrm>
                                  <a:off x="544068" y="59436"/>
                                  <a:ext cx="74676" cy="9144"/>
                                </a:xfrm>
                                <a:custGeom>
                                  <a:avLst/>
                                  <a:gdLst/>
                                  <a:ahLst/>
                                  <a:cxnLst/>
                                  <a:rect l="0" t="0" r="0" b="0"/>
                                  <a:pathLst>
                                    <a:path w="74676" h="9144">
                                      <a:moveTo>
                                        <a:pt x="0" y="0"/>
                                      </a:moveTo>
                                      <a:lnTo>
                                        <a:pt x="74676" y="0"/>
                                      </a:lnTo>
                                      <a:lnTo>
                                        <a:pt x="74676" y="9144"/>
                                      </a:lnTo>
                                      <a:lnTo>
                                        <a:pt x="0" y="9144"/>
                                      </a:lnTo>
                                      <a:lnTo>
                                        <a:pt x="0" y="0"/>
                                      </a:lnTo>
                                    </a:path>
                                  </a:pathLst>
                                </a:custGeom>
                                <a:solidFill>
                                  <a:srgbClr val="000000"/>
                                </a:solidFill>
                                <a:ln w="0" cap="flat">
                                  <a:noFill/>
                                  <a:miter lim="127000"/>
                                </a:ln>
                                <a:effectLst/>
                              </wps:spPr>
                              <wps:bodyPr/>
                            </wps:wsp>
                            <wps:wsp>
                              <wps:cNvPr id="61775" name="Shape 61775"/>
                              <wps:cNvSpPr/>
                              <wps:spPr>
                                <a:xfrm>
                                  <a:off x="653796" y="4572"/>
                                  <a:ext cx="128016" cy="92964"/>
                                </a:xfrm>
                                <a:custGeom>
                                  <a:avLst/>
                                  <a:gdLst/>
                                  <a:ahLst/>
                                  <a:cxnLst/>
                                  <a:rect l="0" t="0" r="0" b="0"/>
                                  <a:pathLst>
                                    <a:path w="128016" h="92964">
                                      <a:moveTo>
                                        <a:pt x="0" y="0"/>
                                      </a:moveTo>
                                      <a:lnTo>
                                        <a:pt x="35052" y="0"/>
                                      </a:lnTo>
                                      <a:lnTo>
                                        <a:pt x="35052" y="1524"/>
                                      </a:lnTo>
                                      <a:lnTo>
                                        <a:pt x="33528" y="1524"/>
                                      </a:lnTo>
                                      <a:cubicBezTo>
                                        <a:pt x="30480" y="1524"/>
                                        <a:pt x="28956" y="3048"/>
                                        <a:pt x="27432" y="3048"/>
                                      </a:cubicBezTo>
                                      <a:cubicBezTo>
                                        <a:pt x="27432" y="4572"/>
                                        <a:pt x="25908" y="6096"/>
                                        <a:pt x="25908" y="7620"/>
                                      </a:cubicBezTo>
                                      <a:cubicBezTo>
                                        <a:pt x="25908" y="9144"/>
                                        <a:pt x="27432" y="13716"/>
                                        <a:pt x="28956" y="19812"/>
                                      </a:cubicBezTo>
                                      <a:lnTo>
                                        <a:pt x="47244" y="71628"/>
                                      </a:lnTo>
                                      <a:lnTo>
                                        <a:pt x="60960" y="27432"/>
                                      </a:lnTo>
                                      <a:lnTo>
                                        <a:pt x="57912" y="19812"/>
                                      </a:lnTo>
                                      <a:lnTo>
                                        <a:pt x="54864" y="12192"/>
                                      </a:lnTo>
                                      <a:cubicBezTo>
                                        <a:pt x="54864" y="10668"/>
                                        <a:pt x="53340" y="7620"/>
                                        <a:pt x="51816" y="6096"/>
                                      </a:cubicBezTo>
                                      <a:cubicBezTo>
                                        <a:pt x="51816" y="6096"/>
                                        <a:pt x="50292" y="4572"/>
                                        <a:pt x="50292" y="4572"/>
                                      </a:cubicBezTo>
                                      <a:cubicBezTo>
                                        <a:pt x="48768" y="3048"/>
                                        <a:pt x="47244" y="3048"/>
                                        <a:pt x="47244" y="3048"/>
                                      </a:cubicBezTo>
                                      <a:cubicBezTo>
                                        <a:pt x="45720" y="1524"/>
                                        <a:pt x="44196" y="1524"/>
                                        <a:pt x="42672" y="1524"/>
                                      </a:cubicBezTo>
                                      <a:lnTo>
                                        <a:pt x="42672" y="0"/>
                                      </a:lnTo>
                                      <a:lnTo>
                                        <a:pt x="79248" y="0"/>
                                      </a:lnTo>
                                      <a:lnTo>
                                        <a:pt x="79248" y="1524"/>
                                      </a:lnTo>
                                      <a:lnTo>
                                        <a:pt x="76200" y="1524"/>
                                      </a:lnTo>
                                      <a:cubicBezTo>
                                        <a:pt x="73152" y="1524"/>
                                        <a:pt x="71628" y="3048"/>
                                        <a:pt x="71628" y="3048"/>
                                      </a:cubicBezTo>
                                      <a:cubicBezTo>
                                        <a:pt x="70104" y="4572"/>
                                        <a:pt x="68580" y="6096"/>
                                        <a:pt x="68580" y="7620"/>
                                      </a:cubicBezTo>
                                      <a:cubicBezTo>
                                        <a:pt x="68580" y="10668"/>
                                        <a:pt x="70104" y="15240"/>
                                        <a:pt x="71628" y="19812"/>
                                      </a:cubicBezTo>
                                      <a:lnTo>
                                        <a:pt x="89916" y="70104"/>
                                      </a:lnTo>
                                      <a:lnTo>
                                        <a:pt x="106680" y="19812"/>
                                      </a:lnTo>
                                      <a:cubicBezTo>
                                        <a:pt x="109728" y="13716"/>
                                        <a:pt x="109728" y="10668"/>
                                        <a:pt x="109728" y="7620"/>
                                      </a:cubicBezTo>
                                      <a:cubicBezTo>
                                        <a:pt x="109728" y="6096"/>
                                        <a:pt x="109728" y="6096"/>
                                        <a:pt x="109728" y="4572"/>
                                      </a:cubicBezTo>
                                      <a:cubicBezTo>
                                        <a:pt x="108204" y="4572"/>
                                        <a:pt x="108204" y="3048"/>
                                        <a:pt x="106680" y="3048"/>
                                      </a:cubicBezTo>
                                      <a:cubicBezTo>
                                        <a:pt x="105156" y="3048"/>
                                        <a:pt x="102108" y="1524"/>
                                        <a:pt x="100584" y="1524"/>
                                      </a:cubicBezTo>
                                      <a:lnTo>
                                        <a:pt x="100584" y="0"/>
                                      </a:lnTo>
                                      <a:lnTo>
                                        <a:pt x="128016" y="0"/>
                                      </a:lnTo>
                                      <a:lnTo>
                                        <a:pt x="128016" y="1524"/>
                                      </a:lnTo>
                                      <a:cubicBezTo>
                                        <a:pt x="124968" y="1524"/>
                                        <a:pt x="123444" y="3048"/>
                                        <a:pt x="121920" y="3048"/>
                                      </a:cubicBezTo>
                                      <a:cubicBezTo>
                                        <a:pt x="120396" y="4572"/>
                                        <a:pt x="118872" y="6096"/>
                                        <a:pt x="117348" y="7620"/>
                                      </a:cubicBezTo>
                                      <a:cubicBezTo>
                                        <a:pt x="115824" y="9144"/>
                                        <a:pt x="114300" y="13716"/>
                                        <a:pt x="112776" y="19812"/>
                                      </a:cubicBezTo>
                                      <a:lnTo>
                                        <a:pt x="86868" y="92964"/>
                                      </a:lnTo>
                                      <a:lnTo>
                                        <a:pt x="82296" y="92964"/>
                                      </a:lnTo>
                                      <a:lnTo>
                                        <a:pt x="64008" y="36576"/>
                                      </a:lnTo>
                                      <a:lnTo>
                                        <a:pt x="45720" y="92964"/>
                                      </a:lnTo>
                                      <a:lnTo>
                                        <a:pt x="39624" y="92964"/>
                                      </a:lnTo>
                                      <a:lnTo>
                                        <a:pt x="13716" y="18288"/>
                                      </a:lnTo>
                                      <a:cubicBezTo>
                                        <a:pt x="12192" y="12192"/>
                                        <a:pt x="10668" y="7620"/>
                                        <a:pt x="10668" y="7620"/>
                                      </a:cubicBezTo>
                                      <a:cubicBezTo>
                                        <a:pt x="9144" y="6096"/>
                                        <a:pt x="7620" y="4572"/>
                                        <a:pt x="6096" y="3048"/>
                                      </a:cubicBezTo>
                                      <a:cubicBezTo>
                                        <a:pt x="4572" y="3048"/>
                                        <a:pt x="3048" y="1524"/>
                                        <a:pt x="0" y="1524"/>
                                      </a:cubicBezTo>
                                      <a:lnTo>
                                        <a:pt x="0" y="0"/>
                                      </a:lnTo>
                                      <a:close/>
                                    </a:path>
                                  </a:pathLst>
                                </a:custGeom>
                                <a:solidFill>
                                  <a:srgbClr val="000000"/>
                                </a:solidFill>
                                <a:ln w="0" cap="flat">
                                  <a:noFill/>
                                  <a:miter lim="127000"/>
                                </a:ln>
                                <a:effectLst/>
                              </wps:spPr>
                              <wps:bodyPr/>
                            </wps:wsp>
                            <wps:wsp>
                              <wps:cNvPr id="61776" name="Shape 61776"/>
                              <wps:cNvSpPr/>
                              <wps:spPr>
                                <a:xfrm>
                                  <a:off x="787908" y="33762"/>
                                  <a:ext cx="23622" cy="62821"/>
                                </a:xfrm>
                                <a:custGeom>
                                  <a:avLst/>
                                  <a:gdLst/>
                                  <a:ahLst/>
                                  <a:cxnLst/>
                                  <a:rect l="0" t="0" r="0" b="0"/>
                                  <a:pathLst>
                                    <a:path w="23622" h="62821">
                                      <a:moveTo>
                                        <a:pt x="23622" y="0"/>
                                      </a:moveTo>
                                      <a:lnTo>
                                        <a:pt x="23622" y="3140"/>
                                      </a:lnTo>
                                      <a:lnTo>
                                        <a:pt x="13716" y="7385"/>
                                      </a:lnTo>
                                      <a:cubicBezTo>
                                        <a:pt x="10668" y="10433"/>
                                        <a:pt x="9144" y="15005"/>
                                        <a:pt x="9144" y="19577"/>
                                      </a:cubicBezTo>
                                      <a:lnTo>
                                        <a:pt x="23622" y="19577"/>
                                      </a:lnTo>
                                      <a:lnTo>
                                        <a:pt x="23622" y="24149"/>
                                      </a:lnTo>
                                      <a:lnTo>
                                        <a:pt x="9144" y="24149"/>
                                      </a:lnTo>
                                      <a:cubicBezTo>
                                        <a:pt x="9144" y="33294"/>
                                        <a:pt x="10668" y="39389"/>
                                        <a:pt x="15240" y="45485"/>
                                      </a:cubicBezTo>
                                      <a:lnTo>
                                        <a:pt x="23622" y="48533"/>
                                      </a:lnTo>
                                      <a:lnTo>
                                        <a:pt x="23622" y="62821"/>
                                      </a:lnTo>
                                      <a:lnTo>
                                        <a:pt x="7620" y="56154"/>
                                      </a:lnTo>
                                      <a:cubicBezTo>
                                        <a:pt x="1524" y="50057"/>
                                        <a:pt x="0" y="42438"/>
                                        <a:pt x="0" y="31770"/>
                                      </a:cubicBezTo>
                                      <a:cubicBezTo>
                                        <a:pt x="0" y="21101"/>
                                        <a:pt x="1524" y="13482"/>
                                        <a:pt x="7620" y="7385"/>
                                      </a:cubicBezTo>
                                      <a:lnTo>
                                        <a:pt x="23622" y="0"/>
                                      </a:lnTo>
                                      <a:close/>
                                    </a:path>
                                  </a:pathLst>
                                </a:custGeom>
                                <a:solidFill>
                                  <a:srgbClr val="000000"/>
                                </a:solidFill>
                                <a:ln w="0" cap="flat">
                                  <a:noFill/>
                                  <a:miter lim="127000"/>
                                </a:ln>
                                <a:effectLst/>
                              </wps:spPr>
                              <wps:bodyPr/>
                            </wps:wsp>
                            <wps:wsp>
                              <wps:cNvPr id="61777" name="Shape 61777"/>
                              <wps:cNvSpPr/>
                              <wps:spPr>
                                <a:xfrm>
                                  <a:off x="811530" y="71628"/>
                                  <a:ext cx="28194" cy="25908"/>
                                </a:xfrm>
                                <a:custGeom>
                                  <a:avLst/>
                                  <a:gdLst/>
                                  <a:ahLst/>
                                  <a:cxnLst/>
                                  <a:rect l="0" t="0" r="0" b="0"/>
                                  <a:pathLst>
                                    <a:path w="28194" h="25908">
                                      <a:moveTo>
                                        <a:pt x="26670" y="0"/>
                                      </a:moveTo>
                                      <a:lnTo>
                                        <a:pt x="28194" y="1524"/>
                                      </a:lnTo>
                                      <a:cubicBezTo>
                                        <a:pt x="26670" y="9144"/>
                                        <a:pt x="23622" y="13716"/>
                                        <a:pt x="19050" y="19812"/>
                                      </a:cubicBezTo>
                                      <a:cubicBezTo>
                                        <a:pt x="14478" y="24384"/>
                                        <a:pt x="9906" y="25908"/>
                                        <a:pt x="2286" y="25908"/>
                                      </a:cubicBezTo>
                                      <a:lnTo>
                                        <a:pt x="0" y="24955"/>
                                      </a:lnTo>
                                      <a:lnTo>
                                        <a:pt x="0" y="10668"/>
                                      </a:lnTo>
                                      <a:lnTo>
                                        <a:pt x="8382" y="13716"/>
                                      </a:lnTo>
                                      <a:cubicBezTo>
                                        <a:pt x="11430" y="13716"/>
                                        <a:pt x="16002" y="13716"/>
                                        <a:pt x="19050" y="12192"/>
                                      </a:cubicBezTo>
                                      <a:cubicBezTo>
                                        <a:pt x="22098" y="9144"/>
                                        <a:pt x="23622" y="6096"/>
                                        <a:pt x="26670" y="0"/>
                                      </a:cubicBezTo>
                                      <a:close/>
                                    </a:path>
                                  </a:pathLst>
                                </a:custGeom>
                                <a:solidFill>
                                  <a:srgbClr val="000000"/>
                                </a:solidFill>
                                <a:ln w="0" cap="flat">
                                  <a:noFill/>
                                  <a:miter lim="127000"/>
                                </a:ln>
                                <a:effectLst/>
                              </wps:spPr>
                              <wps:bodyPr/>
                            </wps:wsp>
                            <wps:wsp>
                              <wps:cNvPr id="61778" name="Shape 61778"/>
                              <wps:cNvSpPr/>
                              <wps:spPr>
                                <a:xfrm>
                                  <a:off x="811530" y="32004"/>
                                  <a:ext cx="28194" cy="25908"/>
                                </a:xfrm>
                                <a:custGeom>
                                  <a:avLst/>
                                  <a:gdLst/>
                                  <a:ahLst/>
                                  <a:cxnLst/>
                                  <a:rect l="0" t="0" r="0" b="0"/>
                                  <a:pathLst>
                                    <a:path w="28194" h="25908">
                                      <a:moveTo>
                                        <a:pt x="3810" y="0"/>
                                      </a:moveTo>
                                      <a:cubicBezTo>
                                        <a:pt x="11430" y="0"/>
                                        <a:pt x="16002" y="3048"/>
                                        <a:pt x="20574" y="7620"/>
                                      </a:cubicBezTo>
                                      <a:cubicBezTo>
                                        <a:pt x="25146" y="12192"/>
                                        <a:pt x="28194" y="18288"/>
                                        <a:pt x="28194" y="25908"/>
                                      </a:cubicBezTo>
                                      <a:lnTo>
                                        <a:pt x="0" y="25908"/>
                                      </a:lnTo>
                                      <a:lnTo>
                                        <a:pt x="0" y="21336"/>
                                      </a:lnTo>
                                      <a:lnTo>
                                        <a:pt x="14478" y="21336"/>
                                      </a:lnTo>
                                      <a:cubicBezTo>
                                        <a:pt x="12954" y="18288"/>
                                        <a:pt x="12954" y="15240"/>
                                        <a:pt x="12954" y="13716"/>
                                      </a:cubicBezTo>
                                      <a:cubicBezTo>
                                        <a:pt x="11430" y="10668"/>
                                        <a:pt x="9906" y="9144"/>
                                        <a:pt x="6858" y="7620"/>
                                      </a:cubicBezTo>
                                      <a:cubicBezTo>
                                        <a:pt x="5334" y="6096"/>
                                        <a:pt x="2286" y="4572"/>
                                        <a:pt x="762" y="4572"/>
                                      </a:cubicBezTo>
                                      <a:lnTo>
                                        <a:pt x="0" y="4899"/>
                                      </a:lnTo>
                                      <a:lnTo>
                                        <a:pt x="0" y="1758"/>
                                      </a:lnTo>
                                      <a:lnTo>
                                        <a:pt x="3810" y="0"/>
                                      </a:lnTo>
                                      <a:close/>
                                    </a:path>
                                  </a:pathLst>
                                </a:custGeom>
                                <a:solidFill>
                                  <a:srgbClr val="000000"/>
                                </a:solidFill>
                                <a:ln w="0" cap="flat">
                                  <a:noFill/>
                                  <a:miter lim="127000"/>
                                </a:ln>
                                <a:effectLst/>
                              </wps:spPr>
                              <wps:bodyPr/>
                            </wps:wsp>
                            <wps:wsp>
                              <wps:cNvPr id="61779" name="Shape 61779"/>
                              <wps:cNvSpPr/>
                              <wps:spPr>
                                <a:xfrm>
                                  <a:off x="844296" y="12192"/>
                                  <a:ext cx="38100" cy="85344"/>
                                </a:xfrm>
                                <a:custGeom>
                                  <a:avLst/>
                                  <a:gdLst/>
                                  <a:ahLst/>
                                  <a:cxnLst/>
                                  <a:rect l="0" t="0" r="0" b="0"/>
                                  <a:pathLst>
                                    <a:path w="38100" h="85344">
                                      <a:moveTo>
                                        <a:pt x="21336" y="0"/>
                                      </a:moveTo>
                                      <a:lnTo>
                                        <a:pt x="22860" y="0"/>
                                      </a:lnTo>
                                      <a:lnTo>
                                        <a:pt x="22860" y="21336"/>
                                      </a:lnTo>
                                      <a:lnTo>
                                        <a:pt x="38100" y="21336"/>
                                      </a:lnTo>
                                      <a:lnTo>
                                        <a:pt x="38100" y="25908"/>
                                      </a:lnTo>
                                      <a:lnTo>
                                        <a:pt x="22860" y="25908"/>
                                      </a:lnTo>
                                      <a:lnTo>
                                        <a:pt x="22860" y="67056"/>
                                      </a:lnTo>
                                      <a:cubicBezTo>
                                        <a:pt x="22860" y="71628"/>
                                        <a:pt x="24384" y="74676"/>
                                        <a:pt x="24384" y="76200"/>
                                      </a:cubicBezTo>
                                      <a:cubicBezTo>
                                        <a:pt x="25908" y="77724"/>
                                        <a:pt x="27432" y="77724"/>
                                        <a:pt x="28956" y="77724"/>
                                      </a:cubicBezTo>
                                      <a:cubicBezTo>
                                        <a:pt x="30480" y="77724"/>
                                        <a:pt x="32004" y="77724"/>
                                        <a:pt x="32004" y="77724"/>
                                      </a:cubicBezTo>
                                      <a:cubicBezTo>
                                        <a:pt x="33528" y="76200"/>
                                        <a:pt x="35052" y="74676"/>
                                        <a:pt x="35052" y="73152"/>
                                      </a:cubicBezTo>
                                      <a:lnTo>
                                        <a:pt x="38100" y="73152"/>
                                      </a:lnTo>
                                      <a:cubicBezTo>
                                        <a:pt x="36576" y="77724"/>
                                        <a:pt x="35052" y="80772"/>
                                        <a:pt x="32004" y="82296"/>
                                      </a:cubicBezTo>
                                      <a:cubicBezTo>
                                        <a:pt x="28956" y="85344"/>
                                        <a:pt x="25908" y="85344"/>
                                        <a:pt x="22860" y="85344"/>
                                      </a:cubicBezTo>
                                      <a:cubicBezTo>
                                        <a:pt x="21336" y="85344"/>
                                        <a:pt x="18288" y="85344"/>
                                        <a:pt x="16764" y="83820"/>
                                      </a:cubicBezTo>
                                      <a:cubicBezTo>
                                        <a:pt x="15240" y="82296"/>
                                        <a:pt x="13716" y="80772"/>
                                        <a:pt x="12192" y="79248"/>
                                      </a:cubicBezTo>
                                      <a:cubicBezTo>
                                        <a:pt x="12192" y="76200"/>
                                        <a:pt x="10668" y="73152"/>
                                        <a:pt x="10668" y="68580"/>
                                      </a:cubicBezTo>
                                      <a:lnTo>
                                        <a:pt x="10668" y="25908"/>
                                      </a:lnTo>
                                      <a:lnTo>
                                        <a:pt x="0" y="25908"/>
                                      </a:lnTo>
                                      <a:lnTo>
                                        <a:pt x="0" y="24384"/>
                                      </a:lnTo>
                                      <a:cubicBezTo>
                                        <a:pt x="3048" y="22860"/>
                                        <a:pt x="6096" y="21336"/>
                                        <a:pt x="9144" y="19812"/>
                                      </a:cubicBezTo>
                                      <a:cubicBezTo>
                                        <a:pt x="12192" y="16764"/>
                                        <a:pt x="13716" y="13716"/>
                                        <a:pt x="16764" y="10668"/>
                                      </a:cubicBezTo>
                                      <a:cubicBezTo>
                                        <a:pt x="18288" y="9144"/>
                                        <a:pt x="19812" y="4572"/>
                                        <a:pt x="21336" y="0"/>
                                      </a:cubicBezTo>
                                      <a:close/>
                                    </a:path>
                                  </a:pathLst>
                                </a:custGeom>
                                <a:solidFill>
                                  <a:srgbClr val="000000"/>
                                </a:solidFill>
                                <a:ln w="0" cap="flat">
                                  <a:noFill/>
                                  <a:miter lim="127000"/>
                                </a:ln>
                                <a:effectLst/>
                              </wps:spPr>
                              <wps:bodyPr/>
                            </wps:wsp>
                            <wps:wsp>
                              <wps:cNvPr id="61780" name="Shape 61780"/>
                              <wps:cNvSpPr/>
                              <wps:spPr>
                                <a:xfrm>
                                  <a:off x="883920" y="12192"/>
                                  <a:ext cx="38100" cy="85344"/>
                                </a:xfrm>
                                <a:custGeom>
                                  <a:avLst/>
                                  <a:gdLst/>
                                  <a:ahLst/>
                                  <a:cxnLst/>
                                  <a:rect l="0" t="0" r="0" b="0"/>
                                  <a:pathLst>
                                    <a:path w="38100" h="85344">
                                      <a:moveTo>
                                        <a:pt x="21336" y="0"/>
                                      </a:moveTo>
                                      <a:lnTo>
                                        <a:pt x="22860" y="0"/>
                                      </a:lnTo>
                                      <a:lnTo>
                                        <a:pt x="22860" y="21336"/>
                                      </a:lnTo>
                                      <a:lnTo>
                                        <a:pt x="36576" y="21336"/>
                                      </a:lnTo>
                                      <a:lnTo>
                                        <a:pt x="36576" y="25908"/>
                                      </a:lnTo>
                                      <a:lnTo>
                                        <a:pt x="22860" y="25908"/>
                                      </a:lnTo>
                                      <a:lnTo>
                                        <a:pt x="22860" y="67056"/>
                                      </a:lnTo>
                                      <a:cubicBezTo>
                                        <a:pt x="22860" y="71628"/>
                                        <a:pt x="22860" y="74676"/>
                                        <a:pt x="24384" y="76200"/>
                                      </a:cubicBezTo>
                                      <a:cubicBezTo>
                                        <a:pt x="25908" y="77724"/>
                                        <a:pt x="25908" y="77724"/>
                                        <a:pt x="28956" y="77724"/>
                                      </a:cubicBezTo>
                                      <a:cubicBezTo>
                                        <a:pt x="28956" y="77724"/>
                                        <a:pt x="30480" y="77724"/>
                                        <a:pt x="32004" y="77724"/>
                                      </a:cubicBezTo>
                                      <a:cubicBezTo>
                                        <a:pt x="33528" y="76200"/>
                                        <a:pt x="33528" y="74676"/>
                                        <a:pt x="35052" y="73152"/>
                                      </a:cubicBezTo>
                                      <a:lnTo>
                                        <a:pt x="38100" y="73152"/>
                                      </a:lnTo>
                                      <a:cubicBezTo>
                                        <a:pt x="36576" y="77724"/>
                                        <a:pt x="33528" y="80772"/>
                                        <a:pt x="32004" y="82296"/>
                                      </a:cubicBezTo>
                                      <a:cubicBezTo>
                                        <a:pt x="28956" y="85344"/>
                                        <a:pt x="25908" y="85344"/>
                                        <a:pt x="22860" y="85344"/>
                                      </a:cubicBezTo>
                                      <a:cubicBezTo>
                                        <a:pt x="19812" y="85344"/>
                                        <a:pt x="18288" y="85344"/>
                                        <a:pt x="16764" y="83820"/>
                                      </a:cubicBezTo>
                                      <a:cubicBezTo>
                                        <a:pt x="13716" y="82296"/>
                                        <a:pt x="12192" y="80772"/>
                                        <a:pt x="12192" y="79248"/>
                                      </a:cubicBezTo>
                                      <a:cubicBezTo>
                                        <a:pt x="10668" y="76200"/>
                                        <a:pt x="10668" y="73152"/>
                                        <a:pt x="10668" y="68580"/>
                                      </a:cubicBezTo>
                                      <a:lnTo>
                                        <a:pt x="10668" y="25908"/>
                                      </a:lnTo>
                                      <a:lnTo>
                                        <a:pt x="0" y="25908"/>
                                      </a:lnTo>
                                      <a:lnTo>
                                        <a:pt x="0" y="24384"/>
                                      </a:lnTo>
                                      <a:cubicBezTo>
                                        <a:pt x="3048" y="22860"/>
                                        <a:pt x="6096" y="21336"/>
                                        <a:pt x="7620" y="19812"/>
                                      </a:cubicBezTo>
                                      <a:cubicBezTo>
                                        <a:pt x="10668" y="16764"/>
                                        <a:pt x="13716" y="13716"/>
                                        <a:pt x="16764" y="10668"/>
                                      </a:cubicBezTo>
                                      <a:cubicBezTo>
                                        <a:pt x="16764" y="9144"/>
                                        <a:pt x="18288" y="4572"/>
                                        <a:pt x="21336" y="0"/>
                                      </a:cubicBezTo>
                                      <a:close/>
                                    </a:path>
                                  </a:pathLst>
                                </a:custGeom>
                                <a:solidFill>
                                  <a:srgbClr val="000000"/>
                                </a:solidFill>
                                <a:ln w="0" cap="flat">
                                  <a:noFill/>
                                  <a:miter lim="127000"/>
                                </a:ln>
                                <a:effectLst/>
                              </wps:spPr>
                              <wps:bodyPr/>
                            </wps:wsp>
                            <wps:wsp>
                              <wps:cNvPr id="61781" name="Shape 61781"/>
                              <wps:cNvSpPr/>
                              <wps:spPr>
                                <a:xfrm>
                                  <a:off x="944880" y="33528"/>
                                  <a:ext cx="45720" cy="62484"/>
                                </a:xfrm>
                                <a:custGeom>
                                  <a:avLst/>
                                  <a:gdLst/>
                                  <a:ahLst/>
                                  <a:cxnLst/>
                                  <a:rect l="0" t="0" r="0" b="0"/>
                                  <a:pathLst>
                                    <a:path w="45720" h="62484">
                                      <a:moveTo>
                                        <a:pt x="18288" y="0"/>
                                      </a:moveTo>
                                      <a:lnTo>
                                        <a:pt x="42672" y="0"/>
                                      </a:lnTo>
                                      <a:lnTo>
                                        <a:pt x="42672" y="1524"/>
                                      </a:lnTo>
                                      <a:cubicBezTo>
                                        <a:pt x="39624" y="1524"/>
                                        <a:pt x="36576" y="3048"/>
                                        <a:pt x="35052" y="3048"/>
                                      </a:cubicBezTo>
                                      <a:cubicBezTo>
                                        <a:pt x="32004" y="4572"/>
                                        <a:pt x="28956" y="6096"/>
                                        <a:pt x="25908" y="9144"/>
                                      </a:cubicBezTo>
                                      <a:lnTo>
                                        <a:pt x="12192" y="22860"/>
                                      </a:lnTo>
                                      <a:lnTo>
                                        <a:pt x="28956" y="44196"/>
                                      </a:lnTo>
                                      <a:cubicBezTo>
                                        <a:pt x="32004" y="50292"/>
                                        <a:pt x="35052" y="53340"/>
                                        <a:pt x="36576" y="54864"/>
                                      </a:cubicBezTo>
                                      <a:cubicBezTo>
                                        <a:pt x="38100" y="57912"/>
                                        <a:pt x="39624" y="59436"/>
                                        <a:pt x="41148" y="59436"/>
                                      </a:cubicBezTo>
                                      <a:cubicBezTo>
                                        <a:pt x="42672" y="59436"/>
                                        <a:pt x="44196" y="59436"/>
                                        <a:pt x="45720" y="59436"/>
                                      </a:cubicBezTo>
                                      <a:lnTo>
                                        <a:pt x="45720" y="62484"/>
                                      </a:lnTo>
                                      <a:lnTo>
                                        <a:pt x="18288" y="62484"/>
                                      </a:lnTo>
                                      <a:lnTo>
                                        <a:pt x="18288" y="60960"/>
                                      </a:lnTo>
                                      <a:cubicBezTo>
                                        <a:pt x="19812" y="60960"/>
                                        <a:pt x="21336" y="60960"/>
                                        <a:pt x="21336" y="60960"/>
                                      </a:cubicBezTo>
                                      <a:cubicBezTo>
                                        <a:pt x="21336" y="59436"/>
                                        <a:pt x="22860" y="59436"/>
                                        <a:pt x="22860" y="57912"/>
                                      </a:cubicBezTo>
                                      <a:cubicBezTo>
                                        <a:pt x="22860" y="56388"/>
                                        <a:pt x="21336" y="54864"/>
                                        <a:pt x="19812" y="51816"/>
                                      </a:cubicBezTo>
                                      <a:lnTo>
                                        <a:pt x="0" y="27432"/>
                                      </a:lnTo>
                                      <a:lnTo>
                                        <a:pt x="16764" y="13716"/>
                                      </a:lnTo>
                                      <a:cubicBezTo>
                                        <a:pt x="19812" y="10668"/>
                                        <a:pt x="21336" y="7620"/>
                                        <a:pt x="22860" y="7620"/>
                                      </a:cubicBezTo>
                                      <a:cubicBezTo>
                                        <a:pt x="22860" y="6096"/>
                                        <a:pt x="22860" y="6096"/>
                                        <a:pt x="22860" y="6096"/>
                                      </a:cubicBezTo>
                                      <a:cubicBezTo>
                                        <a:pt x="22860" y="4572"/>
                                        <a:pt x="22860" y="4572"/>
                                        <a:pt x="21336" y="3048"/>
                                      </a:cubicBezTo>
                                      <a:cubicBezTo>
                                        <a:pt x="21336" y="3048"/>
                                        <a:pt x="19812" y="1524"/>
                                        <a:pt x="18288" y="1524"/>
                                      </a:cubicBezTo>
                                      <a:lnTo>
                                        <a:pt x="18288" y="0"/>
                                      </a:lnTo>
                                      <a:close/>
                                    </a:path>
                                  </a:pathLst>
                                </a:custGeom>
                                <a:solidFill>
                                  <a:srgbClr val="000000"/>
                                </a:solidFill>
                                <a:ln w="0" cap="flat">
                                  <a:noFill/>
                                  <a:miter lim="127000"/>
                                </a:ln>
                                <a:effectLst/>
                              </wps:spPr>
                              <wps:bodyPr/>
                            </wps:wsp>
                            <wps:wsp>
                              <wps:cNvPr id="61782" name="Shape 61782"/>
                              <wps:cNvSpPr/>
                              <wps:spPr>
                                <a:xfrm>
                                  <a:off x="923544" y="0"/>
                                  <a:ext cx="30480" cy="96012"/>
                                </a:xfrm>
                                <a:custGeom>
                                  <a:avLst/>
                                  <a:gdLst/>
                                  <a:ahLst/>
                                  <a:cxnLst/>
                                  <a:rect l="0" t="0" r="0" b="0"/>
                                  <a:pathLst>
                                    <a:path w="30480" h="96012">
                                      <a:moveTo>
                                        <a:pt x="18288" y="0"/>
                                      </a:moveTo>
                                      <a:lnTo>
                                        <a:pt x="21336" y="0"/>
                                      </a:lnTo>
                                      <a:lnTo>
                                        <a:pt x="21336" y="60960"/>
                                      </a:lnTo>
                                      <a:lnTo>
                                        <a:pt x="21336" y="82296"/>
                                      </a:lnTo>
                                      <a:cubicBezTo>
                                        <a:pt x="21336" y="86868"/>
                                        <a:pt x="22860" y="89916"/>
                                        <a:pt x="22860" y="91440"/>
                                      </a:cubicBezTo>
                                      <a:cubicBezTo>
                                        <a:pt x="22860" y="92964"/>
                                        <a:pt x="24384" y="92964"/>
                                        <a:pt x="24384" y="94488"/>
                                      </a:cubicBezTo>
                                      <a:cubicBezTo>
                                        <a:pt x="25908" y="94488"/>
                                        <a:pt x="27432" y="94488"/>
                                        <a:pt x="30480" y="94488"/>
                                      </a:cubicBezTo>
                                      <a:lnTo>
                                        <a:pt x="30480" y="96012"/>
                                      </a:lnTo>
                                      <a:lnTo>
                                        <a:pt x="0" y="96012"/>
                                      </a:lnTo>
                                      <a:lnTo>
                                        <a:pt x="0" y="94488"/>
                                      </a:lnTo>
                                      <a:cubicBezTo>
                                        <a:pt x="3048" y="94488"/>
                                        <a:pt x="6096" y="94488"/>
                                        <a:pt x="7620" y="94488"/>
                                      </a:cubicBezTo>
                                      <a:cubicBezTo>
                                        <a:pt x="7620" y="92964"/>
                                        <a:pt x="9144" y="92964"/>
                                        <a:pt x="9144" y="91440"/>
                                      </a:cubicBezTo>
                                      <a:cubicBezTo>
                                        <a:pt x="9144" y="89916"/>
                                        <a:pt x="9144" y="86868"/>
                                        <a:pt x="9144" y="82296"/>
                                      </a:cubicBezTo>
                                      <a:lnTo>
                                        <a:pt x="9144" y="25908"/>
                                      </a:lnTo>
                                      <a:cubicBezTo>
                                        <a:pt x="9144" y="19812"/>
                                        <a:pt x="9144" y="15240"/>
                                        <a:pt x="9144" y="12192"/>
                                      </a:cubicBezTo>
                                      <a:cubicBezTo>
                                        <a:pt x="9144" y="10668"/>
                                        <a:pt x="9144" y="10668"/>
                                        <a:pt x="7620" y="9144"/>
                                      </a:cubicBezTo>
                                      <a:cubicBezTo>
                                        <a:pt x="7620" y="9144"/>
                                        <a:pt x="6096" y="9144"/>
                                        <a:pt x="6096"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783" name="Shape 61783"/>
                              <wps:cNvSpPr/>
                              <wps:spPr>
                                <a:xfrm>
                                  <a:off x="996696" y="60198"/>
                                  <a:ext cx="23622" cy="37338"/>
                                </a:xfrm>
                                <a:custGeom>
                                  <a:avLst/>
                                  <a:gdLst/>
                                  <a:ahLst/>
                                  <a:cxnLst/>
                                  <a:rect l="0" t="0" r="0" b="0"/>
                                  <a:pathLst>
                                    <a:path w="23622" h="37338">
                                      <a:moveTo>
                                        <a:pt x="23622" y="0"/>
                                      </a:moveTo>
                                      <a:lnTo>
                                        <a:pt x="23622" y="4953"/>
                                      </a:lnTo>
                                      <a:lnTo>
                                        <a:pt x="22860" y="5334"/>
                                      </a:lnTo>
                                      <a:cubicBezTo>
                                        <a:pt x="19812" y="6858"/>
                                        <a:pt x="16764" y="9906"/>
                                        <a:pt x="15240" y="11430"/>
                                      </a:cubicBezTo>
                                      <a:cubicBezTo>
                                        <a:pt x="13716" y="14478"/>
                                        <a:pt x="12192" y="16002"/>
                                        <a:pt x="12192" y="19050"/>
                                      </a:cubicBezTo>
                                      <a:cubicBezTo>
                                        <a:pt x="12192" y="22098"/>
                                        <a:pt x="13716" y="25146"/>
                                        <a:pt x="15240" y="26670"/>
                                      </a:cubicBezTo>
                                      <a:cubicBezTo>
                                        <a:pt x="16764" y="29718"/>
                                        <a:pt x="19812" y="29718"/>
                                        <a:pt x="22860" y="29718"/>
                                      </a:cubicBezTo>
                                      <a:lnTo>
                                        <a:pt x="23622" y="29337"/>
                                      </a:lnTo>
                                      <a:lnTo>
                                        <a:pt x="23622" y="35338"/>
                                      </a:lnTo>
                                      <a:lnTo>
                                        <a:pt x="22860" y="35814"/>
                                      </a:lnTo>
                                      <a:cubicBezTo>
                                        <a:pt x="21336" y="37338"/>
                                        <a:pt x="18288" y="37338"/>
                                        <a:pt x="15240" y="37338"/>
                                      </a:cubicBezTo>
                                      <a:cubicBezTo>
                                        <a:pt x="10668" y="37338"/>
                                        <a:pt x="7620" y="35814"/>
                                        <a:pt x="4572" y="32766"/>
                                      </a:cubicBezTo>
                                      <a:cubicBezTo>
                                        <a:pt x="1524" y="31242"/>
                                        <a:pt x="0" y="26670"/>
                                        <a:pt x="0" y="22098"/>
                                      </a:cubicBezTo>
                                      <a:cubicBezTo>
                                        <a:pt x="0" y="19050"/>
                                        <a:pt x="1524" y="16002"/>
                                        <a:pt x="3048" y="14478"/>
                                      </a:cubicBezTo>
                                      <a:cubicBezTo>
                                        <a:pt x="4572" y="11430"/>
                                        <a:pt x="7620" y="8382"/>
                                        <a:pt x="12192" y="5334"/>
                                      </a:cubicBezTo>
                                      <a:lnTo>
                                        <a:pt x="23622" y="0"/>
                                      </a:lnTo>
                                      <a:close/>
                                    </a:path>
                                  </a:pathLst>
                                </a:custGeom>
                                <a:solidFill>
                                  <a:srgbClr val="000000"/>
                                </a:solidFill>
                                <a:ln w="0" cap="flat">
                                  <a:noFill/>
                                  <a:miter lim="127000"/>
                                </a:ln>
                                <a:effectLst/>
                              </wps:spPr>
                              <wps:bodyPr/>
                            </wps:wsp>
                            <wps:wsp>
                              <wps:cNvPr id="61784" name="Shape 61784"/>
                              <wps:cNvSpPr/>
                              <wps:spPr>
                                <a:xfrm>
                                  <a:off x="999744" y="33274"/>
                                  <a:ext cx="20574" cy="21590"/>
                                </a:xfrm>
                                <a:custGeom>
                                  <a:avLst/>
                                  <a:gdLst/>
                                  <a:ahLst/>
                                  <a:cxnLst/>
                                  <a:rect l="0" t="0" r="0" b="0"/>
                                  <a:pathLst>
                                    <a:path w="20574" h="21590">
                                      <a:moveTo>
                                        <a:pt x="20574" y="0"/>
                                      </a:moveTo>
                                      <a:lnTo>
                                        <a:pt x="20574" y="3683"/>
                                      </a:lnTo>
                                      <a:lnTo>
                                        <a:pt x="15240" y="6350"/>
                                      </a:lnTo>
                                      <a:cubicBezTo>
                                        <a:pt x="13716" y="7874"/>
                                        <a:pt x="12192" y="9398"/>
                                        <a:pt x="12192" y="10922"/>
                                      </a:cubicBezTo>
                                      <a:lnTo>
                                        <a:pt x="12192" y="15494"/>
                                      </a:lnTo>
                                      <a:cubicBezTo>
                                        <a:pt x="12192" y="17018"/>
                                        <a:pt x="12192" y="18542"/>
                                        <a:pt x="10668" y="20066"/>
                                      </a:cubicBezTo>
                                      <a:cubicBezTo>
                                        <a:pt x="10668" y="21590"/>
                                        <a:pt x="9144" y="21590"/>
                                        <a:pt x="6096" y="21590"/>
                                      </a:cubicBezTo>
                                      <a:cubicBezTo>
                                        <a:pt x="4572" y="21590"/>
                                        <a:pt x="3048" y="21590"/>
                                        <a:pt x="1524" y="20066"/>
                                      </a:cubicBezTo>
                                      <a:cubicBezTo>
                                        <a:pt x="1524" y="18542"/>
                                        <a:pt x="0" y="17018"/>
                                        <a:pt x="0" y="15494"/>
                                      </a:cubicBezTo>
                                      <a:cubicBezTo>
                                        <a:pt x="0" y="10922"/>
                                        <a:pt x="3048" y="7874"/>
                                        <a:pt x="6096" y="4826"/>
                                      </a:cubicBezTo>
                                      <a:lnTo>
                                        <a:pt x="20574" y="0"/>
                                      </a:lnTo>
                                      <a:close/>
                                    </a:path>
                                  </a:pathLst>
                                </a:custGeom>
                                <a:solidFill>
                                  <a:srgbClr val="000000"/>
                                </a:solidFill>
                                <a:ln w="0" cap="flat">
                                  <a:noFill/>
                                  <a:miter lim="127000"/>
                                </a:ln>
                                <a:effectLst/>
                              </wps:spPr>
                              <wps:bodyPr/>
                            </wps:wsp>
                            <wps:wsp>
                              <wps:cNvPr id="61785" name="Shape 61785"/>
                              <wps:cNvSpPr/>
                              <wps:spPr>
                                <a:xfrm>
                                  <a:off x="1004316" y="10668"/>
                                  <a:ext cx="15240" cy="15240"/>
                                </a:xfrm>
                                <a:custGeom>
                                  <a:avLst/>
                                  <a:gdLst/>
                                  <a:ahLst/>
                                  <a:cxnLst/>
                                  <a:rect l="0" t="0" r="0" b="0"/>
                                  <a:pathLst>
                                    <a:path w="15240" h="15240">
                                      <a:moveTo>
                                        <a:pt x="7620" y="0"/>
                                      </a:moveTo>
                                      <a:cubicBezTo>
                                        <a:pt x="10668" y="0"/>
                                        <a:pt x="12192" y="1524"/>
                                        <a:pt x="13716" y="3048"/>
                                      </a:cubicBezTo>
                                      <a:cubicBezTo>
                                        <a:pt x="15240" y="4572"/>
                                        <a:pt x="15240" y="6096"/>
                                        <a:pt x="15240" y="7620"/>
                                      </a:cubicBezTo>
                                      <a:cubicBezTo>
                                        <a:pt x="15240" y="10668"/>
                                        <a:pt x="15240" y="12192"/>
                                        <a:pt x="13716" y="13716"/>
                                      </a:cubicBezTo>
                                      <a:cubicBezTo>
                                        <a:pt x="12192" y="15240"/>
                                        <a:pt x="10668" y="15240"/>
                                        <a:pt x="7620" y="15240"/>
                                      </a:cubicBezTo>
                                      <a:cubicBezTo>
                                        <a:pt x="6096" y="15240"/>
                                        <a:pt x="4572" y="15240"/>
                                        <a:pt x="3048" y="13716"/>
                                      </a:cubicBezTo>
                                      <a:cubicBezTo>
                                        <a:pt x="1524" y="12192"/>
                                        <a:pt x="0" y="10668"/>
                                        <a:pt x="0" y="7620"/>
                                      </a:cubicBezTo>
                                      <a:cubicBezTo>
                                        <a:pt x="0" y="6096"/>
                                        <a:pt x="1524" y="4572"/>
                                        <a:pt x="3048" y="3048"/>
                                      </a:cubicBezTo>
                                      <a:cubicBezTo>
                                        <a:pt x="4572" y="1524"/>
                                        <a:pt x="6096" y="0"/>
                                        <a:pt x="7620" y="0"/>
                                      </a:cubicBezTo>
                                      <a:close/>
                                    </a:path>
                                  </a:pathLst>
                                </a:custGeom>
                                <a:solidFill>
                                  <a:srgbClr val="000000"/>
                                </a:solidFill>
                                <a:ln w="0" cap="flat">
                                  <a:noFill/>
                                  <a:miter lim="127000"/>
                                </a:ln>
                                <a:effectLst/>
                              </wps:spPr>
                              <wps:bodyPr/>
                            </wps:wsp>
                            <wps:wsp>
                              <wps:cNvPr id="61786" name="Shape 61786"/>
                              <wps:cNvSpPr/>
                              <wps:spPr>
                                <a:xfrm>
                                  <a:off x="1020318" y="32004"/>
                                  <a:ext cx="34290" cy="65532"/>
                                </a:xfrm>
                                <a:custGeom>
                                  <a:avLst/>
                                  <a:gdLst/>
                                  <a:ahLst/>
                                  <a:cxnLst/>
                                  <a:rect l="0" t="0" r="0" b="0"/>
                                  <a:pathLst>
                                    <a:path w="34290" h="65532">
                                      <a:moveTo>
                                        <a:pt x="3810" y="0"/>
                                      </a:moveTo>
                                      <a:cubicBezTo>
                                        <a:pt x="8382" y="0"/>
                                        <a:pt x="12954" y="1524"/>
                                        <a:pt x="17526" y="3048"/>
                                      </a:cubicBezTo>
                                      <a:cubicBezTo>
                                        <a:pt x="19050" y="4572"/>
                                        <a:pt x="22098" y="7620"/>
                                        <a:pt x="23622" y="10668"/>
                                      </a:cubicBezTo>
                                      <a:cubicBezTo>
                                        <a:pt x="23622" y="12192"/>
                                        <a:pt x="23622" y="16764"/>
                                        <a:pt x="23622" y="22860"/>
                                      </a:cubicBezTo>
                                      <a:lnTo>
                                        <a:pt x="23622" y="44196"/>
                                      </a:lnTo>
                                      <a:cubicBezTo>
                                        <a:pt x="23622" y="50292"/>
                                        <a:pt x="23622" y="53340"/>
                                        <a:pt x="25146" y="54864"/>
                                      </a:cubicBezTo>
                                      <a:cubicBezTo>
                                        <a:pt x="25146" y="56388"/>
                                        <a:pt x="25146" y="57912"/>
                                        <a:pt x="25146" y="57912"/>
                                      </a:cubicBezTo>
                                      <a:cubicBezTo>
                                        <a:pt x="26670" y="57912"/>
                                        <a:pt x="26670" y="57912"/>
                                        <a:pt x="28194" y="57912"/>
                                      </a:cubicBezTo>
                                      <a:cubicBezTo>
                                        <a:pt x="28194" y="57912"/>
                                        <a:pt x="28194" y="57912"/>
                                        <a:pt x="29718" y="57912"/>
                                      </a:cubicBezTo>
                                      <a:cubicBezTo>
                                        <a:pt x="29718" y="57912"/>
                                        <a:pt x="32766" y="56388"/>
                                        <a:pt x="34290" y="53340"/>
                                      </a:cubicBezTo>
                                      <a:lnTo>
                                        <a:pt x="34290" y="56388"/>
                                      </a:lnTo>
                                      <a:cubicBezTo>
                                        <a:pt x="29718" y="62484"/>
                                        <a:pt x="25146" y="65532"/>
                                        <a:pt x="19050" y="65532"/>
                                      </a:cubicBezTo>
                                      <a:cubicBezTo>
                                        <a:pt x="17526" y="65532"/>
                                        <a:pt x="16002" y="65532"/>
                                        <a:pt x="14478" y="64008"/>
                                      </a:cubicBezTo>
                                      <a:cubicBezTo>
                                        <a:pt x="12954" y="62484"/>
                                        <a:pt x="11430" y="59436"/>
                                        <a:pt x="11430" y="56388"/>
                                      </a:cubicBezTo>
                                      <a:lnTo>
                                        <a:pt x="0" y="63532"/>
                                      </a:lnTo>
                                      <a:lnTo>
                                        <a:pt x="0" y="57531"/>
                                      </a:lnTo>
                                      <a:lnTo>
                                        <a:pt x="11430" y="51816"/>
                                      </a:lnTo>
                                      <a:lnTo>
                                        <a:pt x="11430" y="27432"/>
                                      </a:lnTo>
                                      <a:lnTo>
                                        <a:pt x="0" y="33147"/>
                                      </a:lnTo>
                                      <a:lnTo>
                                        <a:pt x="0" y="28194"/>
                                      </a:lnTo>
                                      <a:lnTo>
                                        <a:pt x="11430" y="22860"/>
                                      </a:lnTo>
                                      <a:lnTo>
                                        <a:pt x="11430" y="21336"/>
                                      </a:lnTo>
                                      <a:cubicBezTo>
                                        <a:pt x="11430" y="15240"/>
                                        <a:pt x="11430" y="10668"/>
                                        <a:pt x="9906" y="9144"/>
                                      </a:cubicBezTo>
                                      <a:cubicBezTo>
                                        <a:pt x="6858" y="6096"/>
                                        <a:pt x="3810" y="4572"/>
                                        <a:pt x="762" y="4572"/>
                                      </a:cubicBezTo>
                                      <a:lnTo>
                                        <a:pt x="0" y="4953"/>
                                      </a:lnTo>
                                      <a:lnTo>
                                        <a:pt x="0" y="1270"/>
                                      </a:lnTo>
                                      <a:lnTo>
                                        <a:pt x="3810" y="0"/>
                                      </a:lnTo>
                                      <a:close/>
                                    </a:path>
                                  </a:pathLst>
                                </a:custGeom>
                                <a:solidFill>
                                  <a:srgbClr val="000000"/>
                                </a:solidFill>
                                <a:ln w="0" cap="flat">
                                  <a:noFill/>
                                  <a:miter lim="127000"/>
                                </a:ln>
                                <a:effectLst/>
                              </wps:spPr>
                              <wps:bodyPr/>
                            </wps:wsp>
                            <wps:wsp>
                              <wps:cNvPr id="61787" name="Shape 61787"/>
                              <wps:cNvSpPr/>
                              <wps:spPr>
                                <a:xfrm>
                                  <a:off x="1028700" y="10668"/>
                                  <a:ext cx="15240" cy="15240"/>
                                </a:xfrm>
                                <a:custGeom>
                                  <a:avLst/>
                                  <a:gdLst/>
                                  <a:ahLst/>
                                  <a:cxnLst/>
                                  <a:rect l="0" t="0" r="0" b="0"/>
                                  <a:pathLst>
                                    <a:path w="15240" h="15240">
                                      <a:moveTo>
                                        <a:pt x="7620" y="0"/>
                                      </a:moveTo>
                                      <a:cubicBezTo>
                                        <a:pt x="10668" y="0"/>
                                        <a:pt x="12192" y="1524"/>
                                        <a:pt x="13716" y="3048"/>
                                      </a:cubicBezTo>
                                      <a:cubicBezTo>
                                        <a:pt x="15240" y="4572"/>
                                        <a:pt x="15240" y="6096"/>
                                        <a:pt x="15240" y="7620"/>
                                      </a:cubicBezTo>
                                      <a:cubicBezTo>
                                        <a:pt x="15240" y="10668"/>
                                        <a:pt x="15240" y="12192"/>
                                        <a:pt x="13716" y="13716"/>
                                      </a:cubicBezTo>
                                      <a:cubicBezTo>
                                        <a:pt x="12192" y="15240"/>
                                        <a:pt x="10668" y="15240"/>
                                        <a:pt x="7620" y="15240"/>
                                      </a:cubicBezTo>
                                      <a:cubicBezTo>
                                        <a:pt x="6096" y="15240"/>
                                        <a:pt x="4572" y="15240"/>
                                        <a:pt x="3048" y="13716"/>
                                      </a:cubicBezTo>
                                      <a:cubicBezTo>
                                        <a:pt x="1524" y="12192"/>
                                        <a:pt x="0" y="10668"/>
                                        <a:pt x="0" y="7620"/>
                                      </a:cubicBezTo>
                                      <a:cubicBezTo>
                                        <a:pt x="0" y="6096"/>
                                        <a:pt x="1524" y="4572"/>
                                        <a:pt x="3048" y="3048"/>
                                      </a:cubicBezTo>
                                      <a:cubicBezTo>
                                        <a:pt x="4572" y="1524"/>
                                        <a:pt x="6096" y="0"/>
                                        <a:pt x="7620" y="0"/>
                                      </a:cubicBezTo>
                                      <a:close/>
                                    </a:path>
                                  </a:pathLst>
                                </a:custGeom>
                                <a:solidFill>
                                  <a:srgbClr val="000000"/>
                                </a:solidFill>
                                <a:ln w="0" cap="flat">
                                  <a:noFill/>
                                  <a:miter lim="127000"/>
                                </a:ln>
                                <a:effectLst/>
                              </wps:spPr>
                              <wps:bodyPr/>
                            </wps:wsp>
                            <wps:wsp>
                              <wps:cNvPr id="61788" name="Shape 61788"/>
                              <wps:cNvSpPr/>
                              <wps:spPr>
                                <a:xfrm>
                                  <a:off x="1056132" y="32003"/>
                                  <a:ext cx="103632" cy="64008"/>
                                </a:xfrm>
                                <a:custGeom>
                                  <a:avLst/>
                                  <a:gdLst/>
                                  <a:ahLst/>
                                  <a:cxnLst/>
                                  <a:rect l="0" t="0" r="0" b="0"/>
                                  <a:pathLst>
                                    <a:path w="103632" h="64008">
                                      <a:moveTo>
                                        <a:pt x="18288" y="0"/>
                                      </a:moveTo>
                                      <a:lnTo>
                                        <a:pt x="21336" y="0"/>
                                      </a:lnTo>
                                      <a:lnTo>
                                        <a:pt x="21336" y="13716"/>
                                      </a:lnTo>
                                      <a:cubicBezTo>
                                        <a:pt x="25908" y="9144"/>
                                        <a:pt x="28956" y="6096"/>
                                        <a:pt x="28956" y="6096"/>
                                      </a:cubicBezTo>
                                      <a:cubicBezTo>
                                        <a:pt x="32004" y="4572"/>
                                        <a:pt x="33528" y="3048"/>
                                        <a:pt x="35052" y="1524"/>
                                      </a:cubicBezTo>
                                      <a:cubicBezTo>
                                        <a:pt x="38100" y="1524"/>
                                        <a:pt x="39624" y="0"/>
                                        <a:pt x="42672" y="0"/>
                                      </a:cubicBezTo>
                                      <a:cubicBezTo>
                                        <a:pt x="45720" y="0"/>
                                        <a:pt x="48768" y="1524"/>
                                        <a:pt x="51816" y="4572"/>
                                      </a:cubicBezTo>
                                      <a:cubicBezTo>
                                        <a:pt x="54864" y="6096"/>
                                        <a:pt x="56388" y="9144"/>
                                        <a:pt x="57912" y="13716"/>
                                      </a:cubicBezTo>
                                      <a:cubicBezTo>
                                        <a:pt x="62484" y="7620"/>
                                        <a:pt x="65532" y="4572"/>
                                        <a:pt x="68580" y="3048"/>
                                      </a:cubicBezTo>
                                      <a:cubicBezTo>
                                        <a:pt x="71628" y="1524"/>
                                        <a:pt x="76200" y="0"/>
                                        <a:pt x="79248" y="0"/>
                                      </a:cubicBezTo>
                                      <a:cubicBezTo>
                                        <a:pt x="82296" y="0"/>
                                        <a:pt x="85344" y="1524"/>
                                        <a:pt x="86868" y="3048"/>
                                      </a:cubicBezTo>
                                      <a:cubicBezTo>
                                        <a:pt x="89916" y="4572"/>
                                        <a:pt x="91440" y="7620"/>
                                        <a:pt x="92964" y="12192"/>
                                      </a:cubicBezTo>
                                      <a:cubicBezTo>
                                        <a:pt x="94488" y="13716"/>
                                        <a:pt x="94488" y="18288"/>
                                        <a:pt x="94488" y="24384"/>
                                      </a:cubicBezTo>
                                      <a:lnTo>
                                        <a:pt x="94488" y="50292"/>
                                      </a:lnTo>
                                      <a:cubicBezTo>
                                        <a:pt x="94488" y="54864"/>
                                        <a:pt x="94488" y="57912"/>
                                        <a:pt x="96012" y="59436"/>
                                      </a:cubicBezTo>
                                      <a:cubicBezTo>
                                        <a:pt x="96012" y="60960"/>
                                        <a:pt x="97536" y="60960"/>
                                        <a:pt x="97536" y="62484"/>
                                      </a:cubicBezTo>
                                      <a:cubicBezTo>
                                        <a:pt x="99060" y="62484"/>
                                        <a:pt x="100584" y="62484"/>
                                        <a:pt x="103632" y="62484"/>
                                      </a:cubicBezTo>
                                      <a:lnTo>
                                        <a:pt x="103632" y="64008"/>
                                      </a:lnTo>
                                      <a:lnTo>
                                        <a:pt x="73152" y="64008"/>
                                      </a:lnTo>
                                      <a:lnTo>
                                        <a:pt x="73152" y="62484"/>
                                      </a:lnTo>
                                      <a:lnTo>
                                        <a:pt x="74676" y="62484"/>
                                      </a:lnTo>
                                      <a:cubicBezTo>
                                        <a:pt x="76200" y="62484"/>
                                        <a:pt x="79248" y="62484"/>
                                        <a:pt x="80772" y="60960"/>
                                      </a:cubicBezTo>
                                      <a:cubicBezTo>
                                        <a:pt x="80772" y="60960"/>
                                        <a:pt x="82296" y="59436"/>
                                        <a:pt x="82296" y="57912"/>
                                      </a:cubicBezTo>
                                      <a:cubicBezTo>
                                        <a:pt x="82296" y="56388"/>
                                        <a:pt x="82296" y="54864"/>
                                        <a:pt x="82296" y="50292"/>
                                      </a:cubicBezTo>
                                      <a:lnTo>
                                        <a:pt x="82296" y="22860"/>
                                      </a:lnTo>
                                      <a:cubicBezTo>
                                        <a:pt x="82296" y="18288"/>
                                        <a:pt x="82296" y="15240"/>
                                        <a:pt x="80772" y="12192"/>
                                      </a:cubicBezTo>
                                      <a:cubicBezTo>
                                        <a:pt x="79248" y="9144"/>
                                        <a:pt x="76200" y="7620"/>
                                        <a:pt x="73152" y="7620"/>
                                      </a:cubicBezTo>
                                      <a:cubicBezTo>
                                        <a:pt x="70104" y="7620"/>
                                        <a:pt x="68580" y="9144"/>
                                        <a:pt x="67056" y="10668"/>
                                      </a:cubicBezTo>
                                      <a:cubicBezTo>
                                        <a:pt x="64008" y="10668"/>
                                        <a:pt x="60960" y="13716"/>
                                        <a:pt x="57912" y="16764"/>
                                      </a:cubicBezTo>
                                      <a:lnTo>
                                        <a:pt x="57912" y="50292"/>
                                      </a:lnTo>
                                      <a:cubicBezTo>
                                        <a:pt x="57912" y="54864"/>
                                        <a:pt x="57912" y="57912"/>
                                        <a:pt x="59436" y="59436"/>
                                      </a:cubicBezTo>
                                      <a:cubicBezTo>
                                        <a:pt x="59436" y="60960"/>
                                        <a:pt x="59436" y="60960"/>
                                        <a:pt x="60960" y="62484"/>
                                      </a:cubicBezTo>
                                      <a:cubicBezTo>
                                        <a:pt x="62484" y="62484"/>
                                        <a:pt x="64008" y="62484"/>
                                        <a:pt x="67056" y="62484"/>
                                      </a:cubicBezTo>
                                      <a:lnTo>
                                        <a:pt x="67056" y="64008"/>
                                      </a:lnTo>
                                      <a:lnTo>
                                        <a:pt x="36576" y="64008"/>
                                      </a:lnTo>
                                      <a:lnTo>
                                        <a:pt x="36576" y="62484"/>
                                      </a:lnTo>
                                      <a:cubicBezTo>
                                        <a:pt x="39624" y="62484"/>
                                        <a:pt x="42672" y="62484"/>
                                        <a:pt x="42672" y="62484"/>
                                      </a:cubicBezTo>
                                      <a:cubicBezTo>
                                        <a:pt x="44196" y="60960"/>
                                        <a:pt x="45720" y="59436"/>
                                        <a:pt x="45720" y="57912"/>
                                      </a:cubicBezTo>
                                      <a:cubicBezTo>
                                        <a:pt x="45720" y="56388"/>
                                        <a:pt x="45720" y="54864"/>
                                        <a:pt x="45720" y="50292"/>
                                      </a:cubicBezTo>
                                      <a:lnTo>
                                        <a:pt x="45720" y="22860"/>
                                      </a:lnTo>
                                      <a:cubicBezTo>
                                        <a:pt x="45720" y="18288"/>
                                        <a:pt x="45720" y="15240"/>
                                        <a:pt x="44196" y="12192"/>
                                      </a:cubicBezTo>
                                      <a:cubicBezTo>
                                        <a:pt x="42672" y="9144"/>
                                        <a:pt x="39624" y="7620"/>
                                        <a:pt x="36576" y="7620"/>
                                      </a:cubicBezTo>
                                      <a:cubicBezTo>
                                        <a:pt x="33528" y="7620"/>
                                        <a:pt x="32004" y="9144"/>
                                        <a:pt x="28956" y="10668"/>
                                      </a:cubicBezTo>
                                      <a:cubicBezTo>
                                        <a:pt x="25908" y="12192"/>
                                        <a:pt x="22860" y="13716"/>
                                        <a:pt x="21336" y="16764"/>
                                      </a:cubicBezTo>
                                      <a:lnTo>
                                        <a:pt x="21336" y="50292"/>
                                      </a:lnTo>
                                      <a:cubicBezTo>
                                        <a:pt x="21336" y="54864"/>
                                        <a:pt x="21336" y="57912"/>
                                        <a:pt x="22860" y="59436"/>
                                      </a:cubicBezTo>
                                      <a:cubicBezTo>
                                        <a:pt x="22860" y="60960"/>
                                        <a:pt x="22860" y="60960"/>
                                        <a:pt x="24384" y="62484"/>
                                      </a:cubicBezTo>
                                      <a:cubicBezTo>
                                        <a:pt x="25908" y="62484"/>
                                        <a:pt x="27432" y="62484"/>
                                        <a:pt x="30480" y="62484"/>
                                      </a:cubicBezTo>
                                      <a:lnTo>
                                        <a:pt x="30480" y="64008"/>
                                      </a:lnTo>
                                      <a:lnTo>
                                        <a:pt x="0" y="64008"/>
                                      </a:lnTo>
                                      <a:lnTo>
                                        <a:pt x="0" y="62484"/>
                                      </a:lnTo>
                                      <a:cubicBezTo>
                                        <a:pt x="3048" y="62484"/>
                                        <a:pt x="4572" y="62484"/>
                                        <a:pt x="6096" y="62484"/>
                                      </a:cubicBezTo>
                                      <a:cubicBezTo>
                                        <a:pt x="7620" y="60960"/>
                                        <a:pt x="7620" y="60960"/>
                                        <a:pt x="9144" y="59436"/>
                                      </a:cubicBezTo>
                                      <a:cubicBezTo>
                                        <a:pt x="9144" y="57912"/>
                                        <a:pt x="9144" y="54864"/>
                                        <a:pt x="9144" y="50292"/>
                                      </a:cubicBezTo>
                                      <a:lnTo>
                                        <a:pt x="9144" y="25908"/>
                                      </a:lnTo>
                                      <a:cubicBezTo>
                                        <a:pt x="9144" y="19812"/>
                                        <a:pt x="9144" y="15240"/>
                                        <a:pt x="9144" y="12192"/>
                                      </a:cubicBezTo>
                                      <a:cubicBezTo>
                                        <a:pt x="9144" y="10668"/>
                                        <a:pt x="7620" y="10668"/>
                                        <a:pt x="7620" y="9144"/>
                                      </a:cubicBezTo>
                                      <a:cubicBezTo>
                                        <a:pt x="7620" y="9144"/>
                                        <a:pt x="6096" y="9144"/>
                                        <a:pt x="4572"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789" name="Shape 61789"/>
                              <wps:cNvSpPr/>
                              <wps:spPr>
                                <a:xfrm>
                                  <a:off x="1164336" y="32004"/>
                                  <a:ext cx="36576" cy="92964"/>
                                </a:xfrm>
                                <a:custGeom>
                                  <a:avLst/>
                                  <a:gdLst/>
                                  <a:ahLst/>
                                  <a:cxnLst/>
                                  <a:rect l="0" t="0" r="0" b="0"/>
                                  <a:pathLst>
                                    <a:path w="36576" h="92964">
                                      <a:moveTo>
                                        <a:pt x="18288" y="0"/>
                                      </a:moveTo>
                                      <a:lnTo>
                                        <a:pt x="21336" y="0"/>
                                      </a:lnTo>
                                      <a:lnTo>
                                        <a:pt x="21336" y="15240"/>
                                      </a:lnTo>
                                      <a:cubicBezTo>
                                        <a:pt x="24384" y="9144"/>
                                        <a:pt x="27432" y="6096"/>
                                        <a:pt x="30480" y="3048"/>
                                      </a:cubicBezTo>
                                      <a:lnTo>
                                        <a:pt x="36576" y="1306"/>
                                      </a:lnTo>
                                      <a:lnTo>
                                        <a:pt x="36576" y="10015"/>
                                      </a:lnTo>
                                      <a:lnTo>
                                        <a:pt x="35052" y="9144"/>
                                      </a:lnTo>
                                      <a:cubicBezTo>
                                        <a:pt x="33528" y="9144"/>
                                        <a:pt x="30480" y="10668"/>
                                        <a:pt x="28956" y="10668"/>
                                      </a:cubicBezTo>
                                      <a:cubicBezTo>
                                        <a:pt x="27432" y="12192"/>
                                        <a:pt x="24384" y="15240"/>
                                        <a:pt x="21336" y="18288"/>
                                      </a:cubicBezTo>
                                      <a:lnTo>
                                        <a:pt x="21336" y="41148"/>
                                      </a:lnTo>
                                      <a:cubicBezTo>
                                        <a:pt x="21336" y="47244"/>
                                        <a:pt x="21336" y="50292"/>
                                        <a:pt x="21336" y="51816"/>
                                      </a:cubicBezTo>
                                      <a:cubicBezTo>
                                        <a:pt x="21336" y="54864"/>
                                        <a:pt x="22860" y="56388"/>
                                        <a:pt x="25908" y="57912"/>
                                      </a:cubicBezTo>
                                      <a:cubicBezTo>
                                        <a:pt x="28956" y="60960"/>
                                        <a:pt x="32004" y="60960"/>
                                        <a:pt x="35052" y="60960"/>
                                      </a:cubicBezTo>
                                      <a:lnTo>
                                        <a:pt x="36576" y="60307"/>
                                      </a:lnTo>
                                      <a:lnTo>
                                        <a:pt x="36576" y="64946"/>
                                      </a:lnTo>
                                      <a:lnTo>
                                        <a:pt x="35052" y="65532"/>
                                      </a:lnTo>
                                      <a:cubicBezTo>
                                        <a:pt x="32004" y="65532"/>
                                        <a:pt x="28956" y="65532"/>
                                        <a:pt x="27432" y="64008"/>
                                      </a:cubicBezTo>
                                      <a:cubicBezTo>
                                        <a:pt x="24384" y="64008"/>
                                        <a:pt x="22860" y="62484"/>
                                        <a:pt x="21336" y="59436"/>
                                      </a:cubicBezTo>
                                      <a:lnTo>
                                        <a:pt x="21336" y="79248"/>
                                      </a:lnTo>
                                      <a:cubicBezTo>
                                        <a:pt x="21336" y="83820"/>
                                        <a:pt x="21336" y="86868"/>
                                        <a:pt x="21336" y="88392"/>
                                      </a:cubicBezTo>
                                      <a:cubicBezTo>
                                        <a:pt x="21336" y="89916"/>
                                        <a:pt x="22860" y="89916"/>
                                        <a:pt x="24384" y="91440"/>
                                      </a:cubicBezTo>
                                      <a:cubicBezTo>
                                        <a:pt x="24384" y="91440"/>
                                        <a:pt x="27432" y="91440"/>
                                        <a:pt x="30480" y="91440"/>
                                      </a:cubicBezTo>
                                      <a:lnTo>
                                        <a:pt x="30480" y="92964"/>
                                      </a:lnTo>
                                      <a:lnTo>
                                        <a:pt x="0" y="92964"/>
                                      </a:lnTo>
                                      <a:lnTo>
                                        <a:pt x="0" y="91440"/>
                                      </a:lnTo>
                                      <a:lnTo>
                                        <a:pt x="1524" y="91440"/>
                                      </a:lnTo>
                                      <a:cubicBezTo>
                                        <a:pt x="3048" y="91440"/>
                                        <a:pt x="4572" y="91440"/>
                                        <a:pt x="6096" y="89916"/>
                                      </a:cubicBezTo>
                                      <a:cubicBezTo>
                                        <a:pt x="7620" y="89916"/>
                                        <a:pt x="7620" y="89916"/>
                                        <a:pt x="7620" y="88392"/>
                                      </a:cubicBezTo>
                                      <a:cubicBezTo>
                                        <a:pt x="7620" y="86868"/>
                                        <a:pt x="9144" y="83820"/>
                                        <a:pt x="9144" y="79248"/>
                                      </a:cubicBezTo>
                                      <a:lnTo>
                                        <a:pt x="9144" y="19812"/>
                                      </a:lnTo>
                                      <a:cubicBezTo>
                                        <a:pt x="9144" y="16764"/>
                                        <a:pt x="9144" y="13716"/>
                                        <a:pt x="7620" y="12192"/>
                                      </a:cubicBezTo>
                                      <a:cubicBezTo>
                                        <a:pt x="7620" y="10668"/>
                                        <a:pt x="7620" y="10668"/>
                                        <a:pt x="6096" y="9144"/>
                                      </a:cubicBezTo>
                                      <a:cubicBezTo>
                                        <a:pt x="6096" y="9144"/>
                                        <a:pt x="4572" y="9144"/>
                                        <a:pt x="3048"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790" name="Shape 61790"/>
                              <wps:cNvSpPr/>
                              <wps:spPr>
                                <a:xfrm>
                                  <a:off x="1200912" y="32004"/>
                                  <a:ext cx="27432" cy="64946"/>
                                </a:xfrm>
                                <a:custGeom>
                                  <a:avLst/>
                                  <a:gdLst/>
                                  <a:ahLst/>
                                  <a:cxnLst/>
                                  <a:rect l="0" t="0" r="0" b="0"/>
                                  <a:pathLst>
                                    <a:path w="27432" h="64946">
                                      <a:moveTo>
                                        <a:pt x="4572" y="0"/>
                                      </a:moveTo>
                                      <a:cubicBezTo>
                                        <a:pt x="10668" y="0"/>
                                        <a:pt x="15240" y="3048"/>
                                        <a:pt x="19812" y="7620"/>
                                      </a:cubicBezTo>
                                      <a:cubicBezTo>
                                        <a:pt x="24384" y="13716"/>
                                        <a:pt x="27432" y="21336"/>
                                        <a:pt x="27432" y="30480"/>
                                      </a:cubicBezTo>
                                      <a:cubicBezTo>
                                        <a:pt x="27432" y="41148"/>
                                        <a:pt x="24384" y="50292"/>
                                        <a:pt x="18288" y="57912"/>
                                      </a:cubicBezTo>
                                      <a:lnTo>
                                        <a:pt x="0" y="64946"/>
                                      </a:lnTo>
                                      <a:lnTo>
                                        <a:pt x="0" y="60307"/>
                                      </a:lnTo>
                                      <a:lnTo>
                                        <a:pt x="9144" y="56388"/>
                                      </a:lnTo>
                                      <a:cubicBezTo>
                                        <a:pt x="12192" y="51816"/>
                                        <a:pt x="15240" y="45720"/>
                                        <a:pt x="15240" y="36576"/>
                                      </a:cubicBezTo>
                                      <a:cubicBezTo>
                                        <a:pt x="15240" y="27432"/>
                                        <a:pt x="12192" y="19812"/>
                                        <a:pt x="9144" y="15240"/>
                                      </a:cubicBezTo>
                                      <a:lnTo>
                                        <a:pt x="0" y="10015"/>
                                      </a:lnTo>
                                      <a:lnTo>
                                        <a:pt x="0" y="1306"/>
                                      </a:lnTo>
                                      <a:lnTo>
                                        <a:pt x="4572" y="0"/>
                                      </a:lnTo>
                                      <a:close/>
                                    </a:path>
                                  </a:pathLst>
                                </a:custGeom>
                                <a:solidFill>
                                  <a:srgbClr val="000000"/>
                                </a:solidFill>
                                <a:ln w="0" cap="flat">
                                  <a:noFill/>
                                  <a:miter lim="127000"/>
                                </a:ln>
                                <a:effectLst/>
                              </wps:spPr>
                              <wps:bodyPr/>
                            </wps:wsp>
                            <wps:wsp>
                              <wps:cNvPr id="61791" name="Shape 61791"/>
                              <wps:cNvSpPr/>
                              <wps:spPr>
                                <a:xfrm>
                                  <a:off x="1237488" y="0"/>
                                  <a:ext cx="56388" cy="96012"/>
                                </a:xfrm>
                                <a:custGeom>
                                  <a:avLst/>
                                  <a:gdLst/>
                                  <a:ahLst/>
                                  <a:cxnLst/>
                                  <a:rect l="0" t="0" r="0" b="0"/>
                                  <a:pathLst>
                                    <a:path w="56388" h="96012">
                                      <a:moveTo>
                                        <a:pt x="38100" y="0"/>
                                      </a:moveTo>
                                      <a:cubicBezTo>
                                        <a:pt x="42672" y="0"/>
                                        <a:pt x="47244" y="1524"/>
                                        <a:pt x="51816" y="4572"/>
                                      </a:cubicBezTo>
                                      <a:cubicBezTo>
                                        <a:pt x="54864" y="7620"/>
                                        <a:pt x="56388" y="9144"/>
                                        <a:pt x="56388" y="12192"/>
                                      </a:cubicBezTo>
                                      <a:cubicBezTo>
                                        <a:pt x="56388" y="13716"/>
                                        <a:pt x="54864" y="13716"/>
                                        <a:pt x="53340" y="15240"/>
                                      </a:cubicBezTo>
                                      <a:cubicBezTo>
                                        <a:pt x="53340" y="16764"/>
                                        <a:pt x="51816" y="16764"/>
                                        <a:pt x="50292" y="16764"/>
                                      </a:cubicBezTo>
                                      <a:cubicBezTo>
                                        <a:pt x="48768" y="16764"/>
                                        <a:pt x="47244" y="16764"/>
                                        <a:pt x="47244" y="16764"/>
                                      </a:cubicBezTo>
                                      <a:cubicBezTo>
                                        <a:pt x="45720" y="15240"/>
                                        <a:pt x="44196" y="13716"/>
                                        <a:pt x="42672" y="10668"/>
                                      </a:cubicBezTo>
                                      <a:cubicBezTo>
                                        <a:pt x="41148" y="9144"/>
                                        <a:pt x="39624" y="7620"/>
                                        <a:pt x="38100" y="6096"/>
                                      </a:cubicBezTo>
                                      <a:cubicBezTo>
                                        <a:pt x="36576" y="6096"/>
                                        <a:pt x="35052" y="4572"/>
                                        <a:pt x="33528" y="4572"/>
                                      </a:cubicBezTo>
                                      <a:cubicBezTo>
                                        <a:pt x="30480" y="4572"/>
                                        <a:pt x="28956" y="6096"/>
                                        <a:pt x="27432" y="6096"/>
                                      </a:cubicBezTo>
                                      <a:cubicBezTo>
                                        <a:pt x="25908" y="7620"/>
                                        <a:pt x="25908" y="9144"/>
                                        <a:pt x="24384" y="12192"/>
                                      </a:cubicBezTo>
                                      <a:cubicBezTo>
                                        <a:pt x="24384" y="13716"/>
                                        <a:pt x="24384" y="19812"/>
                                        <a:pt x="24384" y="28956"/>
                                      </a:cubicBezTo>
                                      <a:lnTo>
                                        <a:pt x="24384" y="33528"/>
                                      </a:lnTo>
                                      <a:lnTo>
                                        <a:pt x="41148" y="33528"/>
                                      </a:lnTo>
                                      <a:lnTo>
                                        <a:pt x="41148" y="38100"/>
                                      </a:lnTo>
                                      <a:lnTo>
                                        <a:pt x="24384" y="38100"/>
                                      </a:lnTo>
                                      <a:lnTo>
                                        <a:pt x="24384" y="79248"/>
                                      </a:lnTo>
                                      <a:cubicBezTo>
                                        <a:pt x="24384" y="86868"/>
                                        <a:pt x="24384" y="89916"/>
                                        <a:pt x="25908" y="91440"/>
                                      </a:cubicBezTo>
                                      <a:cubicBezTo>
                                        <a:pt x="27432" y="94488"/>
                                        <a:pt x="28956" y="94488"/>
                                        <a:pt x="32004" y="94488"/>
                                      </a:cubicBezTo>
                                      <a:lnTo>
                                        <a:pt x="38100" y="94488"/>
                                      </a:lnTo>
                                      <a:lnTo>
                                        <a:pt x="38100" y="96012"/>
                                      </a:lnTo>
                                      <a:lnTo>
                                        <a:pt x="0" y="96012"/>
                                      </a:lnTo>
                                      <a:lnTo>
                                        <a:pt x="0" y="94488"/>
                                      </a:lnTo>
                                      <a:lnTo>
                                        <a:pt x="1524" y="94488"/>
                                      </a:lnTo>
                                      <a:cubicBezTo>
                                        <a:pt x="4572" y="94488"/>
                                        <a:pt x="6096" y="94488"/>
                                        <a:pt x="7620" y="92964"/>
                                      </a:cubicBezTo>
                                      <a:cubicBezTo>
                                        <a:pt x="9144" y="92964"/>
                                        <a:pt x="10668" y="91440"/>
                                        <a:pt x="10668" y="89916"/>
                                      </a:cubicBezTo>
                                      <a:cubicBezTo>
                                        <a:pt x="10668" y="88392"/>
                                        <a:pt x="12192" y="85344"/>
                                        <a:pt x="12192" y="79248"/>
                                      </a:cubicBezTo>
                                      <a:lnTo>
                                        <a:pt x="12192" y="38100"/>
                                      </a:lnTo>
                                      <a:lnTo>
                                        <a:pt x="0" y="38100"/>
                                      </a:lnTo>
                                      <a:lnTo>
                                        <a:pt x="0" y="33528"/>
                                      </a:lnTo>
                                      <a:lnTo>
                                        <a:pt x="12192" y="33528"/>
                                      </a:lnTo>
                                      <a:lnTo>
                                        <a:pt x="12192" y="30480"/>
                                      </a:lnTo>
                                      <a:cubicBezTo>
                                        <a:pt x="12192" y="24384"/>
                                        <a:pt x="12192" y="18288"/>
                                        <a:pt x="15240" y="15240"/>
                                      </a:cubicBezTo>
                                      <a:cubicBezTo>
                                        <a:pt x="16764" y="10668"/>
                                        <a:pt x="19812" y="7620"/>
                                        <a:pt x="24384" y="4572"/>
                                      </a:cubicBezTo>
                                      <a:cubicBezTo>
                                        <a:pt x="27432" y="1524"/>
                                        <a:pt x="33528" y="0"/>
                                        <a:pt x="38100" y="0"/>
                                      </a:cubicBezTo>
                                      <a:close/>
                                    </a:path>
                                  </a:pathLst>
                                </a:custGeom>
                                <a:solidFill>
                                  <a:srgbClr val="000000"/>
                                </a:solidFill>
                                <a:ln w="0" cap="flat">
                                  <a:noFill/>
                                  <a:miter lim="127000"/>
                                </a:ln>
                                <a:effectLst/>
                              </wps:spPr>
                              <wps:bodyPr/>
                            </wps:wsp>
                            <wps:wsp>
                              <wps:cNvPr id="61792" name="Shape 61792"/>
                              <wps:cNvSpPr/>
                              <wps:spPr>
                                <a:xfrm>
                                  <a:off x="1283208" y="34290"/>
                                  <a:ext cx="23622" cy="61781"/>
                                </a:xfrm>
                                <a:custGeom>
                                  <a:avLst/>
                                  <a:gdLst/>
                                  <a:ahLst/>
                                  <a:cxnLst/>
                                  <a:rect l="0" t="0" r="0" b="0"/>
                                  <a:pathLst>
                                    <a:path w="23622" h="61781">
                                      <a:moveTo>
                                        <a:pt x="23622" y="0"/>
                                      </a:moveTo>
                                      <a:lnTo>
                                        <a:pt x="23622" y="2667"/>
                                      </a:lnTo>
                                      <a:lnTo>
                                        <a:pt x="15240" y="6858"/>
                                      </a:lnTo>
                                      <a:cubicBezTo>
                                        <a:pt x="12192" y="9906"/>
                                        <a:pt x="9144" y="14478"/>
                                        <a:pt x="9144" y="19050"/>
                                      </a:cubicBezTo>
                                      <a:lnTo>
                                        <a:pt x="23622" y="19050"/>
                                      </a:lnTo>
                                      <a:lnTo>
                                        <a:pt x="23622" y="23622"/>
                                      </a:lnTo>
                                      <a:lnTo>
                                        <a:pt x="9144" y="23622"/>
                                      </a:lnTo>
                                      <a:cubicBezTo>
                                        <a:pt x="9144" y="32766"/>
                                        <a:pt x="12192" y="38862"/>
                                        <a:pt x="16764" y="44958"/>
                                      </a:cubicBezTo>
                                      <a:lnTo>
                                        <a:pt x="23622" y="47701"/>
                                      </a:lnTo>
                                      <a:lnTo>
                                        <a:pt x="23622" y="61781"/>
                                      </a:lnTo>
                                      <a:lnTo>
                                        <a:pt x="7620" y="55626"/>
                                      </a:lnTo>
                                      <a:cubicBezTo>
                                        <a:pt x="3048" y="49530"/>
                                        <a:pt x="0" y="41910"/>
                                        <a:pt x="0" y="31242"/>
                                      </a:cubicBezTo>
                                      <a:cubicBezTo>
                                        <a:pt x="0" y="20574"/>
                                        <a:pt x="3048" y="12954"/>
                                        <a:pt x="7620" y="6858"/>
                                      </a:cubicBezTo>
                                      <a:lnTo>
                                        <a:pt x="23622" y="0"/>
                                      </a:lnTo>
                                      <a:close/>
                                    </a:path>
                                  </a:pathLst>
                                </a:custGeom>
                                <a:solidFill>
                                  <a:srgbClr val="000000"/>
                                </a:solidFill>
                                <a:ln w="0" cap="flat">
                                  <a:noFill/>
                                  <a:miter lim="127000"/>
                                </a:ln>
                                <a:effectLst/>
                              </wps:spPr>
                              <wps:bodyPr/>
                            </wps:wsp>
                            <wps:wsp>
                              <wps:cNvPr id="61793" name="Shape 61793"/>
                              <wps:cNvSpPr/>
                              <wps:spPr>
                                <a:xfrm>
                                  <a:off x="1306830" y="71628"/>
                                  <a:ext cx="28194" cy="25908"/>
                                </a:xfrm>
                                <a:custGeom>
                                  <a:avLst/>
                                  <a:gdLst/>
                                  <a:ahLst/>
                                  <a:cxnLst/>
                                  <a:rect l="0" t="0" r="0" b="0"/>
                                  <a:pathLst>
                                    <a:path w="28194" h="25908">
                                      <a:moveTo>
                                        <a:pt x="26670" y="0"/>
                                      </a:moveTo>
                                      <a:lnTo>
                                        <a:pt x="28194" y="1524"/>
                                      </a:lnTo>
                                      <a:cubicBezTo>
                                        <a:pt x="26670" y="9144"/>
                                        <a:pt x="25146" y="13716"/>
                                        <a:pt x="20574" y="19812"/>
                                      </a:cubicBezTo>
                                      <a:cubicBezTo>
                                        <a:pt x="16002" y="24384"/>
                                        <a:pt x="9906" y="25908"/>
                                        <a:pt x="3810" y="25908"/>
                                      </a:cubicBezTo>
                                      <a:lnTo>
                                        <a:pt x="0" y="24443"/>
                                      </a:lnTo>
                                      <a:lnTo>
                                        <a:pt x="0" y="10363"/>
                                      </a:lnTo>
                                      <a:lnTo>
                                        <a:pt x="8382" y="13716"/>
                                      </a:lnTo>
                                      <a:cubicBezTo>
                                        <a:pt x="12954" y="13716"/>
                                        <a:pt x="16002" y="13716"/>
                                        <a:pt x="19050" y="12192"/>
                                      </a:cubicBezTo>
                                      <a:cubicBezTo>
                                        <a:pt x="22098" y="9144"/>
                                        <a:pt x="25146" y="6096"/>
                                        <a:pt x="26670" y="0"/>
                                      </a:cubicBezTo>
                                      <a:close/>
                                    </a:path>
                                  </a:pathLst>
                                </a:custGeom>
                                <a:solidFill>
                                  <a:srgbClr val="000000"/>
                                </a:solidFill>
                                <a:ln w="0" cap="flat">
                                  <a:noFill/>
                                  <a:miter lim="127000"/>
                                </a:ln>
                                <a:effectLst/>
                              </wps:spPr>
                              <wps:bodyPr/>
                            </wps:wsp>
                            <wps:wsp>
                              <wps:cNvPr id="61794" name="Shape 61794"/>
                              <wps:cNvSpPr/>
                              <wps:spPr>
                                <a:xfrm>
                                  <a:off x="1306830" y="32004"/>
                                  <a:ext cx="28194" cy="25908"/>
                                </a:xfrm>
                                <a:custGeom>
                                  <a:avLst/>
                                  <a:gdLst/>
                                  <a:ahLst/>
                                  <a:cxnLst/>
                                  <a:rect l="0" t="0" r="0" b="0"/>
                                  <a:pathLst>
                                    <a:path w="28194" h="25908">
                                      <a:moveTo>
                                        <a:pt x="5334" y="0"/>
                                      </a:moveTo>
                                      <a:cubicBezTo>
                                        <a:pt x="11430" y="0"/>
                                        <a:pt x="17526" y="3048"/>
                                        <a:pt x="22098" y="7620"/>
                                      </a:cubicBezTo>
                                      <a:cubicBezTo>
                                        <a:pt x="26670" y="12192"/>
                                        <a:pt x="28194" y="18288"/>
                                        <a:pt x="28194" y="25908"/>
                                      </a:cubicBezTo>
                                      <a:lnTo>
                                        <a:pt x="0" y="25908"/>
                                      </a:lnTo>
                                      <a:lnTo>
                                        <a:pt x="0" y="21336"/>
                                      </a:lnTo>
                                      <a:lnTo>
                                        <a:pt x="14478" y="21336"/>
                                      </a:lnTo>
                                      <a:cubicBezTo>
                                        <a:pt x="14478" y="18288"/>
                                        <a:pt x="14478" y="15240"/>
                                        <a:pt x="12954" y="13716"/>
                                      </a:cubicBezTo>
                                      <a:cubicBezTo>
                                        <a:pt x="11430" y="10668"/>
                                        <a:pt x="9906" y="9144"/>
                                        <a:pt x="8382" y="7620"/>
                                      </a:cubicBezTo>
                                      <a:cubicBezTo>
                                        <a:pt x="5334" y="6096"/>
                                        <a:pt x="3810" y="4572"/>
                                        <a:pt x="762" y="4572"/>
                                      </a:cubicBezTo>
                                      <a:lnTo>
                                        <a:pt x="0" y="4953"/>
                                      </a:lnTo>
                                      <a:lnTo>
                                        <a:pt x="0" y="2286"/>
                                      </a:lnTo>
                                      <a:lnTo>
                                        <a:pt x="5334" y="0"/>
                                      </a:lnTo>
                                      <a:close/>
                                    </a:path>
                                  </a:pathLst>
                                </a:custGeom>
                                <a:solidFill>
                                  <a:srgbClr val="000000"/>
                                </a:solidFill>
                                <a:ln w="0" cap="flat">
                                  <a:noFill/>
                                  <a:miter lim="127000"/>
                                </a:ln>
                                <a:effectLst/>
                              </wps:spPr>
                              <wps:bodyPr/>
                            </wps:wsp>
                            <wps:wsp>
                              <wps:cNvPr id="61795" name="Shape 61795"/>
                              <wps:cNvSpPr/>
                              <wps:spPr>
                                <a:xfrm>
                                  <a:off x="1377696" y="33527"/>
                                  <a:ext cx="67056" cy="64008"/>
                                </a:xfrm>
                                <a:custGeom>
                                  <a:avLst/>
                                  <a:gdLst/>
                                  <a:ahLst/>
                                  <a:cxnLst/>
                                  <a:rect l="0" t="0" r="0" b="0"/>
                                  <a:pathLst>
                                    <a:path w="67056" h="64008">
                                      <a:moveTo>
                                        <a:pt x="0" y="0"/>
                                      </a:moveTo>
                                      <a:lnTo>
                                        <a:pt x="21336" y="0"/>
                                      </a:lnTo>
                                      <a:lnTo>
                                        <a:pt x="21336" y="42672"/>
                                      </a:lnTo>
                                      <a:cubicBezTo>
                                        <a:pt x="21336" y="48768"/>
                                        <a:pt x="21336" y="51816"/>
                                        <a:pt x="24384" y="54864"/>
                                      </a:cubicBezTo>
                                      <a:cubicBezTo>
                                        <a:pt x="25908" y="56388"/>
                                        <a:pt x="27432" y="56388"/>
                                        <a:pt x="30480" y="56388"/>
                                      </a:cubicBezTo>
                                      <a:cubicBezTo>
                                        <a:pt x="32004" y="56388"/>
                                        <a:pt x="35052" y="56388"/>
                                        <a:pt x="36576" y="54864"/>
                                      </a:cubicBezTo>
                                      <a:cubicBezTo>
                                        <a:pt x="39624" y="53340"/>
                                        <a:pt x="42672" y="51816"/>
                                        <a:pt x="45720" y="47244"/>
                                      </a:cubicBezTo>
                                      <a:lnTo>
                                        <a:pt x="45720" y="12192"/>
                                      </a:lnTo>
                                      <a:cubicBezTo>
                                        <a:pt x="45720" y="9144"/>
                                        <a:pt x="44196" y="6096"/>
                                        <a:pt x="44196" y="4572"/>
                                      </a:cubicBezTo>
                                      <a:cubicBezTo>
                                        <a:pt x="42672" y="3048"/>
                                        <a:pt x="39624" y="1524"/>
                                        <a:pt x="36576" y="1524"/>
                                      </a:cubicBezTo>
                                      <a:lnTo>
                                        <a:pt x="36576" y="0"/>
                                      </a:lnTo>
                                      <a:lnTo>
                                        <a:pt x="57912" y="0"/>
                                      </a:lnTo>
                                      <a:lnTo>
                                        <a:pt x="57912" y="38100"/>
                                      </a:lnTo>
                                      <a:cubicBezTo>
                                        <a:pt x="57912" y="45720"/>
                                        <a:pt x="57912" y="50292"/>
                                        <a:pt x="57912" y="51816"/>
                                      </a:cubicBezTo>
                                      <a:cubicBezTo>
                                        <a:pt x="57912" y="53340"/>
                                        <a:pt x="59436" y="54864"/>
                                        <a:pt x="59436" y="54864"/>
                                      </a:cubicBezTo>
                                      <a:cubicBezTo>
                                        <a:pt x="60960" y="56388"/>
                                        <a:pt x="60960" y="56388"/>
                                        <a:pt x="62484" y="56388"/>
                                      </a:cubicBezTo>
                                      <a:cubicBezTo>
                                        <a:pt x="62484" y="56388"/>
                                        <a:pt x="64008" y="56388"/>
                                        <a:pt x="65532" y="54864"/>
                                      </a:cubicBezTo>
                                      <a:lnTo>
                                        <a:pt x="67056" y="56388"/>
                                      </a:lnTo>
                                      <a:lnTo>
                                        <a:pt x="48768" y="64008"/>
                                      </a:lnTo>
                                      <a:lnTo>
                                        <a:pt x="45720" y="64008"/>
                                      </a:lnTo>
                                      <a:lnTo>
                                        <a:pt x="45720" y="51816"/>
                                      </a:lnTo>
                                      <a:cubicBezTo>
                                        <a:pt x="39624" y="57912"/>
                                        <a:pt x="36576" y="60960"/>
                                        <a:pt x="33528" y="62484"/>
                                      </a:cubicBezTo>
                                      <a:cubicBezTo>
                                        <a:pt x="30480" y="64008"/>
                                        <a:pt x="27432" y="64008"/>
                                        <a:pt x="24384" y="64008"/>
                                      </a:cubicBezTo>
                                      <a:cubicBezTo>
                                        <a:pt x="21336" y="64008"/>
                                        <a:pt x="18288" y="64008"/>
                                        <a:pt x="15240" y="60960"/>
                                      </a:cubicBezTo>
                                      <a:cubicBezTo>
                                        <a:pt x="13716" y="59436"/>
                                        <a:pt x="10668" y="56388"/>
                                        <a:pt x="10668" y="53340"/>
                                      </a:cubicBezTo>
                                      <a:cubicBezTo>
                                        <a:pt x="9144" y="50292"/>
                                        <a:pt x="9144" y="45720"/>
                                        <a:pt x="9144" y="41148"/>
                                      </a:cubicBezTo>
                                      <a:lnTo>
                                        <a:pt x="9144" y="12192"/>
                                      </a:lnTo>
                                      <a:cubicBezTo>
                                        <a:pt x="9144" y="9144"/>
                                        <a:pt x="9144" y="7620"/>
                                        <a:pt x="7620" y="6096"/>
                                      </a:cubicBezTo>
                                      <a:cubicBezTo>
                                        <a:pt x="7620" y="4572"/>
                                        <a:pt x="6096" y="3048"/>
                                        <a:pt x="6096" y="3048"/>
                                      </a:cubicBezTo>
                                      <a:cubicBezTo>
                                        <a:pt x="4572" y="3048"/>
                                        <a:pt x="3048" y="1524"/>
                                        <a:pt x="0" y="1524"/>
                                      </a:cubicBezTo>
                                      <a:lnTo>
                                        <a:pt x="0" y="0"/>
                                      </a:lnTo>
                                      <a:close/>
                                    </a:path>
                                  </a:pathLst>
                                </a:custGeom>
                                <a:solidFill>
                                  <a:srgbClr val="000000"/>
                                </a:solidFill>
                                <a:ln w="0" cap="flat">
                                  <a:noFill/>
                                  <a:miter lim="127000"/>
                                </a:ln>
                                <a:effectLst/>
                              </wps:spPr>
                              <wps:bodyPr/>
                            </wps:wsp>
                            <wps:wsp>
                              <wps:cNvPr id="61796" name="Shape 61796"/>
                              <wps:cNvSpPr/>
                              <wps:spPr>
                                <a:xfrm>
                                  <a:off x="1447800" y="32003"/>
                                  <a:ext cx="67056" cy="64008"/>
                                </a:xfrm>
                                <a:custGeom>
                                  <a:avLst/>
                                  <a:gdLst/>
                                  <a:ahLst/>
                                  <a:cxnLst/>
                                  <a:rect l="0" t="0" r="0" b="0"/>
                                  <a:pathLst>
                                    <a:path w="67056" h="64008">
                                      <a:moveTo>
                                        <a:pt x="18288" y="0"/>
                                      </a:moveTo>
                                      <a:lnTo>
                                        <a:pt x="21336" y="0"/>
                                      </a:lnTo>
                                      <a:lnTo>
                                        <a:pt x="21336" y="13716"/>
                                      </a:lnTo>
                                      <a:cubicBezTo>
                                        <a:pt x="27432" y="4572"/>
                                        <a:pt x="35052" y="0"/>
                                        <a:pt x="41148" y="0"/>
                                      </a:cubicBezTo>
                                      <a:cubicBezTo>
                                        <a:pt x="44196" y="0"/>
                                        <a:pt x="47244" y="1524"/>
                                        <a:pt x="50292" y="3048"/>
                                      </a:cubicBezTo>
                                      <a:cubicBezTo>
                                        <a:pt x="53340" y="4572"/>
                                        <a:pt x="54864" y="7620"/>
                                        <a:pt x="56388" y="12192"/>
                                      </a:cubicBezTo>
                                      <a:cubicBezTo>
                                        <a:pt x="56388" y="13716"/>
                                        <a:pt x="57912" y="18288"/>
                                        <a:pt x="57912" y="24384"/>
                                      </a:cubicBezTo>
                                      <a:lnTo>
                                        <a:pt x="57912" y="50292"/>
                                      </a:lnTo>
                                      <a:cubicBezTo>
                                        <a:pt x="57912" y="54864"/>
                                        <a:pt x="57912" y="57912"/>
                                        <a:pt x="57912" y="59436"/>
                                      </a:cubicBezTo>
                                      <a:cubicBezTo>
                                        <a:pt x="59436" y="60960"/>
                                        <a:pt x="59436" y="60960"/>
                                        <a:pt x="60960" y="62484"/>
                                      </a:cubicBezTo>
                                      <a:cubicBezTo>
                                        <a:pt x="62484" y="62484"/>
                                        <a:pt x="64008" y="62484"/>
                                        <a:pt x="67056" y="62484"/>
                                      </a:cubicBezTo>
                                      <a:lnTo>
                                        <a:pt x="67056" y="64008"/>
                                      </a:lnTo>
                                      <a:lnTo>
                                        <a:pt x="36576" y="64008"/>
                                      </a:lnTo>
                                      <a:lnTo>
                                        <a:pt x="36576" y="62484"/>
                                      </a:lnTo>
                                      <a:cubicBezTo>
                                        <a:pt x="39624" y="62484"/>
                                        <a:pt x="41148" y="62484"/>
                                        <a:pt x="42672" y="60960"/>
                                      </a:cubicBezTo>
                                      <a:cubicBezTo>
                                        <a:pt x="44196" y="60960"/>
                                        <a:pt x="44196" y="59436"/>
                                        <a:pt x="45720" y="57912"/>
                                      </a:cubicBezTo>
                                      <a:cubicBezTo>
                                        <a:pt x="45720" y="56388"/>
                                        <a:pt x="45720" y="54864"/>
                                        <a:pt x="45720" y="50292"/>
                                      </a:cubicBezTo>
                                      <a:lnTo>
                                        <a:pt x="45720" y="24384"/>
                                      </a:lnTo>
                                      <a:cubicBezTo>
                                        <a:pt x="45720" y="18288"/>
                                        <a:pt x="44196" y="15240"/>
                                        <a:pt x="42672" y="12192"/>
                                      </a:cubicBezTo>
                                      <a:cubicBezTo>
                                        <a:pt x="41148" y="9144"/>
                                        <a:pt x="39624" y="7620"/>
                                        <a:pt x="36576" y="7620"/>
                                      </a:cubicBezTo>
                                      <a:cubicBezTo>
                                        <a:pt x="30480" y="7620"/>
                                        <a:pt x="25908" y="10668"/>
                                        <a:pt x="21336" y="16764"/>
                                      </a:cubicBezTo>
                                      <a:lnTo>
                                        <a:pt x="21336" y="50292"/>
                                      </a:lnTo>
                                      <a:cubicBezTo>
                                        <a:pt x="21336" y="54864"/>
                                        <a:pt x="21336" y="57912"/>
                                        <a:pt x="21336" y="59436"/>
                                      </a:cubicBezTo>
                                      <a:cubicBezTo>
                                        <a:pt x="22860" y="60960"/>
                                        <a:pt x="22860" y="60960"/>
                                        <a:pt x="24384" y="62484"/>
                                      </a:cubicBezTo>
                                      <a:cubicBezTo>
                                        <a:pt x="24384" y="62484"/>
                                        <a:pt x="27432" y="62484"/>
                                        <a:pt x="30480" y="62484"/>
                                      </a:cubicBezTo>
                                      <a:lnTo>
                                        <a:pt x="30480" y="64008"/>
                                      </a:lnTo>
                                      <a:lnTo>
                                        <a:pt x="0" y="64008"/>
                                      </a:lnTo>
                                      <a:lnTo>
                                        <a:pt x="0" y="62484"/>
                                      </a:lnTo>
                                      <a:lnTo>
                                        <a:pt x="1524" y="62484"/>
                                      </a:lnTo>
                                      <a:cubicBezTo>
                                        <a:pt x="4572" y="62484"/>
                                        <a:pt x="6096" y="62484"/>
                                        <a:pt x="7620" y="60960"/>
                                      </a:cubicBezTo>
                                      <a:cubicBezTo>
                                        <a:pt x="7620" y="59436"/>
                                        <a:pt x="9144" y="54864"/>
                                        <a:pt x="9144" y="50292"/>
                                      </a:cubicBezTo>
                                      <a:lnTo>
                                        <a:pt x="9144" y="25908"/>
                                      </a:lnTo>
                                      <a:cubicBezTo>
                                        <a:pt x="9144" y="18288"/>
                                        <a:pt x="9144" y="15240"/>
                                        <a:pt x="7620" y="12192"/>
                                      </a:cubicBezTo>
                                      <a:cubicBezTo>
                                        <a:pt x="7620" y="10668"/>
                                        <a:pt x="7620" y="10668"/>
                                        <a:pt x="7620" y="9144"/>
                                      </a:cubicBezTo>
                                      <a:cubicBezTo>
                                        <a:pt x="6096" y="9144"/>
                                        <a:pt x="6096"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61797" name="Shape 61797"/>
                              <wps:cNvSpPr/>
                              <wps:spPr>
                                <a:xfrm>
                                  <a:off x="1520952" y="32422"/>
                                  <a:ext cx="27432" cy="65114"/>
                                </a:xfrm>
                                <a:custGeom>
                                  <a:avLst/>
                                  <a:gdLst/>
                                  <a:ahLst/>
                                  <a:cxnLst/>
                                  <a:rect l="0" t="0" r="0" b="0"/>
                                  <a:pathLst>
                                    <a:path w="27432" h="65114">
                                      <a:moveTo>
                                        <a:pt x="27432" y="0"/>
                                      </a:moveTo>
                                      <a:lnTo>
                                        <a:pt x="27432" y="4154"/>
                                      </a:lnTo>
                                      <a:cubicBezTo>
                                        <a:pt x="24384" y="4154"/>
                                        <a:pt x="21336" y="7202"/>
                                        <a:pt x="18288" y="10250"/>
                                      </a:cubicBezTo>
                                      <a:cubicBezTo>
                                        <a:pt x="13716" y="14822"/>
                                        <a:pt x="12192" y="20918"/>
                                        <a:pt x="12192" y="30062"/>
                                      </a:cubicBezTo>
                                      <a:cubicBezTo>
                                        <a:pt x="12192" y="39206"/>
                                        <a:pt x="13716" y="46826"/>
                                        <a:pt x="16764" y="51398"/>
                                      </a:cubicBezTo>
                                      <a:lnTo>
                                        <a:pt x="27432" y="56140"/>
                                      </a:lnTo>
                                      <a:lnTo>
                                        <a:pt x="27432" y="64606"/>
                                      </a:lnTo>
                                      <a:lnTo>
                                        <a:pt x="24384" y="65114"/>
                                      </a:lnTo>
                                      <a:cubicBezTo>
                                        <a:pt x="18288" y="65114"/>
                                        <a:pt x="12192" y="63590"/>
                                        <a:pt x="6096" y="57494"/>
                                      </a:cubicBezTo>
                                      <a:cubicBezTo>
                                        <a:pt x="1524" y="51398"/>
                                        <a:pt x="0" y="43778"/>
                                        <a:pt x="0" y="36158"/>
                                      </a:cubicBezTo>
                                      <a:cubicBezTo>
                                        <a:pt x="0" y="27014"/>
                                        <a:pt x="1524" y="17870"/>
                                        <a:pt x="7620" y="11774"/>
                                      </a:cubicBezTo>
                                      <a:cubicBezTo>
                                        <a:pt x="10668" y="7964"/>
                                        <a:pt x="13716" y="4916"/>
                                        <a:pt x="17145" y="2821"/>
                                      </a:cubicBezTo>
                                      <a:lnTo>
                                        <a:pt x="27432" y="0"/>
                                      </a:lnTo>
                                      <a:close/>
                                    </a:path>
                                  </a:pathLst>
                                </a:custGeom>
                                <a:solidFill>
                                  <a:srgbClr val="000000"/>
                                </a:solidFill>
                                <a:ln w="0" cap="flat">
                                  <a:noFill/>
                                  <a:miter lim="127000"/>
                                </a:ln>
                                <a:effectLst/>
                              </wps:spPr>
                              <wps:bodyPr/>
                            </wps:wsp>
                            <wps:wsp>
                              <wps:cNvPr id="61798" name="Shape 61798"/>
                              <wps:cNvSpPr/>
                              <wps:spPr>
                                <a:xfrm>
                                  <a:off x="1548384" y="0"/>
                                  <a:ext cx="36576" cy="97536"/>
                                </a:xfrm>
                                <a:custGeom>
                                  <a:avLst/>
                                  <a:gdLst/>
                                  <a:ahLst/>
                                  <a:cxnLst/>
                                  <a:rect l="0" t="0" r="0" b="0"/>
                                  <a:pathLst>
                                    <a:path w="36576" h="97536">
                                      <a:moveTo>
                                        <a:pt x="24384" y="0"/>
                                      </a:moveTo>
                                      <a:lnTo>
                                        <a:pt x="27432" y="0"/>
                                      </a:lnTo>
                                      <a:lnTo>
                                        <a:pt x="27432" y="71628"/>
                                      </a:lnTo>
                                      <a:cubicBezTo>
                                        <a:pt x="27432" y="79248"/>
                                        <a:pt x="27432" y="83820"/>
                                        <a:pt x="27432" y="85344"/>
                                      </a:cubicBezTo>
                                      <a:cubicBezTo>
                                        <a:pt x="27432" y="86868"/>
                                        <a:pt x="27432" y="88392"/>
                                        <a:pt x="28956" y="88392"/>
                                      </a:cubicBezTo>
                                      <a:cubicBezTo>
                                        <a:pt x="28956" y="89916"/>
                                        <a:pt x="30480" y="89916"/>
                                        <a:pt x="30480" y="89916"/>
                                      </a:cubicBezTo>
                                      <a:cubicBezTo>
                                        <a:pt x="32004" y="89916"/>
                                        <a:pt x="33528" y="89916"/>
                                        <a:pt x="35052" y="88392"/>
                                      </a:cubicBezTo>
                                      <a:lnTo>
                                        <a:pt x="36576" y="89916"/>
                                      </a:lnTo>
                                      <a:lnTo>
                                        <a:pt x="18288" y="97536"/>
                                      </a:lnTo>
                                      <a:lnTo>
                                        <a:pt x="15240" y="97536"/>
                                      </a:lnTo>
                                      <a:lnTo>
                                        <a:pt x="15240" y="88392"/>
                                      </a:lnTo>
                                      <a:cubicBezTo>
                                        <a:pt x="12192" y="91440"/>
                                        <a:pt x="9144" y="94488"/>
                                        <a:pt x="6096" y="96012"/>
                                      </a:cubicBezTo>
                                      <a:lnTo>
                                        <a:pt x="0" y="97028"/>
                                      </a:lnTo>
                                      <a:lnTo>
                                        <a:pt x="0" y="88561"/>
                                      </a:lnTo>
                                      <a:lnTo>
                                        <a:pt x="3048" y="89916"/>
                                      </a:lnTo>
                                      <a:cubicBezTo>
                                        <a:pt x="7620" y="89916"/>
                                        <a:pt x="10668" y="88392"/>
                                        <a:pt x="15240" y="83820"/>
                                      </a:cubicBezTo>
                                      <a:lnTo>
                                        <a:pt x="15240" y="53340"/>
                                      </a:lnTo>
                                      <a:cubicBezTo>
                                        <a:pt x="13716" y="50292"/>
                                        <a:pt x="13716" y="47244"/>
                                        <a:pt x="12192" y="44196"/>
                                      </a:cubicBezTo>
                                      <a:cubicBezTo>
                                        <a:pt x="10668" y="42672"/>
                                        <a:pt x="9144" y="39624"/>
                                        <a:pt x="7620" y="39624"/>
                                      </a:cubicBezTo>
                                      <a:cubicBezTo>
                                        <a:pt x="4572" y="38100"/>
                                        <a:pt x="3048" y="36576"/>
                                        <a:pt x="0" y="36576"/>
                                      </a:cubicBezTo>
                                      <a:lnTo>
                                        <a:pt x="0" y="32422"/>
                                      </a:lnTo>
                                      <a:lnTo>
                                        <a:pt x="1524" y="32004"/>
                                      </a:lnTo>
                                      <a:cubicBezTo>
                                        <a:pt x="6096" y="32004"/>
                                        <a:pt x="10668" y="35052"/>
                                        <a:pt x="15240" y="39624"/>
                                      </a:cubicBezTo>
                                      <a:lnTo>
                                        <a:pt x="15240" y="25908"/>
                                      </a:lnTo>
                                      <a:cubicBezTo>
                                        <a:pt x="15240" y="19812"/>
                                        <a:pt x="13716" y="15240"/>
                                        <a:pt x="13716" y="12192"/>
                                      </a:cubicBezTo>
                                      <a:cubicBezTo>
                                        <a:pt x="13716" y="10668"/>
                                        <a:pt x="13716" y="10668"/>
                                        <a:pt x="12192" y="9144"/>
                                      </a:cubicBezTo>
                                      <a:cubicBezTo>
                                        <a:pt x="12192" y="9144"/>
                                        <a:pt x="10668" y="9144"/>
                                        <a:pt x="10668" y="9144"/>
                                      </a:cubicBezTo>
                                      <a:cubicBezTo>
                                        <a:pt x="9144" y="9144"/>
                                        <a:pt x="7620" y="9144"/>
                                        <a:pt x="6096" y="9144"/>
                                      </a:cubicBezTo>
                                      <a:lnTo>
                                        <a:pt x="6096" y="7620"/>
                                      </a:lnTo>
                                      <a:lnTo>
                                        <a:pt x="24384" y="0"/>
                                      </a:lnTo>
                                      <a:close/>
                                    </a:path>
                                  </a:pathLst>
                                </a:custGeom>
                                <a:solidFill>
                                  <a:srgbClr val="000000"/>
                                </a:solidFill>
                                <a:ln w="0" cap="flat">
                                  <a:noFill/>
                                  <a:miter lim="127000"/>
                                </a:ln>
                                <a:effectLst/>
                              </wps:spPr>
                              <wps:bodyPr/>
                            </wps:wsp>
                            <wps:wsp>
                              <wps:cNvPr id="61799" name="Shape 61799"/>
                              <wps:cNvSpPr/>
                              <wps:spPr>
                                <a:xfrm>
                                  <a:off x="1621536" y="4572"/>
                                  <a:ext cx="97536" cy="92964"/>
                                </a:xfrm>
                                <a:custGeom>
                                  <a:avLst/>
                                  <a:gdLst/>
                                  <a:ahLst/>
                                  <a:cxnLst/>
                                  <a:rect l="0" t="0" r="0" b="0"/>
                                  <a:pathLst>
                                    <a:path w="97536" h="92964">
                                      <a:moveTo>
                                        <a:pt x="0" y="0"/>
                                      </a:moveTo>
                                      <a:lnTo>
                                        <a:pt x="38100" y="0"/>
                                      </a:lnTo>
                                      <a:lnTo>
                                        <a:pt x="38100" y="1524"/>
                                      </a:lnTo>
                                      <a:cubicBezTo>
                                        <a:pt x="33528" y="3048"/>
                                        <a:pt x="30480" y="3048"/>
                                        <a:pt x="30480" y="4572"/>
                                      </a:cubicBezTo>
                                      <a:cubicBezTo>
                                        <a:pt x="28956" y="4572"/>
                                        <a:pt x="27432" y="6096"/>
                                        <a:pt x="27432" y="7620"/>
                                      </a:cubicBezTo>
                                      <a:cubicBezTo>
                                        <a:pt x="27432" y="10668"/>
                                        <a:pt x="28956" y="13716"/>
                                        <a:pt x="30480" y="18288"/>
                                      </a:cubicBezTo>
                                      <a:lnTo>
                                        <a:pt x="54864" y="73152"/>
                                      </a:lnTo>
                                      <a:lnTo>
                                        <a:pt x="74676" y="19812"/>
                                      </a:lnTo>
                                      <a:cubicBezTo>
                                        <a:pt x="77724" y="13716"/>
                                        <a:pt x="79248" y="10668"/>
                                        <a:pt x="79248" y="9144"/>
                                      </a:cubicBezTo>
                                      <a:cubicBezTo>
                                        <a:pt x="79248" y="7620"/>
                                        <a:pt x="77724" y="6096"/>
                                        <a:pt x="76200" y="4572"/>
                                      </a:cubicBezTo>
                                      <a:cubicBezTo>
                                        <a:pt x="74676" y="3048"/>
                                        <a:pt x="73152" y="3048"/>
                                        <a:pt x="70104" y="1524"/>
                                      </a:cubicBezTo>
                                      <a:cubicBezTo>
                                        <a:pt x="70104" y="1524"/>
                                        <a:pt x="70104" y="1524"/>
                                        <a:pt x="68580" y="1524"/>
                                      </a:cubicBezTo>
                                      <a:lnTo>
                                        <a:pt x="68580" y="0"/>
                                      </a:lnTo>
                                      <a:lnTo>
                                        <a:pt x="97536" y="0"/>
                                      </a:lnTo>
                                      <a:lnTo>
                                        <a:pt x="97536" y="1524"/>
                                      </a:lnTo>
                                      <a:cubicBezTo>
                                        <a:pt x="94488" y="3048"/>
                                        <a:pt x="91440" y="3048"/>
                                        <a:pt x="89916" y="4572"/>
                                      </a:cubicBezTo>
                                      <a:cubicBezTo>
                                        <a:pt x="86868" y="7620"/>
                                        <a:pt x="85344" y="10668"/>
                                        <a:pt x="83820" y="15240"/>
                                      </a:cubicBezTo>
                                      <a:lnTo>
                                        <a:pt x="53340" y="92964"/>
                                      </a:lnTo>
                                      <a:lnTo>
                                        <a:pt x="48768" y="92964"/>
                                      </a:lnTo>
                                      <a:lnTo>
                                        <a:pt x="15240" y="15240"/>
                                      </a:lnTo>
                                      <a:cubicBezTo>
                                        <a:pt x="12192" y="10668"/>
                                        <a:pt x="12192" y="7620"/>
                                        <a:pt x="10668" y="7620"/>
                                      </a:cubicBezTo>
                                      <a:cubicBezTo>
                                        <a:pt x="9144" y="6096"/>
                                        <a:pt x="7620" y="4572"/>
                                        <a:pt x="6096" y="3048"/>
                                      </a:cubicBezTo>
                                      <a:cubicBezTo>
                                        <a:pt x="4572" y="3048"/>
                                        <a:pt x="3048" y="3048"/>
                                        <a:pt x="0" y="1524"/>
                                      </a:cubicBezTo>
                                      <a:lnTo>
                                        <a:pt x="0" y="0"/>
                                      </a:lnTo>
                                      <a:close/>
                                    </a:path>
                                  </a:pathLst>
                                </a:custGeom>
                                <a:solidFill>
                                  <a:srgbClr val="000000"/>
                                </a:solidFill>
                                <a:ln w="0" cap="flat">
                                  <a:noFill/>
                                  <a:miter lim="127000"/>
                                </a:ln>
                                <a:effectLst/>
                              </wps:spPr>
                              <wps:bodyPr/>
                            </wps:wsp>
                            <wps:wsp>
                              <wps:cNvPr id="61800" name="Shape 61800"/>
                              <wps:cNvSpPr/>
                              <wps:spPr>
                                <a:xfrm>
                                  <a:off x="1726692" y="33762"/>
                                  <a:ext cx="23622" cy="62821"/>
                                </a:xfrm>
                                <a:custGeom>
                                  <a:avLst/>
                                  <a:gdLst/>
                                  <a:ahLst/>
                                  <a:cxnLst/>
                                  <a:rect l="0" t="0" r="0" b="0"/>
                                  <a:pathLst>
                                    <a:path w="23622" h="62821">
                                      <a:moveTo>
                                        <a:pt x="23622" y="0"/>
                                      </a:moveTo>
                                      <a:lnTo>
                                        <a:pt x="23622" y="3140"/>
                                      </a:lnTo>
                                      <a:lnTo>
                                        <a:pt x="13716" y="7385"/>
                                      </a:lnTo>
                                      <a:cubicBezTo>
                                        <a:pt x="10668" y="10433"/>
                                        <a:pt x="9144" y="15005"/>
                                        <a:pt x="9144" y="19577"/>
                                      </a:cubicBezTo>
                                      <a:lnTo>
                                        <a:pt x="23622" y="19577"/>
                                      </a:lnTo>
                                      <a:lnTo>
                                        <a:pt x="23622" y="24149"/>
                                      </a:lnTo>
                                      <a:lnTo>
                                        <a:pt x="9144" y="24149"/>
                                      </a:lnTo>
                                      <a:cubicBezTo>
                                        <a:pt x="9144" y="33294"/>
                                        <a:pt x="10668" y="39389"/>
                                        <a:pt x="15240" y="45485"/>
                                      </a:cubicBezTo>
                                      <a:lnTo>
                                        <a:pt x="23622" y="48533"/>
                                      </a:lnTo>
                                      <a:lnTo>
                                        <a:pt x="23622" y="62821"/>
                                      </a:lnTo>
                                      <a:lnTo>
                                        <a:pt x="7620" y="56154"/>
                                      </a:lnTo>
                                      <a:cubicBezTo>
                                        <a:pt x="1524" y="50057"/>
                                        <a:pt x="0" y="42438"/>
                                        <a:pt x="0" y="31770"/>
                                      </a:cubicBezTo>
                                      <a:cubicBezTo>
                                        <a:pt x="0" y="21101"/>
                                        <a:pt x="1524" y="13482"/>
                                        <a:pt x="7620" y="7385"/>
                                      </a:cubicBezTo>
                                      <a:lnTo>
                                        <a:pt x="23622" y="0"/>
                                      </a:lnTo>
                                      <a:close/>
                                    </a:path>
                                  </a:pathLst>
                                </a:custGeom>
                                <a:solidFill>
                                  <a:srgbClr val="000000"/>
                                </a:solidFill>
                                <a:ln w="0" cap="flat">
                                  <a:noFill/>
                                  <a:miter lim="127000"/>
                                </a:ln>
                                <a:effectLst/>
                              </wps:spPr>
                              <wps:bodyPr/>
                            </wps:wsp>
                            <wps:wsp>
                              <wps:cNvPr id="61801" name="Shape 61801"/>
                              <wps:cNvSpPr/>
                              <wps:spPr>
                                <a:xfrm>
                                  <a:off x="1750314" y="71628"/>
                                  <a:ext cx="28194" cy="25908"/>
                                </a:xfrm>
                                <a:custGeom>
                                  <a:avLst/>
                                  <a:gdLst/>
                                  <a:ahLst/>
                                  <a:cxnLst/>
                                  <a:rect l="0" t="0" r="0" b="0"/>
                                  <a:pathLst>
                                    <a:path w="28194" h="25908">
                                      <a:moveTo>
                                        <a:pt x="26670" y="0"/>
                                      </a:moveTo>
                                      <a:lnTo>
                                        <a:pt x="28194" y="1524"/>
                                      </a:lnTo>
                                      <a:cubicBezTo>
                                        <a:pt x="26670" y="9144"/>
                                        <a:pt x="23622" y="13716"/>
                                        <a:pt x="19050" y="19812"/>
                                      </a:cubicBezTo>
                                      <a:cubicBezTo>
                                        <a:pt x="14478" y="24384"/>
                                        <a:pt x="9906" y="25908"/>
                                        <a:pt x="2286" y="25908"/>
                                      </a:cubicBezTo>
                                      <a:lnTo>
                                        <a:pt x="0" y="24955"/>
                                      </a:lnTo>
                                      <a:lnTo>
                                        <a:pt x="0" y="10668"/>
                                      </a:lnTo>
                                      <a:lnTo>
                                        <a:pt x="8382" y="13716"/>
                                      </a:lnTo>
                                      <a:cubicBezTo>
                                        <a:pt x="11430" y="13716"/>
                                        <a:pt x="16002" y="13716"/>
                                        <a:pt x="19050" y="12192"/>
                                      </a:cubicBezTo>
                                      <a:cubicBezTo>
                                        <a:pt x="22098" y="9144"/>
                                        <a:pt x="23622" y="6096"/>
                                        <a:pt x="26670" y="0"/>
                                      </a:cubicBezTo>
                                      <a:close/>
                                    </a:path>
                                  </a:pathLst>
                                </a:custGeom>
                                <a:solidFill>
                                  <a:srgbClr val="000000"/>
                                </a:solidFill>
                                <a:ln w="0" cap="flat">
                                  <a:noFill/>
                                  <a:miter lim="127000"/>
                                </a:ln>
                                <a:effectLst/>
                              </wps:spPr>
                              <wps:bodyPr/>
                            </wps:wsp>
                            <wps:wsp>
                              <wps:cNvPr id="61802" name="Shape 61802"/>
                              <wps:cNvSpPr/>
                              <wps:spPr>
                                <a:xfrm>
                                  <a:off x="1750314" y="32004"/>
                                  <a:ext cx="28194" cy="25908"/>
                                </a:xfrm>
                                <a:custGeom>
                                  <a:avLst/>
                                  <a:gdLst/>
                                  <a:ahLst/>
                                  <a:cxnLst/>
                                  <a:rect l="0" t="0" r="0" b="0"/>
                                  <a:pathLst>
                                    <a:path w="28194" h="25908">
                                      <a:moveTo>
                                        <a:pt x="3810" y="0"/>
                                      </a:moveTo>
                                      <a:cubicBezTo>
                                        <a:pt x="11430" y="0"/>
                                        <a:pt x="16002" y="3048"/>
                                        <a:pt x="20574" y="7620"/>
                                      </a:cubicBezTo>
                                      <a:cubicBezTo>
                                        <a:pt x="25146" y="12192"/>
                                        <a:pt x="28194" y="18288"/>
                                        <a:pt x="28194" y="25908"/>
                                      </a:cubicBezTo>
                                      <a:lnTo>
                                        <a:pt x="0" y="25908"/>
                                      </a:lnTo>
                                      <a:lnTo>
                                        <a:pt x="0" y="21336"/>
                                      </a:lnTo>
                                      <a:lnTo>
                                        <a:pt x="14478" y="21336"/>
                                      </a:lnTo>
                                      <a:cubicBezTo>
                                        <a:pt x="14478" y="18288"/>
                                        <a:pt x="12954" y="15240"/>
                                        <a:pt x="12954" y="13716"/>
                                      </a:cubicBezTo>
                                      <a:cubicBezTo>
                                        <a:pt x="11430" y="10668"/>
                                        <a:pt x="9906" y="9144"/>
                                        <a:pt x="6858" y="7620"/>
                                      </a:cubicBezTo>
                                      <a:cubicBezTo>
                                        <a:pt x="5334" y="6096"/>
                                        <a:pt x="2286" y="4572"/>
                                        <a:pt x="762" y="4572"/>
                                      </a:cubicBezTo>
                                      <a:lnTo>
                                        <a:pt x="0" y="4899"/>
                                      </a:lnTo>
                                      <a:lnTo>
                                        <a:pt x="0" y="1758"/>
                                      </a:lnTo>
                                      <a:lnTo>
                                        <a:pt x="3810" y="0"/>
                                      </a:lnTo>
                                      <a:close/>
                                    </a:path>
                                  </a:pathLst>
                                </a:custGeom>
                                <a:solidFill>
                                  <a:srgbClr val="000000"/>
                                </a:solidFill>
                                <a:ln w="0" cap="flat">
                                  <a:noFill/>
                                  <a:miter lim="127000"/>
                                </a:ln>
                                <a:effectLst/>
                              </wps:spPr>
                              <wps:bodyPr/>
                            </wps:wsp>
                            <wps:wsp>
                              <wps:cNvPr id="61803" name="Shape 61803"/>
                              <wps:cNvSpPr/>
                              <wps:spPr>
                                <a:xfrm>
                                  <a:off x="1784604" y="32003"/>
                                  <a:ext cx="44196" cy="64008"/>
                                </a:xfrm>
                                <a:custGeom>
                                  <a:avLst/>
                                  <a:gdLst/>
                                  <a:ahLst/>
                                  <a:cxnLst/>
                                  <a:rect l="0" t="0" r="0" b="0"/>
                                  <a:pathLst>
                                    <a:path w="44196" h="64008">
                                      <a:moveTo>
                                        <a:pt x="19812" y="0"/>
                                      </a:moveTo>
                                      <a:lnTo>
                                        <a:pt x="21336" y="0"/>
                                      </a:lnTo>
                                      <a:lnTo>
                                        <a:pt x="21336" y="15240"/>
                                      </a:lnTo>
                                      <a:cubicBezTo>
                                        <a:pt x="27432" y="6096"/>
                                        <a:pt x="32004" y="0"/>
                                        <a:pt x="36576" y="0"/>
                                      </a:cubicBezTo>
                                      <a:cubicBezTo>
                                        <a:pt x="39624" y="0"/>
                                        <a:pt x="41148" y="1524"/>
                                        <a:pt x="42672" y="3048"/>
                                      </a:cubicBezTo>
                                      <a:cubicBezTo>
                                        <a:pt x="44196" y="4572"/>
                                        <a:pt x="44196" y="6096"/>
                                        <a:pt x="44196" y="9144"/>
                                      </a:cubicBezTo>
                                      <a:cubicBezTo>
                                        <a:pt x="44196" y="10668"/>
                                        <a:pt x="44196" y="12192"/>
                                        <a:pt x="42672" y="13716"/>
                                      </a:cubicBezTo>
                                      <a:cubicBezTo>
                                        <a:pt x="42672" y="15240"/>
                                        <a:pt x="41148" y="15240"/>
                                        <a:pt x="39624" y="15240"/>
                                      </a:cubicBezTo>
                                      <a:cubicBezTo>
                                        <a:pt x="38100" y="15240"/>
                                        <a:pt x="36576" y="15240"/>
                                        <a:pt x="35052" y="12192"/>
                                      </a:cubicBezTo>
                                      <a:cubicBezTo>
                                        <a:pt x="33528" y="10668"/>
                                        <a:pt x="32004" y="9144"/>
                                        <a:pt x="30480" y="9144"/>
                                      </a:cubicBezTo>
                                      <a:cubicBezTo>
                                        <a:pt x="30480" y="9144"/>
                                        <a:pt x="28956" y="10668"/>
                                        <a:pt x="27432" y="10668"/>
                                      </a:cubicBezTo>
                                      <a:cubicBezTo>
                                        <a:pt x="25908" y="13716"/>
                                        <a:pt x="24384" y="16764"/>
                                        <a:pt x="21336" y="21336"/>
                                      </a:cubicBezTo>
                                      <a:lnTo>
                                        <a:pt x="21336" y="50292"/>
                                      </a:lnTo>
                                      <a:cubicBezTo>
                                        <a:pt x="21336" y="53340"/>
                                        <a:pt x="22860" y="56388"/>
                                        <a:pt x="22860" y="57912"/>
                                      </a:cubicBezTo>
                                      <a:cubicBezTo>
                                        <a:pt x="22860" y="59436"/>
                                        <a:pt x="24384" y="60960"/>
                                        <a:pt x="25908" y="60960"/>
                                      </a:cubicBezTo>
                                      <a:cubicBezTo>
                                        <a:pt x="27432" y="62484"/>
                                        <a:pt x="28956" y="62484"/>
                                        <a:pt x="30480" y="62484"/>
                                      </a:cubicBezTo>
                                      <a:lnTo>
                                        <a:pt x="30480" y="64008"/>
                                      </a:lnTo>
                                      <a:lnTo>
                                        <a:pt x="0" y="64008"/>
                                      </a:lnTo>
                                      <a:lnTo>
                                        <a:pt x="0" y="62484"/>
                                      </a:lnTo>
                                      <a:cubicBezTo>
                                        <a:pt x="3048" y="62484"/>
                                        <a:pt x="6096" y="62484"/>
                                        <a:pt x="7620" y="60960"/>
                                      </a:cubicBezTo>
                                      <a:cubicBezTo>
                                        <a:pt x="7620" y="60960"/>
                                        <a:pt x="9144" y="59436"/>
                                        <a:pt x="9144" y="57912"/>
                                      </a:cubicBezTo>
                                      <a:cubicBezTo>
                                        <a:pt x="9144" y="56388"/>
                                        <a:pt x="9144" y="54864"/>
                                        <a:pt x="9144" y="50292"/>
                                      </a:cubicBezTo>
                                      <a:lnTo>
                                        <a:pt x="9144" y="25908"/>
                                      </a:lnTo>
                                      <a:cubicBezTo>
                                        <a:pt x="9144" y="18288"/>
                                        <a:pt x="9144" y="13716"/>
                                        <a:pt x="9144" y="12192"/>
                                      </a:cubicBezTo>
                                      <a:cubicBezTo>
                                        <a:pt x="9144" y="10668"/>
                                        <a:pt x="9144" y="10668"/>
                                        <a:pt x="7620" y="9144"/>
                                      </a:cubicBezTo>
                                      <a:cubicBezTo>
                                        <a:pt x="7620" y="9144"/>
                                        <a:pt x="6096" y="9144"/>
                                        <a:pt x="6096" y="9144"/>
                                      </a:cubicBezTo>
                                      <a:cubicBezTo>
                                        <a:pt x="4572" y="9144"/>
                                        <a:pt x="3048" y="9144"/>
                                        <a:pt x="1524" y="9144"/>
                                      </a:cubicBezTo>
                                      <a:lnTo>
                                        <a:pt x="0" y="7620"/>
                                      </a:lnTo>
                                      <a:lnTo>
                                        <a:pt x="19812" y="0"/>
                                      </a:lnTo>
                                      <a:close/>
                                    </a:path>
                                  </a:pathLst>
                                </a:custGeom>
                                <a:solidFill>
                                  <a:srgbClr val="000000"/>
                                </a:solidFill>
                                <a:ln w="0" cap="flat">
                                  <a:noFill/>
                                  <a:miter lim="127000"/>
                                </a:ln>
                                <a:effectLst/>
                              </wps:spPr>
                              <wps:bodyPr/>
                            </wps:wsp>
                            <wps:wsp>
                              <wps:cNvPr id="61804" name="Shape 61804"/>
                              <wps:cNvSpPr/>
                              <wps:spPr>
                                <a:xfrm>
                                  <a:off x="1834896" y="60198"/>
                                  <a:ext cx="23622" cy="37338"/>
                                </a:xfrm>
                                <a:custGeom>
                                  <a:avLst/>
                                  <a:gdLst/>
                                  <a:ahLst/>
                                  <a:cxnLst/>
                                  <a:rect l="0" t="0" r="0" b="0"/>
                                  <a:pathLst>
                                    <a:path w="23622" h="37338">
                                      <a:moveTo>
                                        <a:pt x="23622" y="0"/>
                                      </a:moveTo>
                                      <a:lnTo>
                                        <a:pt x="23622" y="4318"/>
                                      </a:lnTo>
                                      <a:lnTo>
                                        <a:pt x="21336" y="5334"/>
                                      </a:lnTo>
                                      <a:cubicBezTo>
                                        <a:pt x="18288" y="6858"/>
                                        <a:pt x="15240" y="9906"/>
                                        <a:pt x="13716" y="11430"/>
                                      </a:cubicBezTo>
                                      <a:cubicBezTo>
                                        <a:pt x="12192" y="14478"/>
                                        <a:pt x="12192" y="16002"/>
                                        <a:pt x="12192" y="19050"/>
                                      </a:cubicBezTo>
                                      <a:cubicBezTo>
                                        <a:pt x="12192" y="22098"/>
                                        <a:pt x="13716" y="25146"/>
                                        <a:pt x="15240" y="26670"/>
                                      </a:cubicBezTo>
                                      <a:cubicBezTo>
                                        <a:pt x="16764" y="29718"/>
                                        <a:pt x="19812" y="29718"/>
                                        <a:pt x="21336" y="29718"/>
                                      </a:cubicBezTo>
                                      <a:lnTo>
                                        <a:pt x="23622" y="28702"/>
                                      </a:lnTo>
                                      <a:lnTo>
                                        <a:pt x="23622" y="35338"/>
                                      </a:lnTo>
                                      <a:lnTo>
                                        <a:pt x="22860" y="35814"/>
                                      </a:lnTo>
                                      <a:cubicBezTo>
                                        <a:pt x="19812" y="37338"/>
                                        <a:pt x="18288" y="37338"/>
                                        <a:pt x="15240" y="37338"/>
                                      </a:cubicBezTo>
                                      <a:cubicBezTo>
                                        <a:pt x="10668" y="37338"/>
                                        <a:pt x="7620" y="35814"/>
                                        <a:pt x="4572" y="32766"/>
                                      </a:cubicBezTo>
                                      <a:cubicBezTo>
                                        <a:pt x="1524" y="31242"/>
                                        <a:pt x="0" y="26670"/>
                                        <a:pt x="0" y="22098"/>
                                      </a:cubicBezTo>
                                      <a:cubicBezTo>
                                        <a:pt x="0" y="19050"/>
                                        <a:pt x="0" y="16002"/>
                                        <a:pt x="1524" y="14478"/>
                                      </a:cubicBezTo>
                                      <a:cubicBezTo>
                                        <a:pt x="4572" y="11430"/>
                                        <a:pt x="7620" y="8382"/>
                                        <a:pt x="12192" y="5334"/>
                                      </a:cubicBezTo>
                                      <a:lnTo>
                                        <a:pt x="23622" y="0"/>
                                      </a:lnTo>
                                      <a:close/>
                                    </a:path>
                                  </a:pathLst>
                                </a:custGeom>
                                <a:solidFill>
                                  <a:srgbClr val="000000"/>
                                </a:solidFill>
                                <a:ln w="0" cap="flat">
                                  <a:noFill/>
                                  <a:miter lim="127000"/>
                                </a:ln>
                                <a:effectLst/>
                              </wps:spPr>
                              <wps:bodyPr/>
                            </wps:wsp>
                            <wps:wsp>
                              <wps:cNvPr id="61805" name="Shape 61805"/>
                              <wps:cNvSpPr/>
                              <wps:spPr>
                                <a:xfrm>
                                  <a:off x="1837944" y="32835"/>
                                  <a:ext cx="20574" cy="22029"/>
                                </a:xfrm>
                                <a:custGeom>
                                  <a:avLst/>
                                  <a:gdLst/>
                                  <a:ahLst/>
                                  <a:cxnLst/>
                                  <a:rect l="0" t="0" r="0" b="0"/>
                                  <a:pathLst>
                                    <a:path w="20574" h="22029">
                                      <a:moveTo>
                                        <a:pt x="20574" y="0"/>
                                      </a:moveTo>
                                      <a:lnTo>
                                        <a:pt x="20574" y="4122"/>
                                      </a:lnTo>
                                      <a:lnTo>
                                        <a:pt x="15240" y="6789"/>
                                      </a:lnTo>
                                      <a:cubicBezTo>
                                        <a:pt x="12192" y="8313"/>
                                        <a:pt x="12192" y="9837"/>
                                        <a:pt x="12192" y="11361"/>
                                      </a:cubicBezTo>
                                      <a:lnTo>
                                        <a:pt x="12192" y="15933"/>
                                      </a:lnTo>
                                      <a:cubicBezTo>
                                        <a:pt x="12192" y="17457"/>
                                        <a:pt x="12192" y="18981"/>
                                        <a:pt x="10668" y="20505"/>
                                      </a:cubicBezTo>
                                      <a:cubicBezTo>
                                        <a:pt x="9144" y="22029"/>
                                        <a:pt x="7620" y="22029"/>
                                        <a:pt x="6096" y="22029"/>
                                      </a:cubicBezTo>
                                      <a:cubicBezTo>
                                        <a:pt x="4572" y="22029"/>
                                        <a:pt x="3048" y="22029"/>
                                        <a:pt x="1524" y="20505"/>
                                      </a:cubicBezTo>
                                      <a:cubicBezTo>
                                        <a:pt x="0" y="18981"/>
                                        <a:pt x="0" y="17457"/>
                                        <a:pt x="0" y="15933"/>
                                      </a:cubicBezTo>
                                      <a:cubicBezTo>
                                        <a:pt x="0" y="11361"/>
                                        <a:pt x="1524" y="8313"/>
                                        <a:pt x="6096" y="5265"/>
                                      </a:cubicBezTo>
                                      <a:lnTo>
                                        <a:pt x="20574" y="0"/>
                                      </a:lnTo>
                                      <a:close/>
                                    </a:path>
                                  </a:pathLst>
                                </a:custGeom>
                                <a:solidFill>
                                  <a:srgbClr val="000000"/>
                                </a:solidFill>
                                <a:ln w="0" cap="flat">
                                  <a:noFill/>
                                  <a:miter lim="127000"/>
                                </a:ln>
                                <a:effectLst/>
                              </wps:spPr>
                              <wps:bodyPr/>
                            </wps:wsp>
                            <wps:wsp>
                              <wps:cNvPr id="61806" name="Shape 61806"/>
                              <wps:cNvSpPr/>
                              <wps:spPr>
                                <a:xfrm>
                                  <a:off x="1858518" y="32004"/>
                                  <a:ext cx="34290" cy="65532"/>
                                </a:xfrm>
                                <a:custGeom>
                                  <a:avLst/>
                                  <a:gdLst/>
                                  <a:ahLst/>
                                  <a:cxnLst/>
                                  <a:rect l="0" t="0" r="0" b="0"/>
                                  <a:pathLst>
                                    <a:path w="34290" h="65532">
                                      <a:moveTo>
                                        <a:pt x="2286" y="0"/>
                                      </a:moveTo>
                                      <a:cubicBezTo>
                                        <a:pt x="8382" y="0"/>
                                        <a:pt x="12954" y="1524"/>
                                        <a:pt x="16002" y="3048"/>
                                      </a:cubicBezTo>
                                      <a:cubicBezTo>
                                        <a:pt x="19050" y="4572"/>
                                        <a:pt x="20574" y="7620"/>
                                        <a:pt x="22098" y="10668"/>
                                      </a:cubicBezTo>
                                      <a:cubicBezTo>
                                        <a:pt x="23622" y="12192"/>
                                        <a:pt x="23622" y="16764"/>
                                        <a:pt x="23622" y="22860"/>
                                      </a:cubicBezTo>
                                      <a:lnTo>
                                        <a:pt x="23622" y="44196"/>
                                      </a:lnTo>
                                      <a:cubicBezTo>
                                        <a:pt x="23622" y="50292"/>
                                        <a:pt x="23622" y="53340"/>
                                        <a:pt x="23622" y="54864"/>
                                      </a:cubicBezTo>
                                      <a:cubicBezTo>
                                        <a:pt x="23622" y="56388"/>
                                        <a:pt x="25146" y="57912"/>
                                        <a:pt x="25146" y="57912"/>
                                      </a:cubicBezTo>
                                      <a:cubicBezTo>
                                        <a:pt x="25146" y="57912"/>
                                        <a:pt x="26670" y="57912"/>
                                        <a:pt x="26670" y="57912"/>
                                      </a:cubicBezTo>
                                      <a:cubicBezTo>
                                        <a:pt x="28194" y="57912"/>
                                        <a:pt x="28194" y="57912"/>
                                        <a:pt x="28194" y="57912"/>
                                      </a:cubicBezTo>
                                      <a:cubicBezTo>
                                        <a:pt x="29718" y="57912"/>
                                        <a:pt x="31242" y="56388"/>
                                        <a:pt x="34290" y="53340"/>
                                      </a:cubicBezTo>
                                      <a:lnTo>
                                        <a:pt x="34290" y="56388"/>
                                      </a:lnTo>
                                      <a:cubicBezTo>
                                        <a:pt x="29718" y="62484"/>
                                        <a:pt x="23622" y="65532"/>
                                        <a:pt x="19050" y="65532"/>
                                      </a:cubicBezTo>
                                      <a:cubicBezTo>
                                        <a:pt x="17526" y="65532"/>
                                        <a:pt x="14478" y="65532"/>
                                        <a:pt x="12954" y="64008"/>
                                      </a:cubicBezTo>
                                      <a:cubicBezTo>
                                        <a:pt x="11430" y="62484"/>
                                        <a:pt x="11430" y="59436"/>
                                        <a:pt x="11430" y="56388"/>
                                      </a:cubicBezTo>
                                      <a:lnTo>
                                        <a:pt x="0" y="63532"/>
                                      </a:lnTo>
                                      <a:lnTo>
                                        <a:pt x="0" y="56896"/>
                                      </a:lnTo>
                                      <a:lnTo>
                                        <a:pt x="11430" y="51816"/>
                                      </a:lnTo>
                                      <a:lnTo>
                                        <a:pt x="11430" y="27432"/>
                                      </a:lnTo>
                                      <a:lnTo>
                                        <a:pt x="0" y="32512"/>
                                      </a:lnTo>
                                      <a:lnTo>
                                        <a:pt x="0" y="28194"/>
                                      </a:lnTo>
                                      <a:lnTo>
                                        <a:pt x="11430" y="22860"/>
                                      </a:lnTo>
                                      <a:lnTo>
                                        <a:pt x="11430" y="21336"/>
                                      </a:lnTo>
                                      <a:cubicBezTo>
                                        <a:pt x="11430" y="15240"/>
                                        <a:pt x="9906" y="10668"/>
                                        <a:pt x="8382" y="9144"/>
                                      </a:cubicBezTo>
                                      <a:cubicBezTo>
                                        <a:pt x="6858" y="6096"/>
                                        <a:pt x="3810" y="4572"/>
                                        <a:pt x="762" y="4572"/>
                                      </a:cubicBezTo>
                                      <a:lnTo>
                                        <a:pt x="0" y="4953"/>
                                      </a:lnTo>
                                      <a:lnTo>
                                        <a:pt x="0" y="831"/>
                                      </a:lnTo>
                                      <a:lnTo>
                                        <a:pt x="2286" y="0"/>
                                      </a:lnTo>
                                      <a:close/>
                                    </a:path>
                                  </a:pathLst>
                                </a:custGeom>
                                <a:solidFill>
                                  <a:srgbClr val="000000"/>
                                </a:solidFill>
                                <a:ln w="0" cap="flat">
                                  <a:noFill/>
                                  <a:miter lim="127000"/>
                                </a:ln>
                                <a:effectLst/>
                              </wps:spPr>
                              <wps:bodyPr/>
                            </wps:wsp>
                            <wps:wsp>
                              <wps:cNvPr id="61807" name="Shape 61807"/>
                              <wps:cNvSpPr/>
                              <wps:spPr>
                                <a:xfrm>
                                  <a:off x="1894332" y="32003"/>
                                  <a:ext cx="67056" cy="64008"/>
                                </a:xfrm>
                                <a:custGeom>
                                  <a:avLst/>
                                  <a:gdLst/>
                                  <a:ahLst/>
                                  <a:cxnLst/>
                                  <a:rect l="0" t="0" r="0" b="0"/>
                                  <a:pathLst>
                                    <a:path w="67056" h="64008">
                                      <a:moveTo>
                                        <a:pt x="18288" y="0"/>
                                      </a:moveTo>
                                      <a:lnTo>
                                        <a:pt x="21336" y="0"/>
                                      </a:lnTo>
                                      <a:lnTo>
                                        <a:pt x="21336" y="13716"/>
                                      </a:lnTo>
                                      <a:cubicBezTo>
                                        <a:pt x="27432" y="4572"/>
                                        <a:pt x="35052" y="0"/>
                                        <a:pt x="41148" y="0"/>
                                      </a:cubicBezTo>
                                      <a:cubicBezTo>
                                        <a:pt x="45720" y="0"/>
                                        <a:pt x="47244" y="1524"/>
                                        <a:pt x="50292" y="3048"/>
                                      </a:cubicBezTo>
                                      <a:cubicBezTo>
                                        <a:pt x="53340" y="4572"/>
                                        <a:pt x="54864" y="7620"/>
                                        <a:pt x="56388" y="12192"/>
                                      </a:cubicBezTo>
                                      <a:cubicBezTo>
                                        <a:pt x="56388" y="13716"/>
                                        <a:pt x="57912" y="18288"/>
                                        <a:pt x="57912" y="24384"/>
                                      </a:cubicBezTo>
                                      <a:lnTo>
                                        <a:pt x="57912" y="50292"/>
                                      </a:lnTo>
                                      <a:cubicBezTo>
                                        <a:pt x="57912" y="54864"/>
                                        <a:pt x="57912" y="57912"/>
                                        <a:pt x="57912" y="59436"/>
                                      </a:cubicBezTo>
                                      <a:cubicBezTo>
                                        <a:pt x="59436" y="60960"/>
                                        <a:pt x="59436" y="60960"/>
                                        <a:pt x="60960" y="62484"/>
                                      </a:cubicBezTo>
                                      <a:cubicBezTo>
                                        <a:pt x="62484" y="62484"/>
                                        <a:pt x="64008" y="62484"/>
                                        <a:pt x="67056" y="62484"/>
                                      </a:cubicBezTo>
                                      <a:lnTo>
                                        <a:pt x="67056" y="64008"/>
                                      </a:lnTo>
                                      <a:lnTo>
                                        <a:pt x="36576" y="64008"/>
                                      </a:lnTo>
                                      <a:lnTo>
                                        <a:pt x="36576" y="62484"/>
                                      </a:lnTo>
                                      <a:lnTo>
                                        <a:pt x="38100" y="62484"/>
                                      </a:lnTo>
                                      <a:cubicBezTo>
                                        <a:pt x="39624" y="62484"/>
                                        <a:pt x="41148" y="62484"/>
                                        <a:pt x="42672" y="60960"/>
                                      </a:cubicBezTo>
                                      <a:cubicBezTo>
                                        <a:pt x="44196" y="60960"/>
                                        <a:pt x="44196" y="59436"/>
                                        <a:pt x="45720" y="57912"/>
                                      </a:cubicBezTo>
                                      <a:cubicBezTo>
                                        <a:pt x="45720" y="56388"/>
                                        <a:pt x="45720" y="54864"/>
                                        <a:pt x="45720" y="50292"/>
                                      </a:cubicBezTo>
                                      <a:lnTo>
                                        <a:pt x="45720" y="24384"/>
                                      </a:lnTo>
                                      <a:cubicBezTo>
                                        <a:pt x="45720" y="18288"/>
                                        <a:pt x="44196" y="15240"/>
                                        <a:pt x="42672" y="12192"/>
                                      </a:cubicBezTo>
                                      <a:cubicBezTo>
                                        <a:pt x="41148" y="9144"/>
                                        <a:pt x="39624" y="7620"/>
                                        <a:pt x="36576" y="7620"/>
                                      </a:cubicBezTo>
                                      <a:cubicBezTo>
                                        <a:pt x="30480" y="7620"/>
                                        <a:pt x="25908" y="10668"/>
                                        <a:pt x="21336" y="16764"/>
                                      </a:cubicBezTo>
                                      <a:lnTo>
                                        <a:pt x="21336" y="50292"/>
                                      </a:lnTo>
                                      <a:cubicBezTo>
                                        <a:pt x="21336" y="54864"/>
                                        <a:pt x="21336" y="57912"/>
                                        <a:pt x="21336" y="59436"/>
                                      </a:cubicBezTo>
                                      <a:cubicBezTo>
                                        <a:pt x="22860" y="60960"/>
                                        <a:pt x="22860" y="60960"/>
                                        <a:pt x="24384" y="62484"/>
                                      </a:cubicBezTo>
                                      <a:cubicBezTo>
                                        <a:pt x="24384" y="62484"/>
                                        <a:pt x="27432" y="62484"/>
                                        <a:pt x="30480" y="62484"/>
                                      </a:cubicBezTo>
                                      <a:lnTo>
                                        <a:pt x="30480" y="64008"/>
                                      </a:lnTo>
                                      <a:lnTo>
                                        <a:pt x="0" y="64008"/>
                                      </a:lnTo>
                                      <a:lnTo>
                                        <a:pt x="0" y="62484"/>
                                      </a:lnTo>
                                      <a:lnTo>
                                        <a:pt x="1524" y="62484"/>
                                      </a:lnTo>
                                      <a:cubicBezTo>
                                        <a:pt x="4572" y="62484"/>
                                        <a:pt x="6096" y="62484"/>
                                        <a:pt x="7620" y="60960"/>
                                      </a:cubicBezTo>
                                      <a:cubicBezTo>
                                        <a:pt x="7620" y="59436"/>
                                        <a:pt x="9144" y="54864"/>
                                        <a:pt x="9144" y="50292"/>
                                      </a:cubicBezTo>
                                      <a:lnTo>
                                        <a:pt x="9144" y="25908"/>
                                      </a:lnTo>
                                      <a:cubicBezTo>
                                        <a:pt x="9144" y="18288"/>
                                        <a:pt x="9144" y="15240"/>
                                        <a:pt x="7620" y="12192"/>
                                      </a:cubicBezTo>
                                      <a:cubicBezTo>
                                        <a:pt x="7620" y="10668"/>
                                        <a:pt x="7620" y="10668"/>
                                        <a:pt x="7620" y="9144"/>
                                      </a:cubicBezTo>
                                      <a:cubicBezTo>
                                        <a:pt x="6096" y="9144"/>
                                        <a:pt x="6096" y="9144"/>
                                        <a:pt x="4572" y="9144"/>
                                      </a:cubicBezTo>
                                      <a:cubicBezTo>
                                        <a:pt x="3048" y="9144"/>
                                        <a:pt x="1524" y="9144"/>
                                        <a:pt x="0" y="9144"/>
                                      </a:cubicBezTo>
                                      <a:lnTo>
                                        <a:pt x="0" y="7620"/>
                                      </a:lnTo>
                                      <a:lnTo>
                                        <a:pt x="18288" y="0"/>
                                      </a:lnTo>
                                      <a:close/>
                                    </a:path>
                                  </a:pathLst>
                                </a:custGeom>
                                <a:solidFill>
                                  <a:srgbClr val="000000"/>
                                </a:solidFill>
                                <a:ln w="0" cap="flat">
                                  <a:noFill/>
                                  <a:miter lim="127000"/>
                                </a:ln>
                                <a:effectLst/>
                              </wps:spPr>
                              <wps:bodyPr/>
                            </wps:wsp>
                            <wps:wsp>
                              <wps:cNvPr id="255407" name="Shape 255407"/>
                              <wps:cNvSpPr/>
                              <wps:spPr>
                                <a:xfrm>
                                  <a:off x="1965960" y="59436"/>
                                  <a:ext cx="36576" cy="12192"/>
                                </a:xfrm>
                                <a:custGeom>
                                  <a:avLst/>
                                  <a:gdLst/>
                                  <a:ahLst/>
                                  <a:cxnLst/>
                                  <a:rect l="0" t="0" r="0" b="0"/>
                                  <a:pathLst>
                                    <a:path w="36576" h="12192">
                                      <a:moveTo>
                                        <a:pt x="0" y="0"/>
                                      </a:moveTo>
                                      <a:lnTo>
                                        <a:pt x="36576" y="0"/>
                                      </a:lnTo>
                                      <a:lnTo>
                                        <a:pt x="36576" y="12192"/>
                                      </a:lnTo>
                                      <a:lnTo>
                                        <a:pt x="0" y="12192"/>
                                      </a:lnTo>
                                      <a:lnTo>
                                        <a:pt x="0" y="0"/>
                                      </a:lnTo>
                                    </a:path>
                                  </a:pathLst>
                                </a:custGeom>
                                <a:solidFill>
                                  <a:srgbClr val="000000"/>
                                </a:solidFill>
                                <a:ln w="0" cap="flat">
                                  <a:noFill/>
                                  <a:miter lim="127000"/>
                                </a:ln>
                                <a:effectLst/>
                              </wps:spPr>
                              <wps:bodyPr/>
                            </wps:wsp>
                            <wps:wsp>
                              <wps:cNvPr id="61809" name="Shape 61809"/>
                              <wps:cNvSpPr/>
                              <wps:spPr>
                                <a:xfrm>
                                  <a:off x="4572" y="193548"/>
                                  <a:ext cx="42672" cy="65532"/>
                                </a:xfrm>
                                <a:custGeom>
                                  <a:avLst/>
                                  <a:gdLst/>
                                  <a:ahLst/>
                                  <a:cxnLst/>
                                  <a:rect l="0" t="0" r="0" b="0"/>
                                  <a:pathLst>
                                    <a:path w="42672" h="65532">
                                      <a:moveTo>
                                        <a:pt x="19812" y="0"/>
                                      </a:moveTo>
                                      <a:cubicBezTo>
                                        <a:pt x="21336" y="0"/>
                                        <a:pt x="24384" y="0"/>
                                        <a:pt x="28956" y="1524"/>
                                      </a:cubicBezTo>
                                      <a:cubicBezTo>
                                        <a:pt x="30480" y="3048"/>
                                        <a:pt x="32004" y="3048"/>
                                        <a:pt x="33528" y="3048"/>
                                      </a:cubicBezTo>
                                      <a:cubicBezTo>
                                        <a:pt x="33528" y="3048"/>
                                        <a:pt x="35052" y="3048"/>
                                        <a:pt x="35052" y="1524"/>
                                      </a:cubicBezTo>
                                      <a:cubicBezTo>
                                        <a:pt x="35052" y="1524"/>
                                        <a:pt x="36576" y="1524"/>
                                        <a:pt x="36576" y="0"/>
                                      </a:cubicBezTo>
                                      <a:lnTo>
                                        <a:pt x="38100" y="0"/>
                                      </a:lnTo>
                                      <a:lnTo>
                                        <a:pt x="38100" y="21336"/>
                                      </a:lnTo>
                                      <a:lnTo>
                                        <a:pt x="36576" y="21336"/>
                                      </a:lnTo>
                                      <a:cubicBezTo>
                                        <a:pt x="35052" y="15240"/>
                                        <a:pt x="32004" y="10668"/>
                                        <a:pt x="30480" y="7620"/>
                                      </a:cubicBezTo>
                                      <a:cubicBezTo>
                                        <a:pt x="27432" y="6096"/>
                                        <a:pt x="22860" y="4572"/>
                                        <a:pt x="18288" y="4572"/>
                                      </a:cubicBezTo>
                                      <a:cubicBezTo>
                                        <a:pt x="15240" y="4572"/>
                                        <a:pt x="12192" y="4572"/>
                                        <a:pt x="10668" y="6096"/>
                                      </a:cubicBezTo>
                                      <a:cubicBezTo>
                                        <a:pt x="9144" y="9144"/>
                                        <a:pt x="7620" y="10668"/>
                                        <a:pt x="7620" y="12192"/>
                                      </a:cubicBezTo>
                                      <a:cubicBezTo>
                                        <a:pt x="7620" y="15240"/>
                                        <a:pt x="9144" y="16764"/>
                                        <a:pt x="10668" y="18288"/>
                                      </a:cubicBezTo>
                                      <a:cubicBezTo>
                                        <a:pt x="12192" y="19812"/>
                                        <a:pt x="15240" y="22860"/>
                                        <a:pt x="18288" y="24384"/>
                                      </a:cubicBezTo>
                                      <a:lnTo>
                                        <a:pt x="28956" y="28956"/>
                                      </a:lnTo>
                                      <a:cubicBezTo>
                                        <a:pt x="38100" y="33528"/>
                                        <a:pt x="42672" y="39624"/>
                                        <a:pt x="42672" y="47244"/>
                                      </a:cubicBezTo>
                                      <a:cubicBezTo>
                                        <a:pt x="42672" y="51816"/>
                                        <a:pt x="41148" y="56388"/>
                                        <a:pt x="36576" y="59436"/>
                                      </a:cubicBezTo>
                                      <a:cubicBezTo>
                                        <a:pt x="32004" y="64008"/>
                                        <a:pt x="27432" y="65532"/>
                                        <a:pt x="21336" y="65532"/>
                                      </a:cubicBezTo>
                                      <a:cubicBezTo>
                                        <a:pt x="16764" y="65532"/>
                                        <a:pt x="13716" y="64008"/>
                                        <a:pt x="7620" y="62484"/>
                                      </a:cubicBezTo>
                                      <a:cubicBezTo>
                                        <a:pt x="6096" y="62484"/>
                                        <a:pt x="4572" y="62484"/>
                                        <a:pt x="4572" y="62484"/>
                                      </a:cubicBezTo>
                                      <a:cubicBezTo>
                                        <a:pt x="3048" y="62484"/>
                                        <a:pt x="1524" y="64008"/>
                                        <a:pt x="1524" y="65532"/>
                                      </a:cubicBezTo>
                                      <a:lnTo>
                                        <a:pt x="0" y="65532"/>
                                      </a:lnTo>
                                      <a:lnTo>
                                        <a:pt x="0" y="44196"/>
                                      </a:lnTo>
                                      <a:lnTo>
                                        <a:pt x="1524" y="44196"/>
                                      </a:lnTo>
                                      <a:cubicBezTo>
                                        <a:pt x="3048" y="48768"/>
                                        <a:pt x="6096" y="53340"/>
                                        <a:pt x="9144" y="56388"/>
                                      </a:cubicBezTo>
                                      <a:cubicBezTo>
                                        <a:pt x="12192" y="59436"/>
                                        <a:pt x="16764" y="60960"/>
                                        <a:pt x="21336" y="60960"/>
                                      </a:cubicBezTo>
                                      <a:cubicBezTo>
                                        <a:pt x="24384" y="60960"/>
                                        <a:pt x="27432" y="59436"/>
                                        <a:pt x="28956" y="57912"/>
                                      </a:cubicBezTo>
                                      <a:cubicBezTo>
                                        <a:pt x="30480" y="56388"/>
                                        <a:pt x="32004" y="54864"/>
                                        <a:pt x="32004" y="51816"/>
                                      </a:cubicBezTo>
                                      <a:cubicBezTo>
                                        <a:pt x="32004" y="48768"/>
                                        <a:pt x="30480" y="45720"/>
                                        <a:pt x="28956" y="44196"/>
                                      </a:cubicBezTo>
                                      <a:cubicBezTo>
                                        <a:pt x="27432" y="42672"/>
                                        <a:pt x="22860" y="39624"/>
                                        <a:pt x="16764" y="36576"/>
                                      </a:cubicBezTo>
                                      <a:cubicBezTo>
                                        <a:pt x="9144" y="33528"/>
                                        <a:pt x="4572" y="30480"/>
                                        <a:pt x="3048" y="27432"/>
                                      </a:cubicBezTo>
                                      <a:cubicBezTo>
                                        <a:pt x="1524" y="24384"/>
                                        <a:pt x="0" y="21336"/>
                                        <a:pt x="0" y="18288"/>
                                      </a:cubicBezTo>
                                      <a:cubicBezTo>
                                        <a:pt x="0" y="12192"/>
                                        <a:pt x="1524" y="9144"/>
                                        <a:pt x="6096" y="4572"/>
                                      </a:cubicBezTo>
                                      <a:cubicBezTo>
                                        <a:pt x="9144" y="1524"/>
                                        <a:pt x="13716" y="0"/>
                                        <a:pt x="19812" y="0"/>
                                      </a:cubicBezTo>
                                      <a:close/>
                                    </a:path>
                                  </a:pathLst>
                                </a:custGeom>
                                <a:solidFill>
                                  <a:srgbClr val="000000"/>
                                </a:solidFill>
                                <a:ln w="0" cap="flat">
                                  <a:noFill/>
                                  <a:miter lim="127000"/>
                                </a:ln>
                                <a:effectLst/>
                              </wps:spPr>
                              <wps:bodyPr/>
                            </wps:wsp>
                            <wps:wsp>
                              <wps:cNvPr id="61810" name="Shape 61810"/>
                              <wps:cNvSpPr/>
                              <wps:spPr>
                                <a:xfrm>
                                  <a:off x="53340" y="173736"/>
                                  <a:ext cx="38100" cy="85344"/>
                                </a:xfrm>
                                <a:custGeom>
                                  <a:avLst/>
                                  <a:gdLst/>
                                  <a:ahLst/>
                                  <a:cxnLst/>
                                  <a:rect l="0" t="0" r="0" b="0"/>
                                  <a:pathLst>
                                    <a:path w="38100" h="85344">
                                      <a:moveTo>
                                        <a:pt x="21336" y="0"/>
                                      </a:moveTo>
                                      <a:lnTo>
                                        <a:pt x="22860" y="0"/>
                                      </a:lnTo>
                                      <a:lnTo>
                                        <a:pt x="22860" y="21336"/>
                                      </a:lnTo>
                                      <a:lnTo>
                                        <a:pt x="36576" y="21336"/>
                                      </a:lnTo>
                                      <a:lnTo>
                                        <a:pt x="36576" y="25908"/>
                                      </a:lnTo>
                                      <a:lnTo>
                                        <a:pt x="22860" y="25908"/>
                                      </a:lnTo>
                                      <a:lnTo>
                                        <a:pt x="22860" y="67056"/>
                                      </a:lnTo>
                                      <a:cubicBezTo>
                                        <a:pt x="22860" y="71628"/>
                                        <a:pt x="22860" y="73152"/>
                                        <a:pt x="24384" y="74676"/>
                                      </a:cubicBezTo>
                                      <a:cubicBezTo>
                                        <a:pt x="24384" y="76200"/>
                                        <a:pt x="25908" y="77724"/>
                                        <a:pt x="27432" y="77724"/>
                                      </a:cubicBezTo>
                                      <a:cubicBezTo>
                                        <a:pt x="28956" y="77724"/>
                                        <a:pt x="30480" y="77724"/>
                                        <a:pt x="32004" y="76200"/>
                                      </a:cubicBezTo>
                                      <a:cubicBezTo>
                                        <a:pt x="33528" y="76200"/>
                                        <a:pt x="33528" y="74676"/>
                                        <a:pt x="35052" y="73152"/>
                                      </a:cubicBezTo>
                                      <a:lnTo>
                                        <a:pt x="38100" y="73152"/>
                                      </a:lnTo>
                                      <a:cubicBezTo>
                                        <a:pt x="36576" y="76200"/>
                                        <a:pt x="33528" y="79248"/>
                                        <a:pt x="30480" y="82296"/>
                                      </a:cubicBezTo>
                                      <a:cubicBezTo>
                                        <a:pt x="28956" y="83820"/>
                                        <a:pt x="25908" y="85344"/>
                                        <a:pt x="22860" y="85344"/>
                                      </a:cubicBezTo>
                                      <a:cubicBezTo>
                                        <a:pt x="19812" y="85344"/>
                                        <a:pt x="18288" y="83820"/>
                                        <a:pt x="16764" y="83820"/>
                                      </a:cubicBezTo>
                                      <a:cubicBezTo>
                                        <a:pt x="13716" y="82296"/>
                                        <a:pt x="12192" y="80772"/>
                                        <a:pt x="12192" y="77724"/>
                                      </a:cubicBezTo>
                                      <a:cubicBezTo>
                                        <a:pt x="10668" y="76200"/>
                                        <a:pt x="10668" y="73152"/>
                                        <a:pt x="10668" y="68580"/>
                                      </a:cubicBezTo>
                                      <a:lnTo>
                                        <a:pt x="10668" y="25908"/>
                                      </a:lnTo>
                                      <a:lnTo>
                                        <a:pt x="0" y="25908"/>
                                      </a:lnTo>
                                      <a:lnTo>
                                        <a:pt x="0" y="22860"/>
                                      </a:lnTo>
                                      <a:cubicBezTo>
                                        <a:pt x="3048" y="22860"/>
                                        <a:pt x="4572" y="21336"/>
                                        <a:pt x="7620" y="18288"/>
                                      </a:cubicBezTo>
                                      <a:cubicBezTo>
                                        <a:pt x="10668" y="15240"/>
                                        <a:pt x="13716" y="13716"/>
                                        <a:pt x="15240" y="9144"/>
                                      </a:cubicBezTo>
                                      <a:cubicBezTo>
                                        <a:pt x="16764" y="7620"/>
                                        <a:pt x="18288" y="4572"/>
                                        <a:pt x="21336" y="0"/>
                                      </a:cubicBezTo>
                                      <a:close/>
                                    </a:path>
                                  </a:pathLst>
                                </a:custGeom>
                                <a:solidFill>
                                  <a:srgbClr val="000000"/>
                                </a:solidFill>
                                <a:ln w="0" cap="flat">
                                  <a:noFill/>
                                  <a:miter lim="127000"/>
                                </a:ln>
                                <a:effectLst/>
                              </wps:spPr>
                              <wps:bodyPr/>
                            </wps:wsp>
                            <wps:wsp>
                              <wps:cNvPr id="61811" name="Shape 61811"/>
                              <wps:cNvSpPr/>
                              <wps:spPr>
                                <a:xfrm>
                                  <a:off x="96012" y="220980"/>
                                  <a:ext cx="23622" cy="38100"/>
                                </a:xfrm>
                                <a:custGeom>
                                  <a:avLst/>
                                  <a:gdLst/>
                                  <a:ahLst/>
                                  <a:cxnLst/>
                                  <a:rect l="0" t="0" r="0" b="0"/>
                                  <a:pathLst>
                                    <a:path w="23622" h="38100">
                                      <a:moveTo>
                                        <a:pt x="23622" y="0"/>
                                      </a:moveTo>
                                      <a:lnTo>
                                        <a:pt x="23622" y="5715"/>
                                      </a:lnTo>
                                      <a:lnTo>
                                        <a:pt x="22860" y="6096"/>
                                      </a:lnTo>
                                      <a:cubicBezTo>
                                        <a:pt x="18288" y="7620"/>
                                        <a:pt x="16764" y="9144"/>
                                        <a:pt x="15240" y="12192"/>
                                      </a:cubicBezTo>
                                      <a:cubicBezTo>
                                        <a:pt x="13716" y="13716"/>
                                        <a:pt x="12192" y="16764"/>
                                        <a:pt x="12192" y="18288"/>
                                      </a:cubicBezTo>
                                      <a:cubicBezTo>
                                        <a:pt x="12192" y="22860"/>
                                        <a:pt x="13716" y="24384"/>
                                        <a:pt x="15240" y="27432"/>
                                      </a:cubicBezTo>
                                      <a:cubicBezTo>
                                        <a:pt x="16764" y="28956"/>
                                        <a:pt x="19812" y="30480"/>
                                        <a:pt x="22860" y="30480"/>
                                      </a:cubicBezTo>
                                      <a:lnTo>
                                        <a:pt x="23622" y="30004"/>
                                      </a:lnTo>
                                      <a:lnTo>
                                        <a:pt x="23622" y="36004"/>
                                      </a:lnTo>
                                      <a:lnTo>
                                        <a:pt x="22860" y="36576"/>
                                      </a:lnTo>
                                      <a:cubicBezTo>
                                        <a:pt x="21336" y="36576"/>
                                        <a:pt x="18288" y="38100"/>
                                        <a:pt x="15240" y="38100"/>
                                      </a:cubicBezTo>
                                      <a:cubicBezTo>
                                        <a:pt x="10668" y="38100"/>
                                        <a:pt x="7620" y="36576"/>
                                        <a:pt x="4572" y="33528"/>
                                      </a:cubicBezTo>
                                      <a:cubicBezTo>
                                        <a:pt x="1524" y="30480"/>
                                        <a:pt x="0" y="25908"/>
                                        <a:pt x="0" y="21336"/>
                                      </a:cubicBezTo>
                                      <a:cubicBezTo>
                                        <a:pt x="0" y="18288"/>
                                        <a:pt x="1524" y="16764"/>
                                        <a:pt x="3048" y="13716"/>
                                      </a:cubicBezTo>
                                      <a:cubicBezTo>
                                        <a:pt x="4572" y="10668"/>
                                        <a:pt x="7620" y="7620"/>
                                        <a:pt x="12192" y="4572"/>
                                      </a:cubicBezTo>
                                      <a:lnTo>
                                        <a:pt x="23622" y="0"/>
                                      </a:lnTo>
                                      <a:close/>
                                    </a:path>
                                  </a:pathLst>
                                </a:custGeom>
                                <a:solidFill>
                                  <a:srgbClr val="000000"/>
                                </a:solidFill>
                                <a:ln w="0" cap="flat">
                                  <a:noFill/>
                                  <a:miter lim="127000"/>
                                </a:ln>
                                <a:effectLst/>
                              </wps:spPr>
                              <wps:bodyPr/>
                            </wps:wsp>
                            <wps:wsp>
                              <wps:cNvPr id="61812" name="Shape 61812"/>
                              <wps:cNvSpPr/>
                              <wps:spPr>
                                <a:xfrm>
                                  <a:off x="99060" y="194500"/>
                                  <a:ext cx="20574" cy="21908"/>
                                </a:xfrm>
                                <a:custGeom>
                                  <a:avLst/>
                                  <a:gdLst/>
                                  <a:ahLst/>
                                  <a:cxnLst/>
                                  <a:rect l="0" t="0" r="0" b="0"/>
                                  <a:pathLst>
                                    <a:path w="20574" h="21908">
                                      <a:moveTo>
                                        <a:pt x="20574" y="0"/>
                                      </a:moveTo>
                                      <a:lnTo>
                                        <a:pt x="20574" y="3810"/>
                                      </a:lnTo>
                                      <a:lnTo>
                                        <a:pt x="15240" y="5143"/>
                                      </a:lnTo>
                                      <a:cubicBezTo>
                                        <a:pt x="13716" y="6667"/>
                                        <a:pt x="12192" y="9715"/>
                                        <a:pt x="12192" y="11239"/>
                                      </a:cubicBezTo>
                                      <a:lnTo>
                                        <a:pt x="12192" y="15811"/>
                                      </a:lnTo>
                                      <a:cubicBezTo>
                                        <a:pt x="12192" y="17336"/>
                                        <a:pt x="12192" y="18860"/>
                                        <a:pt x="10668" y="20383"/>
                                      </a:cubicBezTo>
                                      <a:cubicBezTo>
                                        <a:pt x="9144" y="20383"/>
                                        <a:pt x="7620" y="21908"/>
                                        <a:pt x="6096" y="21908"/>
                                      </a:cubicBezTo>
                                      <a:cubicBezTo>
                                        <a:pt x="4572" y="21908"/>
                                        <a:pt x="3048" y="20383"/>
                                        <a:pt x="1524" y="20383"/>
                                      </a:cubicBezTo>
                                      <a:cubicBezTo>
                                        <a:pt x="1524" y="18860"/>
                                        <a:pt x="0" y="17336"/>
                                        <a:pt x="0" y="14288"/>
                                      </a:cubicBezTo>
                                      <a:cubicBezTo>
                                        <a:pt x="0" y="11239"/>
                                        <a:pt x="3048" y="6667"/>
                                        <a:pt x="6096" y="3620"/>
                                      </a:cubicBezTo>
                                      <a:lnTo>
                                        <a:pt x="20574" y="0"/>
                                      </a:lnTo>
                                      <a:close/>
                                    </a:path>
                                  </a:pathLst>
                                </a:custGeom>
                                <a:solidFill>
                                  <a:srgbClr val="000000"/>
                                </a:solidFill>
                                <a:ln w="0" cap="flat">
                                  <a:noFill/>
                                  <a:miter lim="127000"/>
                                </a:ln>
                                <a:effectLst/>
                              </wps:spPr>
                              <wps:bodyPr/>
                            </wps:wsp>
                            <wps:wsp>
                              <wps:cNvPr id="61813" name="Shape 61813"/>
                              <wps:cNvSpPr/>
                              <wps:spPr>
                                <a:xfrm>
                                  <a:off x="119634" y="193548"/>
                                  <a:ext cx="34290" cy="65532"/>
                                </a:xfrm>
                                <a:custGeom>
                                  <a:avLst/>
                                  <a:gdLst/>
                                  <a:ahLst/>
                                  <a:cxnLst/>
                                  <a:rect l="0" t="0" r="0" b="0"/>
                                  <a:pathLst>
                                    <a:path w="34290" h="65532">
                                      <a:moveTo>
                                        <a:pt x="3810" y="0"/>
                                      </a:moveTo>
                                      <a:cubicBezTo>
                                        <a:pt x="8382" y="0"/>
                                        <a:pt x="12954" y="0"/>
                                        <a:pt x="17526" y="3048"/>
                                      </a:cubicBezTo>
                                      <a:cubicBezTo>
                                        <a:pt x="19050" y="4572"/>
                                        <a:pt x="22098" y="6096"/>
                                        <a:pt x="23622" y="9144"/>
                                      </a:cubicBezTo>
                                      <a:cubicBezTo>
                                        <a:pt x="23622" y="10668"/>
                                        <a:pt x="23622" y="15240"/>
                                        <a:pt x="23622" y="21336"/>
                                      </a:cubicBezTo>
                                      <a:lnTo>
                                        <a:pt x="23622" y="42672"/>
                                      </a:lnTo>
                                      <a:cubicBezTo>
                                        <a:pt x="23622" y="48768"/>
                                        <a:pt x="23622" y="53340"/>
                                        <a:pt x="25146" y="54864"/>
                                      </a:cubicBezTo>
                                      <a:cubicBezTo>
                                        <a:pt x="25146" y="54864"/>
                                        <a:pt x="25146" y="56388"/>
                                        <a:pt x="25146" y="56388"/>
                                      </a:cubicBezTo>
                                      <a:cubicBezTo>
                                        <a:pt x="26670" y="57912"/>
                                        <a:pt x="26670" y="57912"/>
                                        <a:pt x="26670" y="57912"/>
                                      </a:cubicBezTo>
                                      <a:cubicBezTo>
                                        <a:pt x="28194" y="57912"/>
                                        <a:pt x="28194" y="57912"/>
                                        <a:pt x="29718" y="57912"/>
                                      </a:cubicBezTo>
                                      <a:cubicBezTo>
                                        <a:pt x="29718" y="56388"/>
                                        <a:pt x="32766" y="54864"/>
                                        <a:pt x="34290" y="53340"/>
                                      </a:cubicBezTo>
                                      <a:lnTo>
                                        <a:pt x="34290" y="56388"/>
                                      </a:lnTo>
                                      <a:cubicBezTo>
                                        <a:pt x="29718" y="62484"/>
                                        <a:pt x="25146" y="65532"/>
                                        <a:pt x="19050" y="65532"/>
                                      </a:cubicBezTo>
                                      <a:cubicBezTo>
                                        <a:pt x="17526" y="65532"/>
                                        <a:pt x="16002" y="64008"/>
                                        <a:pt x="14478" y="62484"/>
                                      </a:cubicBezTo>
                                      <a:cubicBezTo>
                                        <a:pt x="12954" y="60960"/>
                                        <a:pt x="11430" y="59436"/>
                                        <a:pt x="11430" y="54864"/>
                                      </a:cubicBezTo>
                                      <a:lnTo>
                                        <a:pt x="0" y="63436"/>
                                      </a:lnTo>
                                      <a:lnTo>
                                        <a:pt x="0" y="57436"/>
                                      </a:lnTo>
                                      <a:lnTo>
                                        <a:pt x="11430" y="50292"/>
                                      </a:lnTo>
                                      <a:lnTo>
                                        <a:pt x="11430" y="27432"/>
                                      </a:lnTo>
                                      <a:lnTo>
                                        <a:pt x="0" y="33147"/>
                                      </a:lnTo>
                                      <a:lnTo>
                                        <a:pt x="0" y="27432"/>
                                      </a:lnTo>
                                      <a:lnTo>
                                        <a:pt x="11430" y="22860"/>
                                      </a:lnTo>
                                      <a:lnTo>
                                        <a:pt x="11430" y="19812"/>
                                      </a:lnTo>
                                      <a:cubicBezTo>
                                        <a:pt x="11430" y="13716"/>
                                        <a:pt x="11430" y="10668"/>
                                        <a:pt x="8382" y="7620"/>
                                      </a:cubicBezTo>
                                      <a:cubicBezTo>
                                        <a:pt x="6858" y="6096"/>
                                        <a:pt x="3810" y="4572"/>
                                        <a:pt x="762" y="4572"/>
                                      </a:cubicBezTo>
                                      <a:lnTo>
                                        <a:pt x="0" y="4763"/>
                                      </a:lnTo>
                                      <a:lnTo>
                                        <a:pt x="0" y="952"/>
                                      </a:lnTo>
                                      <a:lnTo>
                                        <a:pt x="3810" y="0"/>
                                      </a:lnTo>
                                      <a:close/>
                                    </a:path>
                                  </a:pathLst>
                                </a:custGeom>
                                <a:solidFill>
                                  <a:srgbClr val="000000"/>
                                </a:solidFill>
                                <a:ln w="0" cap="flat">
                                  <a:noFill/>
                                  <a:miter lim="127000"/>
                                </a:ln>
                                <a:effectLst/>
                              </wps:spPr>
                              <wps:bodyPr/>
                            </wps:wsp>
                            <wps:wsp>
                              <wps:cNvPr id="61814" name="Shape 61814"/>
                              <wps:cNvSpPr/>
                              <wps:spPr>
                                <a:xfrm>
                                  <a:off x="160020" y="161544"/>
                                  <a:ext cx="30480" cy="96012"/>
                                </a:xfrm>
                                <a:custGeom>
                                  <a:avLst/>
                                  <a:gdLst/>
                                  <a:ahLst/>
                                  <a:cxnLst/>
                                  <a:rect l="0" t="0" r="0" b="0"/>
                                  <a:pathLst>
                                    <a:path w="30480" h="96012">
                                      <a:moveTo>
                                        <a:pt x="18288" y="0"/>
                                      </a:moveTo>
                                      <a:lnTo>
                                        <a:pt x="21336" y="0"/>
                                      </a:lnTo>
                                      <a:lnTo>
                                        <a:pt x="21336" y="82296"/>
                                      </a:lnTo>
                                      <a:cubicBezTo>
                                        <a:pt x="21336" y="86868"/>
                                        <a:pt x="21336" y="88392"/>
                                        <a:pt x="22860" y="89916"/>
                                      </a:cubicBezTo>
                                      <a:cubicBezTo>
                                        <a:pt x="22860" y="91440"/>
                                        <a:pt x="22860" y="92964"/>
                                        <a:pt x="24384" y="92964"/>
                                      </a:cubicBezTo>
                                      <a:cubicBezTo>
                                        <a:pt x="25908" y="94488"/>
                                        <a:pt x="27432" y="94488"/>
                                        <a:pt x="30480" y="94488"/>
                                      </a:cubicBezTo>
                                      <a:lnTo>
                                        <a:pt x="30480" y="96012"/>
                                      </a:lnTo>
                                      <a:lnTo>
                                        <a:pt x="0" y="96012"/>
                                      </a:lnTo>
                                      <a:lnTo>
                                        <a:pt x="0" y="94488"/>
                                      </a:lnTo>
                                      <a:cubicBezTo>
                                        <a:pt x="3048" y="94488"/>
                                        <a:pt x="4572" y="94488"/>
                                        <a:pt x="6096" y="92964"/>
                                      </a:cubicBezTo>
                                      <a:cubicBezTo>
                                        <a:pt x="7620" y="92964"/>
                                        <a:pt x="7620" y="91440"/>
                                        <a:pt x="7620" y="89916"/>
                                      </a:cubicBezTo>
                                      <a:cubicBezTo>
                                        <a:pt x="9144" y="88392"/>
                                        <a:pt x="9144" y="85344"/>
                                        <a:pt x="9144" y="82296"/>
                                      </a:cubicBezTo>
                                      <a:lnTo>
                                        <a:pt x="9144" y="25908"/>
                                      </a:lnTo>
                                      <a:cubicBezTo>
                                        <a:pt x="9144" y="18288"/>
                                        <a:pt x="9144" y="13716"/>
                                        <a:pt x="9144" y="12192"/>
                                      </a:cubicBezTo>
                                      <a:cubicBezTo>
                                        <a:pt x="9144" y="10668"/>
                                        <a:pt x="7620" y="9144"/>
                                        <a:pt x="7620" y="9144"/>
                                      </a:cubicBezTo>
                                      <a:cubicBezTo>
                                        <a:pt x="6096" y="7620"/>
                                        <a:pt x="6096" y="7620"/>
                                        <a:pt x="4572" y="7620"/>
                                      </a:cubicBezTo>
                                      <a:cubicBezTo>
                                        <a:pt x="4572" y="7620"/>
                                        <a:pt x="3048" y="7620"/>
                                        <a:pt x="1524" y="9144"/>
                                      </a:cubicBezTo>
                                      <a:lnTo>
                                        <a:pt x="0" y="7620"/>
                                      </a:lnTo>
                                      <a:lnTo>
                                        <a:pt x="18288" y="0"/>
                                      </a:lnTo>
                                      <a:close/>
                                    </a:path>
                                  </a:pathLst>
                                </a:custGeom>
                                <a:solidFill>
                                  <a:srgbClr val="000000"/>
                                </a:solidFill>
                                <a:ln w="0" cap="flat">
                                  <a:noFill/>
                                  <a:miter lim="127000"/>
                                </a:ln>
                                <a:effectLst/>
                              </wps:spPr>
                              <wps:bodyPr/>
                            </wps:wsp>
                            <wps:wsp>
                              <wps:cNvPr id="61815" name="Shape 61815"/>
                              <wps:cNvSpPr/>
                              <wps:spPr>
                                <a:xfrm>
                                  <a:off x="193548" y="173736"/>
                                  <a:ext cx="38100" cy="85344"/>
                                </a:xfrm>
                                <a:custGeom>
                                  <a:avLst/>
                                  <a:gdLst/>
                                  <a:ahLst/>
                                  <a:cxnLst/>
                                  <a:rect l="0" t="0" r="0" b="0"/>
                                  <a:pathLst>
                                    <a:path w="38100" h="85344">
                                      <a:moveTo>
                                        <a:pt x="21336" y="0"/>
                                      </a:moveTo>
                                      <a:lnTo>
                                        <a:pt x="22860" y="0"/>
                                      </a:lnTo>
                                      <a:lnTo>
                                        <a:pt x="22860" y="21336"/>
                                      </a:lnTo>
                                      <a:lnTo>
                                        <a:pt x="36576" y="21336"/>
                                      </a:lnTo>
                                      <a:lnTo>
                                        <a:pt x="36576" y="25908"/>
                                      </a:lnTo>
                                      <a:lnTo>
                                        <a:pt x="22860" y="25908"/>
                                      </a:lnTo>
                                      <a:lnTo>
                                        <a:pt x="22860" y="67056"/>
                                      </a:lnTo>
                                      <a:cubicBezTo>
                                        <a:pt x="22860" y="71628"/>
                                        <a:pt x="22860" y="73152"/>
                                        <a:pt x="24384" y="74676"/>
                                      </a:cubicBezTo>
                                      <a:cubicBezTo>
                                        <a:pt x="24384" y="76200"/>
                                        <a:pt x="25908" y="77724"/>
                                        <a:pt x="27432" y="77724"/>
                                      </a:cubicBezTo>
                                      <a:cubicBezTo>
                                        <a:pt x="28956" y="77724"/>
                                        <a:pt x="30480" y="77724"/>
                                        <a:pt x="32004" y="76200"/>
                                      </a:cubicBezTo>
                                      <a:cubicBezTo>
                                        <a:pt x="32004" y="76200"/>
                                        <a:pt x="33528" y="74676"/>
                                        <a:pt x="35052" y="73152"/>
                                      </a:cubicBezTo>
                                      <a:lnTo>
                                        <a:pt x="38100" y="73152"/>
                                      </a:lnTo>
                                      <a:cubicBezTo>
                                        <a:pt x="36576" y="76200"/>
                                        <a:pt x="33528" y="79248"/>
                                        <a:pt x="30480" y="82296"/>
                                      </a:cubicBezTo>
                                      <a:cubicBezTo>
                                        <a:pt x="27432" y="83820"/>
                                        <a:pt x="24384" y="85344"/>
                                        <a:pt x="21336" y="85344"/>
                                      </a:cubicBezTo>
                                      <a:cubicBezTo>
                                        <a:pt x="19812" y="85344"/>
                                        <a:pt x="18288" y="83820"/>
                                        <a:pt x="15240" y="83820"/>
                                      </a:cubicBezTo>
                                      <a:cubicBezTo>
                                        <a:pt x="13716" y="82296"/>
                                        <a:pt x="12192" y="80772"/>
                                        <a:pt x="10668" y="77724"/>
                                      </a:cubicBezTo>
                                      <a:cubicBezTo>
                                        <a:pt x="10668" y="76200"/>
                                        <a:pt x="10668" y="73152"/>
                                        <a:pt x="10668" y="68580"/>
                                      </a:cubicBezTo>
                                      <a:lnTo>
                                        <a:pt x="10668" y="25908"/>
                                      </a:lnTo>
                                      <a:lnTo>
                                        <a:pt x="0" y="25908"/>
                                      </a:lnTo>
                                      <a:lnTo>
                                        <a:pt x="0" y="22860"/>
                                      </a:lnTo>
                                      <a:cubicBezTo>
                                        <a:pt x="1524" y="22860"/>
                                        <a:pt x="4572" y="21336"/>
                                        <a:pt x="7620" y="18288"/>
                                      </a:cubicBezTo>
                                      <a:cubicBezTo>
                                        <a:pt x="10668" y="15240"/>
                                        <a:pt x="13716" y="13716"/>
                                        <a:pt x="15240" y="9144"/>
                                      </a:cubicBezTo>
                                      <a:cubicBezTo>
                                        <a:pt x="16764" y="7620"/>
                                        <a:pt x="18288" y="4572"/>
                                        <a:pt x="21336" y="0"/>
                                      </a:cubicBezTo>
                                      <a:close/>
                                    </a:path>
                                  </a:pathLst>
                                </a:custGeom>
                                <a:solidFill>
                                  <a:srgbClr val="000000"/>
                                </a:solidFill>
                                <a:ln w="0" cap="flat">
                                  <a:noFill/>
                                  <a:miter lim="127000"/>
                                </a:ln>
                                <a:effectLst/>
                              </wps:spPr>
                              <wps:bodyPr/>
                            </wps:wsp>
                            <wps:wsp>
                              <wps:cNvPr id="61816" name="Shape 61816"/>
                              <wps:cNvSpPr/>
                              <wps:spPr>
                                <a:xfrm>
                                  <a:off x="233172" y="195072"/>
                                  <a:ext cx="67056" cy="64008"/>
                                </a:xfrm>
                                <a:custGeom>
                                  <a:avLst/>
                                  <a:gdLst/>
                                  <a:ahLst/>
                                  <a:cxnLst/>
                                  <a:rect l="0" t="0" r="0" b="0"/>
                                  <a:pathLst>
                                    <a:path w="67056" h="64008">
                                      <a:moveTo>
                                        <a:pt x="0" y="0"/>
                                      </a:moveTo>
                                      <a:lnTo>
                                        <a:pt x="21336" y="0"/>
                                      </a:lnTo>
                                      <a:lnTo>
                                        <a:pt x="21336" y="41148"/>
                                      </a:lnTo>
                                      <a:cubicBezTo>
                                        <a:pt x="21336" y="47244"/>
                                        <a:pt x="22860" y="51816"/>
                                        <a:pt x="24384" y="53340"/>
                                      </a:cubicBezTo>
                                      <a:cubicBezTo>
                                        <a:pt x="25908" y="54864"/>
                                        <a:pt x="28956" y="56388"/>
                                        <a:pt x="32004" y="56388"/>
                                      </a:cubicBezTo>
                                      <a:cubicBezTo>
                                        <a:pt x="33528" y="56388"/>
                                        <a:pt x="35052" y="54864"/>
                                        <a:pt x="38100" y="54864"/>
                                      </a:cubicBezTo>
                                      <a:cubicBezTo>
                                        <a:pt x="39624" y="53340"/>
                                        <a:pt x="42672" y="50292"/>
                                        <a:pt x="45720" y="47244"/>
                                      </a:cubicBezTo>
                                      <a:lnTo>
                                        <a:pt x="45720" y="12192"/>
                                      </a:lnTo>
                                      <a:cubicBezTo>
                                        <a:pt x="45720" y="7620"/>
                                        <a:pt x="45720" y="4572"/>
                                        <a:pt x="44196" y="3048"/>
                                      </a:cubicBezTo>
                                      <a:cubicBezTo>
                                        <a:pt x="42672" y="1524"/>
                                        <a:pt x="41148" y="1524"/>
                                        <a:pt x="36576" y="1524"/>
                                      </a:cubicBezTo>
                                      <a:lnTo>
                                        <a:pt x="36576" y="0"/>
                                      </a:lnTo>
                                      <a:lnTo>
                                        <a:pt x="57912" y="0"/>
                                      </a:lnTo>
                                      <a:lnTo>
                                        <a:pt x="57912" y="38100"/>
                                      </a:lnTo>
                                      <a:cubicBezTo>
                                        <a:pt x="57912" y="45720"/>
                                        <a:pt x="57912" y="50292"/>
                                        <a:pt x="57912" y="51816"/>
                                      </a:cubicBezTo>
                                      <a:cubicBezTo>
                                        <a:pt x="59436" y="53340"/>
                                        <a:pt x="59436" y="54864"/>
                                        <a:pt x="59436" y="54864"/>
                                      </a:cubicBezTo>
                                      <a:cubicBezTo>
                                        <a:pt x="60960" y="54864"/>
                                        <a:pt x="60960" y="56388"/>
                                        <a:pt x="62484" y="56388"/>
                                      </a:cubicBezTo>
                                      <a:cubicBezTo>
                                        <a:pt x="64008" y="56388"/>
                                        <a:pt x="65532" y="54864"/>
                                        <a:pt x="67056" y="54864"/>
                                      </a:cubicBezTo>
                                      <a:lnTo>
                                        <a:pt x="67056" y="56388"/>
                                      </a:lnTo>
                                      <a:lnTo>
                                        <a:pt x="48768" y="64008"/>
                                      </a:lnTo>
                                      <a:lnTo>
                                        <a:pt x="45720" y="64008"/>
                                      </a:lnTo>
                                      <a:lnTo>
                                        <a:pt x="45720" y="51816"/>
                                      </a:lnTo>
                                      <a:cubicBezTo>
                                        <a:pt x="41148" y="56388"/>
                                        <a:pt x="36576" y="60960"/>
                                        <a:pt x="33528" y="60960"/>
                                      </a:cubicBezTo>
                                      <a:cubicBezTo>
                                        <a:pt x="30480" y="62484"/>
                                        <a:pt x="27432" y="64008"/>
                                        <a:pt x="24384" y="64008"/>
                                      </a:cubicBezTo>
                                      <a:cubicBezTo>
                                        <a:pt x="21336" y="64008"/>
                                        <a:pt x="18288" y="62484"/>
                                        <a:pt x="16764" y="60960"/>
                                      </a:cubicBezTo>
                                      <a:cubicBezTo>
                                        <a:pt x="13716" y="59436"/>
                                        <a:pt x="12192" y="56388"/>
                                        <a:pt x="10668" y="53340"/>
                                      </a:cubicBezTo>
                                      <a:cubicBezTo>
                                        <a:pt x="9144" y="50292"/>
                                        <a:pt x="9144" y="45720"/>
                                        <a:pt x="9144" y="39624"/>
                                      </a:cubicBezTo>
                                      <a:lnTo>
                                        <a:pt x="9144" y="12192"/>
                                      </a:lnTo>
                                      <a:cubicBezTo>
                                        <a:pt x="9144" y="9144"/>
                                        <a:pt x="9144" y="6096"/>
                                        <a:pt x="9144" y="4572"/>
                                      </a:cubicBezTo>
                                      <a:cubicBezTo>
                                        <a:pt x="7620" y="4572"/>
                                        <a:pt x="7620" y="3048"/>
                                        <a:pt x="6096" y="1524"/>
                                      </a:cubicBezTo>
                                      <a:cubicBezTo>
                                        <a:pt x="4572" y="1524"/>
                                        <a:pt x="3048" y="1524"/>
                                        <a:pt x="0" y="1524"/>
                                      </a:cubicBezTo>
                                      <a:lnTo>
                                        <a:pt x="0" y="0"/>
                                      </a:lnTo>
                                      <a:close/>
                                    </a:path>
                                  </a:pathLst>
                                </a:custGeom>
                                <a:solidFill>
                                  <a:srgbClr val="000000"/>
                                </a:solidFill>
                                <a:ln w="0" cap="flat">
                                  <a:noFill/>
                                  <a:miter lim="127000"/>
                                </a:ln>
                                <a:effectLst/>
                              </wps:spPr>
                              <wps:bodyPr/>
                            </wps:wsp>
                            <wps:wsp>
                              <wps:cNvPr id="61817" name="Shape 61817"/>
                              <wps:cNvSpPr/>
                              <wps:spPr>
                                <a:xfrm>
                                  <a:off x="303276" y="193548"/>
                                  <a:ext cx="67056" cy="64008"/>
                                </a:xfrm>
                                <a:custGeom>
                                  <a:avLst/>
                                  <a:gdLst/>
                                  <a:ahLst/>
                                  <a:cxnLst/>
                                  <a:rect l="0" t="0" r="0" b="0"/>
                                  <a:pathLst>
                                    <a:path w="67056" h="64008">
                                      <a:moveTo>
                                        <a:pt x="18288" y="0"/>
                                      </a:moveTo>
                                      <a:lnTo>
                                        <a:pt x="21336" y="0"/>
                                      </a:lnTo>
                                      <a:lnTo>
                                        <a:pt x="21336" y="12192"/>
                                      </a:lnTo>
                                      <a:cubicBezTo>
                                        <a:pt x="28956" y="4572"/>
                                        <a:pt x="35052" y="0"/>
                                        <a:pt x="42672" y="0"/>
                                      </a:cubicBezTo>
                                      <a:cubicBezTo>
                                        <a:pt x="45720" y="0"/>
                                        <a:pt x="48768" y="0"/>
                                        <a:pt x="50292" y="3048"/>
                                      </a:cubicBezTo>
                                      <a:cubicBezTo>
                                        <a:pt x="53340" y="4572"/>
                                        <a:pt x="54864" y="6096"/>
                                        <a:pt x="56388" y="10668"/>
                                      </a:cubicBezTo>
                                      <a:cubicBezTo>
                                        <a:pt x="57912" y="13716"/>
                                        <a:pt x="57912" y="18288"/>
                                        <a:pt x="57912" y="22860"/>
                                      </a:cubicBezTo>
                                      <a:lnTo>
                                        <a:pt x="57912" y="50292"/>
                                      </a:lnTo>
                                      <a:cubicBezTo>
                                        <a:pt x="57912" y="54864"/>
                                        <a:pt x="57912" y="56388"/>
                                        <a:pt x="59436" y="57912"/>
                                      </a:cubicBezTo>
                                      <a:cubicBezTo>
                                        <a:pt x="59436" y="59436"/>
                                        <a:pt x="59436" y="60960"/>
                                        <a:pt x="60960" y="60960"/>
                                      </a:cubicBezTo>
                                      <a:cubicBezTo>
                                        <a:pt x="62484" y="62484"/>
                                        <a:pt x="64008" y="62484"/>
                                        <a:pt x="67056" y="62484"/>
                                      </a:cubicBezTo>
                                      <a:lnTo>
                                        <a:pt x="67056" y="64008"/>
                                      </a:lnTo>
                                      <a:lnTo>
                                        <a:pt x="36576" y="64008"/>
                                      </a:lnTo>
                                      <a:lnTo>
                                        <a:pt x="36576" y="62484"/>
                                      </a:lnTo>
                                      <a:lnTo>
                                        <a:pt x="38100" y="62484"/>
                                      </a:lnTo>
                                      <a:cubicBezTo>
                                        <a:pt x="39624" y="62484"/>
                                        <a:pt x="42672" y="62484"/>
                                        <a:pt x="42672" y="60960"/>
                                      </a:cubicBezTo>
                                      <a:cubicBezTo>
                                        <a:pt x="44196" y="59436"/>
                                        <a:pt x="45720" y="57912"/>
                                        <a:pt x="45720" y="56388"/>
                                      </a:cubicBezTo>
                                      <a:cubicBezTo>
                                        <a:pt x="45720" y="56388"/>
                                        <a:pt x="45720" y="53340"/>
                                        <a:pt x="45720" y="50292"/>
                                      </a:cubicBezTo>
                                      <a:lnTo>
                                        <a:pt x="45720" y="24384"/>
                                      </a:lnTo>
                                      <a:cubicBezTo>
                                        <a:pt x="45720" y="18288"/>
                                        <a:pt x="44196" y="13716"/>
                                        <a:pt x="44196" y="10668"/>
                                      </a:cubicBezTo>
                                      <a:cubicBezTo>
                                        <a:pt x="42672" y="9144"/>
                                        <a:pt x="39624" y="7620"/>
                                        <a:pt x="36576" y="7620"/>
                                      </a:cubicBezTo>
                                      <a:cubicBezTo>
                                        <a:pt x="32004" y="7620"/>
                                        <a:pt x="25908" y="10668"/>
                                        <a:pt x="21336" y="16764"/>
                                      </a:cubicBezTo>
                                      <a:lnTo>
                                        <a:pt x="21336" y="50292"/>
                                      </a:lnTo>
                                      <a:cubicBezTo>
                                        <a:pt x="21336" y="54864"/>
                                        <a:pt x="21336" y="57912"/>
                                        <a:pt x="21336" y="57912"/>
                                      </a:cubicBezTo>
                                      <a:cubicBezTo>
                                        <a:pt x="22860" y="59436"/>
                                        <a:pt x="22860" y="60960"/>
                                        <a:pt x="24384" y="60960"/>
                                      </a:cubicBezTo>
                                      <a:cubicBezTo>
                                        <a:pt x="25908" y="62484"/>
                                        <a:pt x="27432" y="62484"/>
                                        <a:pt x="30480" y="62484"/>
                                      </a:cubicBezTo>
                                      <a:lnTo>
                                        <a:pt x="30480" y="64008"/>
                                      </a:lnTo>
                                      <a:lnTo>
                                        <a:pt x="0" y="64008"/>
                                      </a:lnTo>
                                      <a:lnTo>
                                        <a:pt x="0" y="62484"/>
                                      </a:lnTo>
                                      <a:lnTo>
                                        <a:pt x="1524" y="62484"/>
                                      </a:lnTo>
                                      <a:cubicBezTo>
                                        <a:pt x="4572" y="62484"/>
                                        <a:pt x="6096" y="60960"/>
                                        <a:pt x="7620" y="59436"/>
                                      </a:cubicBezTo>
                                      <a:cubicBezTo>
                                        <a:pt x="9144" y="57912"/>
                                        <a:pt x="9144" y="54864"/>
                                        <a:pt x="9144" y="50292"/>
                                      </a:cubicBezTo>
                                      <a:lnTo>
                                        <a:pt x="9144" y="25908"/>
                                      </a:lnTo>
                                      <a:cubicBezTo>
                                        <a:pt x="9144" y="18288"/>
                                        <a:pt x="9144" y="13716"/>
                                        <a:pt x="9144" y="12192"/>
                                      </a:cubicBezTo>
                                      <a:cubicBezTo>
                                        <a:pt x="7620" y="10668"/>
                                        <a:pt x="7620" y="9144"/>
                                        <a:pt x="7620" y="9144"/>
                                      </a:cubicBezTo>
                                      <a:cubicBezTo>
                                        <a:pt x="6096" y="7620"/>
                                        <a:pt x="6096" y="7620"/>
                                        <a:pt x="4572" y="7620"/>
                                      </a:cubicBezTo>
                                      <a:cubicBezTo>
                                        <a:pt x="3048" y="7620"/>
                                        <a:pt x="3048" y="7620"/>
                                        <a:pt x="1524" y="9144"/>
                                      </a:cubicBezTo>
                                      <a:lnTo>
                                        <a:pt x="0" y="7620"/>
                                      </a:lnTo>
                                      <a:lnTo>
                                        <a:pt x="18288" y="0"/>
                                      </a:lnTo>
                                      <a:close/>
                                    </a:path>
                                  </a:pathLst>
                                </a:custGeom>
                                <a:solidFill>
                                  <a:srgbClr val="000000"/>
                                </a:solidFill>
                                <a:ln w="0" cap="flat">
                                  <a:noFill/>
                                  <a:miter lim="127000"/>
                                </a:ln>
                                <a:effectLst/>
                              </wps:spPr>
                              <wps:bodyPr/>
                            </wps:wsp>
                            <wps:wsp>
                              <wps:cNvPr id="61818" name="Shape 61818"/>
                              <wps:cNvSpPr/>
                              <wps:spPr>
                                <a:xfrm>
                                  <a:off x="376428" y="193548"/>
                                  <a:ext cx="33528" cy="92964"/>
                                </a:xfrm>
                                <a:custGeom>
                                  <a:avLst/>
                                  <a:gdLst/>
                                  <a:ahLst/>
                                  <a:cxnLst/>
                                  <a:rect l="0" t="0" r="0" b="0"/>
                                  <a:pathLst>
                                    <a:path w="33528" h="92964">
                                      <a:moveTo>
                                        <a:pt x="28956" y="0"/>
                                      </a:moveTo>
                                      <a:lnTo>
                                        <a:pt x="33528" y="1372"/>
                                      </a:lnTo>
                                      <a:lnTo>
                                        <a:pt x="33528" y="6096"/>
                                      </a:lnTo>
                                      <a:lnTo>
                                        <a:pt x="27432" y="3048"/>
                                      </a:lnTo>
                                      <a:cubicBezTo>
                                        <a:pt x="24384" y="3048"/>
                                        <a:pt x="21336" y="4572"/>
                                        <a:pt x="19812" y="7620"/>
                                      </a:cubicBezTo>
                                      <a:cubicBezTo>
                                        <a:pt x="18288" y="9144"/>
                                        <a:pt x="16764" y="13716"/>
                                        <a:pt x="16764" y="19812"/>
                                      </a:cubicBezTo>
                                      <a:cubicBezTo>
                                        <a:pt x="16764" y="27432"/>
                                        <a:pt x="18288" y="32004"/>
                                        <a:pt x="21336" y="36576"/>
                                      </a:cubicBezTo>
                                      <a:cubicBezTo>
                                        <a:pt x="22860" y="39624"/>
                                        <a:pt x="25908" y="41148"/>
                                        <a:pt x="28956" y="41148"/>
                                      </a:cubicBezTo>
                                      <a:lnTo>
                                        <a:pt x="33528" y="38862"/>
                                      </a:lnTo>
                                      <a:lnTo>
                                        <a:pt x="33528" y="42534"/>
                                      </a:lnTo>
                                      <a:lnTo>
                                        <a:pt x="28956" y="44196"/>
                                      </a:lnTo>
                                      <a:cubicBezTo>
                                        <a:pt x="25908" y="44196"/>
                                        <a:pt x="22860" y="44196"/>
                                        <a:pt x="19812" y="42672"/>
                                      </a:cubicBezTo>
                                      <a:cubicBezTo>
                                        <a:pt x="16764" y="44196"/>
                                        <a:pt x="15240" y="45720"/>
                                        <a:pt x="15240" y="47244"/>
                                      </a:cubicBezTo>
                                      <a:cubicBezTo>
                                        <a:pt x="13716" y="48768"/>
                                        <a:pt x="13716" y="50292"/>
                                        <a:pt x="13716" y="50292"/>
                                      </a:cubicBezTo>
                                      <a:cubicBezTo>
                                        <a:pt x="13716" y="51816"/>
                                        <a:pt x="13716" y="51816"/>
                                        <a:pt x="15240" y="53340"/>
                                      </a:cubicBezTo>
                                      <a:cubicBezTo>
                                        <a:pt x="15240" y="53340"/>
                                        <a:pt x="16764" y="54864"/>
                                        <a:pt x="19812" y="54864"/>
                                      </a:cubicBezTo>
                                      <a:cubicBezTo>
                                        <a:pt x="19812" y="54864"/>
                                        <a:pt x="24384" y="54864"/>
                                        <a:pt x="28956" y="54864"/>
                                      </a:cubicBezTo>
                                      <a:lnTo>
                                        <a:pt x="33528" y="55245"/>
                                      </a:lnTo>
                                      <a:lnTo>
                                        <a:pt x="33528" y="65151"/>
                                      </a:lnTo>
                                      <a:lnTo>
                                        <a:pt x="15240" y="64008"/>
                                      </a:lnTo>
                                      <a:cubicBezTo>
                                        <a:pt x="13716" y="65532"/>
                                        <a:pt x="12192" y="68580"/>
                                        <a:pt x="10668" y="70104"/>
                                      </a:cubicBezTo>
                                      <a:cubicBezTo>
                                        <a:pt x="9144" y="71628"/>
                                        <a:pt x="9144" y="73152"/>
                                        <a:pt x="9144" y="74676"/>
                                      </a:cubicBezTo>
                                      <a:cubicBezTo>
                                        <a:pt x="9144" y="77724"/>
                                        <a:pt x="10668" y="79248"/>
                                        <a:pt x="12192" y="80772"/>
                                      </a:cubicBezTo>
                                      <a:cubicBezTo>
                                        <a:pt x="18288" y="83820"/>
                                        <a:pt x="24384" y="85344"/>
                                        <a:pt x="33528" y="85344"/>
                                      </a:cubicBezTo>
                                      <a:lnTo>
                                        <a:pt x="33528" y="90932"/>
                                      </a:lnTo>
                                      <a:lnTo>
                                        <a:pt x="27432" y="92964"/>
                                      </a:lnTo>
                                      <a:cubicBezTo>
                                        <a:pt x="18288" y="92964"/>
                                        <a:pt x="10668" y="91440"/>
                                        <a:pt x="4572" y="86868"/>
                                      </a:cubicBezTo>
                                      <a:cubicBezTo>
                                        <a:pt x="1524" y="85344"/>
                                        <a:pt x="0" y="82296"/>
                                        <a:pt x="0" y="80772"/>
                                      </a:cubicBezTo>
                                      <a:cubicBezTo>
                                        <a:pt x="0" y="79248"/>
                                        <a:pt x="0" y="77724"/>
                                        <a:pt x="0" y="77724"/>
                                      </a:cubicBezTo>
                                      <a:cubicBezTo>
                                        <a:pt x="1524" y="76200"/>
                                        <a:pt x="3048" y="73152"/>
                                        <a:pt x="4572" y="70104"/>
                                      </a:cubicBezTo>
                                      <a:cubicBezTo>
                                        <a:pt x="6096" y="70104"/>
                                        <a:pt x="7620" y="67056"/>
                                        <a:pt x="12192" y="64008"/>
                                      </a:cubicBezTo>
                                      <a:cubicBezTo>
                                        <a:pt x="9144" y="62484"/>
                                        <a:pt x="7620" y="60960"/>
                                        <a:pt x="6096" y="59436"/>
                                      </a:cubicBezTo>
                                      <a:cubicBezTo>
                                        <a:pt x="4572" y="57912"/>
                                        <a:pt x="4572" y="57912"/>
                                        <a:pt x="4572" y="56388"/>
                                      </a:cubicBezTo>
                                      <a:cubicBezTo>
                                        <a:pt x="4572" y="54864"/>
                                        <a:pt x="4572" y="51816"/>
                                        <a:pt x="6096" y="50292"/>
                                      </a:cubicBezTo>
                                      <a:cubicBezTo>
                                        <a:pt x="7620" y="48768"/>
                                        <a:pt x="10668" y="45720"/>
                                        <a:pt x="16764" y="41148"/>
                                      </a:cubicBezTo>
                                      <a:cubicBezTo>
                                        <a:pt x="12192" y="39624"/>
                                        <a:pt x="9144" y="36576"/>
                                        <a:pt x="7620" y="33528"/>
                                      </a:cubicBezTo>
                                      <a:cubicBezTo>
                                        <a:pt x="4572" y="30480"/>
                                        <a:pt x="4572" y="25908"/>
                                        <a:pt x="4572" y="22860"/>
                                      </a:cubicBezTo>
                                      <a:cubicBezTo>
                                        <a:pt x="4572" y="16764"/>
                                        <a:pt x="6096" y="10668"/>
                                        <a:pt x="10668" y="6096"/>
                                      </a:cubicBezTo>
                                      <a:cubicBezTo>
                                        <a:pt x="15240" y="1524"/>
                                        <a:pt x="21336" y="0"/>
                                        <a:pt x="28956" y="0"/>
                                      </a:cubicBezTo>
                                      <a:close/>
                                    </a:path>
                                  </a:pathLst>
                                </a:custGeom>
                                <a:solidFill>
                                  <a:srgbClr val="000000"/>
                                </a:solidFill>
                                <a:ln w="0" cap="flat">
                                  <a:noFill/>
                                  <a:miter lim="127000"/>
                                </a:ln>
                                <a:effectLst/>
                              </wps:spPr>
                              <wps:bodyPr/>
                            </wps:wsp>
                            <wps:wsp>
                              <wps:cNvPr id="61819" name="Shape 61819"/>
                              <wps:cNvSpPr/>
                              <wps:spPr>
                                <a:xfrm>
                                  <a:off x="409956" y="248793"/>
                                  <a:ext cx="28956" cy="35687"/>
                                </a:xfrm>
                                <a:custGeom>
                                  <a:avLst/>
                                  <a:gdLst/>
                                  <a:ahLst/>
                                  <a:cxnLst/>
                                  <a:rect l="0" t="0" r="0" b="0"/>
                                  <a:pathLst>
                                    <a:path w="28956" h="35687">
                                      <a:moveTo>
                                        <a:pt x="0" y="0"/>
                                      </a:moveTo>
                                      <a:lnTo>
                                        <a:pt x="13716" y="1143"/>
                                      </a:lnTo>
                                      <a:cubicBezTo>
                                        <a:pt x="18288" y="1143"/>
                                        <a:pt x="22860" y="2667"/>
                                        <a:pt x="24384" y="5715"/>
                                      </a:cubicBezTo>
                                      <a:cubicBezTo>
                                        <a:pt x="27432" y="7239"/>
                                        <a:pt x="28956" y="10287"/>
                                        <a:pt x="28956" y="14859"/>
                                      </a:cubicBezTo>
                                      <a:cubicBezTo>
                                        <a:pt x="28956" y="19431"/>
                                        <a:pt x="25908" y="24003"/>
                                        <a:pt x="21336" y="28575"/>
                                      </a:cubicBezTo>
                                      <a:lnTo>
                                        <a:pt x="0" y="35687"/>
                                      </a:lnTo>
                                      <a:lnTo>
                                        <a:pt x="0" y="30099"/>
                                      </a:lnTo>
                                      <a:cubicBezTo>
                                        <a:pt x="7620" y="30099"/>
                                        <a:pt x="13716" y="28575"/>
                                        <a:pt x="18288" y="25527"/>
                                      </a:cubicBezTo>
                                      <a:cubicBezTo>
                                        <a:pt x="21336" y="22479"/>
                                        <a:pt x="24384" y="19431"/>
                                        <a:pt x="24384" y="16383"/>
                                      </a:cubicBezTo>
                                      <a:cubicBezTo>
                                        <a:pt x="24384" y="14859"/>
                                        <a:pt x="22860" y="13335"/>
                                        <a:pt x="19812" y="11811"/>
                                      </a:cubicBezTo>
                                      <a:cubicBezTo>
                                        <a:pt x="18288" y="10287"/>
                                        <a:pt x="13716" y="10287"/>
                                        <a:pt x="6096" y="10287"/>
                                      </a:cubicBezTo>
                                      <a:lnTo>
                                        <a:pt x="0" y="9906"/>
                                      </a:lnTo>
                                      <a:lnTo>
                                        <a:pt x="0" y="0"/>
                                      </a:lnTo>
                                      <a:close/>
                                    </a:path>
                                  </a:pathLst>
                                </a:custGeom>
                                <a:solidFill>
                                  <a:srgbClr val="000000"/>
                                </a:solidFill>
                                <a:ln w="0" cap="flat">
                                  <a:noFill/>
                                  <a:miter lim="127000"/>
                                </a:ln>
                                <a:effectLst/>
                              </wps:spPr>
                              <wps:bodyPr/>
                            </wps:wsp>
                            <wps:wsp>
                              <wps:cNvPr id="61820" name="Shape 61820"/>
                              <wps:cNvSpPr/>
                              <wps:spPr>
                                <a:xfrm>
                                  <a:off x="409956" y="194920"/>
                                  <a:ext cx="28956" cy="41162"/>
                                </a:xfrm>
                                <a:custGeom>
                                  <a:avLst/>
                                  <a:gdLst/>
                                  <a:ahLst/>
                                  <a:cxnLst/>
                                  <a:rect l="0" t="0" r="0" b="0"/>
                                  <a:pathLst>
                                    <a:path w="28956" h="41162">
                                      <a:moveTo>
                                        <a:pt x="0" y="0"/>
                                      </a:moveTo>
                                      <a:lnTo>
                                        <a:pt x="10668" y="3200"/>
                                      </a:lnTo>
                                      <a:lnTo>
                                        <a:pt x="24384" y="3200"/>
                                      </a:lnTo>
                                      <a:cubicBezTo>
                                        <a:pt x="25908" y="3200"/>
                                        <a:pt x="27432" y="3200"/>
                                        <a:pt x="27432" y="3200"/>
                                      </a:cubicBezTo>
                                      <a:cubicBezTo>
                                        <a:pt x="27432" y="3200"/>
                                        <a:pt x="27432" y="3200"/>
                                        <a:pt x="28956" y="3200"/>
                                      </a:cubicBezTo>
                                      <a:cubicBezTo>
                                        <a:pt x="28956" y="3200"/>
                                        <a:pt x="28956" y="4725"/>
                                        <a:pt x="28956" y="4725"/>
                                      </a:cubicBezTo>
                                      <a:cubicBezTo>
                                        <a:pt x="28956" y="6248"/>
                                        <a:pt x="28956" y="6248"/>
                                        <a:pt x="28956" y="6248"/>
                                      </a:cubicBezTo>
                                      <a:cubicBezTo>
                                        <a:pt x="27432" y="7772"/>
                                        <a:pt x="27432" y="7772"/>
                                        <a:pt x="27432" y="7772"/>
                                      </a:cubicBezTo>
                                      <a:cubicBezTo>
                                        <a:pt x="27432" y="7772"/>
                                        <a:pt x="25908" y="7772"/>
                                        <a:pt x="24384" y="7772"/>
                                      </a:cubicBezTo>
                                      <a:lnTo>
                                        <a:pt x="15240" y="7772"/>
                                      </a:lnTo>
                                      <a:cubicBezTo>
                                        <a:pt x="18288" y="10820"/>
                                        <a:pt x="19812" y="15392"/>
                                        <a:pt x="19812" y="19964"/>
                                      </a:cubicBezTo>
                                      <a:cubicBezTo>
                                        <a:pt x="19812" y="26060"/>
                                        <a:pt x="16764" y="32156"/>
                                        <a:pt x="12192" y="36728"/>
                                      </a:cubicBezTo>
                                      <a:lnTo>
                                        <a:pt x="0" y="41162"/>
                                      </a:lnTo>
                                      <a:lnTo>
                                        <a:pt x="0" y="37490"/>
                                      </a:lnTo>
                                      <a:lnTo>
                                        <a:pt x="4572" y="35204"/>
                                      </a:lnTo>
                                      <a:cubicBezTo>
                                        <a:pt x="6096" y="33681"/>
                                        <a:pt x="7620" y="29108"/>
                                        <a:pt x="7620" y="23013"/>
                                      </a:cubicBezTo>
                                      <a:cubicBezTo>
                                        <a:pt x="7620" y="15392"/>
                                        <a:pt x="6096" y="10820"/>
                                        <a:pt x="3048" y="6248"/>
                                      </a:cubicBezTo>
                                      <a:lnTo>
                                        <a:pt x="0" y="4725"/>
                                      </a:lnTo>
                                      <a:lnTo>
                                        <a:pt x="0" y="0"/>
                                      </a:lnTo>
                                      <a:close/>
                                    </a:path>
                                  </a:pathLst>
                                </a:custGeom>
                                <a:solidFill>
                                  <a:srgbClr val="000000"/>
                                </a:solidFill>
                                <a:ln w="0" cap="flat">
                                  <a:noFill/>
                                  <a:miter lim="127000"/>
                                </a:ln>
                                <a:effectLst/>
                              </wps:spPr>
                              <wps:bodyPr/>
                            </wps:wsp>
                            <wps:wsp>
                              <wps:cNvPr id="61821" name="Shape 61821"/>
                              <wps:cNvSpPr/>
                              <wps:spPr>
                                <a:xfrm>
                                  <a:off x="446532" y="195306"/>
                                  <a:ext cx="23622" cy="62630"/>
                                </a:xfrm>
                                <a:custGeom>
                                  <a:avLst/>
                                  <a:gdLst/>
                                  <a:ahLst/>
                                  <a:cxnLst/>
                                  <a:rect l="0" t="0" r="0" b="0"/>
                                  <a:pathLst>
                                    <a:path w="23622" h="62630">
                                      <a:moveTo>
                                        <a:pt x="23622" y="0"/>
                                      </a:moveTo>
                                      <a:lnTo>
                                        <a:pt x="23622" y="3140"/>
                                      </a:lnTo>
                                      <a:lnTo>
                                        <a:pt x="13716" y="7385"/>
                                      </a:lnTo>
                                      <a:cubicBezTo>
                                        <a:pt x="10668" y="10433"/>
                                        <a:pt x="9144" y="13482"/>
                                        <a:pt x="9144" y="19577"/>
                                      </a:cubicBezTo>
                                      <a:lnTo>
                                        <a:pt x="23622" y="19577"/>
                                      </a:lnTo>
                                      <a:lnTo>
                                        <a:pt x="23622" y="24149"/>
                                      </a:lnTo>
                                      <a:lnTo>
                                        <a:pt x="9144" y="24149"/>
                                      </a:lnTo>
                                      <a:cubicBezTo>
                                        <a:pt x="9144" y="31770"/>
                                        <a:pt x="10668" y="39389"/>
                                        <a:pt x="15240" y="43961"/>
                                      </a:cubicBezTo>
                                      <a:lnTo>
                                        <a:pt x="23622" y="47772"/>
                                      </a:lnTo>
                                      <a:lnTo>
                                        <a:pt x="23622" y="62630"/>
                                      </a:lnTo>
                                      <a:lnTo>
                                        <a:pt x="7620" y="54629"/>
                                      </a:lnTo>
                                      <a:cubicBezTo>
                                        <a:pt x="1524" y="48533"/>
                                        <a:pt x="0" y="40914"/>
                                        <a:pt x="0" y="31770"/>
                                      </a:cubicBezTo>
                                      <a:cubicBezTo>
                                        <a:pt x="0" y="21101"/>
                                        <a:pt x="1524" y="13482"/>
                                        <a:pt x="7620" y="7385"/>
                                      </a:cubicBezTo>
                                      <a:lnTo>
                                        <a:pt x="23622" y="0"/>
                                      </a:lnTo>
                                      <a:close/>
                                    </a:path>
                                  </a:pathLst>
                                </a:custGeom>
                                <a:solidFill>
                                  <a:srgbClr val="000000"/>
                                </a:solidFill>
                                <a:ln w="0" cap="flat">
                                  <a:noFill/>
                                  <a:miter lim="127000"/>
                                </a:ln>
                                <a:effectLst/>
                              </wps:spPr>
                              <wps:bodyPr/>
                            </wps:wsp>
                            <wps:wsp>
                              <wps:cNvPr id="61822" name="Shape 61822"/>
                              <wps:cNvSpPr/>
                              <wps:spPr>
                                <a:xfrm>
                                  <a:off x="470154" y="233172"/>
                                  <a:ext cx="28194" cy="25908"/>
                                </a:xfrm>
                                <a:custGeom>
                                  <a:avLst/>
                                  <a:gdLst/>
                                  <a:ahLst/>
                                  <a:cxnLst/>
                                  <a:rect l="0" t="0" r="0" b="0"/>
                                  <a:pathLst>
                                    <a:path w="28194" h="25908">
                                      <a:moveTo>
                                        <a:pt x="26670" y="0"/>
                                      </a:moveTo>
                                      <a:lnTo>
                                        <a:pt x="28194" y="1524"/>
                                      </a:lnTo>
                                      <a:cubicBezTo>
                                        <a:pt x="26670" y="7620"/>
                                        <a:pt x="23622" y="13716"/>
                                        <a:pt x="19050" y="18288"/>
                                      </a:cubicBezTo>
                                      <a:cubicBezTo>
                                        <a:pt x="14478" y="22860"/>
                                        <a:pt x="9906" y="25908"/>
                                        <a:pt x="2286" y="25908"/>
                                      </a:cubicBezTo>
                                      <a:lnTo>
                                        <a:pt x="0" y="24765"/>
                                      </a:lnTo>
                                      <a:lnTo>
                                        <a:pt x="0" y="9906"/>
                                      </a:lnTo>
                                      <a:lnTo>
                                        <a:pt x="8382" y="13716"/>
                                      </a:lnTo>
                                      <a:cubicBezTo>
                                        <a:pt x="11430" y="13716"/>
                                        <a:pt x="16002" y="12192"/>
                                        <a:pt x="19050" y="10668"/>
                                      </a:cubicBezTo>
                                      <a:cubicBezTo>
                                        <a:pt x="22098" y="9144"/>
                                        <a:pt x="23622" y="4572"/>
                                        <a:pt x="26670" y="0"/>
                                      </a:cubicBezTo>
                                      <a:close/>
                                    </a:path>
                                  </a:pathLst>
                                </a:custGeom>
                                <a:solidFill>
                                  <a:srgbClr val="000000"/>
                                </a:solidFill>
                                <a:ln w="0" cap="flat">
                                  <a:noFill/>
                                  <a:miter lim="127000"/>
                                </a:ln>
                                <a:effectLst/>
                              </wps:spPr>
                              <wps:bodyPr/>
                            </wps:wsp>
                            <wps:wsp>
                              <wps:cNvPr id="61823" name="Shape 61823"/>
                              <wps:cNvSpPr/>
                              <wps:spPr>
                                <a:xfrm>
                                  <a:off x="470154" y="193548"/>
                                  <a:ext cx="28194" cy="25908"/>
                                </a:xfrm>
                                <a:custGeom>
                                  <a:avLst/>
                                  <a:gdLst/>
                                  <a:ahLst/>
                                  <a:cxnLst/>
                                  <a:rect l="0" t="0" r="0" b="0"/>
                                  <a:pathLst>
                                    <a:path w="28194" h="25908">
                                      <a:moveTo>
                                        <a:pt x="3810" y="0"/>
                                      </a:moveTo>
                                      <a:cubicBezTo>
                                        <a:pt x="11430" y="0"/>
                                        <a:pt x="16002" y="1524"/>
                                        <a:pt x="20574" y="6096"/>
                                      </a:cubicBezTo>
                                      <a:cubicBezTo>
                                        <a:pt x="25146" y="12192"/>
                                        <a:pt x="28194" y="18288"/>
                                        <a:pt x="28194" y="25908"/>
                                      </a:cubicBezTo>
                                      <a:lnTo>
                                        <a:pt x="0" y="25908"/>
                                      </a:lnTo>
                                      <a:lnTo>
                                        <a:pt x="0" y="21336"/>
                                      </a:lnTo>
                                      <a:lnTo>
                                        <a:pt x="14478" y="21336"/>
                                      </a:lnTo>
                                      <a:cubicBezTo>
                                        <a:pt x="12954" y="16764"/>
                                        <a:pt x="12954" y="13716"/>
                                        <a:pt x="12954" y="12192"/>
                                      </a:cubicBezTo>
                                      <a:cubicBezTo>
                                        <a:pt x="11430" y="10668"/>
                                        <a:pt x="9906" y="7620"/>
                                        <a:pt x="6858" y="6096"/>
                                      </a:cubicBezTo>
                                      <a:cubicBezTo>
                                        <a:pt x="5334" y="4572"/>
                                        <a:pt x="2286" y="4572"/>
                                        <a:pt x="762" y="4572"/>
                                      </a:cubicBezTo>
                                      <a:lnTo>
                                        <a:pt x="0" y="4899"/>
                                      </a:lnTo>
                                      <a:lnTo>
                                        <a:pt x="0" y="1758"/>
                                      </a:lnTo>
                                      <a:lnTo>
                                        <a:pt x="3810" y="0"/>
                                      </a:lnTo>
                                      <a:close/>
                                    </a:path>
                                  </a:pathLst>
                                </a:custGeom>
                                <a:solidFill>
                                  <a:srgbClr val="000000"/>
                                </a:solidFill>
                                <a:ln w="0" cap="flat">
                                  <a:noFill/>
                                  <a:miter lim="127000"/>
                                </a:ln>
                                <a:effectLst/>
                              </wps:spPr>
                              <wps:bodyPr/>
                            </wps:wsp>
                            <wps:wsp>
                              <wps:cNvPr id="61824" name="Shape 61824"/>
                              <wps:cNvSpPr/>
                              <wps:spPr>
                                <a:xfrm>
                                  <a:off x="504444" y="193548"/>
                                  <a:ext cx="67056" cy="64008"/>
                                </a:xfrm>
                                <a:custGeom>
                                  <a:avLst/>
                                  <a:gdLst/>
                                  <a:ahLst/>
                                  <a:cxnLst/>
                                  <a:rect l="0" t="0" r="0" b="0"/>
                                  <a:pathLst>
                                    <a:path w="67056" h="64008">
                                      <a:moveTo>
                                        <a:pt x="18288" y="0"/>
                                      </a:moveTo>
                                      <a:lnTo>
                                        <a:pt x="21336" y="0"/>
                                      </a:lnTo>
                                      <a:lnTo>
                                        <a:pt x="21336" y="12192"/>
                                      </a:lnTo>
                                      <a:cubicBezTo>
                                        <a:pt x="28956" y="4572"/>
                                        <a:pt x="36576" y="0"/>
                                        <a:pt x="42672" y="0"/>
                                      </a:cubicBezTo>
                                      <a:cubicBezTo>
                                        <a:pt x="45720" y="0"/>
                                        <a:pt x="48768" y="0"/>
                                        <a:pt x="51816" y="3048"/>
                                      </a:cubicBezTo>
                                      <a:cubicBezTo>
                                        <a:pt x="53340" y="4572"/>
                                        <a:pt x="54864" y="6096"/>
                                        <a:pt x="56388" y="10668"/>
                                      </a:cubicBezTo>
                                      <a:cubicBezTo>
                                        <a:pt x="57912" y="13716"/>
                                        <a:pt x="57912" y="18288"/>
                                        <a:pt x="57912" y="22860"/>
                                      </a:cubicBezTo>
                                      <a:lnTo>
                                        <a:pt x="57912" y="50292"/>
                                      </a:lnTo>
                                      <a:cubicBezTo>
                                        <a:pt x="57912" y="54864"/>
                                        <a:pt x="59436" y="56388"/>
                                        <a:pt x="59436" y="57912"/>
                                      </a:cubicBezTo>
                                      <a:cubicBezTo>
                                        <a:pt x="59436" y="59436"/>
                                        <a:pt x="60960" y="60960"/>
                                        <a:pt x="60960" y="60960"/>
                                      </a:cubicBezTo>
                                      <a:cubicBezTo>
                                        <a:pt x="62484" y="62484"/>
                                        <a:pt x="64008" y="62484"/>
                                        <a:pt x="67056" y="62484"/>
                                      </a:cubicBezTo>
                                      <a:lnTo>
                                        <a:pt x="67056" y="64008"/>
                                      </a:lnTo>
                                      <a:lnTo>
                                        <a:pt x="36576" y="64008"/>
                                      </a:lnTo>
                                      <a:lnTo>
                                        <a:pt x="36576" y="62484"/>
                                      </a:lnTo>
                                      <a:lnTo>
                                        <a:pt x="38100" y="62484"/>
                                      </a:lnTo>
                                      <a:cubicBezTo>
                                        <a:pt x="41148" y="62484"/>
                                        <a:pt x="42672" y="62484"/>
                                        <a:pt x="44196" y="60960"/>
                                      </a:cubicBezTo>
                                      <a:cubicBezTo>
                                        <a:pt x="44196" y="59436"/>
                                        <a:pt x="45720" y="57912"/>
                                        <a:pt x="45720" y="56388"/>
                                      </a:cubicBezTo>
                                      <a:cubicBezTo>
                                        <a:pt x="45720" y="56388"/>
                                        <a:pt x="45720" y="53340"/>
                                        <a:pt x="45720" y="50292"/>
                                      </a:cubicBezTo>
                                      <a:lnTo>
                                        <a:pt x="45720" y="24384"/>
                                      </a:lnTo>
                                      <a:cubicBezTo>
                                        <a:pt x="45720" y="18288"/>
                                        <a:pt x="45720" y="13716"/>
                                        <a:pt x="44196" y="10668"/>
                                      </a:cubicBezTo>
                                      <a:cubicBezTo>
                                        <a:pt x="42672" y="9144"/>
                                        <a:pt x="41148" y="7620"/>
                                        <a:pt x="36576" y="7620"/>
                                      </a:cubicBezTo>
                                      <a:cubicBezTo>
                                        <a:pt x="32004" y="7620"/>
                                        <a:pt x="27432" y="10668"/>
                                        <a:pt x="21336" y="16764"/>
                                      </a:cubicBezTo>
                                      <a:lnTo>
                                        <a:pt x="21336" y="50292"/>
                                      </a:lnTo>
                                      <a:cubicBezTo>
                                        <a:pt x="21336" y="54864"/>
                                        <a:pt x="22860" y="57912"/>
                                        <a:pt x="22860" y="57912"/>
                                      </a:cubicBezTo>
                                      <a:cubicBezTo>
                                        <a:pt x="22860" y="59436"/>
                                        <a:pt x="24384" y="60960"/>
                                        <a:pt x="24384" y="60960"/>
                                      </a:cubicBezTo>
                                      <a:cubicBezTo>
                                        <a:pt x="25908" y="62484"/>
                                        <a:pt x="27432" y="62484"/>
                                        <a:pt x="30480" y="62484"/>
                                      </a:cubicBezTo>
                                      <a:lnTo>
                                        <a:pt x="30480" y="64008"/>
                                      </a:lnTo>
                                      <a:lnTo>
                                        <a:pt x="0" y="64008"/>
                                      </a:lnTo>
                                      <a:lnTo>
                                        <a:pt x="0" y="62484"/>
                                      </a:lnTo>
                                      <a:lnTo>
                                        <a:pt x="1524" y="62484"/>
                                      </a:lnTo>
                                      <a:cubicBezTo>
                                        <a:pt x="4572" y="62484"/>
                                        <a:pt x="7620" y="60960"/>
                                        <a:pt x="7620" y="59436"/>
                                      </a:cubicBezTo>
                                      <a:cubicBezTo>
                                        <a:pt x="9144" y="57912"/>
                                        <a:pt x="9144" y="54864"/>
                                        <a:pt x="9144" y="50292"/>
                                      </a:cubicBezTo>
                                      <a:lnTo>
                                        <a:pt x="9144" y="25908"/>
                                      </a:lnTo>
                                      <a:cubicBezTo>
                                        <a:pt x="9144" y="18288"/>
                                        <a:pt x="9144" y="13716"/>
                                        <a:pt x="9144" y="12192"/>
                                      </a:cubicBezTo>
                                      <a:cubicBezTo>
                                        <a:pt x="9144" y="10668"/>
                                        <a:pt x="9144" y="9144"/>
                                        <a:pt x="7620" y="9144"/>
                                      </a:cubicBezTo>
                                      <a:cubicBezTo>
                                        <a:pt x="7620" y="7620"/>
                                        <a:pt x="6096" y="7620"/>
                                        <a:pt x="6096" y="7620"/>
                                      </a:cubicBezTo>
                                      <a:cubicBezTo>
                                        <a:pt x="4572" y="7620"/>
                                        <a:pt x="3048" y="7620"/>
                                        <a:pt x="1524" y="9144"/>
                                      </a:cubicBezTo>
                                      <a:lnTo>
                                        <a:pt x="0" y="7620"/>
                                      </a:lnTo>
                                      <a:lnTo>
                                        <a:pt x="18288" y="0"/>
                                      </a:lnTo>
                                      <a:close/>
                                    </a:path>
                                  </a:pathLst>
                                </a:custGeom>
                                <a:solidFill>
                                  <a:srgbClr val="000000"/>
                                </a:solidFill>
                                <a:ln w="0" cap="flat">
                                  <a:noFill/>
                                  <a:miter lim="127000"/>
                                </a:ln>
                                <a:effectLst/>
                              </wps:spPr>
                              <wps:bodyPr/>
                            </wps:wsp>
                          </wpg:wgp>
                        </a:graphicData>
                      </a:graphic>
                    </wp:inline>
                  </w:drawing>
                </mc:Choice>
                <mc:Fallback>
                  <w:pict>
                    <v:group w14:anchorId="66C68F1E" id="Group 253697" o:spid="_x0000_s1026" style="width:157.7pt;height:22.55pt;mso-position-horizontal-relative:char;mso-position-vertical-relative:line" coordsize="20025,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">
                      <v:shape id="Shape 61760" o:spid="_x0000_s1027" style="position:absolute;top:45;width:480;height:915;visibility:visible;mso-wrap-style:square;v-text-anchor:top" coordsize="48006,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" path="m,l39624,r8382,698l48006,7366,39624,4572v-4572,,-9144,1524,-12192,1524l27432,42672v1524,,3048,,6096,c35052,42672,38100,42672,39624,42672r8382,-838l48006,48768,39624,47244v-3048,,-4572,,-7620,c30480,48768,28956,48768,27432,48768r,36576c33528,86868,38100,86868,42672,86868r5334,-1231l48006,90932r-3810,508l,91440,,89916r3048,c7620,89916,10668,88392,12192,86868v1524,-1524,1524,-6096,1524,-12192l13716,16764v,-6096,,-9144,-1524,-10668c10668,3048,7620,1524,3048,1524l,1524,,xe" fillcolor="black" stroked="f" strokeweight="0">
                        <v:stroke miterlimit="83231f" joinstyle="miter"/>
                        <v:path arrowok="t" textboxrect="0,0,48006,91440"/>
                      </v:shape>
                      <v:shape id="Shape 61761" o:spid="_x0000_s1028" style="position:absolute;left:480;top:52;width:358;height:903;visibility:visible;mso-wrap-style:square;v-text-anchor:top" coordsize="35814,9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" path="m,l9906,826v7620,3048,12192,4572,16764,9144c29718,14542,31242,19114,31242,25210v,4572,-1524,7620,-4572,12192c25146,40450,20574,43498,14478,45022v7620,1524,12192,3048,15240,6096c34290,55690,35814,60262,35814,66358v,4572,-1524,9144,-4572,13716c28194,83122,25146,86170,19050,87694l,90234,,84939,14478,81598v4572,-4572,6096,-9144,6096,-13716c20574,64834,19050,60262,17526,57214,16002,54166,12954,51118,8382,49594l,48070,,41135r6858,-685c9906,38926,12954,37402,14478,34354v1524,-3048,1524,-6096,1524,-10668c16002,19114,14478,14542,9906,9970l,6668,,xe" fillcolor="black" stroked="f" strokeweight="0">
                        <v:stroke miterlimit="83231f" joinstyle="miter"/>
                        <v:path arrowok="t" textboxrect="0,0,35814,90234"/>
                      </v:shape>
                      <v:shape id="Shape 61762" o:spid="_x0000_s1029" style="position:absolute;left:960;top:601;width:236;height:374;visibility:visible;mso-wrap-style:square;v-text-anchor:top" coordsize="23622,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" path="m23622,r,4953l22860,5334v-4572,1524,-6096,4572,-7620,6096c13716,14478,12192,16002,12192,19050v,3048,1524,6096,3048,7620c16764,29718,19812,29718,21336,29718r2286,-1016l23622,35338r-762,476c21336,37338,18288,37338,15240,37338v-4572,,-7620,-1524,-10668,-4572c1524,31242,,26670,,22098,,19050,1524,16002,3048,14478,4572,11430,7620,8382,12192,5334l23622,xe" fillcolor="black" stroked="f" strokeweight="0">
                        <v:stroke miterlimit="83231f" joinstyle="miter"/>
                        <v:path arrowok="t" textboxrect="0,0,23622,37338"/>
                      </v:shape>
                      <v:shape id="Shape 61763" o:spid="_x0000_s1030" style="position:absolute;left:990;top:328;width:206;height:220;visibility:visible;mso-wrap-style:square;v-text-anchor:top" coordsize="20574,2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" path="m20574,r,4122l15240,6789v-1524,1523,-3048,3048,-3048,4572l12192,15933v,1523,,3048,-1524,4572c9144,22029,7620,22029,6096,22029v-1524,,-3048,,-4572,-1524c1524,18981,,17456,,15933,,11361,3048,8312,6096,5265l20574,xe" fillcolor="black" stroked="f" strokeweight="0">
                        <v:stroke miterlimit="83231f" joinstyle="miter"/>
                        <v:path arrowok="t" textboxrect="0,0,20574,22029"/>
                      </v:shape>
                      <v:shape id="Shape 61764" o:spid="_x0000_s1031" style="position:absolute;left:1196;top:320;width:343;height:655;visibility:visible;mso-wrap-style:square;v-text-anchor:top" coordsize="34290,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" path="m2286,c8382,,12954,1524,16002,3048v3048,1524,6096,4572,6096,7620c23622,12192,23622,16764,23622,22860r,21336c23622,50292,23622,53340,23622,54864v1524,1524,1524,3048,1524,3048c26670,57912,26670,57912,26670,57912v1524,,1524,,3048,c29718,57912,31242,56388,34290,53340r,3048c29718,62484,23622,65532,19050,65532v-1524,,-3048,,-4572,-1524c12954,62484,11430,59436,11430,56388l,63532,,56896,11430,51816r,-24384l,33147,,28194,11430,22860r,-1524c11430,15240,11430,10668,8382,9144,6858,6096,3810,4572,762,4572l,4953,,831,2286,xe" fillcolor="black" stroked="f" strokeweight="0">
                        <v:stroke miterlimit="83231f" joinstyle="miter"/>
                        <v:path arrowok="t" textboxrect="0,0,34290,65532"/>
                      </v:shape>
                      <v:shape id="Shape 61765" o:spid="_x0000_s1032" style="position:absolute;left:1600;width:305;height:960;visibility:visible;mso-wrap-style:square;v-text-anchor:top" coordsize="3048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" path="m18288,r3048,l21336,82296v,4572,,7620,,9144c22860,92964,22860,92964,24384,94488v1524,,3048,,6096,l30480,96012,,96012,,94488v3048,,4572,,6096,c6096,92964,7620,92964,7620,91440,9144,89916,9144,86868,9144,82296r,-56388c9144,19812,9144,15240,9144,12192v,-1524,-1524,-1524,-1524,-3048c6096,9144,6096,9144,4572,9144v,,-1524,,-3048,l,7620,18288,xe" fillcolor="black" stroked="f" strokeweight="0">
                        <v:stroke miterlimit="83231f" joinstyle="miter"/>
                        <v:path arrowok="t" textboxrect="0,0,30480,96012"/>
                      </v:shape>
                      <v:shape id="Shape 61766" o:spid="_x0000_s1033" style="position:absolute;left:1996;width:305;height:960;visibility:visible;mso-wrap-style:square;v-text-anchor:top" coordsize="3048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" path="m18288,r3048,l21336,82296v,4572,,7620,,9144c21336,92964,22860,92964,24384,94488v,,3048,,6096,l30480,96012,,96012,,94488v1524,,4572,,4572,c6096,92964,7620,92964,7620,91440v,-1524,1524,-4572,1524,-9144l9144,25908c9144,19812,7620,15240,7620,12192v,-1524,,-1524,-1524,-3048c6096,9144,4572,9144,4572,9144v-1524,,-3048,,-4572,l,7620,18288,xe" fillcolor="black" stroked="f" strokeweight="0">
                        <v:stroke miterlimit="83231f" joinstyle="miter"/>
                        <v:path arrowok="t" textboxrect="0,0,30480,96012"/>
                      </v:shape>
                      <v:shape id="Shape 61767" o:spid="_x0000_s1034" style="position:absolute;left:2377;top:320;width:427;height:655;visibility:visible;mso-wrap-style:square;v-text-anchor:top" coordsize="4267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" path="m19812,v3048,,6096,1524,9144,3048c30480,3048,32004,3048,33528,3048v,,1524,,1524,c35052,3048,36576,1524,36576,r1524,l38100,21336r-1524,c35052,15240,32004,10668,30480,9144,27432,6096,22860,4572,18288,4572v-3048,,-6096,1524,-7620,3048c9144,9144,7620,10668,7620,13716v,1524,1524,4572,3048,6096c12192,21336,15240,22860,18288,24384r10668,6096c38100,33528,42672,39624,42672,47244v,6096,-1524,10668,-6096,13716c32004,64008,27432,65532,21336,65532v-4572,,-7620,,-13716,-1524c6096,64008,4572,62484,4572,62484v-1524,,-1524,1524,-3048,3048l,65532,,44196r1524,c3048,50292,6096,54864,9144,57912v3048,1524,7620,3048,12192,3048c24384,60960,27432,60960,28956,59436v1524,-3048,3048,-4572,3048,-7620c32004,48768,30480,47244,28956,44196,27432,42672,22860,39624,16764,36576,9144,33528,4572,30480,3048,28956,1524,25908,,22860,,18288,,13716,1524,9144,6096,6096,9144,1524,13716,,19812,xe" fillcolor="black" stroked="f" strokeweight="0">
                        <v:stroke miterlimit="83231f" joinstyle="miter"/>
                        <v:path arrowok="t" textboxrect="0,0,42672,65532"/>
                      </v:shape>
                      <v:shape id="Shape 61768" o:spid="_x0000_s1035" style="position:absolute;left:2880;top:320;width:366;height:929;visibility:visible;mso-wrap-style:square;v-text-anchor:top" coordsize="3657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" path="m18288,r3048,l21336,15240c24384,9144,27432,6096,30480,3048l36576,1306r,8709l35052,9144v-1524,,-4572,1524,-6096,1524c27432,12192,24384,15240,21336,18288r,22860c21336,47244,21336,50292,21336,51816v1524,3048,3048,4572,4572,6096c28956,60960,32004,60960,35052,60960r1524,-653l36576,64946r-1524,586c32004,65532,28956,65532,27432,64008v-1524,,-4572,-1524,-6096,-4572l21336,79248v,4572,,7620,,9144c22860,89916,22860,89916,24384,91440v1524,,3048,,6096,l30480,92964,,92964,,91440r1524,c3048,91440,4572,91440,6096,89916v1524,,1524,,1524,-1524c9144,86868,9144,83820,9144,79248r,-59436c9144,16764,9144,13716,9144,12192,7620,10668,7620,10668,7620,9144v-1524,,-3048,,-3048,c3048,9144,1524,9144,,9144l,7620,18288,xe" fillcolor="black" stroked="f" strokeweight="0">
                        <v:stroke miterlimit="83231f" joinstyle="miter"/>
                        <v:path arrowok="t" textboxrect="0,0,36576,92964"/>
                      </v:shape>
                      <v:shape id="Shape 61769" o:spid="_x0000_s1036" style="position:absolute;left:3246;top:320;width:274;height:649;visibility:visible;mso-wrap-style:square;v-text-anchor:top" coordsize="27432,6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" path="m4572,v6096,,10668,3048,15240,7620c24384,13716,27432,21336,27432,30480v,10668,-3048,19812,-9144,27432l,64946,,60307,9144,56388v4572,-4572,6096,-10668,6096,-19812c15240,27432,12192,19812,9144,15240l,10015,,1306,4572,xe" fillcolor="black" stroked="f" strokeweight="0">
                        <v:stroke miterlimit="83231f" joinstyle="miter"/>
                        <v:path arrowok="t" textboxrect="0,0,27432,64946"/>
                      </v:shape>
                      <v:shape id="Shape 61770" o:spid="_x0000_s1037" style="position:absolute;left:3611;top:320;width:298;height:655;visibility:visible;mso-wrap-style:square;v-text-anchor:top" coordsize="2971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" path="m28956,r762,185l29718,6001,27432,4572v-3048,,-4572,1524,-7620,3048c16764,9144,15240,10668,13716,15240v-1524,3048,-1524,7620,-1524,13716c12192,38100,13716,45720,16764,51816r12954,7772l29718,65380r-762,152c19812,65532,12192,62484,6096,54864,1524,48768,,41148,,33528,,28956,1524,22860,3048,16764,6096,10668,10668,7620,15240,4572,19812,1524,24384,,28956,xe" fillcolor="black" stroked="f" strokeweight="0">
                        <v:stroke miterlimit="83231f" joinstyle="miter"/>
                        <v:path arrowok="t" textboxrect="0,0,29718,65532"/>
                      </v:shape>
                      <v:shape id="Shape 61771" o:spid="_x0000_s1038" style="position:absolute;left:3909;top:321;width:297;height:652;visibility:visible;mso-wrap-style:square;v-text-anchor:top" coordsize="29718,6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" path="m,l11811,2863v3810,1905,7239,4572,10287,7620c26670,16579,29718,24199,29718,31819v,6096,-1524,10668,-4572,16764c22098,54679,19050,59251,14478,62299l,65195,,59404r2286,1371c6858,60775,9906,59251,12954,56203v3048,-4572,4572,-10668,4572,-18288c17526,25723,14478,18103,9906,12007l,5816,,xe" fillcolor="black" stroked="f" strokeweight="0">
                        <v:stroke miterlimit="83231f" joinstyle="miter"/>
                        <v:path arrowok="t" textboxrect="0,0,29718,65195"/>
                      </v:shape>
                      <v:shape id="Shape 61772" o:spid="_x0000_s1039" style="position:absolute;left:4282;top:320;width:442;height:640;visibility:visible;mso-wrap-style:square;v-text-anchor:top" coordsize="4419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" path="m18288,r3048,l21336,15240c25908,6096,30480,,35052,v3048,,4572,1524,6096,3048c42672,4572,44196,6096,44196,9144v,1524,-1524,3048,-1524,4572c41148,15240,39624,15240,38100,15240v-1524,,-3048,,-4572,-3048c32004,10668,30480,9144,28956,9144v,,-1524,1524,-1524,1524c24384,13716,22860,16764,21336,21336r,28956c21336,53340,21336,56388,21336,57912v1524,1524,1524,3048,3048,3048c25908,62484,27432,62484,30480,62484r,1524l,64008,,62484v3048,,4572,,6096,-1524c7620,60960,7620,59436,7620,57912,9144,56388,9144,54864,9144,50292r,-24384c9144,18288,7620,13716,7620,12192v,-1524,,-1524,-1524,-3048c6096,9144,4572,9144,4572,9144v-1524,,-3048,,-4572,l,7620,18288,xe" fillcolor="black" stroked="f" strokeweight="0">
                        <v:stroke miterlimit="83231f" joinstyle="miter"/>
                        <v:path arrowok="t" textboxrect="0,0,44196,64008"/>
                      </v:shape>
                      <v:shape id="Shape 61773" o:spid="_x0000_s1040" style="position:absolute;left:4724;top:121;width:381;height:854;visibility:visible;mso-wrap-style:square;v-text-anchor:top" coordsize="381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" path="m21336,r1524,l22860,21336r15240,l38100,25908r-15240,l22860,67056v,4572,1524,7620,1524,9144c25908,77724,27432,77724,28956,77724v1524,,1524,,3048,c33528,76200,35052,74676,35052,73152r3048,c36576,77724,35052,80772,32004,82296v-3048,3048,-6096,3048,-9144,3048c21336,85344,18288,85344,16764,83820,15240,82296,13716,80772,12192,79248,10668,76200,10668,73152,10668,68580r,-42672l,25908,,24384c3048,22860,6096,21336,9144,19812v3048,-3048,4572,-6096,7620,-9144c18288,9144,19812,4572,21336,xe" fillcolor="black" stroked="f" strokeweight="0">
                        <v:stroke miterlimit="83231f" joinstyle="miter"/>
                        <v:path arrowok="t" textboxrect="0,0,38100,85344"/>
                      </v:shape>
                      <v:shape id="Shape 255406" o:spid="_x0000_s1041" style="position:absolute;left:5440;top:594;width:747;height:91;visibility:visible;mso-wrap-style:square;v-text-anchor:top" coordsize="746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" path="m,l74676,r,9144l,9144,,e" fillcolor="black" stroked="f" strokeweight="0">
                        <v:stroke miterlimit="83231f" joinstyle="miter"/>
                        <v:path arrowok="t" textboxrect="0,0,74676,9144"/>
                      </v:shape>
                      <v:shape id="Shape 61775" o:spid="_x0000_s1042" style="position:absolute;left:6537;top:45;width:1281;height:930;visibility:visible;mso-wrap-style:square;v-text-anchor:top" coordsize="12801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" path="m,l35052,r,1524l33528,1524v-3048,,-4572,1524,-6096,1524c27432,4572,25908,6096,25908,7620v,1524,1524,6096,3048,12192l47244,71628,60960,27432,57912,19812,54864,12192v,-1524,-1524,-4572,-3048,-6096c51816,6096,50292,4572,50292,4572,48768,3048,47244,3048,47244,3048,45720,1524,44196,1524,42672,1524l42672,,79248,r,1524l76200,1524v-3048,,-4572,1524,-4572,1524c70104,4572,68580,6096,68580,7620v,3048,1524,7620,3048,12192l89916,70104,106680,19812v3048,-6096,3048,-9144,3048,-12192c109728,6096,109728,6096,109728,4572v-1524,,-1524,-1524,-3048,-1524c105156,3048,102108,1524,100584,1524r,-1524l128016,r,1524c124968,1524,123444,3048,121920,3048v-1524,1524,-3048,3048,-4572,4572c115824,9144,114300,13716,112776,19812l86868,92964r-4572,l64008,36576,45720,92964r-6096,l13716,18288c12192,12192,10668,7620,10668,7620,9144,6096,7620,4572,6096,3048,4572,3048,3048,1524,,1524l,xe" fillcolor="black" stroked="f" strokeweight="0">
                        <v:stroke miterlimit="83231f" joinstyle="miter"/>
                        <v:path arrowok="t" textboxrect="0,0,128016,92964"/>
                      </v:shape>
                      <v:shape id="Shape 61776" o:spid="_x0000_s1043" style="position:absolute;left:7879;top:337;width:236;height:628;visibility:visible;mso-wrap-style:square;v-text-anchor:top" coordsize="23622,62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" path="m23622,r,3140l13716,7385c10668,10433,9144,15005,9144,19577r14478,l23622,24149r-14478,c9144,33294,10668,39389,15240,45485r8382,3048l23622,62821,7620,56154c1524,50057,,42438,,31770,,21101,1524,13482,7620,7385l23622,xe" fillcolor="black" stroked="f" strokeweight="0">
                        <v:stroke miterlimit="83231f" joinstyle="miter"/>
                        <v:path arrowok="t" textboxrect="0,0,23622,62821"/>
                      </v:shape>
                      <v:shape id="Shape 61777" o:spid="_x0000_s1044" style="position:absolute;left:8115;top:716;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" path="m26670,r1524,1524c26670,9144,23622,13716,19050,19812,14478,24384,9906,25908,2286,25908l,24955,,10668r8382,3048c11430,13716,16002,13716,19050,12192,22098,9144,23622,6096,26670,xe" fillcolor="black" stroked="f" strokeweight="0">
                        <v:stroke miterlimit="83231f" joinstyle="miter"/>
                        <v:path arrowok="t" textboxrect="0,0,28194,25908"/>
                      </v:shape>
                      <v:shape id="Shape 61778" o:spid="_x0000_s1045" style="position:absolute;left:8115;top:320;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" path="m3810,v7620,,12192,3048,16764,7620c25146,12192,28194,18288,28194,25908l,25908,,21336r14478,c12954,18288,12954,15240,12954,13716,11430,10668,9906,9144,6858,7620,5334,6096,2286,4572,762,4572l,4899,,1758,3810,xe" fillcolor="black" stroked="f" strokeweight="0">
                        <v:stroke miterlimit="83231f" joinstyle="miter"/>
                        <v:path arrowok="t" textboxrect="0,0,28194,25908"/>
                      </v:shape>
                      <v:shape id="Shape 61779" o:spid="_x0000_s1046" style="position:absolute;left:8442;top:121;width:381;height:854;visibility:visible;mso-wrap-style:square;v-text-anchor:top" coordsize="381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" path="m21336,r1524,l22860,21336r15240,l38100,25908r-15240,l22860,67056v,4572,1524,7620,1524,9144c25908,77724,27432,77724,28956,77724v1524,,3048,,3048,c33528,76200,35052,74676,35052,73152r3048,c36576,77724,35052,80772,32004,82296v-3048,3048,-6096,3048,-9144,3048c21336,85344,18288,85344,16764,83820,15240,82296,13716,80772,12192,79248v,-3048,-1524,-6096,-1524,-10668l10668,25908,,25908,,24384c3048,22860,6096,21336,9144,19812v3048,-3048,4572,-6096,7620,-9144c18288,9144,19812,4572,21336,xe" fillcolor="black" stroked="f" strokeweight="0">
                        <v:stroke miterlimit="83231f" joinstyle="miter"/>
                        <v:path arrowok="t" textboxrect="0,0,38100,85344"/>
                      </v:shape>
                      <v:shape id="Shape 61780" o:spid="_x0000_s1047" style="position:absolute;left:8839;top:121;width:381;height:854;visibility:visible;mso-wrap-style:square;v-text-anchor:top" coordsize="381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" path="m21336,r1524,l22860,21336r13716,l36576,25908r-13716,l22860,67056v,4572,,7620,1524,9144c25908,77724,25908,77724,28956,77724v,,1524,,3048,c33528,76200,33528,74676,35052,73152r3048,c36576,77724,33528,80772,32004,82296v-3048,3048,-6096,3048,-9144,3048c19812,85344,18288,85344,16764,83820,13716,82296,12192,80772,12192,79248,10668,76200,10668,73152,10668,68580r,-42672l,25908,,24384c3048,22860,6096,21336,7620,19812v3048,-3048,6096,-6096,9144,-9144c16764,9144,18288,4572,21336,xe" fillcolor="black" stroked="f" strokeweight="0">
                        <v:stroke miterlimit="83231f" joinstyle="miter"/>
                        <v:path arrowok="t" textboxrect="0,0,38100,85344"/>
                      </v:shape>
                      <v:shape id="Shape 61781" o:spid="_x0000_s1048" style="position:absolute;left:9448;top:335;width:458;height:625;visibility:visible;mso-wrap-style:square;v-text-anchor:top" coordsize="45720,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" path="m18288,l42672,r,1524c39624,1524,36576,3048,35052,3048,32004,4572,28956,6096,25908,9144l12192,22860,28956,44196v3048,6096,6096,9144,7620,10668c38100,57912,39624,59436,41148,59436v1524,,3048,,4572,l45720,62484r-27432,l18288,60960v1524,,3048,,3048,c21336,59436,22860,59436,22860,57912v,-1524,-1524,-3048,-3048,-6096l,27432,16764,13716v3048,-3048,4572,-6096,6096,-6096c22860,6096,22860,6096,22860,6096v,-1524,,-1524,-1524,-3048c21336,3048,19812,1524,18288,1524l18288,xe" fillcolor="black" stroked="f" strokeweight="0">
                        <v:stroke miterlimit="83231f" joinstyle="miter"/>
                        <v:path arrowok="t" textboxrect="0,0,45720,62484"/>
                      </v:shape>
                      <v:shape id="Shape 61782" o:spid="_x0000_s1049" style="position:absolute;left:9235;width:305;height:960;visibility:visible;mso-wrap-style:square;v-text-anchor:top" coordsize="3048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" path="m18288,r3048,l21336,60960r,21336c21336,86868,22860,89916,22860,91440v,1524,1524,1524,1524,3048c25908,94488,27432,94488,30480,94488r,1524l,96012,,94488v3048,,6096,,7620,c7620,92964,9144,92964,9144,91440v,-1524,,-4572,,-9144l9144,25908v,-6096,,-10668,,-13716c9144,10668,9144,10668,7620,9144v,,-1524,,-1524,c4572,9144,3048,9144,1524,9144l,7620,18288,xe" fillcolor="black" stroked="f" strokeweight="0">
                        <v:stroke miterlimit="83231f" joinstyle="miter"/>
                        <v:path arrowok="t" textboxrect="0,0,30480,96012"/>
                      </v:shape>
                      <v:shape id="Shape 61783" o:spid="_x0000_s1050" style="position:absolute;left:9966;top:601;width:237;height:374;visibility:visible;mso-wrap-style:square;v-text-anchor:top" coordsize="23622,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" path="m23622,r,4953l22860,5334v-3048,1524,-6096,4572,-7620,6096c13716,14478,12192,16002,12192,19050v,3048,1524,6096,3048,7620c16764,29718,19812,29718,22860,29718r762,-381l23622,35338r-762,476c21336,37338,18288,37338,15240,37338v-4572,,-7620,-1524,-10668,-4572c1524,31242,,26670,,22098,,19050,1524,16002,3048,14478,4572,11430,7620,8382,12192,5334l23622,xe" fillcolor="black" stroked="f" strokeweight="0">
                        <v:stroke miterlimit="83231f" joinstyle="miter"/>
                        <v:path arrowok="t" textboxrect="0,0,23622,37338"/>
                      </v:shape>
                      <v:shape id="Shape 61784" o:spid="_x0000_s1051" style="position:absolute;left:9997;top:332;width:206;height:216;visibility:visible;mso-wrap-style:square;v-text-anchor:top" coordsize="20574,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" path="m20574,r,3683l15240,6350v-1524,1524,-3048,3048,-3048,4572l12192,15494v,1524,,3048,-1524,4572c10668,21590,9144,21590,6096,21590v-1524,,-3048,,-4572,-1524c1524,18542,,17018,,15494,,10922,3048,7874,6096,4826l20574,xe" fillcolor="black" stroked="f" strokeweight="0">
                        <v:stroke miterlimit="83231f" joinstyle="miter"/>
                        <v:path arrowok="t" textboxrect="0,0,20574,21590"/>
                      </v:shape>
                      <v:shape id="Shape 61785" o:spid="_x0000_s1052" style="position:absolute;left:10043;top:106;width:152;height:153;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" path="m7620,v3048,,4572,1524,6096,3048c15240,4572,15240,6096,15240,7620v,3048,,4572,-1524,6096c12192,15240,10668,15240,7620,15240v-1524,,-3048,,-4572,-1524c1524,12192,,10668,,7620,,6096,1524,4572,3048,3048,4572,1524,6096,,7620,xe" fillcolor="black" stroked="f" strokeweight="0">
                        <v:stroke miterlimit="83231f" joinstyle="miter"/>
                        <v:path arrowok="t" textboxrect="0,0,15240,15240"/>
                      </v:shape>
                      <v:shape id="Shape 61786" o:spid="_x0000_s1053" style="position:absolute;left:10203;top:320;width:343;height:655;visibility:visible;mso-wrap-style:square;v-text-anchor:top" coordsize="34290,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" path="m3810,v4572,,9144,1524,13716,3048c19050,4572,22098,7620,23622,10668v,1524,,6096,,12192l23622,44196v,6096,,9144,1524,10668c25146,56388,25146,57912,25146,57912v1524,,1524,,3048,c28194,57912,28194,57912,29718,57912v,,3048,-1524,4572,-4572l34290,56388v-4572,6096,-9144,9144,-15240,9144c17526,65532,16002,65532,14478,64008,12954,62484,11430,59436,11430,56388l,63532,,57531,11430,51816r,-24384l,33147,,28194,11430,22860r,-1524c11430,15240,11430,10668,9906,9144,6858,6096,3810,4572,762,4572l,4953,,1270,3810,xe" fillcolor="black" stroked="f" strokeweight="0">
                        <v:stroke miterlimit="83231f" joinstyle="miter"/>
                        <v:path arrowok="t" textboxrect="0,0,34290,65532"/>
                      </v:shape>
                      <v:shape id="Shape 61787" o:spid="_x0000_s1054" style="position:absolute;left:10287;top:106;width:152;height:153;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" path="m7620,v3048,,4572,1524,6096,3048c15240,4572,15240,6096,15240,7620v,3048,,4572,-1524,6096c12192,15240,10668,15240,7620,15240v-1524,,-3048,,-4572,-1524c1524,12192,,10668,,7620,,6096,1524,4572,3048,3048,4572,1524,6096,,7620,xe" fillcolor="black" stroked="f" strokeweight="0">
                        <v:stroke miterlimit="83231f" joinstyle="miter"/>
                        <v:path arrowok="t" textboxrect="0,0,15240,15240"/>
                      </v:shape>
                      <v:shape id="Shape 61788" o:spid="_x0000_s1055" style="position:absolute;left:10561;top:320;width:1036;height:640;visibility:visible;mso-wrap-style:square;v-text-anchor:top" coordsize="103632,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" path="m18288,r3048,l21336,13716c25908,9144,28956,6096,28956,6096,32004,4572,33528,3048,35052,1524,38100,1524,39624,,42672,v3048,,6096,1524,9144,4572c54864,6096,56388,9144,57912,13716,62484,7620,65532,4572,68580,3048,71628,1524,76200,,79248,v3048,,6096,1524,7620,3048c89916,4572,91440,7620,92964,12192v1524,1524,1524,6096,1524,12192l94488,50292v,4572,,7620,1524,9144c96012,60960,97536,60960,97536,62484v1524,,3048,,6096,l103632,64008r-30480,l73152,62484r1524,c76200,62484,79248,62484,80772,60960v,,1524,-1524,1524,-3048c82296,56388,82296,54864,82296,50292r,-27432c82296,18288,82296,15240,80772,12192,79248,9144,76200,7620,73152,7620v-3048,,-4572,1524,-6096,3048c64008,10668,60960,13716,57912,16764r,33528c57912,54864,57912,57912,59436,59436v,1524,,1524,1524,3048c62484,62484,64008,62484,67056,62484r,1524l36576,64008r,-1524c39624,62484,42672,62484,42672,62484v1524,-1524,3048,-3048,3048,-4572c45720,56388,45720,54864,45720,50292r,-27432c45720,18288,45720,15240,44196,12192,42672,9144,39624,7620,36576,7620v-3048,,-4572,1524,-7620,3048c25908,12192,22860,13716,21336,16764r,33528c21336,54864,21336,57912,22860,59436v,1524,,1524,1524,3048c25908,62484,27432,62484,30480,62484r,1524l,64008,,62484v3048,,4572,,6096,c7620,60960,7620,60960,9144,59436v,-1524,,-4572,,-9144l9144,25908v,-6096,,-10668,,-13716c9144,10668,7620,10668,7620,9144v,,-1524,,-3048,c4572,9144,3048,9144,1524,9144l,7620,18288,xe" fillcolor="black" stroked="f" strokeweight="0">
                        <v:stroke miterlimit="83231f" joinstyle="miter"/>
                        <v:path arrowok="t" textboxrect="0,0,103632,64008"/>
                      </v:shape>
                      <v:shape id="Shape 61789" o:spid="_x0000_s1056" style="position:absolute;left:11643;top:320;width:366;height:929;visibility:visible;mso-wrap-style:square;v-text-anchor:top" coordsize="3657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" path="m18288,r3048,l21336,15240c24384,9144,27432,6096,30480,3048l36576,1306r,8709l35052,9144v-1524,,-4572,1524,-6096,1524c27432,12192,24384,15240,21336,18288r,22860c21336,47244,21336,50292,21336,51816v,3048,1524,4572,4572,6096c28956,60960,32004,60960,35052,60960r1524,-653l36576,64946r-1524,586c32004,65532,28956,65532,27432,64008v-3048,,-4572,-1524,-6096,-4572l21336,79248v,4572,,7620,,9144c21336,89916,22860,89916,24384,91440v,,3048,,6096,l30480,92964,,92964,,91440r1524,c3048,91440,4572,91440,6096,89916v1524,,1524,,1524,-1524c7620,86868,9144,83820,9144,79248r,-59436c9144,16764,9144,13716,7620,12192v,-1524,,-1524,-1524,-3048c6096,9144,4572,9144,3048,9144v,,-1524,,-3048,l,7620,18288,xe" fillcolor="black" stroked="f" strokeweight="0">
                        <v:stroke miterlimit="83231f" joinstyle="miter"/>
                        <v:path arrowok="t" textboxrect="0,0,36576,92964"/>
                      </v:shape>
                      <v:shape id="Shape 61790" o:spid="_x0000_s1057" style="position:absolute;left:12009;top:320;width:274;height:649;visibility:visible;mso-wrap-style:square;v-text-anchor:top" coordsize="27432,6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" path="m4572,v6096,,10668,3048,15240,7620c24384,13716,27432,21336,27432,30480v,10668,-3048,19812,-9144,27432l,64946,,60307,9144,56388v3048,-4572,6096,-10668,6096,-19812c15240,27432,12192,19812,9144,15240l,10015,,1306,4572,xe" fillcolor="black" stroked="f" strokeweight="0">
                        <v:stroke miterlimit="83231f" joinstyle="miter"/>
                        <v:path arrowok="t" textboxrect="0,0,27432,64946"/>
                      </v:shape>
                      <v:shape id="Shape 61791" o:spid="_x0000_s1058" style="position:absolute;left:12374;width:564;height:960;visibility:visible;mso-wrap-style:square;v-text-anchor:top" coordsize="56388,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" path="m38100,v4572,,9144,1524,13716,4572c54864,7620,56388,9144,56388,12192v,1524,-1524,1524,-3048,3048c53340,16764,51816,16764,50292,16764v-1524,,-3048,,-3048,c45720,15240,44196,13716,42672,10668,41148,9144,39624,7620,38100,6096v-1524,,-3048,-1524,-4572,-1524c30480,4572,28956,6096,27432,6096v-1524,1524,-1524,3048,-3048,6096c24384,13716,24384,19812,24384,28956r,4572l41148,33528r,4572l24384,38100r,41148c24384,86868,24384,89916,25908,91440v1524,3048,3048,3048,6096,3048l38100,94488r,1524l,96012,,94488r1524,c4572,94488,6096,94488,7620,92964v1524,,3048,-1524,3048,-3048c10668,88392,12192,85344,12192,79248r,-41148l,38100,,33528r12192,l12192,30480v,-6096,,-12192,3048,-15240c16764,10668,19812,7620,24384,4572,27432,1524,33528,,38100,xe" fillcolor="black" stroked="f" strokeweight="0">
                        <v:stroke miterlimit="83231f" joinstyle="miter"/>
                        <v:path arrowok="t" textboxrect="0,0,56388,96012"/>
                      </v:shape>
                      <v:shape id="Shape 61792" o:spid="_x0000_s1059" style="position:absolute;left:12832;top:342;width:236;height:618;visibility:visible;mso-wrap-style:square;v-text-anchor:top" coordsize="23622,6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" path="m23622,r,2667l15240,6858c12192,9906,9144,14478,9144,19050r14478,l23622,23622r-14478,c9144,32766,12192,38862,16764,44958r6858,2743l23622,61781,7620,55626c3048,49530,,41910,,31242,,20574,3048,12954,7620,6858l23622,xe" fillcolor="black" stroked="f" strokeweight="0">
                        <v:stroke miterlimit="83231f" joinstyle="miter"/>
                        <v:path arrowok="t" textboxrect="0,0,23622,61781"/>
                      </v:shape>
                      <v:shape id="Shape 61793" o:spid="_x0000_s1060" style="position:absolute;left:13068;top:716;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" path="m26670,r1524,1524c26670,9144,25146,13716,20574,19812,16002,24384,9906,25908,3810,25908l,24443,,10363r8382,3353c12954,13716,16002,13716,19050,12192,22098,9144,25146,6096,26670,xe" fillcolor="black" stroked="f" strokeweight="0">
                        <v:stroke miterlimit="83231f" joinstyle="miter"/>
                        <v:path arrowok="t" textboxrect="0,0,28194,25908"/>
                      </v:shape>
                      <v:shape id="Shape 61794" o:spid="_x0000_s1061" style="position:absolute;left:13068;top:320;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" path="m5334,v6096,,12192,3048,16764,7620c26670,12192,28194,18288,28194,25908l,25908,,21336r14478,c14478,18288,14478,15240,12954,13716,11430,10668,9906,9144,8382,7620,5334,6096,3810,4572,762,4572l,4953,,2286,5334,xe" fillcolor="black" stroked="f" strokeweight="0">
                        <v:stroke miterlimit="83231f" joinstyle="miter"/>
                        <v:path arrowok="t" textboxrect="0,0,28194,25908"/>
                      </v:shape>
                      <v:shape id="Shape 61795" o:spid="_x0000_s1062" style="position:absolute;left:13776;top:335;width:671;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" path="m,l21336,r,42672c21336,48768,21336,51816,24384,54864v1524,1524,3048,1524,6096,1524c32004,56388,35052,56388,36576,54864v3048,-1524,6096,-3048,9144,-7620l45720,12192v,-3048,-1524,-6096,-1524,-7620c42672,3048,39624,1524,36576,1524l36576,,57912,r,38100c57912,45720,57912,50292,57912,51816v,1524,1524,3048,1524,3048c60960,56388,60960,56388,62484,56388v,,1524,,3048,-1524l67056,56388,48768,64008r-3048,l45720,51816v-6096,6096,-9144,9144,-12192,10668c30480,64008,27432,64008,24384,64008v-3048,,-6096,,-9144,-3048c13716,59436,10668,56388,10668,53340,9144,50292,9144,45720,9144,41148r,-28956c9144,9144,9144,7620,7620,6096,7620,4572,6096,3048,6096,3048,4572,3048,3048,1524,,1524l,xe" fillcolor="black" stroked="f" strokeweight="0">
                        <v:stroke miterlimit="83231f" joinstyle="miter"/>
                        <v:path arrowok="t" textboxrect="0,0,67056,64008"/>
                      </v:shape>
                      <v:shape id="Shape 61796" o:spid="_x0000_s1063" style="position:absolute;left:14478;top:320;width:670;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" path="m18288,r3048,l21336,13716c27432,4572,35052,,41148,v3048,,6096,1524,9144,3048c53340,4572,54864,7620,56388,12192v,1524,1524,6096,1524,12192l57912,50292v,4572,,7620,,9144c59436,60960,59436,60960,60960,62484v1524,,3048,,6096,l67056,64008r-30480,l36576,62484v3048,,4572,,6096,-1524c44196,60960,44196,59436,45720,57912v,-1524,,-3048,,-7620l45720,24384v,-6096,-1524,-9144,-3048,-12192c41148,9144,39624,7620,36576,7620v-6096,,-10668,3048,-15240,9144l21336,50292v,4572,,7620,,9144c22860,60960,22860,60960,24384,62484v,,3048,,6096,l30480,64008,,64008,,62484r1524,c4572,62484,6096,62484,7620,60960v,-1524,1524,-6096,1524,-10668l9144,25908v,-7620,,-10668,-1524,-13716c7620,10668,7620,10668,7620,9144v-1524,,-1524,,-3048,c3048,9144,1524,9144,,9144l,7620,18288,xe" fillcolor="black" stroked="f" strokeweight="0">
                        <v:stroke miterlimit="83231f" joinstyle="miter"/>
                        <v:path arrowok="t" textboxrect="0,0,67056,64008"/>
                      </v:shape>
                      <v:shape id="Shape 61797" o:spid="_x0000_s1064" style="position:absolute;left:15209;top:324;width:274;height:651;visibility:visible;mso-wrap-style:square;v-text-anchor:top" coordsize="27432,6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" path="m27432,r,4154c24384,4154,21336,7202,18288,10250v-4572,4572,-6096,10668,-6096,19812c12192,39206,13716,46826,16764,51398r10668,4742l27432,64606r-3048,508c18288,65114,12192,63590,6096,57494,1524,51398,,43778,,36158,,27014,1524,17870,7620,11774,10668,7964,13716,4916,17145,2821l27432,xe" fillcolor="black" stroked="f" strokeweight="0">
                        <v:stroke miterlimit="83231f" joinstyle="miter"/>
                        <v:path arrowok="t" textboxrect="0,0,27432,65114"/>
                      </v:shape>
                      <v:shape id="Shape 61798" o:spid="_x0000_s1065" style="position:absolute;left:15483;width:366;height:975;visibility:visible;mso-wrap-style:square;v-text-anchor:top" coordsize="36576,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" path="m24384,r3048,l27432,71628v,7620,,12192,,13716c27432,86868,27432,88392,28956,88392v,1524,1524,1524,1524,1524c32004,89916,33528,89916,35052,88392r1524,1524l18288,97536r-3048,l15240,88392v-3048,3048,-6096,6096,-9144,7620l,97028,,88561r3048,1355c7620,89916,10668,88392,15240,83820r,-30480c13716,50292,13716,47244,12192,44196,10668,42672,9144,39624,7620,39624,4572,38100,3048,36576,,36576l,32422r1524,-418c6096,32004,10668,35052,15240,39624r,-13716c15240,19812,13716,15240,13716,12192v,-1524,,-1524,-1524,-3048c12192,9144,10668,9144,10668,9144v-1524,,-3048,,-4572,l6096,7620,24384,xe" fillcolor="black" stroked="f" strokeweight="0">
                        <v:stroke miterlimit="83231f" joinstyle="miter"/>
                        <v:path arrowok="t" textboxrect="0,0,36576,97536"/>
                      </v:shape>
                      <v:shape id="Shape 61799" o:spid="_x0000_s1066" style="position:absolute;left:16215;top:45;width:975;height:930;visibility:visible;mso-wrap-style:square;v-text-anchor:top" coordsize="9753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" path="m,l38100,r,1524c33528,3048,30480,3048,30480,4572v-1524,,-3048,1524,-3048,3048c27432,10668,28956,13716,30480,18288l54864,73152,74676,19812v3048,-6096,4572,-9144,4572,-10668c79248,7620,77724,6096,76200,4572,74676,3048,73152,3048,70104,1524v,,,,-1524,l68580,,97536,r,1524c94488,3048,91440,3048,89916,4572v-3048,3048,-4572,6096,-6096,10668l53340,92964r-4572,l15240,15240c12192,10668,12192,7620,10668,7620,9144,6096,7620,4572,6096,3048,4572,3048,3048,3048,,1524l,xe" fillcolor="black" stroked="f" strokeweight="0">
                        <v:stroke miterlimit="83231f" joinstyle="miter"/>
                        <v:path arrowok="t" textboxrect="0,0,97536,92964"/>
                      </v:shape>
                      <v:shape id="Shape 61800" o:spid="_x0000_s1067" style="position:absolute;left:17266;top:337;width:237;height:628;visibility:visible;mso-wrap-style:square;v-text-anchor:top" coordsize="23622,62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" path="m23622,r,3140l13716,7385c10668,10433,9144,15005,9144,19577r14478,l23622,24149r-14478,c9144,33294,10668,39389,15240,45485r8382,3048l23622,62821,7620,56154c1524,50057,,42438,,31770,,21101,1524,13482,7620,7385l23622,xe" fillcolor="black" stroked="f" strokeweight="0">
                        <v:stroke miterlimit="83231f" joinstyle="miter"/>
                        <v:path arrowok="t" textboxrect="0,0,23622,62821"/>
                      </v:shape>
                      <v:shape id="Shape 61801" o:spid="_x0000_s1068" style="position:absolute;left:17503;top:716;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" path="m26670,r1524,1524c26670,9144,23622,13716,19050,19812,14478,24384,9906,25908,2286,25908l,24955,,10668r8382,3048c11430,13716,16002,13716,19050,12192,22098,9144,23622,6096,26670,xe" fillcolor="black" stroked="f" strokeweight="0">
                        <v:stroke miterlimit="83231f" joinstyle="miter"/>
                        <v:path arrowok="t" textboxrect="0,0,28194,25908"/>
                      </v:shape>
                      <v:shape id="Shape 61802" o:spid="_x0000_s1069" style="position:absolute;left:17503;top:320;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" path="m3810,v7620,,12192,3048,16764,7620c25146,12192,28194,18288,28194,25908l,25908,,21336r14478,c14478,18288,12954,15240,12954,13716,11430,10668,9906,9144,6858,7620,5334,6096,2286,4572,762,4572l,4899,,1758,3810,xe" fillcolor="black" stroked="f" strokeweight="0">
                        <v:stroke miterlimit="83231f" joinstyle="miter"/>
                        <v:path arrowok="t" textboxrect="0,0,28194,25908"/>
                      </v:shape>
                      <v:shape id="Shape 61803" o:spid="_x0000_s1070" style="position:absolute;left:17846;top:320;width:442;height:640;visibility:visible;mso-wrap-style:square;v-text-anchor:top" coordsize="4419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" path="m19812,r1524,l21336,15240c27432,6096,32004,,36576,v3048,,4572,1524,6096,3048c44196,4572,44196,6096,44196,9144v,1524,,3048,-1524,4572c42672,15240,41148,15240,39624,15240v-1524,,-3048,,-4572,-3048c33528,10668,32004,9144,30480,9144v,,-1524,1524,-3048,1524c25908,13716,24384,16764,21336,21336r,28956c21336,53340,22860,56388,22860,57912v,1524,1524,3048,3048,3048c27432,62484,28956,62484,30480,62484r,1524l,64008,,62484v3048,,6096,,7620,-1524c7620,60960,9144,59436,9144,57912v,-1524,,-3048,,-7620l9144,25908v,-7620,,-12192,,-13716c9144,10668,9144,10668,7620,9144v,,-1524,,-1524,c4572,9144,3048,9144,1524,9144l,7620,19812,xe" fillcolor="black" stroked="f" strokeweight="0">
                        <v:stroke miterlimit="83231f" joinstyle="miter"/>
                        <v:path arrowok="t" textboxrect="0,0,44196,64008"/>
                      </v:shape>
                      <v:shape id="Shape 61804" o:spid="_x0000_s1071" style="position:absolute;left:18348;top:601;width:237;height:374;visibility:visible;mso-wrap-style:square;v-text-anchor:top" coordsize="23622,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" path="m23622,r,4318l21336,5334v-3048,1524,-6096,4572,-7620,6096c12192,14478,12192,16002,12192,19050v,3048,1524,6096,3048,7620c16764,29718,19812,29718,21336,29718r2286,-1016l23622,35338r-762,476c19812,37338,18288,37338,15240,37338v-4572,,-7620,-1524,-10668,-4572c1524,31242,,26670,,22098,,19050,,16002,1524,14478,4572,11430,7620,8382,12192,5334l23622,xe" fillcolor="black" stroked="f" strokeweight="0">
                        <v:stroke miterlimit="83231f" joinstyle="miter"/>
                        <v:path arrowok="t" textboxrect="0,0,23622,37338"/>
                      </v:shape>
                      <v:shape id="Shape 61805" o:spid="_x0000_s1072" style="position:absolute;left:18379;top:328;width:206;height:220;visibility:visible;mso-wrap-style:square;v-text-anchor:top" coordsize="20574,2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" path="m20574,r,4122l15240,6789v-3048,1524,-3048,3048,-3048,4572l12192,15933v,1524,,3048,-1524,4572c9144,22029,7620,22029,6096,22029v-1524,,-3048,,-4572,-1524c,18981,,17457,,15933,,11361,1524,8313,6096,5265l20574,xe" fillcolor="black" stroked="f" strokeweight="0">
                        <v:stroke miterlimit="83231f" joinstyle="miter"/>
                        <v:path arrowok="t" textboxrect="0,0,20574,22029"/>
                      </v:shape>
                      <v:shape id="Shape 61806" o:spid="_x0000_s1073" style="position:absolute;left:18585;top:320;width:343;height:655;visibility:visible;mso-wrap-style:square;v-text-anchor:top" coordsize="34290,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" path="m2286,c8382,,12954,1524,16002,3048v3048,1524,4572,4572,6096,7620c23622,12192,23622,16764,23622,22860r,21336c23622,50292,23622,53340,23622,54864v,1524,1524,3048,1524,3048c25146,57912,26670,57912,26670,57912v1524,,1524,,1524,c29718,57912,31242,56388,34290,53340r,3048c29718,62484,23622,65532,19050,65532v-1524,,-4572,,-6096,-1524c11430,62484,11430,59436,11430,56388l,63532,,56896,11430,51816r,-24384l,32512,,28194,11430,22860r,-1524c11430,15240,9906,10668,8382,9144,6858,6096,3810,4572,762,4572l,4953,,831,2286,xe" fillcolor="black" stroked="f" strokeweight="0">
                        <v:stroke miterlimit="83231f" joinstyle="miter"/>
                        <v:path arrowok="t" textboxrect="0,0,34290,65532"/>
                      </v:shape>
                      <v:shape id="Shape 61807" o:spid="_x0000_s1074" style="position:absolute;left:18943;top:320;width:670;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" path="m18288,r3048,l21336,13716c27432,4572,35052,,41148,v4572,,6096,1524,9144,3048c53340,4572,54864,7620,56388,12192v,1524,1524,6096,1524,12192l57912,50292v,4572,,7620,,9144c59436,60960,59436,60960,60960,62484v1524,,3048,,6096,l67056,64008r-30480,l36576,62484r1524,c39624,62484,41148,62484,42672,60960v1524,,1524,-1524,3048,-3048c45720,56388,45720,54864,45720,50292r,-25908c45720,18288,44196,15240,42672,12192,41148,9144,39624,7620,36576,7620v-6096,,-10668,3048,-15240,9144l21336,50292v,4572,,7620,,9144c22860,60960,22860,60960,24384,62484v,,3048,,6096,l30480,64008,,64008,,62484r1524,c4572,62484,6096,62484,7620,60960v,-1524,1524,-6096,1524,-10668l9144,25908v,-7620,,-10668,-1524,-13716c7620,10668,7620,10668,7620,9144v-1524,,-1524,,-3048,c3048,9144,1524,9144,,9144l,7620,18288,xe" fillcolor="black" stroked="f" strokeweight="0">
                        <v:stroke miterlimit="83231f" joinstyle="miter"/>
                        <v:path arrowok="t" textboxrect="0,0,67056,64008"/>
                      </v:shape>
                      <v:shape id="Shape 255407" o:spid="_x0000_s1075" style="position:absolute;left:19659;top:594;width:366;height:122;visibility:visible;mso-wrap-style:square;v-text-anchor:top" coordsize="365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" path="m,l36576,r,12192l,12192,,e" fillcolor="black" stroked="f" strokeweight="0">
                        <v:stroke miterlimit="83231f" joinstyle="miter"/>
                        <v:path arrowok="t" textboxrect="0,0,36576,12192"/>
                      </v:shape>
                      <v:shape id="Shape 61809" o:spid="_x0000_s1076" style="position:absolute;left:45;top:1935;width:427;height:655;visibility:visible;mso-wrap-style:square;v-text-anchor:top" coordsize="4267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" path="m19812,v1524,,4572,,9144,1524c30480,3048,32004,3048,33528,3048v,,1524,,1524,-1524c35052,1524,36576,1524,36576,r1524,l38100,21336r-1524,c35052,15240,32004,10668,30480,7620,27432,6096,22860,4572,18288,4572v-3048,,-6096,,-7620,1524c9144,9144,7620,10668,7620,12192v,3048,1524,4572,3048,6096c12192,19812,15240,22860,18288,24384r10668,4572c38100,33528,42672,39624,42672,47244v,4572,-1524,9144,-6096,12192c32004,64008,27432,65532,21336,65532v-4572,,-7620,-1524,-13716,-3048c6096,62484,4572,62484,4572,62484v-1524,,-3048,1524,-3048,3048l,65532,,44196r1524,c3048,48768,6096,53340,9144,56388v3048,3048,7620,4572,12192,4572c24384,60960,27432,59436,28956,57912v1524,-1524,3048,-3048,3048,-6096c32004,48768,30480,45720,28956,44196,27432,42672,22860,39624,16764,36576,9144,33528,4572,30480,3048,27432,1524,24384,,21336,,18288,,12192,1524,9144,6096,4572,9144,1524,13716,,19812,xe" fillcolor="black" stroked="f" strokeweight="0">
                        <v:stroke miterlimit="83231f" joinstyle="miter"/>
                        <v:path arrowok="t" textboxrect="0,0,42672,65532"/>
                      </v:shape>
                      <v:shape id="Shape 61810" o:spid="_x0000_s1077" style="position:absolute;left:533;top:1737;width:381;height:853;visibility:visible;mso-wrap-style:square;v-text-anchor:top" coordsize="381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" path="m21336,r1524,l22860,21336r13716,l36576,25908r-13716,l22860,67056v,4572,,6096,1524,7620c24384,76200,25908,77724,27432,77724v1524,,3048,,4572,-1524c33528,76200,33528,74676,35052,73152r3048,c36576,76200,33528,79248,30480,82296v-1524,1524,-4572,3048,-7620,3048c19812,85344,18288,83820,16764,83820,13716,82296,12192,80772,12192,77724,10668,76200,10668,73152,10668,68580r,-42672l,25908,,22860v3048,,4572,-1524,7620,-4572c10668,15240,13716,13716,15240,9144,16764,7620,18288,4572,21336,xe" fillcolor="black" stroked="f" strokeweight="0">
                        <v:stroke miterlimit="83231f" joinstyle="miter"/>
                        <v:path arrowok="t" textboxrect="0,0,38100,85344"/>
                      </v:shape>
                      <v:shape id="Shape 61811" o:spid="_x0000_s1078" style="position:absolute;left:960;top:2209;width:236;height:381;visibility:visible;mso-wrap-style:square;v-text-anchor:top" coordsize="2362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" path="m23622,r,5715l22860,6096v-4572,1524,-6096,3048,-7620,6096c13716,13716,12192,16764,12192,18288v,4572,1524,6096,3048,9144c16764,28956,19812,30480,22860,30480r762,-476l23622,36004r-762,572c21336,36576,18288,38100,15240,38100v-4572,,-7620,-1524,-10668,-4572c1524,30480,,25908,,21336,,18288,1524,16764,3048,13716,4572,10668,7620,7620,12192,4572l23622,xe" fillcolor="black" stroked="f" strokeweight="0">
                        <v:stroke miterlimit="83231f" joinstyle="miter"/>
                        <v:path arrowok="t" textboxrect="0,0,23622,38100"/>
                      </v:shape>
                      <v:shape id="Shape 61812" o:spid="_x0000_s1079" style="position:absolute;left:990;top:1945;width:206;height:219;visibility:visible;mso-wrap-style:square;v-text-anchor:top" coordsize="20574,2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" path="m20574,r,3810l15240,5143v-1524,1524,-3048,4572,-3048,6096l12192,15811v,1525,,3049,-1524,4572c9144,20383,7620,21908,6096,21908v-1524,,-3048,-1525,-4572,-1525c1524,18860,,17336,,14288,,11239,3048,6667,6096,3620l20574,xe" fillcolor="black" stroked="f" strokeweight="0">
                        <v:stroke miterlimit="83231f" joinstyle="miter"/>
                        <v:path arrowok="t" textboxrect="0,0,20574,21908"/>
                      </v:shape>
                      <v:shape id="Shape 61813" o:spid="_x0000_s1080" style="position:absolute;left:1196;top:1935;width:343;height:655;visibility:visible;mso-wrap-style:square;v-text-anchor:top" coordsize="34290,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" path="m3810,v4572,,9144,,13716,3048c19050,4572,22098,6096,23622,9144v,1524,,6096,,12192l23622,42672v,6096,,10668,1524,12192c25146,54864,25146,56388,25146,56388v1524,1524,1524,1524,1524,1524c28194,57912,28194,57912,29718,57912v,-1524,3048,-3048,4572,-4572l34290,56388v-4572,6096,-9144,9144,-15240,9144c17526,65532,16002,64008,14478,62484,12954,60960,11430,59436,11430,54864l,63436,,57436,11430,50292r,-22860l,33147,,27432,11430,22860r,-3048c11430,13716,11430,10668,8382,7620,6858,6096,3810,4572,762,4572l,4763,,952,3810,xe" fillcolor="black" stroked="f" strokeweight="0">
                        <v:stroke miterlimit="83231f" joinstyle="miter"/>
                        <v:path arrowok="t" textboxrect="0,0,34290,65532"/>
                      </v:shape>
                      <v:shape id="Shape 61814" o:spid="_x0000_s1081" style="position:absolute;left:1600;top:1615;width:305;height:960;visibility:visible;mso-wrap-style:square;v-text-anchor:top" coordsize="3048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" path="m18288,r3048,l21336,82296v,4572,,6096,1524,7620c22860,91440,22860,92964,24384,92964v1524,1524,3048,1524,6096,1524l30480,96012,,96012,,94488v3048,,4572,,6096,-1524c7620,92964,7620,91440,7620,89916,9144,88392,9144,85344,9144,82296r,-56388c9144,18288,9144,13716,9144,12192,9144,10668,7620,9144,7620,9144,6096,7620,6096,7620,4572,7620v,,-1524,,-3048,1524l,7620,18288,xe" fillcolor="black" stroked="f" strokeweight="0">
                        <v:stroke miterlimit="83231f" joinstyle="miter"/>
                        <v:path arrowok="t" textboxrect="0,0,30480,96012"/>
                      </v:shape>
                      <v:shape id="Shape 61815" o:spid="_x0000_s1082" style="position:absolute;left:1935;top:1737;width:381;height:853;visibility:visible;mso-wrap-style:square;v-text-anchor:top" coordsize="381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" path="m21336,r1524,l22860,21336r13716,l36576,25908r-13716,l22860,67056v,4572,,6096,1524,7620c24384,76200,25908,77724,27432,77724v1524,,3048,,4572,-1524c32004,76200,33528,74676,35052,73152r3048,c36576,76200,33528,79248,30480,82296v-3048,1524,-6096,3048,-9144,3048c19812,85344,18288,83820,15240,83820,13716,82296,12192,80772,10668,77724v,-1524,,-4572,,-9144l10668,25908,,25908,,22860v1524,,4572,-1524,7620,-4572c10668,15240,13716,13716,15240,9144,16764,7620,18288,4572,21336,xe" fillcolor="black" stroked="f" strokeweight="0">
                        <v:stroke miterlimit="83231f" joinstyle="miter"/>
                        <v:path arrowok="t" textboxrect="0,0,38100,85344"/>
                      </v:shape>
                      <v:shape id="Shape 61816" o:spid="_x0000_s1083" style="position:absolute;left:2331;top:1950;width:671;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" path="m,l21336,r,41148c21336,47244,22860,51816,24384,53340v1524,1524,4572,3048,7620,3048c33528,56388,35052,54864,38100,54864v1524,-1524,4572,-4572,7620,-7620l45720,12192v,-4572,,-7620,-1524,-9144c42672,1524,41148,1524,36576,1524l36576,,57912,r,38100c57912,45720,57912,50292,57912,51816v1524,1524,1524,3048,1524,3048c60960,54864,60960,56388,62484,56388v1524,,3048,-1524,4572,-1524l67056,56388,48768,64008r-3048,l45720,51816v-4572,4572,-9144,9144,-12192,9144c30480,62484,27432,64008,24384,64008v-3048,,-6096,-1524,-7620,-3048c13716,59436,12192,56388,10668,53340,9144,50292,9144,45720,9144,39624r,-27432c9144,9144,9144,6096,9144,4572,7620,4572,7620,3048,6096,1524v-1524,,-3048,,-6096,l,xe" fillcolor="black" stroked="f" strokeweight="0">
                        <v:stroke miterlimit="83231f" joinstyle="miter"/>
                        <v:path arrowok="t" textboxrect="0,0,67056,64008"/>
                      </v:shape>
                      <v:shape id="Shape 61817" o:spid="_x0000_s1084" style="position:absolute;left:3032;top:1935;width:671;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" path="m18288,r3048,l21336,12192c28956,4572,35052,,42672,v3048,,6096,,7620,3048c53340,4572,54864,6096,56388,10668v1524,3048,1524,7620,1524,12192l57912,50292v,4572,,6096,1524,7620c59436,59436,59436,60960,60960,60960v1524,1524,3048,1524,6096,1524l67056,64008r-30480,l36576,62484r1524,c39624,62484,42672,62484,42672,60960v1524,-1524,3048,-3048,3048,-4572c45720,56388,45720,53340,45720,50292r,-25908c45720,18288,44196,13716,44196,10668,42672,9144,39624,7620,36576,7620v-4572,,-10668,3048,-15240,9144l21336,50292v,4572,,7620,,7620c22860,59436,22860,60960,24384,60960v1524,1524,3048,1524,6096,1524l30480,64008,,64008,,62484r1524,c4572,62484,6096,60960,7620,59436,9144,57912,9144,54864,9144,50292r,-24384c9144,18288,9144,13716,9144,12192,7620,10668,7620,9144,7620,9144,6096,7620,6096,7620,4572,7620v-1524,,-1524,,-3048,1524l,7620,18288,xe" fillcolor="black" stroked="f" strokeweight="0">
                        <v:stroke miterlimit="83231f" joinstyle="miter"/>
                        <v:path arrowok="t" textboxrect="0,0,67056,64008"/>
                      </v:shape>
                      <v:shape id="Shape 61818" o:spid="_x0000_s1085" style="position:absolute;left:3764;top:1935;width:335;height:930;visibility:visible;mso-wrap-style:square;v-text-anchor:top" coordsize="33528,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" path="m28956,r4572,1372l33528,6096,27432,3048v-3048,,-6096,1524,-7620,4572c18288,9144,16764,13716,16764,19812v,7620,1524,12192,4572,16764c22860,39624,25908,41148,28956,41148r4572,-2286l33528,42534r-4572,1662c25908,44196,22860,44196,19812,42672v-3048,1524,-4572,3048,-4572,4572c13716,48768,13716,50292,13716,50292v,1524,,1524,1524,3048c15240,53340,16764,54864,19812,54864v,,4572,,9144,l33528,55245r,9906l15240,64008v-1524,1524,-3048,4572,-4572,6096c9144,71628,9144,73152,9144,74676v,3048,1524,4572,3048,6096c18288,83820,24384,85344,33528,85344r,5588l27432,92964v-9144,,-16764,-1524,-22860,-6096c1524,85344,,82296,,80772,,79248,,77724,,77724,1524,76200,3048,73152,4572,70104v1524,,3048,-3048,7620,-6096c9144,62484,7620,60960,6096,59436,4572,57912,4572,57912,4572,56388v,-1524,,-4572,1524,-6096c7620,48768,10668,45720,16764,41148,12192,39624,9144,36576,7620,33528,4572,30480,4572,25908,4572,22860v,-6096,1524,-12192,6096,-16764c15240,1524,21336,,28956,xe" fillcolor="black" stroked="f" strokeweight="0">
                        <v:stroke miterlimit="83231f" joinstyle="miter"/>
                        <v:path arrowok="t" textboxrect="0,0,33528,92964"/>
                      </v:shape>
                      <v:shape id="Shape 61819" o:spid="_x0000_s1086" style="position:absolute;left:4099;top:2487;width:290;height:357;visibility:visible;mso-wrap-style:square;v-text-anchor:top" coordsize="28956,3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" path="m,l13716,1143v4572,,9144,1524,10668,4572c27432,7239,28956,10287,28956,14859v,4572,-3048,9144,-7620,13716l,35687,,30099v7620,,13716,-1524,18288,-4572c21336,22479,24384,19431,24384,16383v,-1524,-1524,-3048,-4572,-4572c18288,10287,13716,10287,6096,10287l,9906,,xe" fillcolor="black" stroked="f" strokeweight="0">
                        <v:stroke miterlimit="83231f" joinstyle="miter"/>
                        <v:path arrowok="t" textboxrect="0,0,28956,35687"/>
                      </v:shape>
                      <v:shape id="Shape 61820" o:spid="_x0000_s1087" style="position:absolute;left:4099;top:1949;width:290;height:411;visibility:visible;mso-wrap-style:square;v-text-anchor:top" coordsize="28956,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" path="m,l10668,3200r13716,c25908,3200,27432,3200,27432,3200v,,,,1524,c28956,3200,28956,4725,28956,4725v,1523,,1523,,1523c27432,7772,27432,7772,27432,7772v,,-1524,,-3048,l15240,7772v3048,3048,4572,7620,4572,12192c19812,26060,16764,32156,12192,36728l,41162,,37490,4572,35204c6096,33681,7620,29108,7620,23013,7620,15392,6096,10820,3048,6248l,4725,,xe" fillcolor="black" stroked="f" strokeweight="0">
                        <v:stroke miterlimit="83231f" joinstyle="miter"/>
                        <v:path arrowok="t" textboxrect="0,0,28956,41162"/>
                      </v:shape>
                      <v:shape id="Shape 61821" o:spid="_x0000_s1088" style="position:absolute;left:4465;top:1953;width:236;height:626;visibility:visible;mso-wrap-style:square;v-text-anchor:top" coordsize="23622,6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" path="m23622,r,3140l13716,7385c10668,10433,9144,13482,9144,19577r14478,l23622,24149r-14478,c9144,31770,10668,39389,15240,43961r8382,3811l23622,62630,7620,54629c1524,48533,,40914,,31770,,21101,1524,13482,7620,7385l23622,xe" fillcolor="black" stroked="f" strokeweight="0">
                        <v:stroke miterlimit="83231f" joinstyle="miter"/>
                        <v:path arrowok="t" textboxrect="0,0,23622,62630"/>
                      </v:shape>
                      <v:shape id="Shape 61822" o:spid="_x0000_s1089" style="position:absolute;left:4701;top:2331;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" path="m26670,r1524,1524c26670,7620,23622,13716,19050,18288,14478,22860,9906,25908,2286,25908l,24765,,9906r8382,3810c11430,13716,16002,12192,19050,10668,22098,9144,23622,4572,26670,xe" fillcolor="black" stroked="f" strokeweight="0">
                        <v:stroke miterlimit="83231f" joinstyle="miter"/>
                        <v:path arrowok="t" textboxrect="0,0,28194,25908"/>
                      </v:shape>
                      <v:shape id="Shape 61823" o:spid="_x0000_s1090" style="position:absolute;left:4701;top:1935;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" path="m3810,v7620,,12192,1524,16764,6096c25146,12192,28194,18288,28194,25908l,25908,,21336r14478,c12954,16764,12954,13716,12954,12192,11430,10668,9906,7620,6858,6096,5334,4572,2286,4572,762,4572l,4899,,1758,3810,xe" fillcolor="black" stroked="f" strokeweight="0">
                        <v:stroke miterlimit="83231f" joinstyle="miter"/>
                        <v:path arrowok="t" textboxrect="0,0,28194,25908"/>
                      </v:shape>
                      <v:shape id="Shape 61824" o:spid="_x0000_s1091" style="position:absolute;left:5044;top:1935;width:671;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" path="m18288,r3048,l21336,12192c28956,4572,36576,,42672,v3048,,6096,,9144,3048c53340,4572,54864,6096,56388,10668v1524,3048,1524,7620,1524,12192l57912,50292v,4572,1524,6096,1524,7620c59436,59436,60960,60960,60960,60960v1524,1524,3048,1524,6096,1524l67056,64008r-30480,l36576,62484r1524,c41148,62484,42672,62484,44196,60960v,-1524,1524,-3048,1524,-4572c45720,56388,45720,53340,45720,50292r,-25908c45720,18288,45720,13716,44196,10668,42672,9144,41148,7620,36576,7620v-4572,,-9144,3048,-15240,9144l21336,50292v,4572,1524,7620,1524,7620c22860,59436,24384,60960,24384,60960v1524,1524,3048,1524,6096,1524l30480,64008,,64008,,62484r1524,c4572,62484,7620,60960,7620,59436,9144,57912,9144,54864,9144,50292r,-24384c9144,18288,9144,13716,9144,12192v,-1524,,-3048,-1524,-3048c7620,7620,6096,7620,6096,7620v-1524,,-3048,,-4572,1524l,7620,18288,xe" fillcolor="black" stroked="f" strokeweight="0">
                        <v:stroke miterlimit="83231f" joinstyle="miter"/>
                        <v:path arrowok="t" textboxrect="0,0,67056,64008"/>
                      </v:shape>
                      <w10:anchorlock/>
                    </v:group>
                  </w:pict>
                </mc:Fallback>
              </mc:AlternateContent>
            </w:r>
          </w:p>
        </w:tc>
        <w:tc>
          <w:tcPr>
            <w:tcW w:w="12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3F05" w:rsidRPr="00C3576F" w:rsidRDefault="003F2736" w:rsidP="00C3576F">
            <w:pPr>
              <w:ind w:left="5"/>
              <w:rPr>
                <w:rFonts w:ascii="Calibri" w:hAnsi="Calibri"/>
                <w:sz w:val="22"/>
                <w:szCs w:val="22"/>
              </w:rPr>
            </w:pPr>
            <w:r w:rsidRPr="00C3576F">
              <w:rPr>
                <w:rFonts w:ascii="Calibri" w:hAnsi="Calibri"/>
                <w:noProof/>
                <w:sz w:val="22"/>
                <w:szCs w:val="22"/>
                <w:lang w:val="de-AT" w:eastAsia="de-AT"/>
              </w:rPr>
              <mc:AlternateContent>
                <mc:Choice Requires="wpg">
                  <w:drawing>
                    <wp:inline distT="0" distB="0" distL="0" distR="0">
                      <wp:extent cx="271145" cy="118745"/>
                      <wp:effectExtent l="0" t="0" r="0" b="0"/>
                      <wp:docPr id="253702" name="Group 253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145" cy="118745"/>
                                <a:chOff x="0" y="0"/>
                                <a:chExt cx="271272" cy="118872"/>
                              </a:xfrm>
                            </wpg:grpSpPr>
                            <wps:wsp>
                              <wps:cNvPr id="61825" name="Shape 61825"/>
                              <wps:cNvSpPr/>
                              <wps:spPr>
                                <a:xfrm>
                                  <a:off x="0" y="3048"/>
                                  <a:ext cx="60960" cy="92964"/>
                                </a:xfrm>
                                <a:custGeom>
                                  <a:avLst/>
                                  <a:gdLst/>
                                  <a:ahLst/>
                                  <a:cxnLst/>
                                  <a:rect l="0" t="0" r="0" b="0"/>
                                  <a:pathLst>
                                    <a:path w="60960" h="92964">
                                      <a:moveTo>
                                        <a:pt x="28956" y="0"/>
                                      </a:moveTo>
                                      <a:cubicBezTo>
                                        <a:pt x="36576" y="0"/>
                                        <a:pt x="42672" y="1524"/>
                                        <a:pt x="47244" y="6096"/>
                                      </a:cubicBezTo>
                                      <a:cubicBezTo>
                                        <a:pt x="53340" y="10668"/>
                                        <a:pt x="54864" y="16764"/>
                                        <a:pt x="54864" y="22860"/>
                                      </a:cubicBezTo>
                                      <a:cubicBezTo>
                                        <a:pt x="54864" y="27432"/>
                                        <a:pt x="54864" y="32004"/>
                                        <a:pt x="51816" y="36576"/>
                                      </a:cubicBezTo>
                                      <a:cubicBezTo>
                                        <a:pt x="48768" y="44196"/>
                                        <a:pt x="42672" y="51816"/>
                                        <a:pt x="36576" y="60960"/>
                                      </a:cubicBezTo>
                                      <a:cubicBezTo>
                                        <a:pt x="24384" y="71628"/>
                                        <a:pt x="16764" y="79248"/>
                                        <a:pt x="15240" y="82296"/>
                                      </a:cubicBezTo>
                                      <a:lnTo>
                                        <a:pt x="38100" y="82296"/>
                                      </a:lnTo>
                                      <a:cubicBezTo>
                                        <a:pt x="44196" y="82296"/>
                                        <a:pt x="47244" y="82296"/>
                                        <a:pt x="48768" y="80772"/>
                                      </a:cubicBezTo>
                                      <a:cubicBezTo>
                                        <a:pt x="50292" y="80772"/>
                                        <a:pt x="53340" y="80772"/>
                                        <a:pt x="54864" y="79248"/>
                                      </a:cubicBezTo>
                                      <a:cubicBezTo>
                                        <a:pt x="56388" y="77724"/>
                                        <a:pt x="57912" y="76200"/>
                                        <a:pt x="57912" y="74676"/>
                                      </a:cubicBezTo>
                                      <a:lnTo>
                                        <a:pt x="60960" y="74676"/>
                                      </a:lnTo>
                                      <a:lnTo>
                                        <a:pt x="54864" y="92964"/>
                                      </a:lnTo>
                                      <a:lnTo>
                                        <a:pt x="0" y="92964"/>
                                      </a:lnTo>
                                      <a:lnTo>
                                        <a:pt x="0" y="89916"/>
                                      </a:lnTo>
                                      <a:cubicBezTo>
                                        <a:pt x="16764" y="76200"/>
                                        <a:pt x="28956" y="64008"/>
                                        <a:pt x="35052" y="54864"/>
                                      </a:cubicBezTo>
                                      <a:cubicBezTo>
                                        <a:pt x="41148" y="45720"/>
                                        <a:pt x="44196" y="36576"/>
                                        <a:pt x="44196" y="28956"/>
                                      </a:cubicBezTo>
                                      <a:cubicBezTo>
                                        <a:pt x="44196" y="24384"/>
                                        <a:pt x="42672" y="19812"/>
                                        <a:pt x="39624" y="15240"/>
                                      </a:cubicBezTo>
                                      <a:cubicBezTo>
                                        <a:pt x="35052" y="12192"/>
                                        <a:pt x="30480" y="10668"/>
                                        <a:pt x="25908" y="10668"/>
                                      </a:cubicBezTo>
                                      <a:cubicBezTo>
                                        <a:pt x="21336" y="10668"/>
                                        <a:pt x="16764" y="12192"/>
                                        <a:pt x="13716" y="13716"/>
                                      </a:cubicBezTo>
                                      <a:cubicBezTo>
                                        <a:pt x="9144" y="16764"/>
                                        <a:pt x="6096" y="21336"/>
                                        <a:pt x="4572" y="25908"/>
                                      </a:cubicBezTo>
                                      <a:lnTo>
                                        <a:pt x="1524" y="25908"/>
                                      </a:lnTo>
                                      <a:cubicBezTo>
                                        <a:pt x="3048" y="16764"/>
                                        <a:pt x="6096" y="10668"/>
                                        <a:pt x="10668" y="6096"/>
                                      </a:cubicBezTo>
                                      <a:cubicBezTo>
                                        <a:pt x="15240" y="1524"/>
                                        <a:pt x="21336" y="0"/>
                                        <a:pt x="28956" y="0"/>
                                      </a:cubicBezTo>
                                      <a:close/>
                                    </a:path>
                                  </a:pathLst>
                                </a:custGeom>
                                <a:solidFill>
                                  <a:srgbClr val="000000"/>
                                </a:solidFill>
                                <a:ln w="0" cap="flat">
                                  <a:noFill/>
                                  <a:miter lim="127000"/>
                                </a:ln>
                                <a:effectLst/>
                              </wps:spPr>
                              <wps:bodyPr/>
                            </wps:wsp>
                            <wps:wsp>
                              <wps:cNvPr id="61826" name="Shape 61826"/>
                              <wps:cNvSpPr/>
                              <wps:spPr>
                                <a:xfrm>
                                  <a:off x="67056" y="0"/>
                                  <a:ext cx="41148" cy="97536"/>
                                </a:xfrm>
                                <a:custGeom>
                                  <a:avLst/>
                                  <a:gdLst/>
                                  <a:ahLst/>
                                  <a:cxnLst/>
                                  <a:rect l="0" t="0" r="0" b="0"/>
                                  <a:pathLst>
                                    <a:path w="41148" h="97536">
                                      <a:moveTo>
                                        <a:pt x="33528" y="0"/>
                                      </a:moveTo>
                                      <a:lnTo>
                                        <a:pt x="41148" y="0"/>
                                      </a:lnTo>
                                      <a:lnTo>
                                        <a:pt x="7620" y="97536"/>
                                      </a:lnTo>
                                      <a:lnTo>
                                        <a:pt x="0" y="97536"/>
                                      </a:lnTo>
                                      <a:lnTo>
                                        <a:pt x="33528" y="0"/>
                                      </a:lnTo>
                                      <a:close/>
                                    </a:path>
                                  </a:pathLst>
                                </a:custGeom>
                                <a:solidFill>
                                  <a:srgbClr val="000000"/>
                                </a:solidFill>
                                <a:ln w="0" cap="flat">
                                  <a:noFill/>
                                  <a:miter lim="127000"/>
                                </a:ln>
                                <a:effectLst/>
                              </wps:spPr>
                              <wps:bodyPr/>
                            </wps:wsp>
                            <wps:wsp>
                              <wps:cNvPr id="61827" name="Shape 61827"/>
                              <wps:cNvSpPr/>
                              <wps:spPr>
                                <a:xfrm>
                                  <a:off x="109728" y="3048"/>
                                  <a:ext cx="60960" cy="92964"/>
                                </a:xfrm>
                                <a:custGeom>
                                  <a:avLst/>
                                  <a:gdLst/>
                                  <a:ahLst/>
                                  <a:cxnLst/>
                                  <a:rect l="0" t="0" r="0" b="0"/>
                                  <a:pathLst>
                                    <a:path w="60960" h="92964">
                                      <a:moveTo>
                                        <a:pt x="27432" y="0"/>
                                      </a:moveTo>
                                      <a:cubicBezTo>
                                        <a:pt x="35052" y="0"/>
                                        <a:pt x="42672" y="1524"/>
                                        <a:pt x="47244" y="6096"/>
                                      </a:cubicBezTo>
                                      <a:cubicBezTo>
                                        <a:pt x="51816" y="10668"/>
                                        <a:pt x="54864" y="16764"/>
                                        <a:pt x="54864" y="22860"/>
                                      </a:cubicBezTo>
                                      <a:cubicBezTo>
                                        <a:pt x="54864" y="27432"/>
                                        <a:pt x="53340" y="32004"/>
                                        <a:pt x="51816" y="36576"/>
                                      </a:cubicBezTo>
                                      <a:cubicBezTo>
                                        <a:pt x="48768" y="44196"/>
                                        <a:pt x="42672" y="51816"/>
                                        <a:pt x="35052" y="60960"/>
                                      </a:cubicBezTo>
                                      <a:cubicBezTo>
                                        <a:pt x="24384" y="71628"/>
                                        <a:pt x="16764" y="79248"/>
                                        <a:pt x="13716" y="82296"/>
                                      </a:cubicBezTo>
                                      <a:lnTo>
                                        <a:pt x="38100" y="82296"/>
                                      </a:lnTo>
                                      <a:cubicBezTo>
                                        <a:pt x="42672" y="82296"/>
                                        <a:pt x="45720" y="82296"/>
                                        <a:pt x="48768" y="80772"/>
                                      </a:cubicBezTo>
                                      <a:cubicBezTo>
                                        <a:pt x="50292" y="80772"/>
                                        <a:pt x="51816" y="80772"/>
                                        <a:pt x="53340" y="79248"/>
                                      </a:cubicBezTo>
                                      <a:cubicBezTo>
                                        <a:pt x="54864" y="77724"/>
                                        <a:pt x="56388" y="76200"/>
                                        <a:pt x="57912" y="74676"/>
                                      </a:cubicBezTo>
                                      <a:lnTo>
                                        <a:pt x="60960" y="74676"/>
                                      </a:lnTo>
                                      <a:lnTo>
                                        <a:pt x="54864" y="92964"/>
                                      </a:lnTo>
                                      <a:lnTo>
                                        <a:pt x="0" y="92964"/>
                                      </a:lnTo>
                                      <a:lnTo>
                                        <a:pt x="0" y="89916"/>
                                      </a:lnTo>
                                      <a:cubicBezTo>
                                        <a:pt x="16764" y="76200"/>
                                        <a:pt x="27432" y="64008"/>
                                        <a:pt x="33528" y="54864"/>
                                      </a:cubicBezTo>
                                      <a:cubicBezTo>
                                        <a:pt x="41148" y="45720"/>
                                        <a:pt x="44196" y="36576"/>
                                        <a:pt x="44196" y="28956"/>
                                      </a:cubicBezTo>
                                      <a:cubicBezTo>
                                        <a:pt x="44196" y="24384"/>
                                        <a:pt x="42672" y="19812"/>
                                        <a:pt x="38100" y="15240"/>
                                      </a:cubicBezTo>
                                      <a:cubicBezTo>
                                        <a:pt x="35052" y="12192"/>
                                        <a:pt x="30480" y="10668"/>
                                        <a:pt x="25908" y="10668"/>
                                      </a:cubicBezTo>
                                      <a:cubicBezTo>
                                        <a:pt x="19812" y="10668"/>
                                        <a:pt x="16764" y="12192"/>
                                        <a:pt x="12192" y="13716"/>
                                      </a:cubicBezTo>
                                      <a:cubicBezTo>
                                        <a:pt x="9144" y="16764"/>
                                        <a:pt x="6096" y="21336"/>
                                        <a:pt x="4572" y="25908"/>
                                      </a:cubicBezTo>
                                      <a:lnTo>
                                        <a:pt x="1524" y="25908"/>
                                      </a:lnTo>
                                      <a:cubicBezTo>
                                        <a:pt x="3048" y="16764"/>
                                        <a:pt x="6096" y="10668"/>
                                        <a:pt x="10668" y="6096"/>
                                      </a:cubicBezTo>
                                      <a:cubicBezTo>
                                        <a:pt x="15240" y="1524"/>
                                        <a:pt x="21336" y="0"/>
                                        <a:pt x="27432" y="0"/>
                                      </a:cubicBezTo>
                                      <a:close/>
                                    </a:path>
                                  </a:pathLst>
                                </a:custGeom>
                                <a:solidFill>
                                  <a:srgbClr val="000000"/>
                                </a:solidFill>
                                <a:ln w="0" cap="flat">
                                  <a:noFill/>
                                  <a:miter lim="127000"/>
                                </a:ln>
                                <a:effectLst/>
                              </wps:spPr>
                              <wps:bodyPr/>
                            </wps:wsp>
                            <wps:wsp>
                              <wps:cNvPr id="61828" name="Shape 61828"/>
                              <wps:cNvSpPr/>
                              <wps:spPr>
                                <a:xfrm>
                                  <a:off x="182880" y="82296"/>
                                  <a:ext cx="21336" cy="36576"/>
                                </a:xfrm>
                                <a:custGeom>
                                  <a:avLst/>
                                  <a:gdLst/>
                                  <a:ahLst/>
                                  <a:cxnLst/>
                                  <a:rect l="0" t="0" r="0" b="0"/>
                                  <a:pathLst>
                                    <a:path w="21336" h="36576">
                                      <a:moveTo>
                                        <a:pt x="9144" y="0"/>
                                      </a:moveTo>
                                      <a:cubicBezTo>
                                        <a:pt x="12192" y="0"/>
                                        <a:pt x="15240" y="1524"/>
                                        <a:pt x="16764" y="3048"/>
                                      </a:cubicBezTo>
                                      <a:cubicBezTo>
                                        <a:pt x="19812" y="6096"/>
                                        <a:pt x="21336" y="9144"/>
                                        <a:pt x="21336" y="13716"/>
                                      </a:cubicBezTo>
                                      <a:cubicBezTo>
                                        <a:pt x="21336" y="18288"/>
                                        <a:pt x="19812" y="22860"/>
                                        <a:pt x="16764" y="27432"/>
                                      </a:cubicBezTo>
                                      <a:cubicBezTo>
                                        <a:pt x="12192" y="30480"/>
                                        <a:pt x="7620" y="33528"/>
                                        <a:pt x="0" y="36576"/>
                                      </a:cubicBezTo>
                                      <a:lnTo>
                                        <a:pt x="0" y="33528"/>
                                      </a:lnTo>
                                      <a:cubicBezTo>
                                        <a:pt x="4572" y="32004"/>
                                        <a:pt x="9144" y="28956"/>
                                        <a:pt x="12192" y="25908"/>
                                      </a:cubicBezTo>
                                      <a:cubicBezTo>
                                        <a:pt x="15240" y="22860"/>
                                        <a:pt x="16764" y="19812"/>
                                        <a:pt x="16764" y="15240"/>
                                      </a:cubicBezTo>
                                      <a:cubicBezTo>
                                        <a:pt x="16764" y="15240"/>
                                        <a:pt x="16764" y="13716"/>
                                        <a:pt x="15240" y="13716"/>
                                      </a:cubicBezTo>
                                      <a:cubicBezTo>
                                        <a:pt x="13716" y="13716"/>
                                        <a:pt x="13716" y="13716"/>
                                        <a:pt x="10668" y="13716"/>
                                      </a:cubicBezTo>
                                      <a:cubicBezTo>
                                        <a:pt x="10668" y="15240"/>
                                        <a:pt x="9144" y="15240"/>
                                        <a:pt x="7620" y="15240"/>
                                      </a:cubicBezTo>
                                      <a:cubicBezTo>
                                        <a:pt x="6096" y="15240"/>
                                        <a:pt x="3048" y="13716"/>
                                        <a:pt x="1524" y="13716"/>
                                      </a:cubicBezTo>
                                      <a:cubicBezTo>
                                        <a:pt x="0" y="12192"/>
                                        <a:pt x="0" y="10668"/>
                                        <a:pt x="0" y="7620"/>
                                      </a:cubicBezTo>
                                      <a:cubicBezTo>
                                        <a:pt x="0" y="6096"/>
                                        <a:pt x="0" y="3048"/>
                                        <a:pt x="3048" y="1524"/>
                                      </a:cubicBezTo>
                                      <a:cubicBezTo>
                                        <a:pt x="4572" y="0"/>
                                        <a:pt x="6096" y="0"/>
                                        <a:pt x="9144" y="0"/>
                                      </a:cubicBezTo>
                                      <a:close/>
                                    </a:path>
                                  </a:pathLst>
                                </a:custGeom>
                                <a:solidFill>
                                  <a:srgbClr val="000000"/>
                                </a:solidFill>
                                <a:ln w="0" cap="flat">
                                  <a:noFill/>
                                  <a:miter lim="127000"/>
                                </a:ln>
                                <a:effectLst/>
                              </wps:spPr>
                              <wps:bodyPr/>
                            </wps:wsp>
                            <wps:wsp>
                              <wps:cNvPr id="61829" name="Shape 61829"/>
                              <wps:cNvSpPr/>
                              <wps:spPr>
                                <a:xfrm>
                                  <a:off x="219456" y="4572"/>
                                  <a:ext cx="51816" cy="92964"/>
                                </a:xfrm>
                                <a:custGeom>
                                  <a:avLst/>
                                  <a:gdLst/>
                                  <a:ahLst/>
                                  <a:cxnLst/>
                                  <a:rect l="0" t="0" r="0" b="0"/>
                                  <a:pathLst>
                                    <a:path w="51816" h="92964">
                                      <a:moveTo>
                                        <a:pt x="19812" y="0"/>
                                      </a:moveTo>
                                      <a:lnTo>
                                        <a:pt x="51816" y="0"/>
                                      </a:lnTo>
                                      <a:lnTo>
                                        <a:pt x="45720" y="10668"/>
                                      </a:lnTo>
                                      <a:lnTo>
                                        <a:pt x="18288" y="10668"/>
                                      </a:lnTo>
                                      <a:lnTo>
                                        <a:pt x="12192" y="24384"/>
                                      </a:lnTo>
                                      <a:cubicBezTo>
                                        <a:pt x="24384" y="25908"/>
                                        <a:pt x="35052" y="30480"/>
                                        <a:pt x="41148" y="36576"/>
                                      </a:cubicBezTo>
                                      <a:cubicBezTo>
                                        <a:pt x="47244" y="42672"/>
                                        <a:pt x="50292" y="50292"/>
                                        <a:pt x="50292" y="57912"/>
                                      </a:cubicBezTo>
                                      <a:cubicBezTo>
                                        <a:pt x="50292" y="64008"/>
                                        <a:pt x="48768" y="67056"/>
                                        <a:pt x="47244" y="71628"/>
                                      </a:cubicBezTo>
                                      <a:cubicBezTo>
                                        <a:pt x="45720" y="76200"/>
                                        <a:pt x="42672" y="79248"/>
                                        <a:pt x="39624" y="82296"/>
                                      </a:cubicBezTo>
                                      <a:cubicBezTo>
                                        <a:pt x="36576" y="85344"/>
                                        <a:pt x="33528" y="86868"/>
                                        <a:pt x="30480" y="88392"/>
                                      </a:cubicBezTo>
                                      <a:cubicBezTo>
                                        <a:pt x="25908" y="91440"/>
                                        <a:pt x="19812" y="92964"/>
                                        <a:pt x="15240" y="92964"/>
                                      </a:cubicBezTo>
                                      <a:cubicBezTo>
                                        <a:pt x="9144" y="92964"/>
                                        <a:pt x="6096" y="91440"/>
                                        <a:pt x="3048" y="89916"/>
                                      </a:cubicBezTo>
                                      <a:cubicBezTo>
                                        <a:pt x="1524" y="88392"/>
                                        <a:pt x="0" y="85344"/>
                                        <a:pt x="0" y="83820"/>
                                      </a:cubicBezTo>
                                      <a:cubicBezTo>
                                        <a:pt x="0" y="82296"/>
                                        <a:pt x="0" y="80772"/>
                                        <a:pt x="1524" y="80772"/>
                                      </a:cubicBezTo>
                                      <a:cubicBezTo>
                                        <a:pt x="3048" y="79248"/>
                                        <a:pt x="4572" y="79248"/>
                                        <a:pt x="6096" y="79248"/>
                                      </a:cubicBezTo>
                                      <a:cubicBezTo>
                                        <a:pt x="7620" y="79248"/>
                                        <a:pt x="7620" y="79248"/>
                                        <a:pt x="9144" y="79248"/>
                                      </a:cubicBezTo>
                                      <a:cubicBezTo>
                                        <a:pt x="9144" y="79248"/>
                                        <a:pt x="10668" y="80772"/>
                                        <a:pt x="13716" y="82296"/>
                                      </a:cubicBezTo>
                                      <a:cubicBezTo>
                                        <a:pt x="16764" y="85344"/>
                                        <a:pt x="19812" y="85344"/>
                                        <a:pt x="22860" y="85344"/>
                                      </a:cubicBezTo>
                                      <a:cubicBezTo>
                                        <a:pt x="27432" y="85344"/>
                                        <a:pt x="32004" y="83820"/>
                                        <a:pt x="36576" y="79248"/>
                                      </a:cubicBezTo>
                                      <a:cubicBezTo>
                                        <a:pt x="39624" y="74676"/>
                                        <a:pt x="41148" y="70104"/>
                                        <a:pt x="41148" y="64008"/>
                                      </a:cubicBezTo>
                                      <a:cubicBezTo>
                                        <a:pt x="41148" y="59436"/>
                                        <a:pt x="39624" y="53340"/>
                                        <a:pt x="36576" y="48768"/>
                                      </a:cubicBezTo>
                                      <a:cubicBezTo>
                                        <a:pt x="33528" y="44196"/>
                                        <a:pt x="27432" y="41148"/>
                                        <a:pt x="21336" y="38100"/>
                                      </a:cubicBezTo>
                                      <a:cubicBezTo>
                                        <a:pt x="16764" y="36576"/>
                                        <a:pt x="10668" y="35052"/>
                                        <a:pt x="1524" y="35052"/>
                                      </a:cubicBezTo>
                                      <a:lnTo>
                                        <a:pt x="19812" y="0"/>
                                      </a:lnTo>
                                      <a:close/>
                                    </a:path>
                                  </a:pathLst>
                                </a:custGeom>
                                <a:solidFill>
                                  <a:srgbClr val="000000"/>
                                </a:solidFill>
                                <a:ln w="0" cap="flat">
                                  <a:noFill/>
                                  <a:miter lim="127000"/>
                                </a:ln>
                                <a:effectLst/>
                              </wps:spPr>
                              <wps:bodyPr/>
                            </wps:wsp>
                          </wpg:wgp>
                        </a:graphicData>
                      </a:graphic>
                    </wp:inline>
                  </w:drawing>
                </mc:Choice>
                <mc:Fallback>
                  <w:pict>
                    <v:group w14:anchorId="00E2B4FD" id="Group 253702" o:spid="_x0000_s1026" style="width:21.35pt;height:9.35pt;mso-position-horizontal-relative:char;mso-position-vertical-relative:line" coordsize="271272,11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">
                      <v:shape id="Shape 61825" o:spid="_x0000_s1027" style="position:absolute;top:3048;width:60960;height:92964;visibility:visible;mso-wrap-style:square;v-text-anchor:top" coordsize="60960,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" path="m28956,v7620,,13716,1524,18288,6096c53340,10668,54864,16764,54864,22860v,4572,,9144,-3048,13716c48768,44196,42672,51816,36576,60960,24384,71628,16764,79248,15240,82296r22860,c44196,82296,47244,82296,48768,80772v1524,,4572,,6096,-1524c56388,77724,57912,76200,57912,74676r3048,l54864,92964,,92964,,89916c16764,76200,28956,64008,35052,54864v6096,-9144,9144,-18288,9144,-25908c44196,24384,42672,19812,39624,15240,35052,12192,30480,10668,25908,10668v-4572,,-9144,1524,-12192,3048c9144,16764,6096,21336,4572,25908r-3048,c3048,16764,6096,10668,10668,6096,15240,1524,21336,,28956,xe" fillcolor="black" stroked="f" strokeweight="0">
                        <v:stroke miterlimit="83231f" joinstyle="miter"/>
                        <v:path arrowok="t" textboxrect="0,0,60960,92964"/>
                      </v:shape>
                      <v:shape id="Shape 61826" o:spid="_x0000_s1028" style="position:absolute;left:67056;width:41148;height:97536;visibility:visible;mso-wrap-style:square;v-text-anchor:top" coordsize="41148,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" path="m33528,r7620,l7620,97536,,97536,33528,xe" fillcolor="black" stroked="f" strokeweight="0">
                        <v:stroke miterlimit="83231f" joinstyle="miter"/>
                        <v:path arrowok="t" textboxrect="0,0,41148,97536"/>
                      </v:shape>
                      <v:shape id="Shape 61827" o:spid="_x0000_s1029" style="position:absolute;left:109728;top:3048;width:60960;height:92964;visibility:visible;mso-wrap-style:square;v-text-anchor:top" coordsize="60960,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" path="m27432,v7620,,15240,1524,19812,6096c51816,10668,54864,16764,54864,22860v,4572,-1524,9144,-3048,13716c48768,44196,42672,51816,35052,60960,24384,71628,16764,79248,13716,82296r24384,c42672,82296,45720,82296,48768,80772v1524,,3048,,4572,-1524c54864,77724,56388,76200,57912,74676r3048,l54864,92964,,92964,,89916c16764,76200,27432,64008,33528,54864,41148,45720,44196,36576,44196,28956v,-4572,-1524,-9144,-6096,-13716c35052,12192,30480,10668,25908,10668v-6096,,-9144,1524,-13716,3048c9144,16764,6096,21336,4572,25908r-3048,c3048,16764,6096,10668,10668,6096,15240,1524,21336,,27432,xe" fillcolor="black" stroked="f" strokeweight="0">
                        <v:stroke miterlimit="83231f" joinstyle="miter"/>
                        <v:path arrowok="t" textboxrect="0,0,60960,92964"/>
                      </v:shape>
                      <v:shape id="Shape 61828" o:spid="_x0000_s1030" style="position:absolute;left:182880;top:82296;width:21336;height:36576;visibility:visible;mso-wrap-style:square;v-text-anchor:top" coordsize="2133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" path="m9144,v3048,,6096,1524,7620,3048c19812,6096,21336,9144,21336,13716v,4572,-1524,9144,-4572,13716c12192,30480,7620,33528,,36576l,33528c4572,32004,9144,28956,12192,25908v3048,-3048,4572,-6096,4572,-10668c16764,15240,16764,13716,15240,13716v-1524,,-1524,,-4572,c10668,15240,9144,15240,7620,15240v-1524,,-4572,-1524,-6096,-1524c,12192,,10668,,7620,,6096,,3048,3048,1524,4572,,6096,,9144,xe" fillcolor="black" stroked="f" strokeweight="0">
                        <v:stroke miterlimit="83231f" joinstyle="miter"/>
                        <v:path arrowok="t" textboxrect="0,0,21336,36576"/>
                      </v:shape>
                      <v:shape id="Shape 61829" o:spid="_x0000_s1031" style="position:absolute;left:219456;top:4572;width:51816;height:92964;visibility:visible;mso-wrap-style:square;v-text-anchor:top" coordsize="5181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" path="m19812,l51816,,45720,10668r-27432,l12192,24384v12192,1524,22860,6096,28956,12192c47244,42672,50292,50292,50292,57912v,6096,-1524,9144,-3048,13716c45720,76200,42672,79248,39624,82296v-3048,3048,-6096,4572,-9144,6096c25908,91440,19812,92964,15240,92964v-6096,,-9144,-1524,-12192,-3048c1524,88392,,85344,,83820,,82296,,80772,1524,80772,3048,79248,4572,79248,6096,79248v1524,,1524,,3048,c9144,79248,10668,80772,13716,82296v3048,3048,6096,3048,9144,3048c27432,85344,32004,83820,36576,79248v3048,-4572,4572,-9144,4572,-15240c41148,59436,39624,53340,36576,48768,33528,44196,27432,41148,21336,38100,16764,36576,10668,35052,1524,35052l19812,xe" fillcolor="black" stroked="f" strokeweight="0">
                        <v:stroke miterlimit="83231f" joinstyle="miter"/>
                        <v:path arrowok="t" textboxrect="0,0,51816,92964"/>
                      </v:shape>
                      <w10:anchorlock/>
                    </v:group>
                  </w:pict>
                </mc:Fallback>
              </mc:AlternateContent>
            </w:r>
          </w:p>
        </w:tc>
        <w:tc>
          <w:tcPr>
            <w:tcW w:w="3065" w:type="dxa"/>
            <w:tcBorders>
              <w:top w:val="single" w:sz="6" w:space="0" w:color="000000"/>
              <w:left w:val="single" w:sz="6" w:space="0" w:color="000000"/>
              <w:bottom w:val="single" w:sz="6" w:space="0" w:color="000000"/>
              <w:right w:val="single" w:sz="6" w:space="0" w:color="000000"/>
            </w:tcBorders>
            <w:shd w:val="clear" w:color="auto" w:fill="auto"/>
          </w:tcPr>
          <w:p w:rsidR="00A03F05" w:rsidRPr="00C3576F" w:rsidRDefault="003F2736" w:rsidP="00C3576F">
            <w:pPr>
              <w:ind w:left="2"/>
              <w:rPr>
                <w:rFonts w:ascii="Calibri" w:hAnsi="Calibri"/>
                <w:sz w:val="22"/>
                <w:szCs w:val="22"/>
              </w:rPr>
            </w:pPr>
            <w:r w:rsidRPr="00C3576F">
              <w:rPr>
                <w:rFonts w:ascii="Calibri" w:hAnsi="Calibri"/>
                <w:noProof/>
                <w:sz w:val="22"/>
                <w:szCs w:val="22"/>
                <w:lang w:val="de-AT" w:eastAsia="de-AT"/>
              </w:rPr>
              <mc:AlternateContent>
                <mc:Choice Requires="wpg">
                  <w:drawing>
                    <wp:inline distT="0" distB="0" distL="0" distR="0">
                      <wp:extent cx="970915" cy="125095"/>
                      <wp:effectExtent l="0" t="0" r="0" b="0"/>
                      <wp:docPr id="253707" name="Group 253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0915" cy="125095"/>
                                <a:chOff x="0" y="0"/>
                                <a:chExt cx="970788" cy="124968"/>
                              </a:xfrm>
                            </wpg:grpSpPr>
                            <wps:wsp>
                              <wps:cNvPr id="61830" name="Shape 61830"/>
                              <wps:cNvSpPr/>
                              <wps:spPr>
                                <a:xfrm>
                                  <a:off x="0" y="4572"/>
                                  <a:ext cx="48006" cy="91440"/>
                                </a:xfrm>
                                <a:custGeom>
                                  <a:avLst/>
                                  <a:gdLst/>
                                  <a:ahLst/>
                                  <a:cxnLst/>
                                  <a:rect l="0" t="0" r="0" b="0"/>
                                  <a:pathLst>
                                    <a:path w="48006" h="91440">
                                      <a:moveTo>
                                        <a:pt x="0" y="0"/>
                                      </a:moveTo>
                                      <a:lnTo>
                                        <a:pt x="39624" y="0"/>
                                      </a:lnTo>
                                      <a:lnTo>
                                        <a:pt x="48006" y="698"/>
                                      </a:lnTo>
                                      <a:lnTo>
                                        <a:pt x="48006" y="7366"/>
                                      </a:lnTo>
                                      <a:lnTo>
                                        <a:pt x="39624" y="4572"/>
                                      </a:lnTo>
                                      <a:cubicBezTo>
                                        <a:pt x="35052" y="4572"/>
                                        <a:pt x="30480" y="6096"/>
                                        <a:pt x="27432" y="6096"/>
                                      </a:cubicBezTo>
                                      <a:lnTo>
                                        <a:pt x="27432" y="42672"/>
                                      </a:lnTo>
                                      <a:cubicBezTo>
                                        <a:pt x="28956" y="42672"/>
                                        <a:pt x="30480" y="42672"/>
                                        <a:pt x="33528" y="42672"/>
                                      </a:cubicBezTo>
                                      <a:cubicBezTo>
                                        <a:pt x="35052" y="42672"/>
                                        <a:pt x="38100" y="42672"/>
                                        <a:pt x="39624" y="42672"/>
                                      </a:cubicBezTo>
                                      <a:lnTo>
                                        <a:pt x="48006" y="41834"/>
                                      </a:lnTo>
                                      <a:lnTo>
                                        <a:pt x="48006" y="48920"/>
                                      </a:lnTo>
                                      <a:lnTo>
                                        <a:pt x="39624" y="47244"/>
                                      </a:lnTo>
                                      <a:cubicBezTo>
                                        <a:pt x="36576" y="47244"/>
                                        <a:pt x="33528" y="47244"/>
                                        <a:pt x="32004" y="47244"/>
                                      </a:cubicBezTo>
                                      <a:cubicBezTo>
                                        <a:pt x="30480" y="48768"/>
                                        <a:pt x="28956" y="48768"/>
                                        <a:pt x="27432" y="48768"/>
                                      </a:cubicBezTo>
                                      <a:lnTo>
                                        <a:pt x="27432" y="85344"/>
                                      </a:lnTo>
                                      <a:cubicBezTo>
                                        <a:pt x="32004" y="86868"/>
                                        <a:pt x="38100" y="86868"/>
                                        <a:pt x="42672" y="86868"/>
                                      </a:cubicBezTo>
                                      <a:lnTo>
                                        <a:pt x="48006" y="85637"/>
                                      </a:lnTo>
                                      <a:lnTo>
                                        <a:pt x="48006" y="90932"/>
                                      </a:lnTo>
                                      <a:lnTo>
                                        <a:pt x="44196" y="91440"/>
                                      </a:lnTo>
                                      <a:lnTo>
                                        <a:pt x="0" y="91440"/>
                                      </a:lnTo>
                                      <a:lnTo>
                                        <a:pt x="0" y="89916"/>
                                      </a:lnTo>
                                      <a:lnTo>
                                        <a:pt x="3048" y="89916"/>
                                      </a:lnTo>
                                      <a:cubicBezTo>
                                        <a:pt x="7620" y="89916"/>
                                        <a:pt x="10668" y="88392"/>
                                        <a:pt x="12192" y="86868"/>
                                      </a:cubicBezTo>
                                      <a:cubicBezTo>
                                        <a:pt x="13716" y="85344"/>
                                        <a:pt x="13716" y="80772"/>
                                        <a:pt x="13716" y="74676"/>
                                      </a:cubicBezTo>
                                      <a:lnTo>
                                        <a:pt x="13716" y="16764"/>
                                      </a:lnTo>
                                      <a:cubicBezTo>
                                        <a:pt x="13716" y="10668"/>
                                        <a:pt x="12192" y="7620"/>
                                        <a:pt x="12192" y="6096"/>
                                      </a:cubicBezTo>
                                      <a:cubicBezTo>
                                        <a:pt x="9144" y="3048"/>
                                        <a:pt x="7620" y="1524"/>
                                        <a:pt x="3048" y="1524"/>
                                      </a:cubicBezTo>
                                      <a:lnTo>
                                        <a:pt x="0" y="1524"/>
                                      </a:lnTo>
                                      <a:lnTo>
                                        <a:pt x="0" y="0"/>
                                      </a:lnTo>
                                      <a:close/>
                                    </a:path>
                                  </a:pathLst>
                                </a:custGeom>
                                <a:solidFill>
                                  <a:srgbClr val="000000"/>
                                </a:solidFill>
                                <a:ln w="0" cap="flat">
                                  <a:noFill/>
                                  <a:miter lim="127000"/>
                                </a:ln>
                                <a:effectLst/>
                              </wps:spPr>
                              <wps:bodyPr/>
                            </wps:wsp>
                            <wps:wsp>
                              <wps:cNvPr id="61831" name="Shape 61831"/>
                              <wps:cNvSpPr/>
                              <wps:spPr>
                                <a:xfrm>
                                  <a:off x="48006" y="5270"/>
                                  <a:ext cx="35814" cy="90234"/>
                                </a:xfrm>
                                <a:custGeom>
                                  <a:avLst/>
                                  <a:gdLst/>
                                  <a:ahLst/>
                                  <a:cxnLst/>
                                  <a:rect l="0" t="0" r="0" b="0"/>
                                  <a:pathLst>
                                    <a:path w="35814" h="90234">
                                      <a:moveTo>
                                        <a:pt x="0" y="0"/>
                                      </a:moveTo>
                                      <a:lnTo>
                                        <a:pt x="9906" y="826"/>
                                      </a:lnTo>
                                      <a:cubicBezTo>
                                        <a:pt x="17526" y="3874"/>
                                        <a:pt x="22098" y="5398"/>
                                        <a:pt x="25146" y="9970"/>
                                      </a:cubicBezTo>
                                      <a:cubicBezTo>
                                        <a:pt x="29718" y="14542"/>
                                        <a:pt x="31242" y="19114"/>
                                        <a:pt x="31242" y="25210"/>
                                      </a:cubicBezTo>
                                      <a:cubicBezTo>
                                        <a:pt x="31242" y="29782"/>
                                        <a:pt x="29718" y="32830"/>
                                        <a:pt x="26670" y="37402"/>
                                      </a:cubicBezTo>
                                      <a:cubicBezTo>
                                        <a:pt x="23622" y="40450"/>
                                        <a:pt x="20574" y="43498"/>
                                        <a:pt x="14478" y="45022"/>
                                      </a:cubicBezTo>
                                      <a:cubicBezTo>
                                        <a:pt x="20574" y="46546"/>
                                        <a:pt x="25146" y="48070"/>
                                        <a:pt x="29718" y="51118"/>
                                      </a:cubicBezTo>
                                      <a:cubicBezTo>
                                        <a:pt x="32766" y="55690"/>
                                        <a:pt x="35814" y="60262"/>
                                        <a:pt x="35814" y="66358"/>
                                      </a:cubicBezTo>
                                      <a:cubicBezTo>
                                        <a:pt x="35814" y="70930"/>
                                        <a:pt x="34290" y="75502"/>
                                        <a:pt x="31242" y="80074"/>
                                      </a:cubicBezTo>
                                      <a:cubicBezTo>
                                        <a:pt x="28194" y="83122"/>
                                        <a:pt x="23622" y="86170"/>
                                        <a:pt x="19050" y="87694"/>
                                      </a:cubicBezTo>
                                      <a:lnTo>
                                        <a:pt x="0" y="90234"/>
                                      </a:lnTo>
                                      <a:lnTo>
                                        <a:pt x="0" y="84939"/>
                                      </a:lnTo>
                                      <a:lnTo>
                                        <a:pt x="14478" y="81598"/>
                                      </a:lnTo>
                                      <a:cubicBezTo>
                                        <a:pt x="17526" y="77026"/>
                                        <a:pt x="20574" y="72454"/>
                                        <a:pt x="20574" y="67882"/>
                                      </a:cubicBezTo>
                                      <a:cubicBezTo>
                                        <a:pt x="20574" y="64834"/>
                                        <a:pt x="19050" y="60262"/>
                                        <a:pt x="17526" y="57214"/>
                                      </a:cubicBezTo>
                                      <a:cubicBezTo>
                                        <a:pt x="14478" y="54166"/>
                                        <a:pt x="11430" y="51118"/>
                                        <a:pt x="6858" y="49594"/>
                                      </a:cubicBezTo>
                                      <a:lnTo>
                                        <a:pt x="0" y="48222"/>
                                      </a:lnTo>
                                      <a:lnTo>
                                        <a:pt x="0" y="41135"/>
                                      </a:lnTo>
                                      <a:lnTo>
                                        <a:pt x="6858" y="40450"/>
                                      </a:lnTo>
                                      <a:cubicBezTo>
                                        <a:pt x="9906" y="38926"/>
                                        <a:pt x="12954" y="37402"/>
                                        <a:pt x="14478" y="34354"/>
                                      </a:cubicBezTo>
                                      <a:cubicBezTo>
                                        <a:pt x="14478" y="31306"/>
                                        <a:pt x="16002" y="28258"/>
                                        <a:pt x="16002" y="23686"/>
                                      </a:cubicBezTo>
                                      <a:cubicBezTo>
                                        <a:pt x="16002" y="19114"/>
                                        <a:pt x="14478" y="14542"/>
                                        <a:pt x="9906" y="9970"/>
                                      </a:cubicBezTo>
                                      <a:lnTo>
                                        <a:pt x="0" y="6668"/>
                                      </a:lnTo>
                                      <a:lnTo>
                                        <a:pt x="0" y="0"/>
                                      </a:lnTo>
                                      <a:close/>
                                    </a:path>
                                  </a:pathLst>
                                </a:custGeom>
                                <a:solidFill>
                                  <a:srgbClr val="000000"/>
                                </a:solidFill>
                                <a:ln w="0" cap="flat">
                                  <a:noFill/>
                                  <a:miter lim="127000"/>
                                </a:ln>
                                <a:effectLst/>
                              </wps:spPr>
                              <wps:bodyPr/>
                            </wps:wsp>
                            <wps:wsp>
                              <wps:cNvPr id="61832" name="Shape 61832"/>
                              <wps:cNvSpPr/>
                              <wps:spPr>
                                <a:xfrm>
                                  <a:off x="96012" y="34290"/>
                                  <a:ext cx="23622" cy="61781"/>
                                </a:xfrm>
                                <a:custGeom>
                                  <a:avLst/>
                                  <a:gdLst/>
                                  <a:ahLst/>
                                  <a:cxnLst/>
                                  <a:rect l="0" t="0" r="0" b="0"/>
                                  <a:pathLst>
                                    <a:path w="23622" h="61781">
                                      <a:moveTo>
                                        <a:pt x="23622" y="0"/>
                                      </a:moveTo>
                                      <a:lnTo>
                                        <a:pt x="23622" y="2613"/>
                                      </a:lnTo>
                                      <a:lnTo>
                                        <a:pt x="13716" y="6858"/>
                                      </a:lnTo>
                                      <a:cubicBezTo>
                                        <a:pt x="10668" y="9906"/>
                                        <a:pt x="9144" y="14478"/>
                                        <a:pt x="9144" y="19050"/>
                                      </a:cubicBezTo>
                                      <a:lnTo>
                                        <a:pt x="23622" y="19050"/>
                                      </a:lnTo>
                                      <a:lnTo>
                                        <a:pt x="23622" y="23622"/>
                                      </a:lnTo>
                                      <a:lnTo>
                                        <a:pt x="9144" y="23622"/>
                                      </a:lnTo>
                                      <a:cubicBezTo>
                                        <a:pt x="9144" y="32766"/>
                                        <a:pt x="10668" y="38862"/>
                                        <a:pt x="15240" y="44958"/>
                                      </a:cubicBezTo>
                                      <a:lnTo>
                                        <a:pt x="23622" y="48006"/>
                                      </a:lnTo>
                                      <a:lnTo>
                                        <a:pt x="23622" y="61781"/>
                                      </a:lnTo>
                                      <a:lnTo>
                                        <a:pt x="7620" y="55626"/>
                                      </a:lnTo>
                                      <a:cubicBezTo>
                                        <a:pt x="3048" y="49530"/>
                                        <a:pt x="0" y="41910"/>
                                        <a:pt x="0" y="31242"/>
                                      </a:cubicBezTo>
                                      <a:cubicBezTo>
                                        <a:pt x="0" y="20574"/>
                                        <a:pt x="3048" y="12954"/>
                                        <a:pt x="7620" y="6858"/>
                                      </a:cubicBezTo>
                                      <a:lnTo>
                                        <a:pt x="23622" y="0"/>
                                      </a:lnTo>
                                      <a:close/>
                                    </a:path>
                                  </a:pathLst>
                                </a:custGeom>
                                <a:solidFill>
                                  <a:srgbClr val="000000"/>
                                </a:solidFill>
                                <a:ln w="0" cap="flat">
                                  <a:noFill/>
                                  <a:miter lim="127000"/>
                                </a:ln>
                                <a:effectLst/>
                              </wps:spPr>
                              <wps:bodyPr/>
                            </wps:wsp>
                            <wps:wsp>
                              <wps:cNvPr id="61833" name="Shape 61833"/>
                              <wps:cNvSpPr/>
                              <wps:spPr>
                                <a:xfrm>
                                  <a:off x="119634" y="71628"/>
                                  <a:ext cx="28194" cy="25908"/>
                                </a:xfrm>
                                <a:custGeom>
                                  <a:avLst/>
                                  <a:gdLst/>
                                  <a:ahLst/>
                                  <a:cxnLst/>
                                  <a:rect l="0" t="0" r="0" b="0"/>
                                  <a:pathLst>
                                    <a:path w="28194" h="25908">
                                      <a:moveTo>
                                        <a:pt x="26670" y="0"/>
                                      </a:moveTo>
                                      <a:lnTo>
                                        <a:pt x="28194" y="1524"/>
                                      </a:lnTo>
                                      <a:cubicBezTo>
                                        <a:pt x="26670" y="9144"/>
                                        <a:pt x="25146" y="13716"/>
                                        <a:pt x="20574" y="19812"/>
                                      </a:cubicBezTo>
                                      <a:cubicBezTo>
                                        <a:pt x="16002" y="24384"/>
                                        <a:pt x="9906" y="25908"/>
                                        <a:pt x="3810" y="25908"/>
                                      </a:cubicBezTo>
                                      <a:lnTo>
                                        <a:pt x="0" y="24443"/>
                                      </a:lnTo>
                                      <a:lnTo>
                                        <a:pt x="0" y="10668"/>
                                      </a:lnTo>
                                      <a:lnTo>
                                        <a:pt x="8382" y="13716"/>
                                      </a:lnTo>
                                      <a:cubicBezTo>
                                        <a:pt x="12954" y="13716"/>
                                        <a:pt x="16002" y="13716"/>
                                        <a:pt x="19050" y="12192"/>
                                      </a:cubicBezTo>
                                      <a:cubicBezTo>
                                        <a:pt x="22098" y="9144"/>
                                        <a:pt x="25146" y="6096"/>
                                        <a:pt x="26670" y="0"/>
                                      </a:cubicBezTo>
                                      <a:close/>
                                    </a:path>
                                  </a:pathLst>
                                </a:custGeom>
                                <a:solidFill>
                                  <a:srgbClr val="000000"/>
                                </a:solidFill>
                                <a:ln w="0" cap="flat">
                                  <a:noFill/>
                                  <a:miter lim="127000"/>
                                </a:ln>
                                <a:effectLst/>
                              </wps:spPr>
                              <wps:bodyPr/>
                            </wps:wsp>
                            <wps:wsp>
                              <wps:cNvPr id="61834" name="Shape 61834"/>
                              <wps:cNvSpPr/>
                              <wps:spPr>
                                <a:xfrm>
                                  <a:off x="119634" y="32004"/>
                                  <a:ext cx="28194" cy="25908"/>
                                </a:xfrm>
                                <a:custGeom>
                                  <a:avLst/>
                                  <a:gdLst/>
                                  <a:ahLst/>
                                  <a:cxnLst/>
                                  <a:rect l="0" t="0" r="0" b="0"/>
                                  <a:pathLst>
                                    <a:path w="28194" h="25908">
                                      <a:moveTo>
                                        <a:pt x="5334" y="0"/>
                                      </a:moveTo>
                                      <a:cubicBezTo>
                                        <a:pt x="11430" y="0"/>
                                        <a:pt x="17526" y="3048"/>
                                        <a:pt x="22098" y="7620"/>
                                      </a:cubicBezTo>
                                      <a:cubicBezTo>
                                        <a:pt x="26670" y="12192"/>
                                        <a:pt x="28194" y="18288"/>
                                        <a:pt x="28194" y="25908"/>
                                      </a:cubicBezTo>
                                      <a:lnTo>
                                        <a:pt x="0" y="25908"/>
                                      </a:lnTo>
                                      <a:lnTo>
                                        <a:pt x="0" y="21336"/>
                                      </a:lnTo>
                                      <a:lnTo>
                                        <a:pt x="14478" y="21336"/>
                                      </a:lnTo>
                                      <a:cubicBezTo>
                                        <a:pt x="14478" y="18288"/>
                                        <a:pt x="14478" y="15240"/>
                                        <a:pt x="12954" y="13716"/>
                                      </a:cubicBezTo>
                                      <a:cubicBezTo>
                                        <a:pt x="11430" y="10668"/>
                                        <a:pt x="9906" y="9144"/>
                                        <a:pt x="8382" y="7620"/>
                                      </a:cubicBezTo>
                                      <a:cubicBezTo>
                                        <a:pt x="5334" y="6096"/>
                                        <a:pt x="3810" y="4572"/>
                                        <a:pt x="762" y="4572"/>
                                      </a:cubicBezTo>
                                      <a:lnTo>
                                        <a:pt x="0" y="4899"/>
                                      </a:lnTo>
                                      <a:lnTo>
                                        <a:pt x="0" y="2286"/>
                                      </a:lnTo>
                                      <a:lnTo>
                                        <a:pt x="5334" y="0"/>
                                      </a:lnTo>
                                      <a:close/>
                                    </a:path>
                                  </a:pathLst>
                                </a:custGeom>
                                <a:solidFill>
                                  <a:srgbClr val="000000"/>
                                </a:solidFill>
                                <a:ln w="0" cap="flat">
                                  <a:noFill/>
                                  <a:miter lim="127000"/>
                                </a:ln>
                                <a:effectLst/>
                              </wps:spPr>
                              <wps:bodyPr/>
                            </wps:wsp>
                            <wps:wsp>
                              <wps:cNvPr id="61835" name="Shape 61835"/>
                              <wps:cNvSpPr/>
                              <wps:spPr>
                                <a:xfrm>
                                  <a:off x="153924" y="33528"/>
                                  <a:ext cx="99060" cy="64008"/>
                                </a:xfrm>
                                <a:custGeom>
                                  <a:avLst/>
                                  <a:gdLst/>
                                  <a:ahLst/>
                                  <a:cxnLst/>
                                  <a:rect l="0" t="0" r="0" b="0"/>
                                  <a:pathLst>
                                    <a:path w="99060" h="64008">
                                      <a:moveTo>
                                        <a:pt x="0" y="0"/>
                                      </a:moveTo>
                                      <a:lnTo>
                                        <a:pt x="27432" y="0"/>
                                      </a:lnTo>
                                      <a:lnTo>
                                        <a:pt x="27432" y="1524"/>
                                      </a:lnTo>
                                      <a:cubicBezTo>
                                        <a:pt x="25908" y="1524"/>
                                        <a:pt x="24384" y="3048"/>
                                        <a:pt x="22860" y="3048"/>
                                      </a:cubicBezTo>
                                      <a:cubicBezTo>
                                        <a:pt x="22860" y="4572"/>
                                        <a:pt x="21336" y="4572"/>
                                        <a:pt x="21336" y="6096"/>
                                      </a:cubicBezTo>
                                      <a:cubicBezTo>
                                        <a:pt x="21336" y="7620"/>
                                        <a:pt x="22860" y="9144"/>
                                        <a:pt x="22860" y="12192"/>
                                      </a:cubicBezTo>
                                      <a:lnTo>
                                        <a:pt x="36576" y="47244"/>
                                      </a:lnTo>
                                      <a:lnTo>
                                        <a:pt x="50292" y="18288"/>
                                      </a:lnTo>
                                      <a:lnTo>
                                        <a:pt x="47244" y="9144"/>
                                      </a:lnTo>
                                      <a:cubicBezTo>
                                        <a:pt x="45720" y="6096"/>
                                        <a:pt x="44196" y="4572"/>
                                        <a:pt x="42672" y="3048"/>
                                      </a:cubicBezTo>
                                      <a:cubicBezTo>
                                        <a:pt x="41148" y="3048"/>
                                        <a:pt x="39624" y="1524"/>
                                        <a:pt x="36576" y="1524"/>
                                      </a:cubicBezTo>
                                      <a:lnTo>
                                        <a:pt x="36576" y="0"/>
                                      </a:lnTo>
                                      <a:lnTo>
                                        <a:pt x="64008" y="0"/>
                                      </a:lnTo>
                                      <a:lnTo>
                                        <a:pt x="64008" y="1524"/>
                                      </a:lnTo>
                                      <a:cubicBezTo>
                                        <a:pt x="62484" y="1524"/>
                                        <a:pt x="60960" y="3048"/>
                                        <a:pt x="60960" y="4572"/>
                                      </a:cubicBezTo>
                                      <a:cubicBezTo>
                                        <a:pt x="59436" y="4572"/>
                                        <a:pt x="59436" y="6096"/>
                                        <a:pt x="59436" y="9144"/>
                                      </a:cubicBezTo>
                                      <a:cubicBezTo>
                                        <a:pt x="59436" y="9144"/>
                                        <a:pt x="59436" y="10668"/>
                                        <a:pt x="59436" y="10668"/>
                                      </a:cubicBezTo>
                                      <a:lnTo>
                                        <a:pt x="74676" y="44196"/>
                                      </a:lnTo>
                                      <a:lnTo>
                                        <a:pt x="85344" y="12192"/>
                                      </a:lnTo>
                                      <a:cubicBezTo>
                                        <a:pt x="86868" y="9144"/>
                                        <a:pt x="88392" y="7620"/>
                                        <a:pt x="88392" y="6096"/>
                                      </a:cubicBezTo>
                                      <a:cubicBezTo>
                                        <a:pt x="88392" y="4572"/>
                                        <a:pt x="86868" y="4572"/>
                                        <a:pt x="86868" y="3048"/>
                                      </a:cubicBezTo>
                                      <a:cubicBezTo>
                                        <a:pt x="85344" y="3048"/>
                                        <a:pt x="82296" y="1524"/>
                                        <a:pt x="79248" y="1524"/>
                                      </a:cubicBezTo>
                                      <a:lnTo>
                                        <a:pt x="79248" y="0"/>
                                      </a:lnTo>
                                      <a:lnTo>
                                        <a:pt x="99060" y="0"/>
                                      </a:lnTo>
                                      <a:lnTo>
                                        <a:pt x="99060" y="1524"/>
                                      </a:lnTo>
                                      <a:cubicBezTo>
                                        <a:pt x="94488" y="3048"/>
                                        <a:pt x="91440" y="6096"/>
                                        <a:pt x="89916" y="10668"/>
                                      </a:cubicBezTo>
                                      <a:lnTo>
                                        <a:pt x="71628" y="64008"/>
                                      </a:lnTo>
                                      <a:lnTo>
                                        <a:pt x="70104" y="64008"/>
                                      </a:lnTo>
                                      <a:lnTo>
                                        <a:pt x="51816" y="22860"/>
                                      </a:lnTo>
                                      <a:lnTo>
                                        <a:pt x="32004" y="64008"/>
                                      </a:lnTo>
                                      <a:lnTo>
                                        <a:pt x="30480" y="64008"/>
                                      </a:lnTo>
                                      <a:lnTo>
                                        <a:pt x="10668" y="12192"/>
                                      </a:lnTo>
                                      <a:cubicBezTo>
                                        <a:pt x="9144" y="9144"/>
                                        <a:pt x="7620" y="6096"/>
                                        <a:pt x="6096" y="4572"/>
                                      </a:cubicBezTo>
                                      <a:cubicBezTo>
                                        <a:pt x="4572" y="3048"/>
                                        <a:pt x="3048" y="3048"/>
                                        <a:pt x="0" y="1524"/>
                                      </a:cubicBezTo>
                                      <a:lnTo>
                                        <a:pt x="0" y="0"/>
                                      </a:lnTo>
                                      <a:close/>
                                    </a:path>
                                  </a:pathLst>
                                </a:custGeom>
                                <a:solidFill>
                                  <a:srgbClr val="000000"/>
                                </a:solidFill>
                                <a:ln w="0" cap="flat">
                                  <a:noFill/>
                                  <a:miter lim="127000"/>
                                </a:ln>
                                <a:effectLst/>
                              </wps:spPr>
                              <wps:bodyPr/>
                            </wps:wsp>
                            <wps:wsp>
                              <wps:cNvPr id="61836" name="Shape 61836"/>
                              <wps:cNvSpPr/>
                              <wps:spPr>
                                <a:xfrm>
                                  <a:off x="259080" y="33763"/>
                                  <a:ext cx="23622" cy="62821"/>
                                </a:xfrm>
                                <a:custGeom>
                                  <a:avLst/>
                                  <a:gdLst/>
                                  <a:ahLst/>
                                  <a:cxnLst/>
                                  <a:rect l="0" t="0" r="0" b="0"/>
                                  <a:pathLst>
                                    <a:path w="23622" h="62821">
                                      <a:moveTo>
                                        <a:pt x="23622" y="0"/>
                                      </a:moveTo>
                                      <a:lnTo>
                                        <a:pt x="23622" y="3140"/>
                                      </a:lnTo>
                                      <a:lnTo>
                                        <a:pt x="13716" y="7385"/>
                                      </a:lnTo>
                                      <a:cubicBezTo>
                                        <a:pt x="10668" y="10433"/>
                                        <a:pt x="9144" y="15005"/>
                                        <a:pt x="9144" y="19577"/>
                                      </a:cubicBezTo>
                                      <a:lnTo>
                                        <a:pt x="23622" y="19577"/>
                                      </a:lnTo>
                                      <a:lnTo>
                                        <a:pt x="23622" y="24149"/>
                                      </a:lnTo>
                                      <a:lnTo>
                                        <a:pt x="9144" y="24149"/>
                                      </a:lnTo>
                                      <a:cubicBezTo>
                                        <a:pt x="9144" y="33294"/>
                                        <a:pt x="10668" y="39389"/>
                                        <a:pt x="15240" y="45485"/>
                                      </a:cubicBezTo>
                                      <a:lnTo>
                                        <a:pt x="23622" y="48533"/>
                                      </a:lnTo>
                                      <a:lnTo>
                                        <a:pt x="23622" y="62821"/>
                                      </a:lnTo>
                                      <a:lnTo>
                                        <a:pt x="7620" y="56154"/>
                                      </a:lnTo>
                                      <a:cubicBezTo>
                                        <a:pt x="3048" y="50057"/>
                                        <a:pt x="0" y="42438"/>
                                        <a:pt x="0" y="31770"/>
                                      </a:cubicBezTo>
                                      <a:cubicBezTo>
                                        <a:pt x="0" y="21101"/>
                                        <a:pt x="3048" y="13482"/>
                                        <a:pt x="7620" y="7385"/>
                                      </a:cubicBezTo>
                                      <a:lnTo>
                                        <a:pt x="23622" y="0"/>
                                      </a:lnTo>
                                      <a:close/>
                                    </a:path>
                                  </a:pathLst>
                                </a:custGeom>
                                <a:solidFill>
                                  <a:srgbClr val="000000"/>
                                </a:solidFill>
                                <a:ln w="0" cap="flat">
                                  <a:noFill/>
                                  <a:miter lim="127000"/>
                                </a:ln>
                                <a:effectLst/>
                              </wps:spPr>
                              <wps:bodyPr/>
                            </wps:wsp>
                            <wps:wsp>
                              <wps:cNvPr id="61837" name="Shape 61837"/>
                              <wps:cNvSpPr/>
                              <wps:spPr>
                                <a:xfrm>
                                  <a:off x="282702" y="71628"/>
                                  <a:ext cx="28194" cy="25908"/>
                                </a:xfrm>
                                <a:custGeom>
                                  <a:avLst/>
                                  <a:gdLst/>
                                  <a:ahLst/>
                                  <a:cxnLst/>
                                  <a:rect l="0" t="0" r="0" b="0"/>
                                  <a:pathLst>
                                    <a:path w="28194" h="25908">
                                      <a:moveTo>
                                        <a:pt x="26670" y="0"/>
                                      </a:moveTo>
                                      <a:lnTo>
                                        <a:pt x="28194" y="1524"/>
                                      </a:lnTo>
                                      <a:cubicBezTo>
                                        <a:pt x="26670" y="9144"/>
                                        <a:pt x="23622" y="13716"/>
                                        <a:pt x="19050" y="19812"/>
                                      </a:cubicBezTo>
                                      <a:cubicBezTo>
                                        <a:pt x="16002" y="24384"/>
                                        <a:pt x="9906" y="25908"/>
                                        <a:pt x="2286" y="25908"/>
                                      </a:cubicBezTo>
                                      <a:lnTo>
                                        <a:pt x="0" y="24955"/>
                                      </a:lnTo>
                                      <a:lnTo>
                                        <a:pt x="0" y="10668"/>
                                      </a:lnTo>
                                      <a:lnTo>
                                        <a:pt x="8382" y="13716"/>
                                      </a:lnTo>
                                      <a:cubicBezTo>
                                        <a:pt x="11430" y="13716"/>
                                        <a:pt x="16002" y="13716"/>
                                        <a:pt x="19050" y="12192"/>
                                      </a:cubicBezTo>
                                      <a:cubicBezTo>
                                        <a:pt x="22098" y="9144"/>
                                        <a:pt x="23622" y="6096"/>
                                        <a:pt x="26670" y="0"/>
                                      </a:cubicBezTo>
                                      <a:close/>
                                    </a:path>
                                  </a:pathLst>
                                </a:custGeom>
                                <a:solidFill>
                                  <a:srgbClr val="000000"/>
                                </a:solidFill>
                                <a:ln w="0" cap="flat">
                                  <a:noFill/>
                                  <a:miter lim="127000"/>
                                </a:ln>
                                <a:effectLst/>
                              </wps:spPr>
                              <wps:bodyPr/>
                            </wps:wsp>
                            <wps:wsp>
                              <wps:cNvPr id="61838" name="Shape 61838"/>
                              <wps:cNvSpPr/>
                              <wps:spPr>
                                <a:xfrm>
                                  <a:off x="282702" y="32004"/>
                                  <a:ext cx="28194" cy="25908"/>
                                </a:xfrm>
                                <a:custGeom>
                                  <a:avLst/>
                                  <a:gdLst/>
                                  <a:ahLst/>
                                  <a:cxnLst/>
                                  <a:rect l="0" t="0" r="0" b="0"/>
                                  <a:pathLst>
                                    <a:path w="28194" h="25908">
                                      <a:moveTo>
                                        <a:pt x="3810" y="0"/>
                                      </a:moveTo>
                                      <a:cubicBezTo>
                                        <a:pt x="11430" y="0"/>
                                        <a:pt x="17526" y="3048"/>
                                        <a:pt x="20574" y="7620"/>
                                      </a:cubicBezTo>
                                      <a:cubicBezTo>
                                        <a:pt x="25146" y="12192"/>
                                        <a:pt x="28194" y="18288"/>
                                        <a:pt x="28194" y="25908"/>
                                      </a:cubicBezTo>
                                      <a:lnTo>
                                        <a:pt x="0" y="25908"/>
                                      </a:lnTo>
                                      <a:lnTo>
                                        <a:pt x="0" y="21336"/>
                                      </a:lnTo>
                                      <a:lnTo>
                                        <a:pt x="14478" y="21336"/>
                                      </a:lnTo>
                                      <a:cubicBezTo>
                                        <a:pt x="14478" y="18288"/>
                                        <a:pt x="12954" y="15240"/>
                                        <a:pt x="12954" y="13716"/>
                                      </a:cubicBezTo>
                                      <a:cubicBezTo>
                                        <a:pt x="11430" y="10668"/>
                                        <a:pt x="9906" y="9144"/>
                                        <a:pt x="8382" y="7620"/>
                                      </a:cubicBezTo>
                                      <a:cubicBezTo>
                                        <a:pt x="5334" y="6096"/>
                                        <a:pt x="3810" y="4572"/>
                                        <a:pt x="762" y="4572"/>
                                      </a:cubicBezTo>
                                      <a:lnTo>
                                        <a:pt x="0" y="4899"/>
                                      </a:lnTo>
                                      <a:lnTo>
                                        <a:pt x="0" y="1758"/>
                                      </a:lnTo>
                                      <a:lnTo>
                                        <a:pt x="3810" y="0"/>
                                      </a:lnTo>
                                      <a:close/>
                                    </a:path>
                                  </a:pathLst>
                                </a:custGeom>
                                <a:solidFill>
                                  <a:srgbClr val="000000"/>
                                </a:solidFill>
                                <a:ln w="0" cap="flat">
                                  <a:noFill/>
                                  <a:miter lim="127000"/>
                                </a:ln>
                                <a:effectLst/>
                              </wps:spPr>
                              <wps:bodyPr/>
                            </wps:wsp>
                            <wps:wsp>
                              <wps:cNvPr id="61839" name="Shape 61839"/>
                              <wps:cNvSpPr/>
                              <wps:spPr>
                                <a:xfrm>
                                  <a:off x="321564" y="32004"/>
                                  <a:ext cx="33528" cy="92964"/>
                                </a:xfrm>
                                <a:custGeom>
                                  <a:avLst/>
                                  <a:gdLst/>
                                  <a:ahLst/>
                                  <a:cxnLst/>
                                  <a:rect l="0" t="0" r="0" b="0"/>
                                  <a:pathLst>
                                    <a:path w="33528" h="92964">
                                      <a:moveTo>
                                        <a:pt x="28956" y="0"/>
                                      </a:moveTo>
                                      <a:lnTo>
                                        <a:pt x="33528" y="1372"/>
                                      </a:lnTo>
                                      <a:lnTo>
                                        <a:pt x="33528" y="6096"/>
                                      </a:lnTo>
                                      <a:lnTo>
                                        <a:pt x="27432" y="3048"/>
                                      </a:lnTo>
                                      <a:cubicBezTo>
                                        <a:pt x="24384" y="3048"/>
                                        <a:pt x="21336" y="4572"/>
                                        <a:pt x="19812" y="7620"/>
                                      </a:cubicBezTo>
                                      <a:cubicBezTo>
                                        <a:pt x="16764" y="10668"/>
                                        <a:pt x="16764" y="15240"/>
                                        <a:pt x="16764" y="19812"/>
                                      </a:cubicBezTo>
                                      <a:cubicBezTo>
                                        <a:pt x="16764" y="27432"/>
                                        <a:pt x="16764" y="33528"/>
                                        <a:pt x="19812" y="36576"/>
                                      </a:cubicBezTo>
                                      <a:cubicBezTo>
                                        <a:pt x="22860" y="39624"/>
                                        <a:pt x="25908" y="41148"/>
                                        <a:pt x="28956" y="41148"/>
                                      </a:cubicBezTo>
                                      <a:lnTo>
                                        <a:pt x="33528" y="39319"/>
                                      </a:lnTo>
                                      <a:lnTo>
                                        <a:pt x="33528" y="42533"/>
                                      </a:lnTo>
                                      <a:lnTo>
                                        <a:pt x="28956" y="44196"/>
                                      </a:lnTo>
                                      <a:cubicBezTo>
                                        <a:pt x="25908" y="44196"/>
                                        <a:pt x="21336" y="44196"/>
                                        <a:pt x="18288" y="44196"/>
                                      </a:cubicBezTo>
                                      <a:cubicBezTo>
                                        <a:pt x="16764" y="45720"/>
                                        <a:pt x="15240" y="47244"/>
                                        <a:pt x="13716" y="48768"/>
                                      </a:cubicBezTo>
                                      <a:cubicBezTo>
                                        <a:pt x="13716" y="48768"/>
                                        <a:pt x="13716" y="50292"/>
                                        <a:pt x="13716" y="51816"/>
                                      </a:cubicBezTo>
                                      <a:cubicBezTo>
                                        <a:pt x="13716" y="51816"/>
                                        <a:pt x="13716" y="53340"/>
                                        <a:pt x="13716" y="53340"/>
                                      </a:cubicBezTo>
                                      <a:cubicBezTo>
                                        <a:pt x="15240" y="54864"/>
                                        <a:pt x="16764" y="54864"/>
                                        <a:pt x="18288" y="54864"/>
                                      </a:cubicBezTo>
                                      <a:cubicBezTo>
                                        <a:pt x="19812" y="54864"/>
                                        <a:pt x="22860" y="56388"/>
                                        <a:pt x="28956" y="56388"/>
                                      </a:cubicBezTo>
                                      <a:lnTo>
                                        <a:pt x="33528" y="56388"/>
                                      </a:lnTo>
                                      <a:lnTo>
                                        <a:pt x="33528" y="65151"/>
                                      </a:lnTo>
                                      <a:lnTo>
                                        <a:pt x="15240" y="64008"/>
                                      </a:lnTo>
                                      <a:cubicBezTo>
                                        <a:pt x="13716" y="67056"/>
                                        <a:pt x="10668" y="68580"/>
                                        <a:pt x="10668" y="70104"/>
                                      </a:cubicBezTo>
                                      <a:cubicBezTo>
                                        <a:pt x="9144" y="73152"/>
                                        <a:pt x="9144" y="74676"/>
                                        <a:pt x="9144" y="76200"/>
                                      </a:cubicBezTo>
                                      <a:cubicBezTo>
                                        <a:pt x="9144" y="77724"/>
                                        <a:pt x="9144" y="80772"/>
                                        <a:pt x="12192" y="82296"/>
                                      </a:cubicBezTo>
                                      <a:cubicBezTo>
                                        <a:pt x="16764" y="83820"/>
                                        <a:pt x="24384" y="85344"/>
                                        <a:pt x="32004" y="85344"/>
                                      </a:cubicBezTo>
                                      <a:lnTo>
                                        <a:pt x="33528" y="85110"/>
                                      </a:lnTo>
                                      <a:lnTo>
                                        <a:pt x="33528" y="90558"/>
                                      </a:lnTo>
                                      <a:lnTo>
                                        <a:pt x="25908" y="92964"/>
                                      </a:lnTo>
                                      <a:cubicBezTo>
                                        <a:pt x="18288" y="92964"/>
                                        <a:pt x="10668" y="91440"/>
                                        <a:pt x="4572" y="88392"/>
                                      </a:cubicBezTo>
                                      <a:cubicBezTo>
                                        <a:pt x="1524" y="85344"/>
                                        <a:pt x="0" y="83820"/>
                                        <a:pt x="0" y="80772"/>
                                      </a:cubicBezTo>
                                      <a:cubicBezTo>
                                        <a:pt x="0" y="79248"/>
                                        <a:pt x="0" y="79248"/>
                                        <a:pt x="0" y="77724"/>
                                      </a:cubicBezTo>
                                      <a:cubicBezTo>
                                        <a:pt x="0" y="76200"/>
                                        <a:pt x="1524" y="74676"/>
                                        <a:pt x="4572" y="71628"/>
                                      </a:cubicBezTo>
                                      <a:cubicBezTo>
                                        <a:pt x="4572" y="70104"/>
                                        <a:pt x="7620" y="68580"/>
                                        <a:pt x="12192" y="64008"/>
                                      </a:cubicBezTo>
                                      <a:cubicBezTo>
                                        <a:pt x="9144" y="62484"/>
                                        <a:pt x="6096" y="60960"/>
                                        <a:pt x="6096" y="60960"/>
                                      </a:cubicBezTo>
                                      <a:cubicBezTo>
                                        <a:pt x="4572" y="59436"/>
                                        <a:pt x="4572" y="57912"/>
                                        <a:pt x="4572" y="56388"/>
                                      </a:cubicBezTo>
                                      <a:cubicBezTo>
                                        <a:pt x="4572" y="54864"/>
                                        <a:pt x="4572" y="53340"/>
                                        <a:pt x="6096" y="51816"/>
                                      </a:cubicBezTo>
                                      <a:cubicBezTo>
                                        <a:pt x="7620" y="48768"/>
                                        <a:pt x="10668" y="45720"/>
                                        <a:pt x="15240" y="42672"/>
                                      </a:cubicBezTo>
                                      <a:cubicBezTo>
                                        <a:pt x="12192" y="41148"/>
                                        <a:pt x="9144" y="38100"/>
                                        <a:pt x="6096" y="35052"/>
                                      </a:cubicBezTo>
                                      <a:cubicBezTo>
                                        <a:pt x="4572" y="30480"/>
                                        <a:pt x="4572" y="27432"/>
                                        <a:pt x="4572" y="22860"/>
                                      </a:cubicBezTo>
                                      <a:cubicBezTo>
                                        <a:pt x="4572" y="16764"/>
                                        <a:pt x="6096" y="12192"/>
                                        <a:pt x="10668" y="7620"/>
                                      </a:cubicBezTo>
                                      <a:cubicBezTo>
                                        <a:pt x="15240" y="3048"/>
                                        <a:pt x="21336" y="0"/>
                                        <a:pt x="28956" y="0"/>
                                      </a:cubicBezTo>
                                      <a:close/>
                                    </a:path>
                                  </a:pathLst>
                                </a:custGeom>
                                <a:solidFill>
                                  <a:srgbClr val="000000"/>
                                </a:solidFill>
                                <a:ln w="0" cap="flat">
                                  <a:noFill/>
                                  <a:miter lim="127000"/>
                                </a:ln>
                                <a:effectLst/>
                              </wps:spPr>
                              <wps:bodyPr/>
                            </wps:wsp>
                            <wps:wsp>
                              <wps:cNvPr id="61840" name="Shape 61840"/>
                              <wps:cNvSpPr/>
                              <wps:spPr>
                                <a:xfrm>
                                  <a:off x="355092" y="88392"/>
                                  <a:ext cx="28956" cy="34170"/>
                                </a:xfrm>
                                <a:custGeom>
                                  <a:avLst/>
                                  <a:gdLst/>
                                  <a:ahLst/>
                                  <a:cxnLst/>
                                  <a:rect l="0" t="0" r="0" b="0"/>
                                  <a:pathLst>
                                    <a:path w="28956" h="34170">
                                      <a:moveTo>
                                        <a:pt x="0" y="0"/>
                                      </a:moveTo>
                                      <a:lnTo>
                                        <a:pt x="13716" y="0"/>
                                      </a:lnTo>
                                      <a:cubicBezTo>
                                        <a:pt x="18288" y="1524"/>
                                        <a:pt x="21336" y="3048"/>
                                        <a:pt x="24384" y="4572"/>
                                      </a:cubicBezTo>
                                      <a:cubicBezTo>
                                        <a:pt x="27432" y="7620"/>
                                        <a:pt x="28956" y="10668"/>
                                        <a:pt x="28956" y="13716"/>
                                      </a:cubicBezTo>
                                      <a:cubicBezTo>
                                        <a:pt x="28956" y="18288"/>
                                        <a:pt x="25908" y="22860"/>
                                        <a:pt x="21336" y="27432"/>
                                      </a:cubicBezTo>
                                      <a:lnTo>
                                        <a:pt x="0" y="34170"/>
                                      </a:lnTo>
                                      <a:lnTo>
                                        <a:pt x="0" y="28722"/>
                                      </a:lnTo>
                                      <a:lnTo>
                                        <a:pt x="18288" y="25908"/>
                                      </a:lnTo>
                                      <a:cubicBezTo>
                                        <a:pt x="21336" y="22860"/>
                                        <a:pt x="24384" y="19812"/>
                                        <a:pt x="24384" y="16764"/>
                                      </a:cubicBezTo>
                                      <a:cubicBezTo>
                                        <a:pt x="24384" y="13716"/>
                                        <a:pt x="22860" y="12192"/>
                                        <a:pt x="19812" y="10668"/>
                                      </a:cubicBezTo>
                                      <a:cubicBezTo>
                                        <a:pt x="18288" y="10668"/>
                                        <a:pt x="12192" y="9144"/>
                                        <a:pt x="6097" y="9144"/>
                                      </a:cubicBezTo>
                                      <a:lnTo>
                                        <a:pt x="0" y="8763"/>
                                      </a:lnTo>
                                      <a:lnTo>
                                        <a:pt x="0" y="0"/>
                                      </a:lnTo>
                                      <a:close/>
                                    </a:path>
                                  </a:pathLst>
                                </a:custGeom>
                                <a:solidFill>
                                  <a:srgbClr val="000000"/>
                                </a:solidFill>
                                <a:ln w="0" cap="flat">
                                  <a:noFill/>
                                  <a:miter lim="127000"/>
                                </a:ln>
                                <a:effectLst/>
                              </wps:spPr>
                              <wps:bodyPr/>
                            </wps:wsp>
                            <wps:wsp>
                              <wps:cNvPr id="61841" name="Shape 61841"/>
                              <wps:cNvSpPr/>
                              <wps:spPr>
                                <a:xfrm>
                                  <a:off x="355092" y="33375"/>
                                  <a:ext cx="28956" cy="41162"/>
                                </a:xfrm>
                                <a:custGeom>
                                  <a:avLst/>
                                  <a:gdLst/>
                                  <a:ahLst/>
                                  <a:cxnLst/>
                                  <a:rect l="0" t="0" r="0" b="0"/>
                                  <a:pathLst>
                                    <a:path w="28956" h="41162">
                                      <a:moveTo>
                                        <a:pt x="0" y="0"/>
                                      </a:moveTo>
                                      <a:lnTo>
                                        <a:pt x="10668" y="3200"/>
                                      </a:lnTo>
                                      <a:lnTo>
                                        <a:pt x="24384" y="3200"/>
                                      </a:lnTo>
                                      <a:cubicBezTo>
                                        <a:pt x="25908" y="3200"/>
                                        <a:pt x="27432" y="3200"/>
                                        <a:pt x="27432" y="3200"/>
                                      </a:cubicBezTo>
                                      <a:cubicBezTo>
                                        <a:pt x="27432" y="4724"/>
                                        <a:pt x="27432" y="4724"/>
                                        <a:pt x="27432" y="4724"/>
                                      </a:cubicBezTo>
                                      <a:cubicBezTo>
                                        <a:pt x="27432" y="4724"/>
                                        <a:pt x="28956" y="4724"/>
                                        <a:pt x="28956" y="6248"/>
                                      </a:cubicBezTo>
                                      <a:cubicBezTo>
                                        <a:pt x="28956" y="6248"/>
                                        <a:pt x="27432" y="7772"/>
                                        <a:pt x="27432" y="7772"/>
                                      </a:cubicBezTo>
                                      <a:cubicBezTo>
                                        <a:pt x="27432" y="7772"/>
                                        <a:pt x="25908" y="7772"/>
                                        <a:pt x="22860" y="7772"/>
                                      </a:cubicBezTo>
                                      <a:lnTo>
                                        <a:pt x="15240" y="7772"/>
                                      </a:lnTo>
                                      <a:cubicBezTo>
                                        <a:pt x="18288" y="12344"/>
                                        <a:pt x="19812" y="15392"/>
                                        <a:pt x="19812" y="21488"/>
                                      </a:cubicBezTo>
                                      <a:cubicBezTo>
                                        <a:pt x="19812" y="27584"/>
                                        <a:pt x="16764" y="32156"/>
                                        <a:pt x="12192" y="36728"/>
                                      </a:cubicBezTo>
                                      <a:lnTo>
                                        <a:pt x="0" y="41162"/>
                                      </a:lnTo>
                                      <a:lnTo>
                                        <a:pt x="0" y="37948"/>
                                      </a:lnTo>
                                      <a:lnTo>
                                        <a:pt x="3048" y="36728"/>
                                      </a:lnTo>
                                      <a:cubicBezTo>
                                        <a:pt x="6097" y="33680"/>
                                        <a:pt x="7620" y="29108"/>
                                        <a:pt x="7620" y="24536"/>
                                      </a:cubicBezTo>
                                      <a:cubicBezTo>
                                        <a:pt x="7620" y="16916"/>
                                        <a:pt x="6097" y="10820"/>
                                        <a:pt x="3048" y="6248"/>
                                      </a:cubicBezTo>
                                      <a:lnTo>
                                        <a:pt x="0" y="4724"/>
                                      </a:lnTo>
                                      <a:lnTo>
                                        <a:pt x="0" y="0"/>
                                      </a:lnTo>
                                      <a:close/>
                                    </a:path>
                                  </a:pathLst>
                                </a:custGeom>
                                <a:solidFill>
                                  <a:srgbClr val="000000"/>
                                </a:solidFill>
                                <a:ln w="0" cap="flat">
                                  <a:noFill/>
                                  <a:miter lim="127000"/>
                                </a:ln>
                                <a:effectLst/>
                              </wps:spPr>
                              <wps:bodyPr/>
                            </wps:wsp>
                            <wps:wsp>
                              <wps:cNvPr id="61842" name="Shape 61842"/>
                              <wps:cNvSpPr/>
                              <wps:spPr>
                                <a:xfrm>
                                  <a:off x="387096" y="33528"/>
                                  <a:ext cx="67056" cy="64008"/>
                                </a:xfrm>
                                <a:custGeom>
                                  <a:avLst/>
                                  <a:gdLst/>
                                  <a:ahLst/>
                                  <a:cxnLst/>
                                  <a:rect l="0" t="0" r="0" b="0"/>
                                  <a:pathLst>
                                    <a:path w="67056" h="64008">
                                      <a:moveTo>
                                        <a:pt x="0" y="0"/>
                                      </a:moveTo>
                                      <a:lnTo>
                                        <a:pt x="21336" y="0"/>
                                      </a:lnTo>
                                      <a:lnTo>
                                        <a:pt x="21336" y="42672"/>
                                      </a:lnTo>
                                      <a:cubicBezTo>
                                        <a:pt x="21336" y="48768"/>
                                        <a:pt x="22860" y="51816"/>
                                        <a:pt x="24384" y="54864"/>
                                      </a:cubicBezTo>
                                      <a:cubicBezTo>
                                        <a:pt x="25908" y="56388"/>
                                        <a:pt x="28956" y="56388"/>
                                        <a:pt x="32004" y="56388"/>
                                      </a:cubicBezTo>
                                      <a:cubicBezTo>
                                        <a:pt x="33528" y="56388"/>
                                        <a:pt x="35052" y="56388"/>
                                        <a:pt x="38100" y="54864"/>
                                      </a:cubicBezTo>
                                      <a:cubicBezTo>
                                        <a:pt x="39624" y="53340"/>
                                        <a:pt x="42672" y="51816"/>
                                        <a:pt x="45720" y="47244"/>
                                      </a:cubicBezTo>
                                      <a:lnTo>
                                        <a:pt x="45720" y="12192"/>
                                      </a:lnTo>
                                      <a:cubicBezTo>
                                        <a:pt x="45720" y="9144"/>
                                        <a:pt x="45720" y="6096"/>
                                        <a:pt x="44196" y="4572"/>
                                      </a:cubicBezTo>
                                      <a:cubicBezTo>
                                        <a:pt x="42672" y="3048"/>
                                        <a:pt x="41148" y="1524"/>
                                        <a:pt x="36576" y="1524"/>
                                      </a:cubicBezTo>
                                      <a:lnTo>
                                        <a:pt x="36576" y="0"/>
                                      </a:lnTo>
                                      <a:lnTo>
                                        <a:pt x="57912" y="0"/>
                                      </a:lnTo>
                                      <a:lnTo>
                                        <a:pt x="57912" y="38100"/>
                                      </a:lnTo>
                                      <a:cubicBezTo>
                                        <a:pt x="57912" y="45720"/>
                                        <a:pt x="57912" y="50292"/>
                                        <a:pt x="59436" y="51816"/>
                                      </a:cubicBezTo>
                                      <a:cubicBezTo>
                                        <a:pt x="59436" y="53340"/>
                                        <a:pt x="59436" y="54864"/>
                                        <a:pt x="60960" y="54864"/>
                                      </a:cubicBezTo>
                                      <a:cubicBezTo>
                                        <a:pt x="60960" y="56388"/>
                                        <a:pt x="60960" y="56388"/>
                                        <a:pt x="62484" y="56388"/>
                                      </a:cubicBezTo>
                                      <a:cubicBezTo>
                                        <a:pt x="64008" y="56388"/>
                                        <a:pt x="65532" y="56388"/>
                                        <a:pt x="67056" y="54864"/>
                                      </a:cubicBezTo>
                                      <a:lnTo>
                                        <a:pt x="67056" y="56388"/>
                                      </a:lnTo>
                                      <a:lnTo>
                                        <a:pt x="48768" y="64008"/>
                                      </a:lnTo>
                                      <a:lnTo>
                                        <a:pt x="45720" y="64008"/>
                                      </a:lnTo>
                                      <a:lnTo>
                                        <a:pt x="45720" y="51816"/>
                                      </a:lnTo>
                                      <a:cubicBezTo>
                                        <a:pt x="41148" y="57912"/>
                                        <a:pt x="36576" y="60960"/>
                                        <a:pt x="33528" y="62484"/>
                                      </a:cubicBezTo>
                                      <a:cubicBezTo>
                                        <a:pt x="32004" y="64008"/>
                                        <a:pt x="28956" y="64008"/>
                                        <a:pt x="25908" y="64008"/>
                                      </a:cubicBezTo>
                                      <a:cubicBezTo>
                                        <a:pt x="21336" y="64008"/>
                                        <a:pt x="18288" y="64008"/>
                                        <a:pt x="16764" y="60960"/>
                                      </a:cubicBezTo>
                                      <a:cubicBezTo>
                                        <a:pt x="13716" y="59436"/>
                                        <a:pt x="12192" y="56388"/>
                                        <a:pt x="10668" y="53340"/>
                                      </a:cubicBezTo>
                                      <a:cubicBezTo>
                                        <a:pt x="10668" y="50292"/>
                                        <a:pt x="9144" y="45720"/>
                                        <a:pt x="9144" y="41148"/>
                                      </a:cubicBezTo>
                                      <a:lnTo>
                                        <a:pt x="9144" y="12192"/>
                                      </a:lnTo>
                                      <a:cubicBezTo>
                                        <a:pt x="9144" y="9144"/>
                                        <a:pt x="9144" y="7620"/>
                                        <a:pt x="9144" y="6096"/>
                                      </a:cubicBezTo>
                                      <a:cubicBezTo>
                                        <a:pt x="7620" y="4572"/>
                                        <a:pt x="7620" y="3048"/>
                                        <a:pt x="6096" y="3048"/>
                                      </a:cubicBezTo>
                                      <a:cubicBezTo>
                                        <a:pt x="4572" y="3048"/>
                                        <a:pt x="3048" y="1524"/>
                                        <a:pt x="0" y="1524"/>
                                      </a:cubicBezTo>
                                      <a:lnTo>
                                        <a:pt x="0" y="0"/>
                                      </a:lnTo>
                                      <a:close/>
                                    </a:path>
                                  </a:pathLst>
                                </a:custGeom>
                                <a:solidFill>
                                  <a:srgbClr val="000000"/>
                                </a:solidFill>
                                <a:ln w="0" cap="flat">
                                  <a:noFill/>
                                  <a:miter lim="127000"/>
                                </a:ln>
                                <a:effectLst/>
                              </wps:spPr>
                              <wps:bodyPr/>
                            </wps:wsp>
                            <wps:wsp>
                              <wps:cNvPr id="61843" name="Shape 61843"/>
                              <wps:cNvSpPr/>
                              <wps:spPr>
                                <a:xfrm>
                                  <a:off x="457200" y="32004"/>
                                  <a:ext cx="67056" cy="64008"/>
                                </a:xfrm>
                                <a:custGeom>
                                  <a:avLst/>
                                  <a:gdLst/>
                                  <a:ahLst/>
                                  <a:cxnLst/>
                                  <a:rect l="0" t="0" r="0" b="0"/>
                                  <a:pathLst>
                                    <a:path w="67056" h="64008">
                                      <a:moveTo>
                                        <a:pt x="18288" y="0"/>
                                      </a:moveTo>
                                      <a:lnTo>
                                        <a:pt x="21336" y="0"/>
                                      </a:lnTo>
                                      <a:lnTo>
                                        <a:pt x="21336" y="13716"/>
                                      </a:lnTo>
                                      <a:cubicBezTo>
                                        <a:pt x="28956" y="4572"/>
                                        <a:pt x="35052" y="0"/>
                                        <a:pt x="42672" y="0"/>
                                      </a:cubicBezTo>
                                      <a:cubicBezTo>
                                        <a:pt x="45720" y="0"/>
                                        <a:pt x="48768" y="1524"/>
                                        <a:pt x="50292" y="3048"/>
                                      </a:cubicBezTo>
                                      <a:cubicBezTo>
                                        <a:pt x="53340" y="4572"/>
                                        <a:pt x="54864" y="7620"/>
                                        <a:pt x="56388" y="12192"/>
                                      </a:cubicBezTo>
                                      <a:cubicBezTo>
                                        <a:pt x="57912" y="13716"/>
                                        <a:pt x="57912" y="18288"/>
                                        <a:pt x="57912" y="24384"/>
                                      </a:cubicBezTo>
                                      <a:lnTo>
                                        <a:pt x="57912" y="50292"/>
                                      </a:lnTo>
                                      <a:cubicBezTo>
                                        <a:pt x="57912" y="54864"/>
                                        <a:pt x="57912" y="57912"/>
                                        <a:pt x="59436" y="59436"/>
                                      </a:cubicBezTo>
                                      <a:cubicBezTo>
                                        <a:pt x="59436" y="60960"/>
                                        <a:pt x="60960" y="60960"/>
                                        <a:pt x="60960" y="62484"/>
                                      </a:cubicBezTo>
                                      <a:cubicBezTo>
                                        <a:pt x="62484" y="62484"/>
                                        <a:pt x="64008" y="62484"/>
                                        <a:pt x="67056" y="62484"/>
                                      </a:cubicBezTo>
                                      <a:lnTo>
                                        <a:pt x="67056" y="64008"/>
                                      </a:lnTo>
                                      <a:lnTo>
                                        <a:pt x="36576" y="64008"/>
                                      </a:lnTo>
                                      <a:lnTo>
                                        <a:pt x="36576" y="62484"/>
                                      </a:lnTo>
                                      <a:lnTo>
                                        <a:pt x="38100" y="62484"/>
                                      </a:lnTo>
                                      <a:cubicBezTo>
                                        <a:pt x="41148" y="62484"/>
                                        <a:pt x="42672" y="62484"/>
                                        <a:pt x="44196" y="60960"/>
                                      </a:cubicBezTo>
                                      <a:cubicBezTo>
                                        <a:pt x="44196" y="60960"/>
                                        <a:pt x="45720" y="59436"/>
                                        <a:pt x="45720" y="57912"/>
                                      </a:cubicBezTo>
                                      <a:cubicBezTo>
                                        <a:pt x="45720" y="56388"/>
                                        <a:pt x="45720" y="54864"/>
                                        <a:pt x="45720" y="50292"/>
                                      </a:cubicBezTo>
                                      <a:lnTo>
                                        <a:pt x="45720" y="24384"/>
                                      </a:lnTo>
                                      <a:cubicBezTo>
                                        <a:pt x="45720" y="18288"/>
                                        <a:pt x="45720" y="15240"/>
                                        <a:pt x="44196" y="12192"/>
                                      </a:cubicBezTo>
                                      <a:cubicBezTo>
                                        <a:pt x="42672" y="9144"/>
                                        <a:pt x="39624" y="7620"/>
                                        <a:pt x="36576" y="7620"/>
                                      </a:cubicBezTo>
                                      <a:cubicBezTo>
                                        <a:pt x="32004" y="7620"/>
                                        <a:pt x="25908" y="10668"/>
                                        <a:pt x="21336" y="16764"/>
                                      </a:cubicBezTo>
                                      <a:lnTo>
                                        <a:pt x="21336" y="50292"/>
                                      </a:lnTo>
                                      <a:cubicBezTo>
                                        <a:pt x="21336" y="54864"/>
                                        <a:pt x="21336" y="57912"/>
                                        <a:pt x="22860" y="59436"/>
                                      </a:cubicBezTo>
                                      <a:cubicBezTo>
                                        <a:pt x="22860" y="60960"/>
                                        <a:pt x="22860" y="60960"/>
                                        <a:pt x="24384" y="62484"/>
                                      </a:cubicBezTo>
                                      <a:cubicBezTo>
                                        <a:pt x="25908" y="62484"/>
                                        <a:pt x="27432" y="62484"/>
                                        <a:pt x="30480" y="62484"/>
                                      </a:cubicBezTo>
                                      <a:lnTo>
                                        <a:pt x="30480" y="64008"/>
                                      </a:lnTo>
                                      <a:lnTo>
                                        <a:pt x="0" y="64008"/>
                                      </a:lnTo>
                                      <a:lnTo>
                                        <a:pt x="0" y="62484"/>
                                      </a:lnTo>
                                      <a:lnTo>
                                        <a:pt x="1524" y="62484"/>
                                      </a:lnTo>
                                      <a:cubicBezTo>
                                        <a:pt x="4572" y="62484"/>
                                        <a:pt x="6096" y="62484"/>
                                        <a:pt x="7620" y="60960"/>
                                      </a:cubicBezTo>
                                      <a:cubicBezTo>
                                        <a:pt x="9144" y="59436"/>
                                        <a:pt x="9144" y="54864"/>
                                        <a:pt x="9144" y="50292"/>
                                      </a:cubicBezTo>
                                      <a:lnTo>
                                        <a:pt x="9144" y="25908"/>
                                      </a:lnTo>
                                      <a:cubicBezTo>
                                        <a:pt x="9144" y="18288"/>
                                        <a:pt x="9144" y="15240"/>
                                        <a:pt x="9144" y="12192"/>
                                      </a:cubicBezTo>
                                      <a:cubicBezTo>
                                        <a:pt x="9144" y="10668"/>
                                        <a:pt x="7620" y="10668"/>
                                        <a:pt x="7620" y="9144"/>
                                      </a:cubicBezTo>
                                      <a:cubicBezTo>
                                        <a:pt x="7620" y="9144"/>
                                        <a:pt x="6096" y="9144"/>
                                        <a:pt x="4572"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844" name="Shape 61844"/>
                              <wps:cNvSpPr/>
                              <wps:spPr>
                                <a:xfrm>
                                  <a:off x="530352" y="32004"/>
                                  <a:ext cx="33528" cy="92964"/>
                                </a:xfrm>
                                <a:custGeom>
                                  <a:avLst/>
                                  <a:gdLst/>
                                  <a:ahLst/>
                                  <a:cxnLst/>
                                  <a:rect l="0" t="0" r="0" b="0"/>
                                  <a:pathLst>
                                    <a:path w="33528" h="92964">
                                      <a:moveTo>
                                        <a:pt x="28956" y="0"/>
                                      </a:moveTo>
                                      <a:lnTo>
                                        <a:pt x="33528" y="1372"/>
                                      </a:lnTo>
                                      <a:lnTo>
                                        <a:pt x="33528" y="6096"/>
                                      </a:lnTo>
                                      <a:lnTo>
                                        <a:pt x="27432" y="3048"/>
                                      </a:lnTo>
                                      <a:cubicBezTo>
                                        <a:pt x="24384" y="3048"/>
                                        <a:pt x="22860" y="4572"/>
                                        <a:pt x="19812" y="7620"/>
                                      </a:cubicBezTo>
                                      <a:cubicBezTo>
                                        <a:pt x="18288" y="10668"/>
                                        <a:pt x="16764" y="15240"/>
                                        <a:pt x="16764" y="19812"/>
                                      </a:cubicBezTo>
                                      <a:cubicBezTo>
                                        <a:pt x="16764" y="27432"/>
                                        <a:pt x="18288" y="33528"/>
                                        <a:pt x="21336" y="36576"/>
                                      </a:cubicBezTo>
                                      <a:cubicBezTo>
                                        <a:pt x="22860" y="39624"/>
                                        <a:pt x="25908" y="41148"/>
                                        <a:pt x="30480" y="41148"/>
                                      </a:cubicBezTo>
                                      <a:lnTo>
                                        <a:pt x="33528" y="39929"/>
                                      </a:lnTo>
                                      <a:lnTo>
                                        <a:pt x="33528" y="42672"/>
                                      </a:lnTo>
                                      <a:lnTo>
                                        <a:pt x="28956" y="44196"/>
                                      </a:lnTo>
                                      <a:cubicBezTo>
                                        <a:pt x="25908" y="44196"/>
                                        <a:pt x="22860" y="44196"/>
                                        <a:pt x="19812" y="44196"/>
                                      </a:cubicBezTo>
                                      <a:cubicBezTo>
                                        <a:pt x="16764" y="45720"/>
                                        <a:pt x="15240" y="47244"/>
                                        <a:pt x="15240" y="48768"/>
                                      </a:cubicBezTo>
                                      <a:cubicBezTo>
                                        <a:pt x="13716" y="48768"/>
                                        <a:pt x="13716" y="50292"/>
                                        <a:pt x="13716" y="51816"/>
                                      </a:cubicBezTo>
                                      <a:cubicBezTo>
                                        <a:pt x="13716" y="51816"/>
                                        <a:pt x="13716" y="53340"/>
                                        <a:pt x="15240" y="53340"/>
                                      </a:cubicBezTo>
                                      <a:cubicBezTo>
                                        <a:pt x="15240" y="54864"/>
                                        <a:pt x="16764" y="54864"/>
                                        <a:pt x="19812" y="54864"/>
                                      </a:cubicBezTo>
                                      <a:cubicBezTo>
                                        <a:pt x="21336" y="54864"/>
                                        <a:pt x="24384" y="56388"/>
                                        <a:pt x="28956" y="56388"/>
                                      </a:cubicBezTo>
                                      <a:lnTo>
                                        <a:pt x="33528" y="56388"/>
                                      </a:lnTo>
                                      <a:lnTo>
                                        <a:pt x="33528" y="65126"/>
                                      </a:lnTo>
                                      <a:lnTo>
                                        <a:pt x="16764" y="64008"/>
                                      </a:lnTo>
                                      <a:cubicBezTo>
                                        <a:pt x="13716" y="67056"/>
                                        <a:pt x="12192" y="68580"/>
                                        <a:pt x="10668" y="70104"/>
                                      </a:cubicBezTo>
                                      <a:cubicBezTo>
                                        <a:pt x="9144" y="73152"/>
                                        <a:pt x="9144" y="74676"/>
                                        <a:pt x="9144" y="76200"/>
                                      </a:cubicBezTo>
                                      <a:cubicBezTo>
                                        <a:pt x="9144" y="77724"/>
                                        <a:pt x="10668" y="80772"/>
                                        <a:pt x="13716" y="82296"/>
                                      </a:cubicBezTo>
                                      <a:lnTo>
                                        <a:pt x="33528" y="85344"/>
                                      </a:lnTo>
                                      <a:lnTo>
                                        <a:pt x="33528" y="92061"/>
                                      </a:lnTo>
                                      <a:lnTo>
                                        <a:pt x="27432" y="92964"/>
                                      </a:lnTo>
                                      <a:cubicBezTo>
                                        <a:pt x="18288" y="92964"/>
                                        <a:pt x="10668" y="91440"/>
                                        <a:pt x="4572" y="88392"/>
                                      </a:cubicBezTo>
                                      <a:cubicBezTo>
                                        <a:pt x="1524" y="85344"/>
                                        <a:pt x="0" y="83820"/>
                                        <a:pt x="0" y="80772"/>
                                      </a:cubicBezTo>
                                      <a:cubicBezTo>
                                        <a:pt x="0" y="79248"/>
                                        <a:pt x="0" y="79248"/>
                                        <a:pt x="0" y="77724"/>
                                      </a:cubicBezTo>
                                      <a:cubicBezTo>
                                        <a:pt x="1524" y="76200"/>
                                        <a:pt x="3048" y="74676"/>
                                        <a:pt x="6096" y="71628"/>
                                      </a:cubicBezTo>
                                      <a:cubicBezTo>
                                        <a:pt x="6096" y="70104"/>
                                        <a:pt x="7620" y="68580"/>
                                        <a:pt x="12192" y="64008"/>
                                      </a:cubicBezTo>
                                      <a:cubicBezTo>
                                        <a:pt x="9144" y="62484"/>
                                        <a:pt x="7620" y="60960"/>
                                        <a:pt x="6096" y="60960"/>
                                      </a:cubicBezTo>
                                      <a:cubicBezTo>
                                        <a:pt x="4572" y="59436"/>
                                        <a:pt x="4572" y="57912"/>
                                        <a:pt x="4572" y="56388"/>
                                      </a:cubicBezTo>
                                      <a:cubicBezTo>
                                        <a:pt x="4572" y="54864"/>
                                        <a:pt x="4572" y="53340"/>
                                        <a:pt x="6096" y="51816"/>
                                      </a:cubicBezTo>
                                      <a:cubicBezTo>
                                        <a:pt x="7620" y="48768"/>
                                        <a:pt x="10668" y="45720"/>
                                        <a:pt x="16764" y="42672"/>
                                      </a:cubicBezTo>
                                      <a:cubicBezTo>
                                        <a:pt x="12192" y="41148"/>
                                        <a:pt x="9144" y="38100"/>
                                        <a:pt x="7620" y="35052"/>
                                      </a:cubicBezTo>
                                      <a:cubicBezTo>
                                        <a:pt x="6096" y="30480"/>
                                        <a:pt x="4572" y="27432"/>
                                        <a:pt x="4572" y="22860"/>
                                      </a:cubicBezTo>
                                      <a:cubicBezTo>
                                        <a:pt x="4572" y="16764"/>
                                        <a:pt x="6096" y="12192"/>
                                        <a:pt x="12192" y="7620"/>
                                      </a:cubicBezTo>
                                      <a:cubicBezTo>
                                        <a:pt x="16764" y="3048"/>
                                        <a:pt x="21336" y="0"/>
                                        <a:pt x="28956" y="0"/>
                                      </a:cubicBezTo>
                                      <a:close/>
                                    </a:path>
                                  </a:pathLst>
                                </a:custGeom>
                                <a:solidFill>
                                  <a:srgbClr val="000000"/>
                                </a:solidFill>
                                <a:ln w="0" cap="flat">
                                  <a:noFill/>
                                  <a:miter lim="127000"/>
                                </a:ln>
                                <a:effectLst/>
                              </wps:spPr>
                              <wps:bodyPr/>
                            </wps:wsp>
                            <wps:wsp>
                              <wps:cNvPr id="61845" name="Shape 61845"/>
                              <wps:cNvSpPr/>
                              <wps:spPr>
                                <a:xfrm>
                                  <a:off x="563880" y="88392"/>
                                  <a:ext cx="28956" cy="35673"/>
                                </a:xfrm>
                                <a:custGeom>
                                  <a:avLst/>
                                  <a:gdLst/>
                                  <a:ahLst/>
                                  <a:cxnLst/>
                                  <a:rect l="0" t="0" r="0" b="0"/>
                                  <a:pathLst>
                                    <a:path w="28956" h="35673">
                                      <a:moveTo>
                                        <a:pt x="0" y="0"/>
                                      </a:moveTo>
                                      <a:lnTo>
                                        <a:pt x="8192" y="0"/>
                                      </a:lnTo>
                                      <a:cubicBezTo>
                                        <a:pt x="11430" y="0"/>
                                        <a:pt x="13716" y="0"/>
                                        <a:pt x="15240" y="0"/>
                                      </a:cubicBezTo>
                                      <a:cubicBezTo>
                                        <a:pt x="18288" y="1524"/>
                                        <a:pt x="22860" y="3048"/>
                                        <a:pt x="24384" y="4572"/>
                                      </a:cubicBezTo>
                                      <a:cubicBezTo>
                                        <a:pt x="27432" y="7620"/>
                                        <a:pt x="28956" y="10668"/>
                                        <a:pt x="28956" y="13716"/>
                                      </a:cubicBezTo>
                                      <a:cubicBezTo>
                                        <a:pt x="28956" y="18288"/>
                                        <a:pt x="25908" y="22860"/>
                                        <a:pt x="21336" y="27432"/>
                                      </a:cubicBezTo>
                                      <a:cubicBezTo>
                                        <a:pt x="18288" y="30480"/>
                                        <a:pt x="14097" y="32766"/>
                                        <a:pt x="9335" y="34290"/>
                                      </a:cubicBezTo>
                                      <a:lnTo>
                                        <a:pt x="0" y="35673"/>
                                      </a:lnTo>
                                      <a:lnTo>
                                        <a:pt x="0" y="28956"/>
                                      </a:lnTo>
                                      <a:lnTo>
                                        <a:pt x="0" y="28956"/>
                                      </a:lnTo>
                                      <a:cubicBezTo>
                                        <a:pt x="7620" y="28956"/>
                                        <a:pt x="13716" y="27432"/>
                                        <a:pt x="18288" y="25908"/>
                                      </a:cubicBezTo>
                                      <a:cubicBezTo>
                                        <a:pt x="22860" y="22860"/>
                                        <a:pt x="24384" y="19812"/>
                                        <a:pt x="24384" y="16764"/>
                                      </a:cubicBezTo>
                                      <a:cubicBezTo>
                                        <a:pt x="24384" y="13716"/>
                                        <a:pt x="22860" y="12192"/>
                                        <a:pt x="21336" y="10668"/>
                                      </a:cubicBezTo>
                                      <a:cubicBezTo>
                                        <a:pt x="18288" y="10668"/>
                                        <a:pt x="13716" y="9144"/>
                                        <a:pt x="6097" y="9144"/>
                                      </a:cubicBezTo>
                                      <a:lnTo>
                                        <a:pt x="0" y="8738"/>
                                      </a:lnTo>
                                      <a:lnTo>
                                        <a:pt x="0" y="0"/>
                                      </a:lnTo>
                                      <a:close/>
                                    </a:path>
                                  </a:pathLst>
                                </a:custGeom>
                                <a:solidFill>
                                  <a:srgbClr val="000000"/>
                                </a:solidFill>
                                <a:ln w="0" cap="flat">
                                  <a:noFill/>
                                  <a:miter lim="127000"/>
                                </a:ln>
                                <a:effectLst/>
                              </wps:spPr>
                              <wps:bodyPr/>
                            </wps:wsp>
                            <wps:wsp>
                              <wps:cNvPr id="61846" name="Shape 61846"/>
                              <wps:cNvSpPr/>
                              <wps:spPr>
                                <a:xfrm>
                                  <a:off x="563880" y="33375"/>
                                  <a:ext cx="28956" cy="41300"/>
                                </a:xfrm>
                                <a:custGeom>
                                  <a:avLst/>
                                  <a:gdLst/>
                                  <a:ahLst/>
                                  <a:cxnLst/>
                                  <a:rect l="0" t="0" r="0" b="0"/>
                                  <a:pathLst>
                                    <a:path w="28956" h="41300">
                                      <a:moveTo>
                                        <a:pt x="0" y="0"/>
                                      </a:moveTo>
                                      <a:lnTo>
                                        <a:pt x="10668" y="3200"/>
                                      </a:lnTo>
                                      <a:lnTo>
                                        <a:pt x="24384" y="3200"/>
                                      </a:lnTo>
                                      <a:cubicBezTo>
                                        <a:pt x="25908" y="3200"/>
                                        <a:pt x="27432" y="3200"/>
                                        <a:pt x="27432" y="3200"/>
                                      </a:cubicBezTo>
                                      <a:cubicBezTo>
                                        <a:pt x="27432" y="4724"/>
                                        <a:pt x="28956" y="4724"/>
                                        <a:pt x="28956" y="4724"/>
                                      </a:cubicBezTo>
                                      <a:cubicBezTo>
                                        <a:pt x="28956" y="4724"/>
                                        <a:pt x="28956" y="4724"/>
                                        <a:pt x="28956" y="6248"/>
                                      </a:cubicBezTo>
                                      <a:cubicBezTo>
                                        <a:pt x="28956" y="6248"/>
                                        <a:pt x="28956" y="7772"/>
                                        <a:pt x="28956" y="7772"/>
                                      </a:cubicBezTo>
                                      <a:cubicBezTo>
                                        <a:pt x="28956" y="7772"/>
                                        <a:pt x="27432" y="7772"/>
                                        <a:pt x="27432" y="7772"/>
                                      </a:cubicBezTo>
                                      <a:cubicBezTo>
                                        <a:pt x="27432" y="7772"/>
                                        <a:pt x="25908" y="7772"/>
                                        <a:pt x="24384" y="7772"/>
                                      </a:cubicBezTo>
                                      <a:lnTo>
                                        <a:pt x="15240" y="7772"/>
                                      </a:lnTo>
                                      <a:cubicBezTo>
                                        <a:pt x="18288" y="12344"/>
                                        <a:pt x="19812" y="15392"/>
                                        <a:pt x="19812" y="21488"/>
                                      </a:cubicBezTo>
                                      <a:cubicBezTo>
                                        <a:pt x="19812" y="27584"/>
                                        <a:pt x="18288" y="32156"/>
                                        <a:pt x="13716" y="36728"/>
                                      </a:cubicBezTo>
                                      <a:lnTo>
                                        <a:pt x="0" y="41300"/>
                                      </a:lnTo>
                                      <a:lnTo>
                                        <a:pt x="0" y="38557"/>
                                      </a:lnTo>
                                      <a:lnTo>
                                        <a:pt x="4572" y="36728"/>
                                      </a:lnTo>
                                      <a:cubicBezTo>
                                        <a:pt x="6097" y="33680"/>
                                        <a:pt x="7620" y="29108"/>
                                        <a:pt x="7620" y="24536"/>
                                      </a:cubicBezTo>
                                      <a:cubicBezTo>
                                        <a:pt x="7620" y="16916"/>
                                        <a:pt x="6097" y="10820"/>
                                        <a:pt x="3048" y="6248"/>
                                      </a:cubicBezTo>
                                      <a:lnTo>
                                        <a:pt x="0" y="4724"/>
                                      </a:lnTo>
                                      <a:lnTo>
                                        <a:pt x="0" y="0"/>
                                      </a:lnTo>
                                      <a:close/>
                                    </a:path>
                                  </a:pathLst>
                                </a:custGeom>
                                <a:solidFill>
                                  <a:srgbClr val="000000"/>
                                </a:solidFill>
                                <a:ln w="0" cap="flat">
                                  <a:noFill/>
                                  <a:miter lim="127000"/>
                                </a:ln>
                                <a:effectLst/>
                              </wps:spPr>
                              <wps:bodyPr/>
                            </wps:wsp>
                            <wps:wsp>
                              <wps:cNvPr id="61847" name="Shape 61847"/>
                              <wps:cNvSpPr/>
                              <wps:spPr>
                                <a:xfrm>
                                  <a:off x="601980" y="32004"/>
                                  <a:ext cx="42672" cy="65532"/>
                                </a:xfrm>
                                <a:custGeom>
                                  <a:avLst/>
                                  <a:gdLst/>
                                  <a:ahLst/>
                                  <a:cxnLst/>
                                  <a:rect l="0" t="0" r="0" b="0"/>
                                  <a:pathLst>
                                    <a:path w="42672" h="65532">
                                      <a:moveTo>
                                        <a:pt x="19812" y="0"/>
                                      </a:moveTo>
                                      <a:cubicBezTo>
                                        <a:pt x="21336" y="0"/>
                                        <a:pt x="24384" y="1524"/>
                                        <a:pt x="28956" y="3048"/>
                                      </a:cubicBezTo>
                                      <a:cubicBezTo>
                                        <a:pt x="30480" y="3048"/>
                                        <a:pt x="32004" y="3048"/>
                                        <a:pt x="33528" y="3048"/>
                                      </a:cubicBezTo>
                                      <a:cubicBezTo>
                                        <a:pt x="33528" y="3048"/>
                                        <a:pt x="35052" y="3048"/>
                                        <a:pt x="35052" y="3048"/>
                                      </a:cubicBezTo>
                                      <a:cubicBezTo>
                                        <a:pt x="35052" y="3048"/>
                                        <a:pt x="35052" y="1524"/>
                                        <a:pt x="36576" y="0"/>
                                      </a:cubicBezTo>
                                      <a:lnTo>
                                        <a:pt x="38100" y="0"/>
                                      </a:lnTo>
                                      <a:lnTo>
                                        <a:pt x="38100" y="21336"/>
                                      </a:lnTo>
                                      <a:lnTo>
                                        <a:pt x="36576" y="21336"/>
                                      </a:lnTo>
                                      <a:cubicBezTo>
                                        <a:pt x="35052" y="15240"/>
                                        <a:pt x="32004" y="10668"/>
                                        <a:pt x="28956" y="9144"/>
                                      </a:cubicBezTo>
                                      <a:cubicBezTo>
                                        <a:pt x="25908" y="6096"/>
                                        <a:pt x="22860" y="4572"/>
                                        <a:pt x="18288" y="4572"/>
                                      </a:cubicBezTo>
                                      <a:cubicBezTo>
                                        <a:pt x="15240" y="4572"/>
                                        <a:pt x="12192" y="6096"/>
                                        <a:pt x="10668" y="7620"/>
                                      </a:cubicBezTo>
                                      <a:cubicBezTo>
                                        <a:pt x="7620" y="9144"/>
                                        <a:pt x="7620" y="10668"/>
                                        <a:pt x="7620" y="13716"/>
                                      </a:cubicBezTo>
                                      <a:cubicBezTo>
                                        <a:pt x="7620" y="15240"/>
                                        <a:pt x="7620" y="18288"/>
                                        <a:pt x="9144" y="19812"/>
                                      </a:cubicBezTo>
                                      <a:cubicBezTo>
                                        <a:pt x="10668" y="21336"/>
                                        <a:pt x="13716" y="22860"/>
                                        <a:pt x="18288" y="24384"/>
                                      </a:cubicBezTo>
                                      <a:lnTo>
                                        <a:pt x="28956" y="30480"/>
                                      </a:lnTo>
                                      <a:cubicBezTo>
                                        <a:pt x="38100" y="33528"/>
                                        <a:pt x="42672" y="39624"/>
                                        <a:pt x="42672" y="47244"/>
                                      </a:cubicBezTo>
                                      <a:cubicBezTo>
                                        <a:pt x="42672" y="53340"/>
                                        <a:pt x="39624" y="57912"/>
                                        <a:pt x="35052" y="60960"/>
                                      </a:cubicBezTo>
                                      <a:cubicBezTo>
                                        <a:pt x="32004" y="64008"/>
                                        <a:pt x="25908" y="65532"/>
                                        <a:pt x="21336" y="65532"/>
                                      </a:cubicBezTo>
                                      <a:cubicBezTo>
                                        <a:pt x="16764" y="65532"/>
                                        <a:pt x="12192" y="65532"/>
                                        <a:pt x="7620" y="64008"/>
                                      </a:cubicBezTo>
                                      <a:cubicBezTo>
                                        <a:pt x="6096" y="64008"/>
                                        <a:pt x="4572" y="62484"/>
                                        <a:pt x="3048" y="62484"/>
                                      </a:cubicBezTo>
                                      <a:cubicBezTo>
                                        <a:pt x="3048" y="62484"/>
                                        <a:pt x="1524" y="64008"/>
                                        <a:pt x="1524" y="65532"/>
                                      </a:cubicBezTo>
                                      <a:lnTo>
                                        <a:pt x="0" y="65532"/>
                                      </a:lnTo>
                                      <a:lnTo>
                                        <a:pt x="0" y="44196"/>
                                      </a:lnTo>
                                      <a:lnTo>
                                        <a:pt x="1524" y="44196"/>
                                      </a:lnTo>
                                      <a:cubicBezTo>
                                        <a:pt x="3048" y="50292"/>
                                        <a:pt x="4572" y="54864"/>
                                        <a:pt x="9144" y="57912"/>
                                      </a:cubicBezTo>
                                      <a:cubicBezTo>
                                        <a:pt x="12192" y="59436"/>
                                        <a:pt x="16764" y="60960"/>
                                        <a:pt x="21336" y="60960"/>
                                      </a:cubicBezTo>
                                      <a:cubicBezTo>
                                        <a:pt x="24384" y="60960"/>
                                        <a:pt x="25908" y="60960"/>
                                        <a:pt x="28956" y="59436"/>
                                      </a:cubicBezTo>
                                      <a:cubicBezTo>
                                        <a:pt x="30480" y="56388"/>
                                        <a:pt x="32004" y="54864"/>
                                        <a:pt x="32004" y="51816"/>
                                      </a:cubicBezTo>
                                      <a:cubicBezTo>
                                        <a:pt x="32004" y="48768"/>
                                        <a:pt x="30480" y="47244"/>
                                        <a:pt x="28956" y="44196"/>
                                      </a:cubicBezTo>
                                      <a:cubicBezTo>
                                        <a:pt x="25908" y="42672"/>
                                        <a:pt x="22860" y="39624"/>
                                        <a:pt x="15240" y="36576"/>
                                      </a:cubicBezTo>
                                      <a:cubicBezTo>
                                        <a:pt x="9144" y="33528"/>
                                        <a:pt x="4572" y="30480"/>
                                        <a:pt x="3048" y="28956"/>
                                      </a:cubicBezTo>
                                      <a:cubicBezTo>
                                        <a:pt x="0" y="25908"/>
                                        <a:pt x="0" y="22860"/>
                                        <a:pt x="0" y="18288"/>
                                      </a:cubicBezTo>
                                      <a:cubicBezTo>
                                        <a:pt x="0" y="13716"/>
                                        <a:pt x="1524" y="9144"/>
                                        <a:pt x="4572" y="6096"/>
                                      </a:cubicBezTo>
                                      <a:cubicBezTo>
                                        <a:pt x="9144" y="1524"/>
                                        <a:pt x="13716" y="0"/>
                                        <a:pt x="19812" y="0"/>
                                      </a:cubicBezTo>
                                      <a:close/>
                                    </a:path>
                                  </a:pathLst>
                                </a:custGeom>
                                <a:solidFill>
                                  <a:srgbClr val="000000"/>
                                </a:solidFill>
                                <a:ln w="0" cap="flat">
                                  <a:noFill/>
                                  <a:miter lim="127000"/>
                                </a:ln>
                                <a:effectLst/>
                              </wps:spPr>
                              <wps:bodyPr/>
                            </wps:wsp>
                            <wps:wsp>
                              <wps:cNvPr id="61848" name="Shape 61848"/>
                              <wps:cNvSpPr/>
                              <wps:spPr>
                                <a:xfrm>
                                  <a:off x="655320" y="32004"/>
                                  <a:ext cx="42672" cy="65532"/>
                                </a:xfrm>
                                <a:custGeom>
                                  <a:avLst/>
                                  <a:gdLst/>
                                  <a:ahLst/>
                                  <a:cxnLst/>
                                  <a:rect l="0" t="0" r="0" b="0"/>
                                  <a:pathLst>
                                    <a:path w="42672" h="65532">
                                      <a:moveTo>
                                        <a:pt x="19812" y="0"/>
                                      </a:moveTo>
                                      <a:cubicBezTo>
                                        <a:pt x="22860" y="0"/>
                                        <a:pt x="25908" y="1524"/>
                                        <a:pt x="28956" y="3048"/>
                                      </a:cubicBezTo>
                                      <a:cubicBezTo>
                                        <a:pt x="32004" y="3048"/>
                                        <a:pt x="33528" y="3048"/>
                                        <a:pt x="33528" y="3048"/>
                                      </a:cubicBezTo>
                                      <a:cubicBezTo>
                                        <a:pt x="35052" y="3048"/>
                                        <a:pt x="35052" y="3048"/>
                                        <a:pt x="35052" y="3048"/>
                                      </a:cubicBezTo>
                                      <a:cubicBezTo>
                                        <a:pt x="36576" y="3048"/>
                                        <a:pt x="36576" y="1524"/>
                                        <a:pt x="36576" y="0"/>
                                      </a:cubicBezTo>
                                      <a:lnTo>
                                        <a:pt x="38100" y="0"/>
                                      </a:lnTo>
                                      <a:lnTo>
                                        <a:pt x="38100" y="21336"/>
                                      </a:lnTo>
                                      <a:lnTo>
                                        <a:pt x="36576" y="21336"/>
                                      </a:lnTo>
                                      <a:cubicBezTo>
                                        <a:pt x="35052" y="15240"/>
                                        <a:pt x="33528" y="10668"/>
                                        <a:pt x="30480" y="9144"/>
                                      </a:cubicBezTo>
                                      <a:cubicBezTo>
                                        <a:pt x="27432" y="6096"/>
                                        <a:pt x="24384" y="4572"/>
                                        <a:pt x="19812" y="4572"/>
                                      </a:cubicBezTo>
                                      <a:cubicBezTo>
                                        <a:pt x="16764" y="4572"/>
                                        <a:pt x="13716" y="6096"/>
                                        <a:pt x="10668" y="7620"/>
                                      </a:cubicBezTo>
                                      <a:cubicBezTo>
                                        <a:pt x="9144" y="9144"/>
                                        <a:pt x="7620" y="10668"/>
                                        <a:pt x="7620" y="13716"/>
                                      </a:cubicBezTo>
                                      <a:cubicBezTo>
                                        <a:pt x="7620" y="15240"/>
                                        <a:pt x="9144" y="18288"/>
                                        <a:pt x="10668" y="19812"/>
                                      </a:cubicBezTo>
                                      <a:cubicBezTo>
                                        <a:pt x="12192" y="21336"/>
                                        <a:pt x="15240" y="22860"/>
                                        <a:pt x="19812" y="24384"/>
                                      </a:cubicBezTo>
                                      <a:lnTo>
                                        <a:pt x="28956" y="30480"/>
                                      </a:lnTo>
                                      <a:cubicBezTo>
                                        <a:pt x="38100" y="33528"/>
                                        <a:pt x="42672" y="39624"/>
                                        <a:pt x="42672" y="47244"/>
                                      </a:cubicBezTo>
                                      <a:cubicBezTo>
                                        <a:pt x="42672" y="53340"/>
                                        <a:pt x="41148" y="57912"/>
                                        <a:pt x="36576" y="60960"/>
                                      </a:cubicBezTo>
                                      <a:cubicBezTo>
                                        <a:pt x="32004" y="64008"/>
                                        <a:pt x="27432" y="65532"/>
                                        <a:pt x="21336" y="65532"/>
                                      </a:cubicBezTo>
                                      <a:cubicBezTo>
                                        <a:pt x="18288" y="65532"/>
                                        <a:pt x="13716" y="65532"/>
                                        <a:pt x="9144" y="64008"/>
                                      </a:cubicBezTo>
                                      <a:cubicBezTo>
                                        <a:pt x="7620" y="64008"/>
                                        <a:pt x="6096" y="62484"/>
                                        <a:pt x="4572" y="62484"/>
                                      </a:cubicBezTo>
                                      <a:cubicBezTo>
                                        <a:pt x="3048" y="62484"/>
                                        <a:pt x="3048" y="64008"/>
                                        <a:pt x="1524" y="65532"/>
                                      </a:cubicBezTo>
                                      <a:lnTo>
                                        <a:pt x="0" y="65532"/>
                                      </a:lnTo>
                                      <a:lnTo>
                                        <a:pt x="0" y="44196"/>
                                      </a:lnTo>
                                      <a:lnTo>
                                        <a:pt x="1524" y="44196"/>
                                      </a:lnTo>
                                      <a:cubicBezTo>
                                        <a:pt x="3048" y="50292"/>
                                        <a:pt x="6096" y="54864"/>
                                        <a:pt x="9144" y="57912"/>
                                      </a:cubicBezTo>
                                      <a:cubicBezTo>
                                        <a:pt x="13716" y="59436"/>
                                        <a:pt x="16764" y="60960"/>
                                        <a:pt x="21336" y="60960"/>
                                      </a:cubicBezTo>
                                      <a:cubicBezTo>
                                        <a:pt x="24384" y="60960"/>
                                        <a:pt x="27432" y="60960"/>
                                        <a:pt x="28956" y="59436"/>
                                      </a:cubicBezTo>
                                      <a:cubicBezTo>
                                        <a:pt x="32004" y="56388"/>
                                        <a:pt x="32004" y="54864"/>
                                        <a:pt x="32004" y="51816"/>
                                      </a:cubicBezTo>
                                      <a:cubicBezTo>
                                        <a:pt x="32004" y="48768"/>
                                        <a:pt x="32004" y="47244"/>
                                        <a:pt x="28956" y="44196"/>
                                      </a:cubicBezTo>
                                      <a:cubicBezTo>
                                        <a:pt x="27432" y="42672"/>
                                        <a:pt x="22860" y="39624"/>
                                        <a:pt x="16764" y="36576"/>
                                      </a:cubicBezTo>
                                      <a:cubicBezTo>
                                        <a:pt x="10668" y="33528"/>
                                        <a:pt x="6096" y="30480"/>
                                        <a:pt x="3048" y="28956"/>
                                      </a:cubicBezTo>
                                      <a:cubicBezTo>
                                        <a:pt x="1524" y="25908"/>
                                        <a:pt x="0" y="22860"/>
                                        <a:pt x="0" y="18288"/>
                                      </a:cubicBezTo>
                                      <a:cubicBezTo>
                                        <a:pt x="0" y="13716"/>
                                        <a:pt x="3048" y="9144"/>
                                        <a:pt x="6096" y="6096"/>
                                      </a:cubicBezTo>
                                      <a:cubicBezTo>
                                        <a:pt x="9144" y="1524"/>
                                        <a:pt x="13716" y="0"/>
                                        <a:pt x="19812" y="0"/>
                                      </a:cubicBezTo>
                                      <a:close/>
                                    </a:path>
                                  </a:pathLst>
                                </a:custGeom>
                                <a:solidFill>
                                  <a:srgbClr val="000000"/>
                                </a:solidFill>
                                <a:ln w="0" cap="flat">
                                  <a:noFill/>
                                  <a:miter lim="127000"/>
                                </a:ln>
                                <a:effectLst/>
                              </wps:spPr>
                              <wps:bodyPr/>
                            </wps:wsp>
                            <wps:wsp>
                              <wps:cNvPr id="61849" name="Shape 61849"/>
                              <wps:cNvSpPr/>
                              <wps:spPr>
                                <a:xfrm>
                                  <a:off x="705612" y="32004"/>
                                  <a:ext cx="36576" cy="92964"/>
                                </a:xfrm>
                                <a:custGeom>
                                  <a:avLst/>
                                  <a:gdLst/>
                                  <a:ahLst/>
                                  <a:cxnLst/>
                                  <a:rect l="0" t="0" r="0" b="0"/>
                                  <a:pathLst>
                                    <a:path w="36576" h="92964">
                                      <a:moveTo>
                                        <a:pt x="18288" y="0"/>
                                      </a:moveTo>
                                      <a:lnTo>
                                        <a:pt x="21336" y="0"/>
                                      </a:lnTo>
                                      <a:lnTo>
                                        <a:pt x="21336" y="15240"/>
                                      </a:lnTo>
                                      <a:cubicBezTo>
                                        <a:pt x="24384" y="9144"/>
                                        <a:pt x="27432" y="6096"/>
                                        <a:pt x="30480" y="3048"/>
                                      </a:cubicBezTo>
                                      <a:lnTo>
                                        <a:pt x="36576" y="1306"/>
                                      </a:lnTo>
                                      <a:lnTo>
                                        <a:pt x="36576" y="10015"/>
                                      </a:lnTo>
                                      <a:lnTo>
                                        <a:pt x="35052" y="9144"/>
                                      </a:lnTo>
                                      <a:cubicBezTo>
                                        <a:pt x="33528" y="9144"/>
                                        <a:pt x="32004" y="10668"/>
                                        <a:pt x="28956" y="10668"/>
                                      </a:cubicBezTo>
                                      <a:cubicBezTo>
                                        <a:pt x="27432" y="12192"/>
                                        <a:pt x="25908" y="15240"/>
                                        <a:pt x="21336" y="18288"/>
                                      </a:cubicBezTo>
                                      <a:lnTo>
                                        <a:pt x="21336" y="41148"/>
                                      </a:lnTo>
                                      <a:cubicBezTo>
                                        <a:pt x="21336" y="47244"/>
                                        <a:pt x="21336" y="50292"/>
                                        <a:pt x="22860" y="51816"/>
                                      </a:cubicBezTo>
                                      <a:cubicBezTo>
                                        <a:pt x="22860" y="54864"/>
                                        <a:pt x="24384" y="56388"/>
                                        <a:pt x="25908" y="57912"/>
                                      </a:cubicBezTo>
                                      <a:cubicBezTo>
                                        <a:pt x="28956" y="60960"/>
                                        <a:pt x="32004" y="60960"/>
                                        <a:pt x="36576" y="60960"/>
                                      </a:cubicBezTo>
                                      <a:lnTo>
                                        <a:pt x="36576" y="65532"/>
                                      </a:lnTo>
                                      <a:cubicBezTo>
                                        <a:pt x="33528" y="65532"/>
                                        <a:pt x="30480" y="65532"/>
                                        <a:pt x="27432" y="64008"/>
                                      </a:cubicBezTo>
                                      <a:cubicBezTo>
                                        <a:pt x="25908" y="64008"/>
                                        <a:pt x="24384" y="62484"/>
                                        <a:pt x="21336" y="59436"/>
                                      </a:cubicBezTo>
                                      <a:lnTo>
                                        <a:pt x="21336" y="79248"/>
                                      </a:lnTo>
                                      <a:cubicBezTo>
                                        <a:pt x="21336" y="83820"/>
                                        <a:pt x="21336" y="86868"/>
                                        <a:pt x="22860" y="88392"/>
                                      </a:cubicBezTo>
                                      <a:cubicBezTo>
                                        <a:pt x="22860" y="89916"/>
                                        <a:pt x="22860" y="89916"/>
                                        <a:pt x="24384" y="91440"/>
                                      </a:cubicBezTo>
                                      <a:cubicBezTo>
                                        <a:pt x="25908" y="91440"/>
                                        <a:pt x="27432" y="91440"/>
                                        <a:pt x="30480" y="91440"/>
                                      </a:cubicBezTo>
                                      <a:lnTo>
                                        <a:pt x="30480" y="92964"/>
                                      </a:lnTo>
                                      <a:lnTo>
                                        <a:pt x="0" y="92964"/>
                                      </a:lnTo>
                                      <a:lnTo>
                                        <a:pt x="0" y="91440"/>
                                      </a:lnTo>
                                      <a:lnTo>
                                        <a:pt x="1524" y="91440"/>
                                      </a:lnTo>
                                      <a:cubicBezTo>
                                        <a:pt x="3048" y="91440"/>
                                        <a:pt x="6096" y="91440"/>
                                        <a:pt x="7620" y="89916"/>
                                      </a:cubicBezTo>
                                      <a:cubicBezTo>
                                        <a:pt x="7620" y="89916"/>
                                        <a:pt x="7620" y="89916"/>
                                        <a:pt x="9144" y="88392"/>
                                      </a:cubicBezTo>
                                      <a:cubicBezTo>
                                        <a:pt x="9144" y="86868"/>
                                        <a:pt x="9144" y="83820"/>
                                        <a:pt x="9144" y="79248"/>
                                      </a:cubicBezTo>
                                      <a:lnTo>
                                        <a:pt x="9144" y="19812"/>
                                      </a:lnTo>
                                      <a:cubicBezTo>
                                        <a:pt x="9144" y="16764"/>
                                        <a:pt x="9144" y="13716"/>
                                        <a:pt x="9144" y="12192"/>
                                      </a:cubicBezTo>
                                      <a:cubicBezTo>
                                        <a:pt x="9144" y="10668"/>
                                        <a:pt x="7620" y="10668"/>
                                        <a:pt x="7620" y="9144"/>
                                      </a:cubicBezTo>
                                      <a:cubicBezTo>
                                        <a:pt x="6096" y="9144"/>
                                        <a:pt x="6096" y="9144"/>
                                        <a:pt x="4572" y="9144"/>
                                      </a:cubicBezTo>
                                      <a:cubicBezTo>
                                        <a:pt x="3048" y="9144"/>
                                        <a:pt x="3048" y="9144"/>
                                        <a:pt x="1524" y="9144"/>
                                      </a:cubicBezTo>
                                      <a:lnTo>
                                        <a:pt x="0" y="7620"/>
                                      </a:lnTo>
                                      <a:lnTo>
                                        <a:pt x="18288" y="0"/>
                                      </a:lnTo>
                                      <a:close/>
                                    </a:path>
                                  </a:pathLst>
                                </a:custGeom>
                                <a:solidFill>
                                  <a:srgbClr val="000000"/>
                                </a:solidFill>
                                <a:ln w="0" cap="flat">
                                  <a:noFill/>
                                  <a:miter lim="127000"/>
                                </a:ln>
                                <a:effectLst/>
                              </wps:spPr>
                              <wps:bodyPr/>
                            </wps:wsp>
                            <wps:wsp>
                              <wps:cNvPr id="61850" name="Shape 61850"/>
                              <wps:cNvSpPr/>
                              <wps:spPr>
                                <a:xfrm>
                                  <a:off x="742188" y="32004"/>
                                  <a:ext cx="27432" cy="65532"/>
                                </a:xfrm>
                                <a:custGeom>
                                  <a:avLst/>
                                  <a:gdLst/>
                                  <a:ahLst/>
                                  <a:cxnLst/>
                                  <a:rect l="0" t="0" r="0" b="0"/>
                                  <a:pathLst>
                                    <a:path w="27432" h="65532">
                                      <a:moveTo>
                                        <a:pt x="4572" y="0"/>
                                      </a:moveTo>
                                      <a:cubicBezTo>
                                        <a:pt x="10668" y="0"/>
                                        <a:pt x="15240" y="3048"/>
                                        <a:pt x="19812" y="7620"/>
                                      </a:cubicBezTo>
                                      <a:cubicBezTo>
                                        <a:pt x="24384" y="13716"/>
                                        <a:pt x="27432" y="21336"/>
                                        <a:pt x="27432" y="30480"/>
                                      </a:cubicBezTo>
                                      <a:cubicBezTo>
                                        <a:pt x="27432" y="41148"/>
                                        <a:pt x="24384" y="50292"/>
                                        <a:pt x="18288" y="57912"/>
                                      </a:cubicBezTo>
                                      <a:cubicBezTo>
                                        <a:pt x="13716" y="62484"/>
                                        <a:pt x="7620" y="65532"/>
                                        <a:pt x="0" y="65532"/>
                                      </a:cubicBezTo>
                                      <a:lnTo>
                                        <a:pt x="0" y="60960"/>
                                      </a:lnTo>
                                      <a:cubicBezTo>
                                        <a:pt x="3048" y="60960"/>
                                        <a:pt x="7620" y="59436"/>
                                        <a:pt x="10668" y="56388"/>
                                      </a:cubicBezTo>
                                      <a:cubicBezTo>
                                        <a:pt x="13716" y="51816"/>
                                        <a:pt x="15240" y="45720"/>
                                        <a:pt x="15240" y="36576"/>
                                      </a:cubicBezTo>
                                      <a:cubicBezTo>
                                        <a:pt x="15240" y="27432"/>
                                        <a:pt x="13716" y="19812"/>
                                        <a:pt x="9144" y="15240"/>
                                      </a:cubicBezTo>
                                      <a:lnTo>
                                        <a:pt x="0" y="10015"/>
                                      </a:lnTo>
                                      <a:lnTo>
                                        <a:pt x="0" y="1306"/>
                                      </a:lnTo>
                                      <a:lnTo>
                                        <a:pt x="4572" y="0"/>
                                      </a:lnTo>
                                      <a:close/>
                                    </a:path>
                                  </a:pathLst>
                                </a:custGeom>
                                <a:solidFill>
                                  <a:srgbClr val="000000"/>
                                </a:solidFill>
                                <a:ln w="0" cap="flat">
                                  <a:noFill/>
                                  <a:miter lim="127000"/>
                                </a:ln>
                                <a:effectLst/>
                              </wps:spPr>
                              <wps:bodyPr/>
                            </wps:wsp>
                            <wps:wsp>
                              <wps:cNvPr id="61851" name="Shape 61851"/>
                              <wps:cNvSpPr/>
                              <wps:spPr>
                                <a:xfrm>
                                  <a:off x="780288" y="32004"/>
                                  <a:ext cx="30480" cy="64008"/>
                                </a:xfrm>
                                <a:custGeom>
                                  <a:avLst/>
                                  <a:gdLst/>
                                  <a:ahLst/>
                                  <a:cxnLst/>
                                  <a:rect l="0" t="0" r="0" b="0"/>
                                  <a:pathLst>
                                    <a:path w="30480" h="64008">
                                      <a:moveTo>
                                        <a:pt x="18288" y="0"/>
                                      </a:moveTo>
                                      <a:lnTo>
                                        <a:pt x="21336" y="0"/>
                                      </a:lnTo>
                                      <a:lnTo>
                                        <a:pt x="21336" y="50292"/>
                                      </a:lnTo>
                                      <a:cubicBezTo>
                                        <a:pt x="21336" y="54864"/>
                                        <a:pt x="21336" y="57912"/>
                                        <a:pt x="21336" y="59436"/>
                                      </a:cubicBezTo>
                                      <a:cubicBezTo>
                                        <a:pt x="22860" y="60960"/>
                                        <a:pt x="22860" y="60960"/>
                                        <a:pt x="24384" y="62484"/>
                                      </a:cubicBezTo>
                                      <a:cubicBezTo>
                                        <a:pt x="25908" y="62484"/>
                                        <a:pt x="27432" y="62484"/>
                                        <a:pt x="30480" y="62484"/>
                                      </a:cubicBezTo>
                                      <a:lnTo>
                                        <a:pt x="30480" y="64008"/>
                                      </a:lnTo>
                                      <a:lnTo>
                                        <a:pt x="0" y="64008"/>
                                      </a:lnTo>
                                      <a:lnTo>
                                        <a:pt x="0" y="62484"/>
                                      </a:lnTo>
                                      <a:cubicBezTo>
                                        <a:pt x="3048" y="62484"/>
                                        <a:pt x="4572" y="62484"/>
                                        <a:pt x="6096" y="62484"/>
                                      </a:cubicBezTo>
                                      <a:cubicBezTo>
                                        <a:pt x="6096" y="60960"/>
                                        <a:pt x="7620" y="60960"/>
                                        <a:pt x="7620" y="59436"/>
                                      </a:cubicBezTo>
                                      <a:cubicBezTo>
                                        <a:pt x="9144" y="57912"/>
                                        <a:pt x="9144" y="54864"/>
                                        <a:pt x="9144" y="50292"/>
                                      </a:cubicBezTo>
                                      <a:lnTo>
                                        <a:pt x="9144" y="25908"/>
                                      </a:lnTo>
                                      <a:cubicBezTo>
                                        <a:pt x="9144" y="19812"/>
                                        <a:pt x="9144" y="15240"/>
                                        <a:pt x="9144" y="12192"/>
                                      </a:cubicBezTo>
                                      <a:cubicBezTo>
                                        <a:pt x="7620" y="10668"/>
                                        <a:pt x="7620" y="10668"/>
                                        <a:pt x="7620" y="9144"/>
                                      </a:cubicBezTo>
                                      <a:cubicBezTo>
                                        <a:pt x="6096" y="9144"/>
                                        <a:pt x="6096" y="9144"/>
                                        <a:pt x="4572" y="9144"/>
                                      </a:cubicBezTo>
                                      <a:cubicBezTo>
                                        <a:pt x="3048" y="9144"/>
                                        <a:pt x="3048" y="9144"/>
                                        <a:pt x="0" y="9144"/>
                                      </a:cubicBezTo>
                                      <a:lnTo>
                                        <a:pt x="0" y="7620"/>
                                      </a:lnTo>
                                      <a:lnTo>
                                        <a:pt x="18288" y="0"/>
                                      </a:lnTo>
                                      <a:close/>
                                    </a:path>
                                  </a:pathLst>
                                </a:custGeom>
                                <a:solidFill>
                                  <a:srgbClr val="000000"/>
                                </a:solidFill>
                                <a:ln w="0" cap="flat">
                                  <a:noFill/>
                                  <a:miter lim="127000"/>
                                </a:ln>
                                <a:effectLst/>
                              </wps:spPr>
                              <wps:bodyPr/>
                            </wps:wsp>
                            <wps:wsp>
                              <wps:cNvPr id="61852" name="Shape 61852"/>
                              <wps:cNvSpPr/>
                              <wps:spPr>
                                <a:xfrm>
                                  <a:off x="787908" y="0"/>
                                  <a:ext cx="15240" cy="15240"/>
                                </a:xfrm>
                                <a:custGeom>
                                  <a:avLst/>
                                  <a:gdLst/>
                                  <a:ahLst/>
                                  <a:cxnLst/>
                                  <a:rect l="0" t="0" r="0" b="0"/>
                                  <a:pathLst>
                                    <a:path w="15240" h="15240">
                                      <a:moveTo>
                                        <a:pt x="7620" y="0"/>
                                      </a:moveTo>
                                      <a:cubicBezTo>
                                        <a:pt x="9144" y="0"/>
                                        <a:pt x="12192" y="1524"/>
                                        <a:pt x="12192" y="3048"/>
                                      </a:cubicBezTo>
                                      <a:cubicBezTo>
                                        <a:pt x="13716" y="4572"/>
                                        <a:pt x="15240" y="6096"/>
                                        <a:pt x="15240" y="7620"/>
                                      </a:cubicBezTo>
                                      <a:cubicBezTo>
                                        <a:pt x="15240" y="10668"/>
                                        <a:pt x="13716" y="12192"/>
                                        <a:pt x="12192" y="13716"/>
                                      </a:cubicBezTo>
                                      <a:cubicBezTo>
                                        <a:pt x="12192" y="15240"/>
                                        <a:pt x="9144" y="15240"/>
                                        <a:pt x="7620" y="15240"/>
                                      </a:cubicBezTo>
                                      <a:cubicBezTo>
                                        <a:pt x="6096" y="15240"/>
                                        <a:pt x="3048" y="15240"/>
                                        <a:pt x="1524" y="13716"/>
                                      </a:cubicBezTo>
                                      <a:cubicBezTo>
                                        <a:pt x="0" y="12192"/>
                                        <a:pt x="0" y="10668"/>
                                        <a:pt x="0" y="7620"/>
                                      </a:cubicBezTo>
                                      <a:cubicBezTo>
                                        <a:pt x="0" y="6096"/>
                                        <a:pt x="0" y="4572"/>
                                        <a:pt x="1524" y="3048"/>
                                      </a:cubicBezTo>
                                      <a:cubicBezTo>
                                        <a:pt x="3048" y="1524"/>
                                        <a:pt x="6096" y="0"/>
                                        <a:pt x="7620" y="0"/>
                                      </a:cubicBezTo>
                                      <a:close/>
                                    </a:path>
                                  </a:pathLst>
                                </a:custGeom>
                                <a:solidFill>
                                  <a:srgbClr val="000000"/>
                                </a:solidFill>
                                <a:ln w="0" cap="flat">
                                  <a:noFill/>
                                  <a:miter lim="127000"/>
                                </a:ln>
                                <a:effectLst/>
                              </wps:spPr>
                              <wps:bodyPr/>
                            </wps:wsp>
                            <wps:wsp>
                              <wps:cNvPr id="61853" name="Shape 61853"/>
                              <wps:cNvSpPr/>
                              <wps:spPr>
                                <a:xfrm>
                                  <a:off x="816864" y="34466"/>
                                  <a:ext cx="23622" cy="61483"/>
                                </a:xfrm>
                                <a:custGeom>
                                  <a:avLst/>
                                  <a:gdLst/>
                                  <a:ahLst/>
                                  <a:cxnLst/>
                                  <a:rect l="0" t="0" r="0" b="0"/>
                                  <a:pathLst>
                                    <a:path w="23622" h="61483">
                                      <a:moveTo>
                                        <a:pt x="23622" y="0"/>
                                      </a:moveTo>
                                      <a:lnTo>
                                        <a:pt x="23622" y="3090"/>
                                      </a:lnTo>
                                      <a:lnTo>
                                        <a:pt x="15240" y="6682"/>
                                      </a:lnTo>
                                      <a:cubicBezTo>
                                        <a:pt x="12192" y="9730"/>
                                        <a:pt x="10668" y="14302"/>
                                        <a:pt x="9144" y="18874"/>
                                      </a:cubicBezTo>
                                      <a:lnTo>
                                        <a:pt x="23622" y="18874"/>
                                      </a:lnTo>
                                      <a:lnTo>
                                        <a:pt x="23622" y="23446"/>
                                      </a:lnTo>
                                      <a:lnTo>
                                        <a:pt x="9144" y="23446"/>
                                      </a:lnTo>
                                      <a:cubicBezTo>
                                        <a:pt x="9144" y="32590"/>
                                        <a:pt x="12192" y="38686"/>
                                        <a:pt x="16764" y="44782"/>
                                      </a:cubicBezTo>
                                      <a:lnTo>
                                        <a:pt x="23622" y="47526"/>
                                      </a:lnTo>
                                      <a:lnTo>
                                        <a:pt x="23622" y="61483"/>
                                      </a:lnTo>
                                      <a:lnTo>
                                        <a:pt x="9144" y="55450"/>
                                      </a:lnTo>
                                      <a:cubicBezTo>
                                        <a:pt x="3048" y="49354"/>
                                        <a:pt x="0" y="41734"/>
                                        <a:pt x="0" y="31066"/>
                                      </a:cubicBezTo>
                                      <a:cubicBezTo>
                                        <a:pt x="0" y="20398"/>
                                        <a:pt x="3048" y="12778"/>
                                        <a:pt x="9144" y="6682"/>
                                      </a:cubicBezTo>
                                      <a:lnTo>
                                        <a:pt x="23622" y="0"/>
                                      </a:lnTo>
                                      <a:close/>
                                    </a:path>
                                  </a:pathLst>
                                </a:custGeom>
                                <a:solidFill>
                                  <a:srgbClr val="000000"/>
                                </a:solidFill>
                                <a:ln w="0" cap="flat">
                                  <a:noFill/>
                                  <a:miter lim="127000"/>
                                </a:ln>
                                <a:effectLst/>
                              </wps:spPr>
                              <wps:bodyPr/>
                            </wps:wsp>
                            <wps:wsp>
                              <wps:cNvPr id="61854" name="Shape 61854"/>
                              <wps:cNvSpPr/>
                              <wps:spPr>
                                <a:xfrm>
                                  <a:off x="840486" y="71628"/>
                                  <a:ext cx="28194" cy="25908"/>
                                </a:xfrm>
                                <a:custGeom>
                                  <a:avLst/>
                                  <a:gdLst/>
                                  <a:ahLst/>
                                  <a:cxnLst/>
                                  <a:rect l="0" t="0" r="0" b="0"/>
                                  <a:pathLst>
                                    <a:path w="28194" h="25908">
                                      <a:moveTo>
                                        <a:pt x="26670" y="0"/>
                                      </a:moveTo>
                                      <a:lnTo>
                                        <a:pt x="28194" y="1524"/>
                                      </a:lnTo>
                                      <a:cubicBezTo>
                                        <a:pt x="28194" y="9144"/>
                                        <a:pt x="25146" y="13716"/>
                                        <a:pt x="20574" y="19812"/>
                                      </a:cubicBezTo>
                                      <a:cubicBezTo>
                                        <a:pt x="16002" y="24384"/>
                                        <a:pt x="9906" y="25908"/>
                                        <a:pt x="3809" y="25908"/>
                                      </a:cubicBezTo>
                                      <a:lnTo>
                                        <a:pt x="0" y="24321"/>
                                      </a:lnTo>
                                      <a:lnTo>
                                        <a:pt x="0" y="10363"/>
                                      </a:lnTo>
                                      <a:lnTo>
                                        <a:pt x="8382" y="13716"/>
                                      </a:lnTo>
                                      <a:cubicBezTo>
                                        <a:pt x="12953" y="13716"/>
                                        <a:pt x="16002" y="13716"/>
                                        <a:pt x="19050" y="12192"/>
                                      </a:cubicBezTo>
                                      <a:cubicBezTo>
                                        <a:pt x="22097" y="9144"/>
                                        <a:pt x="25146" y="6096"/>
                                        <a:pt x="26670" y="0"/>
                                      </a:cubicBezTo>
                                      <a:close/>
                                    </a:path>
                                  </a:pathLst>
                                </a:custGeom>
                                <a:solidFill>
                                  <a:srgbClr val="000000"/>
                                </a:solidFill>
                                <a:ln w="0" cap="flat">
                                  <a:noFill/>
                                  <a:miter lim="127000"/>
                                </a:ln>
                                <a:effectLst/>
                              </wps:spPr>
                              <wps:bodyPr/>
                            </wps:wsp>
                            <wps:wsp>
                              <wps:cNvPr id="61855" name="Shape 61855"/>
                              <wps:cNvSpPr/>
                              <wps:spPr>
                                <a:xfrm>
                                  <a:off x="840486" y="32004"/>
                                  <a:ext cx="28194" cy="25908"/>
                                </a:xfrm>
                                <a:custGeom>
                                  <a:avLst/>
                                  <a:gdLst/>
                                  <a:ahLst/>
                                  <a:cxnLst/>
                                  <a:rect l="0" t="0" r="0" b="0"/>
                                  <a:pathLst>
                                    <a:path w="28194" h="25908">
                                      <a:moveTo>
                                        <a:pt x="5334" y="0"/>
                                      </a:moveTo>
                                      <a:cubicBezTo>
                                        <a:pt x="12953" y="0"/>
                                        <a:pt x="17526" y="3048"/>
                                        <a:pt x="22097" y="7620"/>
                                      </a:cubicBezTo>
                                      <a:cubicBezTo>
                                        <a:pt x="26670" y="12192"/>
                                        <a:pt x="28194" y="18288"/>
                                        <a:pt x="28194" y="25908"/>
                                      </a:cubicBezTo>
                                      <a:lnTo>
                                        <a:pt x="0" y="25908"/>
                                      </a:lnTo>
                                      <a:lnTo>
                                        <a:pt x="0" y="21336"/>
                                      </a:lnTo>
                                      <a:lnTo>
                                        <a:pt x="14478" y="21336"/>
                                      </a:lnTo>
                                      <a:cubicBezTo>
                                        <a:pt x="14478" y="18288"/>
                                        <a:pt x="14478" y="15240"/>
                                        <a:pt x="14478" y="13716"/>
                                      </a:cubicBezTo>
                                      <a:cubicBezTo>
                                        <a:pt x="12953" y="10668"/>
                                        <a:pt x="11430" y="9144"/>
                                        <a:pt x="8382" y="7620"/>
                                      </a:cubicBezTo>
                                      <a:cubicBezTo>
                                        <a:pt x="6858" y="6096"/>
                                        <a:pt x="3809" y="4572"/>
                                        <a:pt x="2286" y="4572"/>
                                      </a:cubicBezTo>
                                      <a:lnTo>
                                        <a:pt x="0" y="5551"/>
                                      </a:lnTo>
                                      <a:lnTo>
                                        <a:pt x="0" y="2462"/>
                                      </a:lnTo>
                                      <a:lnTo>
                                        <a:pt x="5334" y="0"/>
                                      </a:lnTo>
                                      <a:close/>
                                    </a:path>
                                  </a:pathLst>
                                </a:custGeom>
                                <a:solidFill>
                                  <a:srgbClr val="000000"/>
                                </a:solidFill>
                                <a:ln w="0" cap="flat">
                                  <a:noFill/>
                                  <a:miter lim="127000"/>
                                </a:ln>
                                <a:effectLst/>
                              </wps:spPr>
                              <wps:bodyPr/>
                            </wps:wsp>
                            <wps:wsp>
                              <wps:cNvPr id="61856" name="Shape 61856"/>
                              <wps:cNvSpPr/>
                              <wps:spPr>
                                <a:xfrm>
                                  <a:off x="880872" y="0"/>
                                  <a:ext cx="30480" cy="96012"/>
                                </a:xfrm>
                                <a:custGeom>
                                  <a:avLst/>
                                  <a:gdLst/>
                                  <a:ahLst/>
                                  <a:cxnLst/>
                                  <a:rect l="0" t="0" r="0" b="0"/>
                                  <a:pathLst>
                                    <a:path w="30480" h="96012">
                                      <a:moveTo>
                                        <a:pt x="18288" y="0"/>
                                      </a:moveTo>
                                      <a:lnTo>
                                        <a:pt x="21336" y="0"/>
                                      </a:lnTo>
                                      <a:lnTo>
                                        <a:pt x="21336" y="82296"/>
                                      </a:lnTo>
                                      <a:cubicBezTo>
                                        <a:pt x="21336" y="86868"/>
                                        <a:pt x="21336" y="89916"/>
                                        <a:pt x="22860" y="91440"/>
                                      </a:cubicBezTo>
                                      <a:cubicBezTo>
                                        <a:pt x="22860" y="92964"/>
                                        <a:pt x="22860" y="92964"/>
                                        <a:pt x="24384" y="94488"/>
                                      </a:cubicBezTo>
                                      <a:cubicBezTo>
                                        <a:pt x="25908" y="94488"/>
                                        <a:pt x="27432" y="94488"/>
                                        <a:pt x="30480" y="94488"/>
                                      </a:cubicBezTo>
                                      <a:lnTo>
                                        <a:pt x="30480" y="96012"/>
                                      </a:lnTo>
                                      <a:lnTo>
                                        <a:pt x="0" y="96012"/>
                                      </a:lnTo>
                                      <a:lnTo>
                                        <a:pt x="0" y="94488"/>
                                      </a:lnTo>
                                      <a:cubicBezTo>
                                        <a:pt x="3048" y="94488"/>
                                        <a:pt x="4572" y="94488"/>
                                        <a:pt x="6096" y="94488"/>
                                      </a:cubicBezTo>
                                      <a:cubicBezTo>
                                        <a:pt x="7620" y="92964"/>
                                        <a:pt x="7620" y="92964"/>
                                        <a:pt x="9144" y="91440"/>
                                      </a:cubicBezTo>
                                      <a:cubicBezTo>
                                        <a:pt x="9144" y="89916"/>
                                        <a:pt x="9144" y="86868"/>
                                        <a:pt x="9144" y="82296"/>
                                      </a:cubicBezTo>
                                      <a:lnTo>
                                        <a:pt x="9144" y="25908"/>
                                      </a:lnTo>
                                      <a:cubicBezTo>
                                        <a:pt x="9144" y="19812"/>
                                        <a:pt x="9144" y="15240"/>
                                        <a:pt x="9144" y="12192"/>
                                      </a:cubicBezTo>
                                      <a:cubicBezTo>
                                        <a:pt x="9144" y="10668"/>
                                        <a:pt x="7620" y="10668"/>
                                        <a:pt x="7620" y="9144"/>
                                      </a:cubicBezTo>
                                      <a:cubicBezTo>
                                        <a:pt x="7620" y="9144"/>
                                        <a:pt x="6096" y="9144"/>
                                        <a:pt x="4572" y="9144"/>
                                      </a:cubicBezTo>
                                      <a:cubicBezTo>
                                        <a:pt x="4572" y="9144"/>
                                        <a:pt x="3048" y="9144"/>
                                        <a:pt x="1524" y="9144"/>
                                      </a:cubicBezTo>
                                      <a:lnTo>
                                        <a:pt x="0" y="7620"/>
                                      </a:lnTo>
                                      <a:lnTo>
                                        <a:pt x="18288" y="0"/>
                                      </a:lnTo>
                                      <a:close/>
                                    </a:path>
                                  </a:pathLst>
                                </a:custGeom>
                                <a:solidFill>
                                  <a:srgbClr val="000000"/>
                                </a:solidFill>
                                <a:ln w="0" cap="flat">
                                  <a:noFill/>
                                  <a:miter lim="127000"/>
                                </a:ln>
                                <a:effectLst/>
                              </wps:spPr>
                              <wps:bodyPr/>
                            </wps:wsp>
                            <wps:wsp>
                              <wps:cNvPr id="61857" name="Shape 61857"/>
                              <wps:cNvSpPr/>
                              <wps:spPr>
                                <a:xfrm>
                                  <a:off x="918972" y="33762"/>
                                  <a:ext cx="23622" cy="62821"/>
                                </a:xfrm>
                                <a:custGeom>
                                  <a:avLst/>
                                  <a:gdLst/>
                                  <a:ahLst/>
                                  <a:cxnLst/>
                                  <a:rect l="0" t="0" r="0" b="0"/>
                                  <a:pathLst>
                                    <a:path w="23622" h="62821">
                                      <a:moveTo>
                                        <a:pt x="23622" y="0"/>
                                      </a:moveTo>
                                      <a:lnTo>
                                        <a:pt x="23622" y="3140"/>
                                      </a:lnTo>
                                      <a:lnTo>
                                        <a:pt x="13716" y="7386"/>
                                      </a:lnTo>
                                      <a:cubicBezTo>
                                        <a:pt x="10668" y="10434"/>
                                        <a:pt x="9144" y="15006"/>
                                        <a:pt x="9144" y="19578"/>
                                      </a:cubicBezTo>
                                      <a:lnTo>
                                        <a:pt x="23622" y="19578"/>
                                      </a:lnTo>
                                      <a:lnTo>
                                        <a:pt x="23622" y="24150"/>
                                      </a:lnTo>
                                      <a:lnTo>
                                        <a:pt x="9144" y="24150"/>
                                      </a:lnTo>
                                      <a:cubicBezTo>
                                        <a:pt x="9144" y="33294"/>
                                        <a:pt x="10668" y="39390"/>
                                        <a:pt x="15240" y="45486"/>
                                      </a:cubicBezTo>
                                      <a:lnTo>
                                        <a:pt x="23622" y="48534"/>
                                      </a:lnTo>
                                      <a:lnTo>
                                        <a:pt x="23622" y="62821"/>
                                      </a:lnTo>
                                      <a:lnTo>
                                        <a:pt x="7620" y="56154"/>
                                      </a:lnTo>
                                      <a:cubicBezTo>
                                        <a:pt x="1524" y="50058"/>
                                        <a:pt x="0" y="42438"/>
                                        <a:pt x="0" y="31770"/>
                                      </a:cubicBezTo>
                                      <a:cubicBezTo>
                                        <a:pt x="0" y="21102"/>
                                        <a:pt x="1524" y="13482"/>
                                        <a:pt x="7620" y="7386"/>
                                      </a:cubicBezTo>
                                      <a:lnTo>
                                        <a:pt x="23622" y="0"/>
                                      </a:lnTo>
                                      <a:close/>
                                    </a:path>
                                  </a:pathLst>
                                </a:custGeom>
                                <a:solidFill>
                                  <a:srgbClr val="000000"/>
                                </a:solidFill>
                                <a:ln w="0" cap="flat">
                                  <a:noFill/>
                                  <a:miter lim="127000"/>
                                </a:ln>
                                <a:effectLst/>
                              </wps:spPr>
                              <wps:bodyPr/>
                            </wps:wsp>
                            <wps:wsp>
                              <wps:cNvPr id="61858" name="Shape 61858"/>
                              <wps:cNvSpPr/>
                              <wps:spPr>
                                <a:xfrm>
                                  <a:off x="942594" y="71628"/>
                                  <a:ext cx="28194" cy="25908"/>
                                </a:xfrm>
                                <a:custGeom>
                                  <a:avLst/>
                                  <a:gdLst/>
                                  <a:ahLst/>
                                  <a:cxnLst/>
                                  <a:rect l="0" t="0" r="0" b="0"/>
                                  <a:pathLst>
                                    <a:path w="28194" h="25908">
                                      <a:moveTo>
                                        <a:pt x="26670" y="0"/>
                                      </a:moveTo>
                                      <a:lnTo>
                                        <a:pt x="28194" y="1524"/>
                                      </a:lnTo>
                                      <a:cubicBezTo>
                                        <a:pt x="26670" y="9144"/>
                                        <a:pt x="23622" y="13716"/>
                                        <a:pt x="19050" y="19812"/>
                                      </a:cubicBezTo>
                                      <a:cubicBezTo>
                                        <a:pt x="14478" y="24384"/>
                                        <a:pt x="9906" y="25908"/>
                                        <a:pt x="2286" y="25908"/>
                                      </a:cubicBezTo>
                                      <a:lnTo>
                                        <a:pt x="0" y="24956"/>
                                      </a:lnTo>
                                      <a:lnTo>
                                        <a:pt x="0" y="10668"/>
                                      </a:lnTo>
                                      <a:lnTo>
                                        <a:pt x="8382" y="13716"/>
                                      </a:lnTo>
                                      <a:cubicBezTo>
                                        <a:pt x="11430" y="13716"/>
                                        <a:pt x="16002" y="13716"/>
                                        <a:pt x="19050" y="12192"/>
                                      </a:cubicBezTo>
                                      <a:cubicBezTo>
                                        <a:pt x="22097" y="9144"/>
                                        <a:pt x="23622" y="6096"/>
                                        <a:pt x="26670" y="0"/>
                                      </a:cubicBezTo>
                                      <a:close/>
                                    </a:path>
                                  </a:pathLst>
                                </a:custGeom>
                                <a:solidFill>
                                  <a:srgbClr val="000000"/>
                                </a:solidFill>
                                <a:ln w="0" cap="flat">
                                  <a:noFill/>
                                  <a:miter lim="127000"/>
                                </a:ln>
                                <a:effectLst/>
                              </wps:spPr>
                              <wps:bodyPr/>
                            </wps:wsp>
                            <wps:wsp>
                              <wps:cNvPr id="61859" name="Shape 61859"/>
                              <wps:cNvSpPr/>
                              <wps:spPr>
                                <a:xfrm>
                                  <a:off x="942594" y="32004"/>
                                  <a:ext cx="28194" cy="25908"/>
                                </a:xfrm>
                                <a:custGeom>
                                  <a:avLst/>
                                  <a:gdLst/>
                                  <a:ahLst/>
                                  <a:cxnLst/>
                                  <a:rect l="0" t="0" r="0" b="0"/>
                                  <a:pathLst>
                                    <a:path w="28194" h="25908">
                                      <a:moveTo>
                                        <a:pt x="3809" y="0"/>
                                      </a:moveTo>
                                      <a:cubicBezTo>
                                        <a:pt x="11430" y="0"/>
                                        <a:pt x="16002" y="3048"/>
                                        <a:pt x="20574" y="7620"/>
                                      </a:cubicBezTo>
                                      <a:cubicBezTo>
                                        <a:pt x="25146" y="12192"/>
                                        <a:pt x="28194" y="18288"/>
                                        <a:pt x="28194" y="25908"/>
                                      </a:cubicBezTo>
                                      <a:lnTo>
                                        <a:pt x="0" y="25908"/>
                                      </a:lnTo>
                                      <a:lnTo>
                                        <a:pt x="0" y="21336"/>
                                      </a:lnTo>
                                      <a:lnTo>
                                        <a:pt x="14478" y="21336"/>
                                      </a:lnTo>
                                      <a:cubicBezTo>
                                        <a:pt x="12953" y="18288"/>
                                        <a:pt x="12953" y="15240"/>
                                        <a:pt x="12953" y="13716"/>
                                      </a:cubicBezTo>
                                      <a:cubicBezTo>
                                        <a:pt x="11430" y="10668"/>
                                        <a:pt x="9906" y="9144"/>
                                        <a:pt x="6858" y="7620"/>
                                      </a:cubicBezTo>
                                      <a:cubicBezTo>
                                        <a:pt x="5334" y="6096"/>
                                        <a:pt x="2286" y="4572"/>
                                        <a:pt x="762" y="4572"/>
                                      </a:cubicBezTo>
                                      <a:lnTo>
                                        <a:pt x="0" y="4898"/>
                                      </a:lnTo>
                                      <a:lnTo>
                                        <a:pt x="0" y="1758"/>
                                      </a:lnTo>
                                      <a:lnTo>
                                        <a:pt x="3809" y="0"/>
                                      </a:lnTo>
                                      <a:close/>
                                    </a:path>
                                  </a:pathLst>
                                </a:custGeom>
                                <a:solidFill>
                                  <a:srgbClr val="000000"/>
                                </a:solidFill>
                                <a:ln w="0" cap="flat">
                                  <a:noFill/>
                                  <a:miter lim="127000"/>
                                </a:ln>
                                <a:effectLst/>
                              </wps:spPr>
                              <wps:bodyPr/>
                            </wps:wsp>
                          </wpg:wgp>
                        </a:graphicData>
                      </a:graphic>
                    </wp:inline>
                  </w:drawing>
                </mc:Choice>
                <mc:Fallback>
                  <w:pict>
                    <v:group w14:anchorId="6DC18BFC" id="Group 253707" o:spid="_x0000_s1026" style="width:76.45pt;height:9.85pt;mso-position-horizontal-relative:char;mso-position-vertical-relative:line" coordsize="9707,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">
                      <v:shape id="Shape 61830" o:spid="_x0000_s1027" style="position:absolute;top:45;width:480;height:915;visibility:visible;mso-wrap-style:square;v-text-anchor:top" coordsize="48006,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" path="m,l39624,r8382,698l48006,7366,39624,4572v-4572,,-9144,1524,-12192,1524l27432,42672v1524,,3048,,6096,c35052,42672,38100,42672,39624,42672r8382,-838l48006,48920,39624,47244v-3048,,-6096,,-7620,c30480,48768,28956,48768,27432,48768r,36576c32004,86868,38100,86868,42672,86868r5334,-1231l48006,90932r-3810,508l,91440,,89916r3048,c7620,89916,10668,88392,12192,86868v1524,-1524,1524,-6096,1524,-12192l13716,16764v,-6096,-1524,-9144,-1524,-10668c9144,3048,7620,1524,3048,1524l,1524,,xe" fillcolor="black" stroked="f" strokeweight="0">
                        <v:stroke miterlimit="83231f" joinstyle="miter"/>
                        <v:path arrowok="t" textboxrect="0,0,48006,91440"/>
                      </v:shape>
                      <v:shape id="Shape 61831" o:spid="_x0000_s1028" style="position:absolute;left:480;top:52;width:358;height:903;visibility:visible;mso-wrap-style:square;v-text-anchor:top" coordsize="35814,9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" path="m,l9906,826v7620,3048,12192,4572,15240,9144c29718,14542,31242,19114,31242,25210v,4572,-1524,7620,-4572,12192c23622,40450,20574,43498,14478,45022v6096,1524,10668,3048,15240,6096c32766,55690,35814,60262,35814,66358v,4572,-1524,9144,-4572,13716c28194,83122,23622,86170,19050,87694l,90234,,84939,14478,81598v3048,-4572,6096,-9144,6096,-13716c20574,64834,19050,60262,17526,57214,14478,54166,11430,51118,6858,49594l,48222,,41135r6858,-685c9906,38926,12954,37402,14478,34354v,-3048,1524,-6096,1524,-10668c16002,19114,14478,14542,9906,9970l,6668,,xe" fillcolor="black" stroked="f" strokeweight="0">
                        <v:stroke miterlimit="83231f" joinstyle="miter"/>
                        <v:path arrowok="t" textboxrect="0,0,35814,90234"/>
                      </v:shape>
                      <v:shape id="Shape 61832" o:spid="_x0000_s1029" style="position:absolute;left:960;top:342;width:236;height:618;visibility:visible;mso-wrap-style:square;v-text-anchor:top" coordsize="23622,6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" path="m23622,r,2613l13716,6858c10668,9906,9144,14478,9144,19050r14478,l23622,23622r-14478,c9144,32766,10668,38862,15240,44958r8382,3048l23622,61781,7620,55626c3048,49530,,41910,,31242,,20574,3048,12954,7620,6858l23622,xe" fillcolor="black" stroked="f" strokeweight="0">
                        <v:stroke miterlimit="83231f" joinstyle="miter"/>
                        <v:path arrowok="t" textboxrect="0,0,23622,61781"/>
                      </v:shape>
                      <v:shape id="Shape 61833" o:spid="_x0000_s1030" style="position:absolute;left:1196;top:716;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" path="m26670,r1524,1524c26670,9144,25146,13716,20574,19812,16002,24384,9906,25908,3810,25908l,24443,,10668r8382,3048c12954,13716,16002,13716,19050,12192,22098,9144,25146,6096,26670,xe" fillcolor="black" stroked="f" strokeweight="0">
                        <v:stroke miterlimit="83231f" joinstyle="miter"/>
                        <v:path arrowok="t" textboxrect="0,0,28194,25908"/>
                      </v:shape>
                      <v:shape id="Shape 61834" o:spid="_x0000_s1031" style="position:absolute;left:1196;top:320;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" path="m5334,v6096,,12192,3048,16764,7620c26670,12192,28194,18288,28194,25908l,25908,,21336r14478,c14478,18288,14478,15240,12954,13716,11430,10668,9906,9144,8382,7620,5334,6096,3810,4572,762,4572l,4899,,2286,5334,xe" fillcolor="black" stroked="f" strokeweight="0">
                        <v:stroke miterlimit="83231f" joinstyle="miter"/>
                        <v:path arrowok="t" textboxrect="0,0,28194,25908"/>
                      </v:shape>
                      <v:shape id="Shape 61835" o:spid="_x0000_s1032" style="position:absolute;left:1539;top:335;width:990;height:640;visibility:visible;mso-wrap-style:square;v-text-anchor:top" coordsize="99060,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" path="m,l27432,r,1524c25908,1524,24384,3048,22860,3048v,1524,-1524,1524,-1524,3048c21336,7620,22860,9144,22860,12192l36576,47244,50292,18288,47244,9144c45720,6096,44196,4572,42672,3048v-1524,,-3048,-1524,-6096,-1524l36576,,64008,r,1524c62484,1524,60960,3048,60960,4572v-1524,,-1524,1524,-1524,4572c59436,9144,59436,10668,59436,10668l74676,44196,85344,12192c86868,9144,88392,7620,88392,6096v,-1524,-1524,-1524,-1524,-3048c85344,3048,82296,1524,79248,1524l79248,,99060,r,1524c94488,3048,91440,6096,89916,10668l71628,64008r-1524,l51816,22860,32004,64008r-1524,l10668,12192c9144,9144,7620,6096,6096,4572,4572,3048,3048,3048,,1524l,xe" fillcolor="black" stroked="f" strokeweight="0">
                        <v:stroke miterlimit="83231f" joinstyle="miter"/>
                        <v:path arrowok="t" textboxrect="0,0,99060,64008"/>
                      </v:shape>
                      <v:shape id="Shape 61836" o:spid="_x0000_s1033" style="position:absolute;left:2590;top:337;width:237;height:628;visibility:visible;mso-wrap-style:square;v-text-anchor:top" coordsize="23622,62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" path="m23622,r,3140l13716,7385c10668,10433,9144,15005,9144,19577r14478,l23622,24149r-14478,c9144,33294,10668,39389,15240,45485r8382,3048l23622,62821,7620,56154c3048,50057,,42438,,31770,,21101,3048,13482,7620,7385l23622,xe" fillcolor="black" stroked="f" strokeweight="0">
                        <v:stroke miterlimit="83231f" joinstyle="miter"/>
                        <v:path arrowok="t" textboxrect="0,0,23622,62821"/>
                      </v:shape>
                      <v:shape id="Shape 61837" o:spid="_x0000_s1034" style="position:absolute;left:2827;top:716;width:281;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" path="m26670,r1524,1524c26670,9144,23622,13716,19050,19812,16002,24384,9906,25908,2286,25908l,24955,,10668r8382,3048c11430,13716,16002,13716,19050,12192,22098,9144,23622,6096,26670,xe" fillcolor="black" stroked="f" strokeweight="0">
                        <v:stroke miterlimit="83231f" joinstyle="miter"/>
                        <v:path arrowok="t" textboxrect="0,0,28194,25908"/>
                      </v:shape>
                      <v:shape id="Shape 61838" o:spid="_x0000_s1035" style="position:absolute;left:2827;top:320;width:281;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" path="m3810,v7620,,13716,3048,16764,7620c25146,12192,28194,18288,28194,25908l,25908,,21336r14478,c14478,18288,12954,15240,12954,13716,11430,10668,9906,9144,8382,7620,5334,6096,3810,4572,762,4572l,4899,,1758,3810,xe" fillcolor="black" stroked="f" strokeweight="0">
                        <v:stroke miterlimit="83231f" joinstyle="miter"/>
                        <v:path arrowok="t" textboxrect="0,0,28194,25908"/>
                      </v:shape>
                      <v:shape id="Shape 61839" o:spid="_x0000_s1036" style="position:absolute;left:3215;top:320;width:335;height:929;visibility:visible;mso-wrap-style:square;v-text-anchor:top" coordsize="33528,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" path="m28956,r4572,1372l33528,6096,27432,3048v-3048,,-6096,1524,-7620,4572c16764,10668,16764,15240,16764,19812v,7620,,13716,3048,16764c22860,39624,25908,41148,28956,41148r4572,-1829l33528,42533r-4572,1663c25908,44196,21336,44196,18288,44196v-1524,1524,-3048,3048,-4572,4572c13716,48768,13716,50292,13716,51816v,,,1524,,1524c15240,54864,16764,54864,18288,54864v1524,,4572,1524,10668,1524l33528,56388r,8763l15240,64008v-1524,3048,-4572,4572,-4572,6096c9144,73152,9144,74676,9144,76200v,1524,,4572,3048,6096c16764,83820,24384,85344,32004,85344r1524,-234l33528,90558r-7620,2406c18288,92964,10668,91440,4572,88392,1524,85344,,83820,,80772,,79248,,79248,,77724,,76200,1524,74676,4572,71628v,-1524,3048,-3048,7620,-7620c9144,62484,6096,60960,6096,60960,4572,59436,4572,57912,4572,56388v,-1524,,-3048,1524,-4572c7620,48768,10668,45720,15240,42672,12192,41148,9144,38100,6096,35052,4572,30480,4572,27432,4572,22860v,-6096,1524,-10668,6096,-15240c15240,3048,21336,,28956,xe" fillcolor="black" stroked="f" strokeweight="0">
                        <v:stroke miterlimit="83231f" joinstyle="miter"/>
                        <v:path arrowok="t" textboxrect="0,0,33528,92964"/>
                      </v:shape>
                      <v:shape id="Shape 61840" o:spid="_x0000_s1037" style="position:absolute;left:3550;top:883;width:290;height:342;visibility:visible;mso-wrap-style:square;v-text-anchor:top" coordsize="28956,3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" path="m,l13716,v4572,1524,7620,3048,10668,4572c27432,7620,28956,10668,28956,13716v,4572,-3048,9144,-7620,13716l,34170,,28722,18288,25908v3048,-3048,6096,-6096,6096,-9144c24384,13716,22860,12192,19812,10668v-1524,,-7620,-1524,-13715,-1524l,8763,,xe" fillcolor="black" stroked="f" strokeweight="0">
                        <v:stroke miterlimit="83231f" joinstyle="miter"/>
                        <v:path arrowok="t" textboxrect="0,0,28956,34170"/>
                      </v:shape>
                      <v:shape id="Shape 61841" o:spid="_x0000_s1038" style="position:absolute;left:3550;top:333;width:290;height:412;visibility:visible;mso-wrap-style:square;v-text-anchor:top" coordsize="28956,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" path="m,l10668,3200r13716,c25908,3200,27432,3200,27432,3200v,1524,,1524,,1524c27432,4724,28956,4724,28956,6248v,,-1524,1524,-1524,1524c27432,7772,25908,7772,22860,7772r-7620,c18288,12344,19812,15392,19812,21488v,6096,-3048,10668,-7620,15240l,41162,,37948,3048,36728c6097,33680,7620,29108,7620,24536,7620,16916,6097,10820,3048,6248l,4724,,xe" fillcolor="black" stroked="f" strokeweight="0">
                        <v:stroke miterlimit="83231f" joinstyle="miter"/>
                        <v:path arrowok="t" textboxrect="0,0,28956,41162"/>
                      </v:shape>
                      <v:shape id="Shape 61842" o:spid="_x0000_s1039" style="position:absolute;left:3870;top:335;width:671;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" path="m,l21336,r,42672c21336,48768,22860,51816,24384,54864v1524,1524,4572,1524,7620,1524c33528,56388,35052,56388,38100,54864v1524,-1524,4572,-3048,7620,-7620l45720,12192v,-3048,,-6096,-1524,-7620c42672,3048,41148,1524,36576,1524l36576,,57912,r,38100c57912,45720,57912,50292,59436,51816v,1524,,3048,1524,3048c60960,56388,60960,56388,62484,56388v1524,,3048,,4572,-1524l67056,56388,48768,64008r-3048,l45720,51816v-4572,6096,-9144,9144,-12192,10668c32004,64008,28956,64008,25908,64008v-4572,,-7620,,-9144,-3048c13716,59436,12192,56388,10668,53340v,-3048,-1524,-7620,-1524,-12192l9144,12192v,-3048,,-4572,,-6096c7620,4572,7620,3048,6096,3048,4572,3048,3048,1524,,1524l,xe" fillcolor="black" stroked="f" strokeweight="0">
                        <v:stroke miterlimit="83231f" joinstyle="miter"/>
                        <v:path arrowok="t" textboxrect="0,0,67056,64008"/>
                      </v:shape>
                      <v:shape id="Shape 61843" o:spid="_x0000_s1040" style="position:absolute;left:4572;top:320;width:670;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" path="m18288,r3048,l21336,13716c28956,4572,35052,,42672,v3048,,6096,1524,7620,3048c53340,4572,54864,7620,56388,12192v1524,1524,1524,6096,1524,12192l57912,50292v,4572,,7620,1524,9144c59436,60960,60960,60960,60960,62484v1524,,3048,,6096,l67056,64008r-30480,l36576,62484r1524,c41148,62484,42672,62484,44196,60960v,,1524,-1524,1524,-3048c45720,56388,45720,54864,45720,50292r,-25908c45720,18288,45720,15240,44196,12192,42672,9144,39624,7620,36576,7620v-4572,,-10668,3048,-15240,9144l21336,50292v,4572,,7620,1524,9144c22860,60960,22860,60960,24384,62484v1524,,3048,,6096,l30480,64008,,64008,,62484r1524,c4572,62484,6096,62484,7620,60960,9144,59436,9144,54864,9144,50292r,-24384c9144,18288,9144,15240,9144,12192v,-1524,-1524,-1524,-1524,-3048c7620,9144,6096,9144,4572,9144v,,-1524,,-3048,l,7620,18288,xe" fillcolor="black" stroked="f" strokeweight="0">
                        <v:stroke miterlimit="83231f" joinstyle="miter"/>
                        <v:path arrowok="t" textboxrect="0,0,67056,64008"/>
                      </v:shape>
                      <v:shape id="Shape 61844" o:spid="_x0000_s1041" style="position:absolute;left:5303;top:320;width:335;height:929;visibility:visible;mso-wrap-style:square;v-text-anchor:top" coordsize="33528,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" path="m28956,r4572,1372l33528,6096,27432,3048v-3048,,-4572,1524,-7620,4572c18288,10668,16764,15240,16764,19812v,7620,1524,13716,4572,16764c22860,39624,25908,41148,30480,41148r3048,-1219l33528,42672r-4572,1524c25908,44196,22860,44196,19812,44196v-3048,1524,-4572,3048,-4572,4572c13716,48768,13716,50292,13716,51816v,,,1524,1524,1524c15240,54864,16764,54864,19812,54864v1524,,4572,1524,9144,1524l33528,56388r,8738l16764,64008v-3048,3048,-4572,4572,-6096,6096c9144,73152,9144,74676,9144,76200v,1524,1524,4572,4572,6096l33528,85344r,6717l27432,92964v-9144,,-16764,-1524,-22860,-4572c1524,85344,,83820,,80772,,79248,,79248,,77724,1524,76200,3048,74676,6096,71628v,-1524,1524,-3048,6096,-7620c9144,62484,7620,60960,6096,60960,4572,59436,4572,57912,4572,56388v,-1524,,-3048,1524,-4572c7620,48768,10668,45720,16764,42672,12192,41148,9144,38100,7620,35052,6096,30480,4572,27432,4572,22860v,-6096,1524,-10668,7620,-15240c16764,3048,21336,,28956,xe" fillcolor="black" stroked="f" strokeweight="0">
                        <v:stroke miterlimit="83231f" joinstyle="miter"/>
                        <v:path arrowok="t" textboxrect="0,0,33528,92964"/>
                      </v:shape>
                      <v:shape id="Shape 61845" o:spid="_x0000_s1042" style="position:absolute;left:5638;top:883;width:290;height:357;visibility:visible;mso-wrap-style:square;v-text-anchor:top" coordsize="28956,3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" path="m,l8192,v3238,,5524,,7048,c18288,1524,22860,3048,24384,4572v3048,3048,4572,6096,4572,9144c28956,18288,25908,22860,21336,27432v-3048,3048,-7239,5334,-12001,6858l,35673,,28956r,c7620,28956,13716,27432,18288,25908v4572,-3048,6096,-6096,6096,-9144c24384,13716,22860,12192,21336,10668v-3048,,-7620,-1524,-15239,-1524l,8738,,xe" fillcolor="black" stroked="f" strokeweight="0">
                        <v:stroke miterlimit="83231f" joinstyle="miter"/>
                        <v:path arrowok="t" textboxrect="0,0,28956,35673"/>
                      </v:shape>
                      <v:shape id="Shape 61846" o:spid="_x0000_s1043" style="position:absolute;left:5638;top:333;width:290;height:413;visibility:visible;mso-wrap-style:square;v-text-anchor:top" coordsize="28956,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" path="m,l10668,3200r13716,c25908,3200,27432,3200,27432,3200v,1524,1524,1524,1524,1524c28956,4724,28956,4724,28956,6248v,,,1524,,1524c28956,7772,27432,7772,27432,7772v,,-1524,,-3048,l15240,7772v3048,4572,4572,7620,4572,13716c19812,27584,18288,32156,13716,36728l,41300,,38557,4572,36728c6097,33680,7620,29108,7620,24536,7620,16916,6097,10820,3048,6248l,4724,,xe" fillcolor="black" stroked="f" strokeweight="0">
                        <v:stroke miterlimit="83231f" joinstyle="miter"/>
                        <v:path arrowok="t" textboxrect="0,0,28956,41300"/>
                      </v:shape>
                      <v:shape id="Shape 61847" o:spid="_x0000_s1044" style="position:absolute;left:6019;top:320;width:427;height:655;visibility:visible;mso-wrap-style:square;v-text-anchor:top" coordsize="4267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" path="m19812,v1524,,4572,1524,9144,3048c30480,3048,32004,3048,33528,3048v,,1524,,1524,c35052,3048,35052,1524,36576,r1524,l38100,21336r-1524,c35052,15240,32004,10668,28956,9144,25908,6096,22860,4572,18288,4572v-3048,,-6096,1524,-7620,3048c7620,9144,7620,10668,7620,13716v,1524,,4572,1524,6096c10668,21336,13716,22860,18288,24384r10668,6096c38100,33528,42672,39624,42672,47244v,6096,-3048,10668,-7620,13716c32004,64008,25908,65532,21336,65532v-4572,,-9144,,-13716,-1524c6096,64008,4572,62484,3048,62484v,,-1524,1524,-1524,3048l,65532,,44196r1524,c3048,50292,4572,54864,9144,57912v3048,1524,7620,3048,12192,3048c24384,60960,25908,60960,28956,59436v1524,-3048,3048,-4572,3048,-7620c32004,48768,30480,47244,28956,44196,25908,42672,22860,39624,15240,36576,9144,33528,4572,30480,3048,28956,,25908,,22860,,18288,,13716,1524,9144,4572,6096,9144,1524,13716,,19812,xe" fillcolor="black" stroked="f" strokeweight="0">
                        <v:stroke miterlimit="83231f" joinstyle="miter"/>
                        <v:path arrowok="t" textboxrect="0,0,42672,65532"/>
                      </v:shape>
                      <v:shape id="Shape 61848" o:spid="_x0000_s1045" style="position:absolute;left:6553;top:320;width:426;height:655;visibility:visible;mso-wrap-style:square;v-text-anchor:top" coordsize="4267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" path="m19812,v3048,,6096,1524,9144,3048c32004,3048,33528,3048,33528,3048v1524,,1524,,1524,c36576,3048,36576,1524,36576,r1524,l38100,21336r-1524,c35052,15240,33528,10668,30480,9144,27432,6096,24384,4572,19812,4572v-3048,,-6096,1524,-9144,3048c9144,9144,7620,10668,7620,13716v,1524,1524,4572,3048,6096c12192,21336,15240,22860,19812,24384r9144,6096c38100,33528,42672,39624,42672,47244v,6096,-1524,10668,-6096,13716c32004,64008,27432,65532,21336,65532v-3048,,-7620,,-12192,-1524c7620,64008,6096,62484,4572,62484v-1524,,-1524,1524,-3048,3048l,65532,,44196r1524,c3048,50292,6096,54864,9144,57912v4572,1524,7620,3048,12192,3048c24384,60960,27432,60960,28956,59436v3048,-3048,3048,-4572,3048,-7620c32004,48768,32004,47244,28956,44196,27432,42672,22860,39624,16764,36576,10668,33528,6096,30480,3048,28956,1524,25908,,22860,,18288,,13716,3048,9144,6096,6096,9144,1524,13716,,19812,xe" fillcolor="black" stroked="f" strokeweight="0">
                        <v:stroke miterlimit="83231f" joinstyle="miter"/>
                        <v:path arrowok="t" textboxrect="0,0,42672,65532"/>
                      </v:shape>
                      <v:shape id="Shape 61849" o:spid="_x0000_s1046" style="position:absolute;left:7056;top:320;width:365;height:929;visibility:visible;mso-wrap-style:square;v-text-anchor:top" coordsize="3657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" path="m18288,r3048,l21336,15240c24384,9144,27432,6096,30480,3048l36576,1306r,8709l35052,9144v-1524,,-3048,1524,-6096,1524c27432,12192,25908,15240,21336,18288r,22860c21336,47244,21336,50292,22860,51816v,3048,1524,4572,3048,6096c28956,60960,32004,60960,36576,60960r,4572c33528,65532,30480,65532,27432,64008v-1524,,-3048,-1524,-6096,-4572l21336,79248v,4572,,7620,1524,9144c22860,89916,22860,89916,24384,91440v1524,,3048,,6096,l30480,92964,,92964,,91440r1524,c3048,91440,6096,91440,7620,89916v,,,,1524,-1524c9144,86868,9144,83820,9144,79248r,-59436c9144,16764,9144,13716,9144,12192v,-1524,-1524,-1524,-1524,-3048c6096,9144,6096,9144,4572,9144v-1524,,-1524,,-3048,l,7620,18288,xe" fillcolor="black" stroked="f" strokeweight="0">
                        <v:stroke miterlimit="83231f" joinstyle="miter"/>
                        <v:path arrowok="t" textboxrect="0,0,36576,92964"/>
                      </v:shape>
                      <v:shape id="Shape 61850" o:spid="_x0000_s1047" style="position:absolute;left:7421;top:320;width:275;height:655;visibility:visible;mso-wrap-style:square;v-text-anchor:top" coordsize="2743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" path="m4572,v6096,,10668,3048,15240,7620c24384,13716,27432,21336,27432,30480v,10668,-3048,19812,-9144,27432c13716,62484,7620,65532,,65532l,60960v3048,,7620,-1524,10668,-4572c13716,51816,15240,45720,15240,36576v,-9144,-1524,-16764,-6096,-21336l,10015,,1306,4572,xe" fillcolor="black" stroked="f" strokeweight="0">
                        <v:stroke miterlimit="83231f" joinstyle="miter"/>
                        <v:path arrowok="t" textboxrect="0,0,27432,65532"/>
                      </v:shape>
                      <v:shape id="Shape 61851" o:spid="_x0000_s1048" style="position:absolute;left:7802;top:320;width:305;height:640;visibility:visible;mso-wrap-style:square;v-text-anchor:top" coordsize="30480,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" path="m18288,r3048,l21336,50292v,4572,,7620,,9144c22860,60960,22860,60960,24384,62484v1524,,3048,,6096,l30480,64008,,64008,,62484v3048,,4572,,6096,c6096,60960,7620,60960,7620,59436,9144,57912,9144,54864,9144,50292r,-24384c9144,19812,9144,15240,9144,12192,7620,10668,7620,10668,7620,9144v-1524,,-1524,,-3048,c3048,9144,3048,9144,,9144l,7620,18288,xe" fillcolor="black" stroked="f" strokeweight="0">
                        <v:stroke miterlimit="83231f" joinstyle="miter"/>
                        <v:path arrowok="t" textboxrect="0,0,30480,64008"/>
                      </v:shape>
                      <v:shape id="Shape 61852" o:spid="_x0000_s1049" style="position:absolute;left:7879;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" path="m7620,v1524,,4572,1524,4572,3048c13716,4572,15240,6096,15240,7620v,3048,-1524,4572,-3048,6096c12192,15240,9144,15240,7620,15240v-1524,,-4572,,-6096,-1524c,12192,,10668,,7620,,6096,,4572,1524,3048,3048,1524,6096,,7620,xe" fillcolor="black" stroked="f" strokeweight="0">
                        <v:stroke miterlimit="83231f" joinstyle="miter"/>
                        <v:path arrowok="t" textboxrect="0,0,15240,15240"/>
                      </v:shape>
                      <v:shape id="Shape 61853" o:spid="_x0000_s1050" style="position:absolute;left:8168;top:344;width:236;height:615;visibility:visible;mso-wrap-style:square;v-text-anchor:top" coordsize="23622,6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" path="m23622,r,3090l15240,6682c12192,9730,10668,14302,9144,18874r14478,l23622,23446r-14478,c9144,32590,12192,38686,16764,44782r6858,2744l23622,61483,9144,55450c3048,49354,,41734,,31066,,20398,3048,12778,9144,6682l23622,xe" fillcolor="black" stroked="f" strokeweight="0">
                        <v:stroke miterlimit="83231f" joinstyle="miter"/>
                        <v:path arrowok="t" textboxrect="0,0,23622,61483"/>
                      </v:shape>
                      <v:shape id="Shape 61854" o:spid="_x0000_s1051" style="position:absolute;left:8404;top:716;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" path="m26670,r1524,1524c28194,9144,25146,13716,20574,19812,16002,24384,9906,25908,3809,25908l,24321,,10363r8382,3353c12953,13716,16002,13716,19050,12192,22097,9144,25146,6096,26670,xe" fillcolor="black" stroked="f" strokeweight="0">
                        <v:stroke miterlimit="83231f" joinstyle="miter"/>
                        <v:path arrowok="t" textboxrect="0,0,28194,25908"/>
                      </v:shape>
                      <v:shape id="Shape 61855" o:spid="_x0000_s1052" style="position:absolute;left:8404;top:320;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" path="m5334,v7619,,12192,3048,16763,7620c26670,12192,28194,18288,28194,25908l,25908,,21336r14478,c14478,18288,14478,15240,14478,13716,12953,10668,11430,9144,8382,7620,6858,6096,3809,4572,2286,4572l,5551,,2462,5334,xe" fillcolor="black" stroked="f" strokeweight="0">
                        <v:stroke miterlimit="83231f" joinstyle="miter"/>
                        <v:path arrowok="t" textboxrect="0,0,28194,25908"/>
                      </v:shape>
                      <v:shape id="Shape 61856" o:spid="_x0000_s1053" style="position:absolute;left:8808;width:305;height:960;visibility:visible;mso-wrap-style:square;v-text-anchor:top" coordsize="3048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" path="m18288,r3048,l21336,82296v,4572,,7620,1524,9144c22860,92964,22860,92964,24384,94488v1524,,3048,,6096,l30480,96012,,96012,,94488v3048,,4572,,6096,c7620,92964,7620,92964,9144,91440v,-1524,,-4572,,-9144l9144,25908v,-6096,,-10668,,-13716c9144,10668,7620,10668,7620,9144v,,-1524,,-3048,c4572,9144,3048,9144,1524,9144l,7620,18288,xe" fillcolor="black" stroked="f" strokeweight="0">
                        <v:stroke miterlimit="83231f" joinstyle="miter"/>
                        <v:path arrowok="t" textboxrect="0,0,30480,96012"/>
                      </v:shape>
                      <v:shape id="Shape 61857" o:spid="_x0000_s1054" style="position:absolute;left:9189;top:337;width:236;height:628;visibility:visible;mso-wrap-style:square;v-text-anchor:top" coordsize="23622,62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" path="m23622,r,3140l13716,7386c10668,10434,9144,15006,9144,19578r14478,l23622,24150r-14478,c9144,33294,10668,39390,15240,45486r8382,3048l23622,62821,7620,56154c1524,50058,,42438,,31770,,21102,1524,13482,7620,7386l23622,xe" fillcolor="black" stroked="f" strokeweight="0">
                        <v:stroke miterlimit="83231f" joinstyle="miter"/>
                        <v:path arrowok="t" textboxrect="0,0,23622,62821"/>
                      </v:shape>
                      <v:shape id="Shape 61858" o:spid="_x0000_s1055" style="position:absolute;left:9425;top:716;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" path="m26670,r1524,1524c26670,9144,23622,13716,19050,19812,14478,24384,9906,25908,2286,25908l,24956,,10668r8382,3048c11430,13716,16002,13716,19050,12192,22097,9144,23622,6096,26670,xe" fillcolor="black" stroked="f" strokeweight="0">
                        <v:stroke miterlimit="83231f" joinstyle="miter"/>
                        <v:path arrowok="t" textboxrect="0,0,28194,25908"/>
                      </v:shape>
                      <v:shape id="Shape 61859" o:spid="_x0000_s1056" style="position:absolute;left:9425;top:320;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" path="m3809,v7621,,12193,3048,16765,7620c25146,12192,28194,18288,28194,25908l,25908,,21336r14478,c12953,18288,12953,15240,12953,13716,11430,10668,9906,9144,6858,7620,5334,6096,2286,4572,762,4572l,4898,,1758,3809,xe" fillcolor="black" stroked="f" strokeweight="0">
                        <v:stroke miterlimit="83231f" joinstyle="miter"/>
                        <v:path arrowok="t" textboxrect="0,0,28194,25908"/>
                      </v:shape>
                      <w10:anchorlock/>
                    </v:group>
                  </w:pict>
                </mc:Fallback>
              </mc:AlternateConten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3F05" w:rsidRPr="00C3576F" w:rsidRDefault="003F2736" w:rsidP="00C3576F">
            <w:pPr>
              <w:ind w:left="5"/>
              <w:rPr>
                <w:rFonts w:ascii="Calibri" w:hAnsi="Calibri"/>
                <w:sz w:val="22"/>
                <w:szCs w:val="22"/>
              </w:rPr>
            </w:pPr>
            <w:r w:rsidRPr="00C3576F">
              <w:rPr>
                <w:rFonts w:ascii="Calibri" w:hAnsi="Calibri"/>
                <w:noProof/>
                <w:sz w:val="22"/>
                <w:szCs w:val="22"/>
                <w:lang w:val="de-AT" w:eastAsia="de-AT"/>
              </w:rPr>
              <mc:AlternateContent>
                <mc:Choice Requires="wpg">
                  <w:drawing>
                    <wp:inline distT="0" distB="0" distL="0" distR="0">
                      <wp:extent cx="168910" cy="97790"/>
                      <wp:effectExtent l="0" t="0" r="0" b="0"/>
                      <wp:docPr id="253711" name="Group 253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97790"/>
                                <a:chOff x="0" y="0"/>
                                <a:chExt cx="169164" cy="97536"/>
                              </a:xfrm>
                            </wpg:grpSpPr>
                            <wps:wsp>
                              <wps:cNvPr id="61860" name="Shape 61860"/>
                              <wps:cNvSpPr/>
                              <wps:spPr>
                                <a:xfrm>
                                  <a:off x="0" y="3048"/>
                                  <a:ext cx="60960" cy="92964"/>
                                </a:xfrm>
                                <a:custGeom>
                                  <a:avLst/>
                                  <a:gdLst/>
                                  <a:ahLst/>
                                  <a:cxnLst/>
                                  <a:rect l="0" t="0" r="0" b="0"/>
                                  <a:pathLst>
                                    <a:path w="60960" h="92964">
                                      <a:moveTo>
                                        <a:pt x="27432" y="0"/>
                                      </a:moveTo>
                                      <a:cubicBezTo>
                                        <a:pt x="35052" y="0"/>
                                        <a:pt x="41148" y="1524"/>
                                        <a:pt x="47244" y="6096"/>
                                      </a:cubicBezTo>
                                      <a:cubicBezTo>
                                        <a:pt x="51816" y="10668"/>
                                        <a:pt x="54864" y="16764"/>
                                        <a:pt x="54864" y="22860"/>
                                      </a:cubicBezTo>
                                      <a:cubicBezTo>
                                        <a:pt x="54864" y="27432"/>
                                        <a:pt x="53340" y="32004"/>
                                        <a:pt x="51816" y="36576"/>
                                      </a:cubicBezTo>
                                      <a:cubicBezTo>
                                        <a:pt x="47244" y="44196"/>
                                        <a:pt x="42672" y="51816"/>
                                        <a:pt x="35052" y="60960"/>
                                      </a:cubicBezTo>
                                      <a:cubicBezTo>
                                        <a:pt x="22860" y="71628"/>
                                        <a:pt x="16764" y="79248"/>
                                        <a:pt x="13716" y="82296"/>
                                      </a:cubicBezTo>
                                      <a:lnTo>
                                        <a:pt x="38100" y="82296"/>
                                      </a:lnTo>
                                      <a:cubicBezTo>
                                        <a:pt x="42672" y="82296"/>
                                        <a:pt x="45720" y="82296"/>
                                        <a:pt x="48768" y="80772"/>
                                      </a:cubicBezTo>
                                      <a:cubicBezTo>
                                        <a:pt x="50292" y="80772"/>
                                        <a:pt x="51816" y="80772"/>
                                        <a:pt x="53340" y="79248"/>
                                      </a:cubicBezTo>
                                      <a:cubicBezTo>
                                        <a:pt x="54864" y="77724"/>
                                        <a:pt x="56388" y="76200"/>
                                        <a:pt x="57912" y="74676"/>
                                      </a:cubicBezTo>
                                      <a:lnTo>
                                        <a:pt x="60960" y="74676"/>
                                      </a:lnTo>
                                      <a:lnTo>
                                        <a:pt x="54864" y="92964"/>
                                      </a:lnTo>
                                      <a:lnTo>
                                        <a:pt x="0" y="92964"/>
                                      </a:lnTo>
                                      <a:lnTo>
                                        <a:pt x="0" y="89916"/>
                                      </a:lnTo>
                                      <a:cubicBezTo>
                                        <a:pt x="15240" y="76200"/>
                                        <a:pt x="27432" y="64008"/>
                                        <a:pt x="33528" y="54864"/>
                                      </a:cubicBezTo>
                                      <a:cubicBezTo>
                                        <a:pt x="41148" y="45720"/>
                                        <a:pt x="44196" y="36576"/>
                                        <a:pt x="44196" y="28956"/>
                                      </a:cubicBezTo>
                                      <a:cubicBezTo>
                                        <a:pt x="44196" y="24384"/>
                                        <a:pt x="42672" y="19812"/>
                                        <a:pt x="38100" y="15240"/>
                                      </a:cubicBezTo>
                                      <a:cubicBezTo>
                                        <a:pt x="35052" y="12192"/>
                                        <a:pt x="30480" y="10668"/>
                                        <a:pt x="24384" y="10668"/>
                                      </a:cubicBezTo>
                                      <a:cubicBezTo>
                                        <a:pt x="19812" y="10668"/>
                                        <a:pt x="15240" y="12192"/>
                                        <a:pt x="12192" y="13716"/>
                                      </a:cubicBezTo>
                                      <a:cubicBezTo>
                                        <a:pt x="7620" y="16764"/>
                                        <a:pt x="6096" y="21336"/>
                                        <a:pt x="3048" y="25908"/>
                                      </a:cubicBezTo>
                                      <a:lnTo>
                                        <a:pt x="1524" y="25908"/>
                                      </a:lnTo>
                                      <a:cubicBezTo>
                                        <a:pt x="3048" y="16764"/>
                                        <a:pt x="4572" y="10668"/>
                                        <a:pt x="10668" y="6096"/>
                                      </a:cubicBezTo>
                                      <a:cubicBezTo>
                                        <a:pt x="15240" y="1524"/>
                                        <a:pt x="21336" y="0"/>
                                        <a:pt x="27432" y="0"/>
                                      </a:cubicBezTo>
                                      <a:close/>
                                    </a:path>
                                  </a:pathLst>
                                </a:custGeom>
                                <a:solidFill>
                                  <a:srgbClr val="000000"/>
                                </a:solidFill>
                                <a:ln w="0" cap="flat">
                                  <a:noFill/>
                                  <a:miter lim="127000"/>
                                </a:ln>
                                <a:effectLst/>
                              </wps:spPr>
                              <wps:bodyPr/>
                            </wps:wsp>
                            <wps:wsp>
                              <wps:cNvPr id="61861" name="Shape 61861"/>
                              <wps:cNvSpPr/>
                              <wps:spPr>
                                <a:xfrm>
                                  <a:off x="67056" y="0"/>
                                  <a:ext cx="39624" cy="97536"/>
                                </a:xfrm>
                                <a:custGeom>
                                  <a:avLst/>
                                  <a:gdLst/>
                                  <a:ahLst/>
                                  <a:cxnLst/>
                                  <a:rect l="0" t="0" r="0" b="0"/>
                                  <a:pathLst>
                                    <a:path w="39624" h="97536">
                                      <a:moveTo>
                                        <a:pt x="33528" y="0"/>
                                      </a:moveTo>
                                      <a:lnTo>
                                        <a:pt x="39624" y="0"/>
                                      </a:lnTo>
                                      <a:lnTo>
                                        <a:pt x="6096" y="97536"/>
                                      </a:lnTo>
                                      <a:lnTo>
                                        <a:pt x="0" y="97536"/>
                                      </a:lnTo>
                                      <a:lnTo>
                                        <a:pt x="33528" y="0"/>
                                      </a:lnTo>
                                      <a:close/>
                                    </a:path>
                                  </a:pathLst>
                                </a:custGeom>
                                <a:solidFill>
                                  <a:srgbClr val="000000"/>
                                </a:solidFill>
                                <a:ln w="0" cap="flat">
                                  <a:noFill/>
                                  <a:miter lim="127000"/>
                                </a:ln>
                                <a:effectLst/>
                              </wps:spPr>
                              <wps:bodyPr/>
                            </wps:wsp>
                            <wps:wsp>
                              <wps:cNvPr id="61862" name="Shape 61862"/>
                              <wps:cNvSpPr/>
                              <wps:spPr>
                                <a:xfrm>
                                  <a:off x="108204" y="3048"/>
                                  <a:ext cx="60960" cy="92964"/>
                                </a:xfrm>
                                <a:custGeom>
                                  <a:avLst/>
                                  <a:gdLst/>
                                  <a:ahLst/>
                                  <a:cxnLst/>
                                  <a:rect l="0" t="0" r="0" b="0"/>
                                  <a:pathLst>
                                    <a:path w="60960" h="92964">
                                      <a:moveTo>
                                        <a:pt x="28956" y="0"/>
                                      </a:moveTo>
                                      <a:cubicBezTo>
                                        <a:pt x="36576" y="0"/>
                                        <a:pt x="42672" y="1524"/>
                                        <a:pt x="47244" y="6096"/>
                                      </a:cubicBezTo>
                                      <a:cubicBezTo>
                                        <a:pt x="53340" y="10668"/>
                                        <a:pt x="54864" y="16764"/>
                                        <a:pt x="54864" y="22860"/>
                                      </a:cubicBezTo>
                                      <a:cubicBezTo>
                                        <a:pt x="54864" y="27432"/>
                                        <a:pt x="54864" y="32004"/>
                                        <a:pt x="51816" y="36576"/>
                                      </a:cubicBezTo>
                                      <a:cubicBezTo>
                                        <a:pt x="48768" y="44196"/>
                                        <a:pt x="42672" y="51816"/>
                                        <a:pt x="35052" y="60960"/>
                                      </a:cubicBezTo>
                                      <a:cubicBezTo>
                                        <a:pt x="24384" y="71628"/>
                                        <a:pt x="16764" y="79248"/>
                                        <a:pt x="13716" y="82296"/>
                                      </a:cubicBezTo>
                                      <a:lnTo>
                                        <a:pt x="38100" y="82296"/>
                                      </a:lnTo>
                                      <a:cubicBezTo>
                                        <a:pt x="42672" y="82296"/>
                                        <a:pt x="47244" y="82296"/>
                                        <a:pt x="48768" y="80772"/>
                                      </a:cubicBezTo>
                                      <a:cubicBezTo>
                                        <a:pt x="50292" y="80772"/>
                                        <a:pt x="53340" y="80772"/>
                                        <a:pt x="54864" y="79248"/>
                                      </a:cubicBezTo>
                                      <a:cubicBezTo>
                                        <a:pt x="56388" y="77724"/>
                                        <a:pt x="57912" y="76200"/>
                                        <a:pt x="57912" y="74676"/>
                                      </a:cubicBezTo>
                                      <a:lnTo>
                                        <a:pt x="60960" y="74676"/>
                                      </a:lnTo>
                                      <a:lnTo>
                                        <a:pt x="54864" y="92964"/>
                                      </a:lnTo>
                                      <a:lnTo>
                                        <a:pt x="0" y="92964"/>
                                      </a:lnTo>
                                      <a:lnTo>
                                        <a:pt x="0" y="89916"/>
                                      </a:lnTo>
                                      <a:cubicBezTo>
                                        <a:pt x="16764" y="76200"/>
                                        <a:pt x="27432" y="64008"/>
                                        <a:pt x="35052" y="54864"/>
                                      </a:cubicBezTo>
                                      <a:cubicBezTo>
                                        <a:pt x="41148" y="45720"/>
                                        <a:pt x="44196" y="36576"/>
                                        <a:pt x="44196" y="28956"/>
                                      </a:cubicBezTo>
                                      <a:cubicBezTo>
                                        <a:pt x="44196" y="24384"/>
                                        <a:pt x="42672" y="19812"/>
                                        <a:pt x="39624" y="15240"/>
                                      </a:cubicBezTo>
                                      <a:cubicBezTo>
                                        <a:pt x="35052" y="12192"/>
                                        <a:pt x="30480" y="10668"/>
                                        <a:pt x="25908" y="10668"/>
                                      </a:cubicBezTo>
                                      <a:cubicBezTo>
                                        <a:pt x="21336" y="10668"/>
                                        <a:pt x="16764" y="12192"/>
                                        <a:pt x="12192" y="13716"/>
                                      </a:cubicBezTo>
                                      <a:cubicBezTo>
                                        <a:pt x="9144" y="16764"/>
                                        <a:pt x="6096" y="21336"/>
                                        <a:pt x="4572" y="25908"/>
                                      </a:cubicBezTo>
                                      <a:lnTo>
                                        <a:pt x="1524" y="25908"/>
                                      </a:lnTo>
                                      <a:cubicBezTo>
                                        <a:pt x="3048" y="16764"/>
                                        <a:pt x="6096" y="10668"/>
                                        <a:pt x="10668" y="6096"/>
                                      </a:cubicBezTo>
                                      <a:cubicBezTo>
                                        <a:pt x="15240" y="1524"/>
                                        <a:pt x="21336" y="0"/>
                                        <a:pt x="28956" y="0"/>
                                      </a:cubicBezTo>
                                      <a:close/>
                                    </a:path>
                                  </a:pathLst>
                                </a:custGeom>
                                <a:solidFill>
                                  <a:srgbClr val="000000"/>
                                </a:solidFill>
                                <a:ln w="0" cap="flat">
                                  <a:noFill/>
                                  <a:miter lim="127000"/>
                                </a:ln>
                                <a:effectLst/>
                              </wps:spPr>
                              <wps:bodyPr/>
                            </wps:wsp>
                          </wpg:wgp>
                        </a:graphicData>
                      </a:graphic>
                    </wp:inline>
                  </w:drawing>
                </mc:Choice>
                <mc:Fallback>
                  <w:pict>
                    <v:group w14:anchorId="70535E10" id="Group 253711" o:spid="_x0000_s1026" style="width:13.3pt;height:7.7pt;mso-position-horizontal-relative:char;mso-position-vertical-relative:line" coordsize="169164,97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">
                      <v:shape id="Shape 61860" o:spid="_x0000_s1027" style="position:absolute;top:3048;width:60960;height:92964;visibility:visible;mso-wrap-style:square;v-text-anchor:top" coordsize="60960,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" path="m27432,v7620,,13716,1524,19812,6096c51816,10668,54864,16764,54864,22860v,4572,-1524,9144,-3048,13716c47244,44196,42672,51816,35052,60960,22860,71628,16764,79248,13716,82296r24384,c42672,82296,45720,82296,48768,80772v1524,,3048,,4572,-1524c54864,77724,56388,76200,57912,74676r3048,l54864,92964,,92964,,89916c15240,76200,27432,64008,33528,54864,41148,45720,44196,36576,44196,28956v,-4572,-1524,-9144,-6096,-13716c35052,12192,30480,10668,24384,10668v-4572,,-9144,1524,-12192,3048c7620,16764,6096,21336,3048,25908r-1524,c3048,16764,4572,10668,10668,6096,15240,1524,21336,,27432,xe" fillcolor="black" stroked="f" strokeweight="0">
                        <v:stroke miterlimit="83231f" joinstyle="miter"/>
                        <v:path arrowok="t" textboxrect="0,0,60960,92964"/>
                      </v:shape>
                      <v:shape id="Shape 61861" o:spid="_x0000_s1028" style="position:absolute;left:67056;width:39624;height:97536;visibility:visible;mso-wrap-style:square;v-text-anchor:top" coordsize="3962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" path="m33528,r6096,l6096,97536,,97536,33528,xe" fillcolor="black" stroked="f" strokeweight="0">
                        <v:stroke miterlimit="83231f" joinstyle="miter"/>
                        <v:path arrowok="t" textboxrect="0,0,39624,97536"/>
                      </v:shape>
                      <v:shape id="Shape 61862" o:spid="_x0000_s1029" style="position:absolute;left:108204;top:3048;width:60960;height:92964;visibility:visible;mso-wrap-style:square;v-text-anchor:top" coordsize="60960,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" path="m28956,v7620,,13716,1524,18288,6096c53340,10668,54864,16764,54864,22860v,4572,,9144,-3048,13716c48768,44196,42672,51816,35052,60960,24384,71628,16764,79248,13716,82296r24384,c42672,82296,47244,82296,48768,80772v1524,,4572,,6096,-1524c56388,77724,57912,76200,57912,74676r3048,l54864,92964,,92964,,89916c16764,76200,27432,64008,35052,54864v6096,-9144,9144,-18288,9144,-25908c44196,24384,42672,19812,39624,15240,35052,12192,30480,10668,25908,10668v-4572,,-9144,1524,-13716,3048c9144,16764,6096,21336,4572,25908r-3048,c3048,16764,6096,10668,10668,6096,15240,1524,21336,,28956,xe" fillcolor="black" stroked="f" strokeweight="0">
                        <v:stroke miterlimit="83231f" joinstyle="miter"/>
                        <v:path arrowok="t" textboxrect="0,0,60960,92964"/>
                      </v:shape>
                      <w10:anchorlock/>
                    </v:group>
                  </w:pict>
                </mc:Fallback>
              </mc:AlternateContent>
            </w:r>
          </w:p>
        </w:tc>
      </w:tr>
      <w:tr w:rsidR="00A03F05" w:rsidTr="00C3576F">
        <w:trPr>
          <w:trHeight w:val="634"/>
        </w:trPr>
        <w:tc>
          <w:tcPr>
            <w:tcW w:w="3681" w:type="dxa"/>
            <w:tcBorders>
              <w:top w:val="single" w:sz="6" w:space="0" w:color="000000"/>
              <w:left w:val="single" w:sz="6" w:space="0" w:color="000000"/>
              <w:bottom w:val="single" w:sz="6" w:space="0" w:color="000000"/>
              <w:right w:val="single" w:sz="6" w:space="0" w:color="000000"/>
            </w:tcBorders>
            <w:shd w:val="clear" w:color="auto" w:fill="auto"/>
          </w:tcPr>
          <w:p w:rsidR="00A03F05" w:rsidRPr="00C3576F" w:rsidRDefault="003F2736" w:rsidP="00C3576F">
            <w:pPr>
              <w:ind w:left="7"/>
              <w:rPr>
                <w:rFonts w:ascii="Calibri" w:hAnsi="Calibri"/>
                <w:sz w:val="22"/>
                <w:szCs w:val="22"/>
              </w:rPr>
            </w:pPr>
            <w:r w:rsidRPr="00C3576F">
              <w:rPr>
                <w:rFonts w:ascii="Calibri" w:hAnsi="Calibri"/>
                <w:noProof/>
                <w:sz w:val="22"/>
                <w:szCs w:val="22"/>
                <w:lang w:val="de-AT" w:eastAsia="de-AT"/>
              </w:rPr>
              <mc:AlternateContent>
                <mc:Choice Requires="wpg">
                  <w:drawing>
                    <wp:inline distT="0" distB="0" distL="0" distR="0">
                      <wp:extent cx="887095" cy="125095"/>
                      <wp:effectExtent l="0" t="0" r="0" b="0"/>
                      <wp:docPr id="253716" name="Group 253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7095" cy="125095"/>
                                <a:chOff x="0" y="0"/>
                                <a:chExt cx="886968" cy="124968"/>
                              </a:xfrm>
                            </wpg:grpSpPr>
                            <wps:wsp>
                              <wps:cNvPr id="61877" name="Shape 61877"/>
                              <wps:cNvSpPr/>
                              <wps:spPr>
                                <a:xfrm>
                                  <a:off x="0" y="4572"/>
                                  <a:ext cx="79248" cy="91440"/>
                                </a:xfrm>
                                <a:custGeom>
                                  <a:avLst/>
                                  <a:gdLst/>
                                  <a:ahLst/>
                                  <a:cxnLst/>
                                  <a:rect l="0" t="0" r="0" b="0"/>
                                  <a:pathLst>
                                    <a:path w="79248" h="91440">
                                      <a:moveTo>
                                        <a:pt x="1524" y="0"/>
                                      </a:moveTo>
                                      <a:lnTo>
                                        <a:pt x="77724" y="0"/>
                                      </a:lnTo>
                                      <a:lnTo>
                                        <a:pt x="79248" y="19812"/>
                                      </a:lnTo>
                                      <a:lnTo>
                                        <a:pt x="76200" y="19812"/>
                                      </a:lnTo>
                                      <a:cubicBezTo>
                                        <a:pt x="76200" y="16764"/>
                                        <a:pt x="76200" y="13716"/>
                                        <a:pt x="74676" y="12192"/>
                                      </a:cubicBezTo>
                                      <a:cubicBezTo>
                                        <a:pt x="73152" y="9144"/>
                                        <a:pt x="71628" y="7620"/>
                                        <a:pt x="68580" y="6096"/>
                                      </a:cubicBezTo>
                                      <a:cubicBezTo>
                                        <a:pt x="67056" y="4572"/>
                                        <a:pt x="64008" y="4572"/>
                                        <a:pt x="59436" y="4572"/>
                                      </a:cubicBezTo>
                                      <a:lnTo>
                                        <a:pt x="45720" y="4572"/>
                                      </a:lnTo>
                                      <a:lnTo>
                                        <a:pt x="45720" y="74676"/>
                                      </a:lnTo>
                                      <a:cubicBezTo>
                                        <a:pt x="45720" y="80772"/>
                                        <a:pt x="47244" y="85344"/>
                                        <a:pt x="47244" y="86868"/>
                                      </a:cubicBezTo>
                                      <a:cubicBezTo>
                                        <a:pt x="50292" y="88392"/>
                                        <a:pt x="51816" y="89916"/>
                                        <a:pt x="56388" y="89916"/>
                                      </a:cubicBezTo>
                                      <a:lnTo>
                                        <a:pt x="59436" y="89916"/>
                                      </a:lnTo>
                                      <a:lnTo>
                                        <a:pt x="59436" y="91440"/>
                                      </a:lnTo>
                                      <a:lnTo>
                                        <a:pt x="18288" y="91440"/>
                                      </a:lnTo>
                                      <a:lnTo>
                                        <a:pt x="18288" y="89916"/>
                                      </a:lnTo>
                                      <a:lnTo>
                                        <a:pt x="21336" y="89916"/>
                                      </a:lnTo>
                                      <a:cubicBezTo>
                                        <a:pt x="25908" y="89916"/>
                                        <a:pt x="28956" y="88392"/>
                                        <a:pt x="30480" y="85344"/>
                                      </a:cubicBezTo>
                                      <a:cubicBezTo>
                                        <a:pt x="32004" y="83820"/>
                                        <a:pt x="32004" y="80772"/>
                                        <a:pt x="32004" y="74676"/>
                                      </a:cubicBezTo>
                                      <a:lnTo>
                                        <a:pt x="32004" y="4572"/>
                                      </a:lnTo>
                                      <a:lnTo>
                                        <a:pt x="21336" y="4572"/>
                                      </a:lnTo>
                                      <a:cubicBezTo>
                                        <a:pt x="16764" y="4572"/>
                                        <a:pt x="13716" y="4572"/>
                                        <a:pt x="12192" y="4572"/>
                                      </a:cubicBezTo>
                                      <a:cubicBezTo>
                                        <a:pt x="9144" y="6096"/>
                                        <a:pt x="7620" y="7620"/>
                                        <a:pt x="6096" y="10668"/>
                                      </a:cubicBezTo>
                                      <a:cubicBezTo>
                                        <a:pt x="4572" y="12192"/>
                                        <a:pt x="3048" y="15240"/>
                                        <a:pt x="3048" y="19812"/>
                                      </a:cubicBezTo>
                                      <a:lnTo>
                                        <a:pt x="0" y="19812"/>
                                      </a:lnTo>
                                      <a:lnTo>
                                        <a:pt x="1524" y="0"/>
                                      </a:lnTo>
                                      <a:close/>
                                    </a:path>
                                  </a:pathLst>
                                </a:custGeom>
                                <a:solidFill>
                                  <a:srgbClr val="000000"/>
                                </a:solidFill>
                                <a:ln w="0" cap="flat">
                                  <a:noFill/>
                                  <a:miter lim="127000"/>
                                </a:ln>
                                <a:effectLst/>
                              </wps:spPr>
                              <wps:bodyPr/>
                            </wps:wsp>
                            <wps:wsp>
                              <wps:cNvPr id="61878" name="Shape 61878"/>
                              <wps:cNvSpPr/>
                              <wps:spPr>
                                <a:xfrm>
                                  <a:off x="82296" y="32004"/>
                                  <a:ext cx="44196" cy="64008"/>
                                </a:xfrm>
                                <a:custGeom>
                                  <a:avLst/>
                                  <a:gdLst/>
                                  <a:ahLst/>
                                  <a:cxnLst/>
                                  <a:rect l="0" t="0" r="0" b="0"/>
                                  <a:pathLst>
                                    <a:path w="44196" h="64008">
                                      <a:moveTo>
                                        <a:pt x="18288" y="0"/>
                                      </a:moveTo>
                                      <a:lnTo>
                                        <a:pt x="21336" y="0"/>
                                      </a:lnTo>
                                      <a:lnTo>
                                        <a:pt x="21336" y="15240"/>
                                      </a:lnTo>
                                      <a:cubicBezTo>
                                        <a:pt x="25908" y="4572"/>
                                        <a:pt x="30480" y="0"/>
                                        <a:pt x="36576" y="0"/>
                                      </a:cubicBezTo>
                                      <a:cubicBezTo>
                                        <a:pt x="38100" y="0"/>
                                        <a:pt x="41148" y="0"/>
                                        <a:pt x="42672" y="1524"/>
                                      </a:cubicBezTo>
                                      <a:cubicBezTo>
                                        <a:pt x="44196" y="4572"/>
                                        <a:pt x="44196" y="6096"/>
                                        <a:pt x="44196" y="7620"/>
                                      </a:cubicBezTo>
                                      <a:cubicBezTo>
                                        <a:pt x="44196" y="10668"/>
                                        <a:pt x="44196" y="12192"/>
                                        <a:pt x="42672" y="13716"/>
                                      </a:cubicBezTo>
                                      <a:cubicBezTo>
                                        <a:pt x="41148" y="13716"/>
                                        <a:pt x="41148" y="15240"/>
                                        <a:pt x="39624" y="15240"/>
                                      </a:cubicBezTo>
                                      <a:cubicBezTo>
                                        <a:pt x="38100" y="15240"/>
                                        <a:pt x="36576" y="13716"/>
                                        <a:pt x="33528" y="12192"/>
                                      </a:cubicBezTo>
                                      <a:cubicBezTo>
                                        <a:pt x="32004" y="9144"/>
                                        <a:pt x="30480" y="9144"/>
                                        <a:pt x="30480" y="9144"/>
                                      </a:cubicBezTo>
                                      <a:cubicBezTo>
                                        <a:pt x="28956" y="9144"/>
                                        <a:pt x="28956" y="9144"/>
                                        <a:pt x="27432" y="10668"/>
                                      </a:cubicBezTo>
                                      <a:cubicBezTo>
                                        <a:pt x="25908" y="12192"/>
                                        <a:pt x="22860" y="15240"/>
                                        <a:pt x="21336" y="21336"/>
                                      </a:cubicBezTo>
                                      <a:lnTo>
                                        <a:pt x="21336" y="50292"/>
                                      </a:lnTo>
                                      <a:cubicBezTo>
                                        <a:pt x="21336" y="53340"/>
                                        <a:pt x="21336" y="56388"/>
                                        <a:pt x="22860" y="57912"/>
                                      </a:cubicBezTo>
                                      <a:cubicBezTo>
                                        <a:pt x="22860" y="57912"/>
                                        <a:pt x="24384" y="59436"/>
                                        <a:pt x="25908" y="60960"/>
                                      </a:cubicBezTo>
                                      <a:cubicBezTo>
                                        <a:pt x="25908" y="60960"/>
                                        <a:pt x="28956" y="62484"/>
                                        <a:pt x="30480" y="62484"/>
                                      </a:cubicBezTo>
                                      <a:lnTo>
                                        <a:pt x="30480" y="64008"/>
                                      </a:lnTo>
                                      <a:lnTo>
                                        <a:pt x="0" y="64008"/>
                                      </a:lnTo>
                                      <a:lnTo>
                                        <a:pt x="0" y="62484"/>
                                      </a:lnTo>
                                      <a:cubicBezTo>
                                        <a:pt x="3048" y="62484"/>
                                        <a:pt x="4572" y="60960"/>
                                        <a:pt x="6096" y="60960"/>
                                      </a:cubicBezTo>
                                      <a:cubicBezTo>
                                        <a:pt x="7620" y="59436"/>
                                        <a:pt x="9144" y="57912"/>
                                        <a:pt x="9144" y="56388"/>
                                      </a:cubicBezTo>
                                      <a:cubicBezTo>
                                        <a:pt x="9144" y="56388"/>
                                        <a:pt x="9144" y="53340"/>
                                        <a:pt x="9144" y="50292"/>
                                      </a:cubicBezTo>
                                      <a:lnTo>
                                        <a:pt x="9144" y="25908"/>
                                      </a:lnTo>
                                      <a:cubicBezTo>
                                        <a:pt x="9144" y="18288"/>
                                        <a:pt x="9144" y="13716"/>
                                        <a:pt x="9144" y="12192"/>
                                      </a:cubicBezTo>
                                      <a:cubicBezTo>
                                        <a:pt x="9144" y="10668"/>
                                        <a:pt x="7620" y="9144"/>
                                        <a:pt x="7620" y="9144"/>
                                      </a:cubicBezTo>
                                      <a:cubicBezTo>
                                        <a:pt x="6096" y="7620"/>
                                        <a:pt x="6096" y="7620"/>
                                        <a:pt x="4572" y="7620"/>
                                      </a:cubicBezTo>
                                      <a:cubicBezTo>
                                        <a:pt x="3048" y="7620"/>
                                        <a:pt x="1524" y="7620"/>
                                        <a:pt x="0" y="9144"/>
                                      </a:cubicBezTo>
                                      <a:lnTo>
                                        <a:pt x="0" y="7620"/>
                                      </a:lnTo>
                                      <a:lnTo>
                                        <a:pt x="18288" y="0"/>
                                      </a:lnTo>
                                      <a:close/>
                                    </a:path>
                                  </a:pathLst>
                                </a:custGeom>
                                <a:solidFill>
                                  <a:srgbClr val="000000"/>
                                </a:solidFill>
                                <a:ln w="0" cap="flat">
                                  <a:noFill/>
                                  <a:miter lim="127000"/>
                                </a:ln>
                                <a:effectLst/>
                              </wps:spPr>
                              <wps:bodyPr/>
                            </wps:wsp>
                            <wps:wsp>
                              <wps:cNvPr id="61879" name="Shape 61879"/>
                              <wps:cNvSpPr/>
                              <wps:spPr>
                                <a:xfrm>
                                  <a:off x="132588" y="33762"/>
                                  <a:ext cx="23622" cy="62630"/>
                                </a:xfrm>
                                <a:custGeom>
                                  <a:avLst/>
                                  <a:gdLst/>
                                  <a:ahLst/>
                                  <a:cxnLst/>
                                  <a:rect l="0" t="0" r="0" b="0"/>
                                  <a:pathLst>
                                    <a:path w="23622" h="62630">
                                      <a:moveTo>
                                        <a:pt x="23622" y="0"/>
                                      </a:moveTo>
                                      <a:lnTo>
                                        <a:pt x="23622" y="3140"/>
                                      </a:lnTo>
                                      <a:lnTo>
                                        <a:pt x="13716" y="7385"/>
                                      </a:lnTo>
                                      <a:cubicBezTo>
                                        <a:pt x="10668" y="10433"/>
                                        <a:pt x="9144" y="13482"/>
                                        <a:pt x="9144" y="19577"/>
                                      </a:cubicBezTo>
                                      <a:lnTo>
                                        <a:pt x="23622" y="19577"/>
                                      </a:lnTo>
                                      <a:lnTo>
                                        <a:pt x="23622" y="24149"/>
                                      </a:lnTo>
                                      <a:lnTo>
                                        <a:pt x="9144" y="24149"/>
                                      </a:lnTo>
                                      <a:cubicBezTo>
                                        <a:pt x="9144" y="31770"/>
                                        <a:pt x="10668" y="39389"/>
                                        <a:pt x="15240" y="43961"/>
                                      </a:cubicBezTo>
                                      <a:lnTo>
                                        <a:pt x="23622" y="47772"/>
                                      </a:lnTo>
                                      <a:lnTo>
                                        <a:pt x="23622" y="62630"/>
                                      </a:lnTo>
                                      <a:lnTo>
                                        <a:pt x="7620" y="54629"/>
                                      </a:lnTo>
                                      <a:cubicBezTo>
                                        <a:pt x="1524" y="48533"/>
                                        <a:pt x="0" y="40914"/>
                                        <a:pt x="0" y="31770"/>
                                      </a:cubicBezTo>
                                      <a:cubicBezTo>
                                        <a:pt x="0" y="21101"/>
                                        <a:pt x="1524" y="13482"/>
                                        <a:pt x="7620" y="7385"/>
                                      </a:cubicBezTo>
                                      <a:lnTo>
                                        <a:pt x="23622" y="0"/>
                                      </a:lnTo>
                                      <a:close/>
                                    </a:path>
                                  </a:pathLst>
                                </a:custGeom>
                                <a:solidFill>
                                  <a:srgbClr val="000000"/>
                                </a:solidFill>
                                <a:ln w="0" cap="flat">
                                  <a:noFill/>
                                  <a:miter lim="127000"/>
                                </a:ln>
                                <a:effectLst/>
                              </wps:spPr>
                              <wps:bodyPr/>
                            </wps:wsp>
                            <wps:wsp>
                              <wps:cNvPr id="61880" name="Shape 61880"/>
                              <wps:cNvSpPr/>
                              <wps:spPr>
                                <a:xfrm>
                                  <a:off x="156210" y="71628"/>
                                  <a:ext cx="28194" cy="25908"/>
                                </a:xfrm>
                                <a:custGeom>
                                  <a:avLst/>
                                  <a:gdLst/>
                                  <a:ahLst/>
                                  <a:cxnLst/>
                                  <a:rect l="0" t="0" r="0" b="0"/>
                                  <a:pathLst>
                                    <a:path w="28194" h="25908">
                                      <a:moveTo>
                                        <a:pt x="26670" y="0"/>
                                      </a:moveTo>
                                      <a:lnTo>
                                        <a:pt x="28194" y="1524"/>
                                      </a:lnTo>
                                      <a:cubicBezTo>
                                        <a:pt x="26670" y="7620"/>
                                        <a:pt x="23622" y="13716"/>
                                        <a:pt x="19050" y="18288"/>
                                      </a:cubicBezTo>
                                      <a:cubicBezTo>
                                        <a:pt x="14478" y="22860"/>
                                        <a:pt x="9906" y="25908"/>
                                        <a:pt x="2286" y="25908"/>
                                      </a:cubicBezTo>
                                      <a:lnTo>
                                        <a:pt x="0" y="24765"/>
                                      </a:lnTo>
                                      <a:lnTo>
                                        <a:pt x="0" y="9906"/>
                                      </a:lnTo>
                                      <a:lnTo>
                                        <a:pt x="8382" y="13716"/>
                                      </a:lnTo>
                                      <a:cubicBezTo>
                                        <a:pt x="11430" y="13716"/>
                                        <a:pt x="16002" y="12192"/>
                                        <a:pt x="19050" y="10668"/>
                                      </a:cubicBezTo>
                                      <a:cubicBezTo>
                                        <a:pt x="22098" y="9144"/>
                                        <a:pt x="23622" y="4572"/>
                                        <a:pt x="26670" y="0"/>
                                      </a:cubicBezTo>
                                      <a:close/>
                                    </a:path>
                                  </a:pathLst>
                                </a:custGeom>
                                <a:solidFill>
                                  <a:srgbClr val="000000"/>
                                </a:solidFill>
                                <a:ln w="0" cap="flat">
                                  <a:noFill/>
                                  <a:miter lim="127000"/>
                                </a:ln>
                                <a:effectLst/>
                              </wps:spPr>
                              <wps:bodyPr/>
                            </wps:wsp>
                            <wps:wsp>
                              <wps:cNvPr id="61881" name="Shape 61881"/>
                              <wps:cNvSpPr/>
                              <wps:spPr>
                                <a:xfrm>
                                  <a:off x="156210" y="32004"/>
                                  <a:ext cx="28194" cy="25908"/>
                                </a:xfrm>
                                <a:custGeom>
                                  <a:avLst/>
                                  <a:gdLst/>
                                  <a:ahLst/>
                                  <a:cxnLst/>
                                  <a:rect l="0" t="0" r="0" b="0"/>
                                  <a:pathLst>
                                    <a:path w="28194" h="25908">
                                      <a:moveTo>
                                        <a:pt x="3810" y="0"/>
                                      </a:moveTo>
                                      <a:cubicBezTo>
                                        <a:pt x="11430" y="0"/>
                                        <a:pt x="16002" y="1524"/>
                                        <a:pt x="20574" y="6096"/>
                                      </a:cubicBezTo>
                                      <a:cubicBezTo>
                                        <a:pt x="25146" y="12192"/>
                                        <a:pt x="28194" y="18288"/>
                                        <a:pt x="28194" y="25908"/>
                                      </a:cubicBezTo>
                                      <a:lnTo>
                                        <a:pt x="0" y="25908"/>
                                      </a:lnTo>
                                      <a:lnTo>
                                        <a:pt x="0" y="21336"/>
                                      </a:lnTo>
                                      <a:lnTo>
                                        <a:pt x="14478" y="21336"/>
                                      </a:lnTo>
                                      <a:cubicBezTo>
                                        <a:pt x="12954" y="16764"/>
                                        <a:pt x="12954" y="13716"/>
                                        <a:pt x="12954" y="12192"/>
                                      </a:cubicBezTo>
                                      <a:cubicBezTo>
                                        <a:pt x="11430" y="10668"/>
                                        <a:pt x="9906" y="7620"/>
                                        <a:pt x="6858" y="6096"/>
                                      </a:cubicBezTo>
                                      <a:cubicBezTo>
                                        <a:pt x="5334" y="4572"/>
                                        <a:pt x="2286" y="4572"/>
                                        <a:pt x="762" y="4572"/>
                                      </a:cubicBezTo>
                                      <a:lnTo>
                                        <a:pt x="0" y="4899"/>
                                      </a:lnTo>
                                      <a:lnTo>
                                        <a:pt x="0" y="1758"/>
                                      </a:lnTo>
                                      <a:lnTo>
                                        <a:pt x="3810" y="0"/>
                                      </a:lnTo>
                                      <a:close/>
                                    </a:path>
                                  </a:pathLst>
                                </a:custGeom>
                                <a:solidFill>
                                  <a:srgbClr val="000000"/>
                                </a:solidFill>
                                <a:ln w="0" cap="flat">
                                  <a:noFill/>
                                  <a:miter lim="127000"/>
                                </a:ln>
                                <a:effectLst/>
                              </wps:spPr>
                              <wps:bodyPr/>
                            </wps:wsp>
                            <wps:wsp>
                              <wps:cNvPr id="61882" name="Shape 61882"/>
                              <wps:cNvSpPr/>
                              <wps:spPr>
                                <a:xfrm>
                                  <a:off x="190500" y="32004"/>
                                  <a:ext cx="67056" cy="64008"/>
                                </a:xfrm>
                                <a:custGeom>
                                  <a:avLst/>
                                  <a:gdLst/>
                                  <a:ahLst/>
                                  <a:cxnLst/>
                                  <a:rect l="0" t="0" r="0" b="0"/>
                                  <a:pathLst>
                                    <a:path w="67056" h="64008">
                                      <a:moveTo>
                                        <a:pt x="18288" y="0"/>
                                      </a:moveTo>
                                      <a:lnTo>
                                        <a:pt x="21336" y="0"/>
                                      </a:lnTo>
                                      <a:lnTo>
                                        <a:pt x="21336" y="12192"/>
                                      </a:lnTo>
                                      <a:cubicBezTo>
                                        <a:pt x="28956" y="4572"/>
                                        <a:pt x="36576" y="0"/>
                                        <a:pt x="42672" y="0"/>
                                      </a:cubicBezTo>
                                      <a:cubicBezTo>
                                        <a:pt x="45720" y="0"/>
                                        <a:pt x="48768" y="0"/>
                                        <a:pt x="51816" y="3048"/>
                                      </a:cubicBezTo>
                                      <a:cubicBezTo>
                                        <a:pt x="53340" y="4572"/>
                                        <a:pt x="54864" y="6096"/>
                                        <a:pt x="56388" y="10668"/>
                                      </a:cubicBezTo>
                                      <a:cubicBezTo>
                                        <a:pt x="57912" y="13716"/>
                                        <a:pt x="57912" y="18288"/>
                                        <a:pt x="57912" y="22860"/>
                                      </a:cubicBezTo>
                                      <a:lnTo>
                                        <a:pt x="57912" y="50292"/>
                                      </a:lnTo>
                                      <a:cubicBezTo>
                                        <a:pt x="57912" y="54864"/>
                                        <a:pt x="57912" y="56388"/>
                                        <a:pt x="59436" y="57912"/>
                                      </a:cubicBezTo>
                                      <a:cubicBezTo>
                                        <a:pt x="59436" y="59436"/>
                                        <a:pt x="60960" y="60960"/>
                                        <a:pt x="60960" y="60960"/>
                                      </a:cubicBezTo>
                                      <a:cubicBezTo>
                                        <a:pt x="62484" y="62484"/>
                                        <a:pt x="64008" y="62484"/>
                                        <a:pt x="67056" y="62484"/>
                                      </a:cubicBezTo>
                                      <a:lnTo>
                                        <a:pt x="67056" y="64008"/>
                                      </a:lnTo>
                                      <a:lnTo>
                                        <a:pt x="36576" y="64008"/>
                                      </a:lnTo>
                                      <a:lnTo>
                                        <a:pt x="36576" y="62484"/>
                                      </a:lnTo>
                                      <a:lnTo>
                                        <a:pt x="38100" y="62484"/>
                                      </a:lnTo>
                                      <a:cubicBezTo>
                                        <a:pt x="41148" y="62484"/>
                                        <a:pt x="42672" y="62484"/>
                                        <a:pt x="44196" y="60960"/>
                                      </a:cubicBezTo>
                                      <a:cubicBezTo>
                                        <a:pt x="44196" y="59436"/>
                                        <a:pt x="45720" y="57912"/>
                                        <a:pt x="45720" y="56388"/>
                                      </a:cubicBezTo>
                                      <a:cubicBezTo>
                                        <a:pt x="45720" y="56388"/>
                                        <a:pt x="45720" y="53340"/>
                                        <a:pt x="45720" y="50292"/>
                                      </a:cubicBezTo>
                                      <a:lnTo>
                                        <a:pt x="45720" y="24384"/>
                                      </a:lnTo>
                                      <a:cubicBezTo>
                                        <a:pt x="45720" y="18288"/>
                                        <a:pt x="45720" y="13716"/>
                                        <a:pt x="44196" y="10668"/>
                                      </a:cubicBezTo>
                                      <a:cubicBezTo>
                                        <a:pt x="42672" y="9144"/>
                                        <a:pt x="39624" y="7620"/>
                                        <a:pt x="36576" y="7620"/>
                                      </a:cubicBezTo>
                                      <a:cubicBezTo>
                                        <a:pt x="32004" y="7620"/>
                                        <a:pt x="27432" y="10668"/>
                                        <a:pt x="21336" y="16764"/>
                                      </a:cubicBezTo>
                                      <a:lnTo>
                                        <a:pt x="21336" y="50292"/>
                                      </a:lnTo>
                                      <a:cubicBezTo>
                                        <a:pt x="21336" y="54864"/>
                                        <a:pt x="21336" y="57912"/>
                                        <a:pt x="22860" y="57912"/>
                                      </a:cubicBezTo>
                                      <a:cubicBezTo>
                                        <a:pt x="22860" y="59436"/>
                                        <a:pt x="24384" y="60960"/>
                                        <a:pt x="24384" y="60960"/>
                                      </a:cubicBezTo>
                                      <a:cubicBezTo>
                                        <a:pt x="25908" y="62484"/>
                                        <a:pt x="27432" y="62484"/>
                                        <a:pt x="30480" y="62484"/>
                                      </a:cubicBezTo>
                                      <a:lnTo>
                                        <a:pt x="30480" y="64008"/>
                                      </a:lnTo>
                                      <a:lnTo>
                                        <a:pt x="0" y="64008"/>
                                      </a:lnTo>
                                      <a:lnTo>
                                        <a:pt x="0" y="62484"/>
                                      </a:lnTo>
                                      <a:lnTo>
                                        <a:pt x="1524" y="62484"/>
                                      </a:lnTo>
                                      <a:cubicBezTo>
                                        <a:pt x="4572" y="62484"/>
                                        <a:pt x="7620" y="60960"/>
                                        <a:pt x="7620" y="59436"/>
                                      </a:cubicBezTo>
                                      <a:cubicBezTo>
                                        <a:pt x="9144" y="57912"/>
                                        <a:pt x="9144" y="54864"/>
                                        <a:pt x="9144" y="50292"/>
                                      </a:cubicBezTo>
                                      <a:lnTo>
                                        <a:pt x="9144" y="25908"/>
                                      </a:lnTo>
                                      <a:cubicBezTo>
                                        <a:pt x="9144" y="18288"/>
                                        <a:pt x="9144" y="13716"/>
                                        <a:pt x="9144" y="12192"/>
                                      </a:cubicBezTo>
                                      <a:cubicBezTo>
                                        <a:pt x="9144" y="10668"/>
                                        <a:pt x="9144" y="9144"/>
                                        <a:pt x="7620" y="9144"/>
                                      </a:cubicBezTo>
                                      <a:cubicBezTo>
                                        <a:pt x="7620" y="7620"/>
                                        <a:pt x="6096" y="7620"/>
                                        <a:pt x="4572" y="7620"/>
                                      </a:cubicBezTo>
                                      <a:cubicBezTo>
                                        <a:pt x="4572" y="7620"/>
                                        <a:pt x="3048" y="7620"/>
                                        <a:pt x="1524" y="9144"/>
                                      </a:cubicBezTo>
                                      <a:lnTo>
                                        <a:pt x="0" y="7620"/>
                                      </a:lnTo>
                                      <a:lnTo>
                                        <a:pt x="18288" y="0"/>
                                      </a:lnTo>
                                      <a:close/>
                                    </a:path>
                                  </a:pathLst>
                                </a:custGeom>
                                <a:solidFill>
                                  <a:srgbClr val="000000"/>
                                </a:solidFill>
                                <a:ln w="0" cap="flat">
                                  <a:noFill/>
                                  <a:miter lim="127000"/>
                                </a:ln>
                                <a:effectLst/>
                              </wps:spPr>
                              <wps:bodyPr/>
                            </wps:wsp>
                            <wps:wsp>
                              <wps:cNvPr id="61883" name="Shape 61883"/>
                              <wps:cNvSpPr/>
                              <wps:spPr>
                                <a:xfrm>
                                  <a:off x="263652" y="32346"/>
                                  <a:ext cx="27432" cy="65190"/>
                                </a:xfrm>
                                <a:custGeom>
                                  <a:avLst/>
                                  <a:gdLst/>
                                  <a:ahLst/>
                                  <a:cxnLst/>
                                  <a:rect l="0" t="0" r="0" b="0"/>
                                  <a:pathLst>
                                    <a:path w="27432" h="65190">
                                      <a:moveTo>
                                        <a:pt x="27432" y="0"/>
                                      </a:moveTo>
                                      <a:lnTo>
                                        <a:pt x="27432" y="4883"/>
                                      </a:lnTo>
                                      <a:lnTo>
                                        <a:pt x="18288" y="8802"/>
                                      </a:lnTo>
                                      <a:cubicBezTo>
                                        <a:pt x="13716" y="13374"/>
                                        <a:pt x="12192" y="20994"/>
                                        <a:pt x="12192" y="30138"/>
                                      </a:cubicBezTo>
                                      <a:cubicBezTo>
                                        <a:pt x="12192" y="37758"/>
                                        <a:pt x="13716" y="45378"/>
                                        <a:pt x="18288" y="49950"/>
                                      </a:cubicBezTo>
                                      <a:lnTo>
                                        <a:pt x="27432" y="55665"/>
                                      </a:lnTo>
                                      <a:lnTo>
                                        <a:pt x="27432" y="64174"/>
                                      </a:lnTo>
                                      <a:lnTo>
                                        <a:pt x="24384" y="65190"/>
                                      </a:lnTo>
                                      <a:cubicBezTo>
                                        <a:pt x="18288" y="65190"/>
                                        <a:pt x="12192" y="62142"/>
                                        <a:pt x="7620" y="56046"/>
                                      </a:cubicBezTo>
                                      <a:cubicBezTo>
                                        <a:pt x="3048" y="51474"/>
                                        <a:pt x="0" y="43854"/>
                                        <a:pt x="0" y="34710"/>
                                      </a:cubicBezTo>
                                      <a:cubicBezTo>
                                        <a:pt x="0" y="25566"/>
                                        <a:pt x="3048" y="17946"/>
                                        <a:pt x="9144" y="10326"/>
                                      </a:cubicBezTo>
                                      <a:cubicBezTo>
                                        <a:pt x="11430" y="6516"/>
                                        <a:pt x="14478" y="3849"/>
                                        <a:pt x="17907" y="2135"/>
                                      </a:cubicBezTo>
                                      <a:lnTo>
                                        <a:pt x="27432" y="0"/>
                                      </a:lnTo>
                                      <a:close/>
                                    </a:path>
                                  </a:pathLst>
                                </a:custGeom>
                                <a:solidFill>
                                  <a:srgbClr val="000000"/>
                                </a:solidFill>
                                <a:ln w="0" cap="flat">
                                  <a:noFill/>
                                  <a:miter lim="127000"/>
                                </a:ln>
                                <a:effectLst/>
                              </wps:spPr>
                              <wps:bodyPr/>
                            </wps:wsp>
                            <wps:wsp>
                              <wps:cNvPr id="61884" name="Shape 61884"/>
                              <wps:cNvSpPr/>
                              <wps:spPr>
                                <a:xfrm>
                                  <a:off x="291084" y="0"/>
                                  <a:ext cx="36576" cy="97536"/>
                                </a:xfrm>
                                <a:custGeom>
                                  <a:avLst/>
                                  <a:gdLst/>
                                  <a:ahLst/>
                                  <a:cxnLst/>
                                  <a:rect l="0" t="0" r="0" b="0"/>
                                  <a:pathLst>
                                    <a:path w="36576" h="97536">
                                      <a:moveTo>
                                        <a:pt x="24384" y="0"/>
                                      </a:moveTo>
                                      <a:lnTo>
                                        <a:pt x="27432" y="0"/>
                                      </a:lnTo>
                                      <a:lnTo>
                                        <a:pt x="27432" y="71628"/>
                                      </a:lnTo>
                                      <a:cubicBezTo>
                                        <a:pt x="27432" y="79248"/>
                                        <a:pt x="27432" y="83820"/>
                                        <a:pt x="27432" y="85344"/>
                                      </a:cubicBezTo>
                                      <a:cubicBezTo>
                                        <a:pt x="28956" y="86868"/>
                                        <a:pt x="28956" y="88392"/>
                                        <a:pt x="28956" y="88392"/>
                                      </a:cubicBezTo>
                                      <a:cubicBezTo>
                                        <a:pt x="30480" y="88392"/>
                                        <a:pt x="30480" y="89916"/>
                                        <a:pt x="32004" y="89916"/>
                                      </a:cubicBezTo>
                                      <a:cubicBezTo>
                                        <a:pt x="33528" y="89916"/>
                                        <a:pt x="33528" y="88392"/>
                                        <a:pt x="36576" y="88392"/>
                                      </a:cubicBezTo>
                                      <a:lnTo>
                                        <a:pt x="36576" y="89916"/>
                                      </a:lnTo>
                                      <a:lnTo>
                                        <a:pt x="18288" y="97536"/>
                                      </a:lnTo>
                                      <a:lnTo>
                                        <a:pt x="15240" y="97536"/>
                                      </a:lnTo>
                                      <a:lnTo>
                                        <a:pt x="15240" y="86868"/>
                                      </a:lnTo>
                                      <a:cubicBezTo>
                                        <a:pt x="12192" y="91440"/>
                                        <a:pt x="9144" y="94488"/>
                                        <a:pt x="6096" y="94488"/>
                                      </a:cubicBezTo>
                                      <a:lnTo>
                                        <a:pt x="0" y="96520"/>
                                      </a:lnTo>
                                      <a:lnTo>
                                        <a:pt x="0" y="88011"/>
                                      </a:lnTo>
                                      <a:lnTo>
                                        <a:pt x="3048" y="89916"/>
                                      </a:lnTo>
                                      <a:cubicBezTo>
                                        <a:pt x="7620" y="89916"/>
                                        <a:pt x="12192" y="86868"/>
                                        <a:pt x="15240" y="82296"/>
                                      </a:cubicBezTo>
                                      <a:lnTo>
                                        <a:pt x="15240" y="53340"/>
                                      </a:lnTo>
                                      <a:cubicBezTo>
                                        <a:pt x="15240" y="48768"/>
                                        <a:pt x="13716" y="45720"/>
                                        <a:pt x="13716" y="44196"/>
                                      </a:cubicBezTo>
                                      <a:cubicBezTo>
                                        <a:pt x="12192" y="41148"/>
                                        <a:pt x="10668" y="39624"/>
                                        <a:pt x="7620" y="38100"/>
                                      </a:cubicBezTo>
                                      <a:cubicBezTo>
                                        <a:pt x="6096" y="36576"/>
                                        <a:pt x="3048" y="36576"/>
                                        <a:pt x="1524" y="36576"/>
                                      </a:cubicBezTo>
                                      <a:lnTo>
                                        <a:pt x="0" y="37229"/>
                                      </a:lnTo>
                                      <a:lnTo>
                                        <a:pt x="0" y="32346"/>
                                      </a:lnTo>
                                      <a:lnTo>
                                        <a:pt x="1524" y="32004"/>
                                      </a:lnTo>
                                      <a:cubicBezTo>
                                        <a:pt x="7620" y="32004"/>
                                        <a:pt x="12192" y="33528"/>
                                        <a:pt x="15240" y="38100"/>
                                      </a:cubicBezTo>
                                      <a:lnTo>
                                        <a:pt x="15240" y="25908"/>
                                      </a:lnTo>
                                      <a:cubicBezTo>
                                        <a:pt x="15240" y="18288"/>
                                        <a:pt x="15240" y="13716"/>
                                        <a:pt x="15240" y="12192"/>
                                      </a:cubicBezTo>
                                      <a:cubicBezTo>
                                        <a:pt x="15240" y="10668"/>
                                        <a:pt x="13716" y="9144"/>
                                        <a:pt x="13716" y="9144"/>
                                      </a:cubicBezTo>
                                      <a:cubicBezTo>
                                        <a:pt x="12192" y="7620"/>
                                        <a:pt x="12192" y="7620"/>
                                        <a:pt x="10668" y="7620"/>
                                      </a:cubicBezTo>
                                      <a:cubicBezTo>
                                        <a:pt x="10668" y="7620"/>
                                        <a:pt x="9144" y="7620"/>
                                        <a:pt x="7620" y="9144"/>
                                      </a:cubicBezTo>
                                      <a:lnTo>
                                        <a:pt x="6096" y="7620"/>
                                      </a:lnTo>
                                      <a:lnTo>
                                        <a:pt x="24384" y="0"/>
                                      </a:lnTo>
                                      <a:close/>
                                    </a:path>
                                  </a:pathLst>
                                </a:custGeom>
                                <a:solidFill>
                                  <a:srgbClr val="000000"/>
                                </a:solidFill>
                                <a:ln w="0" cap="flat">
                                  <a:noFill/>
                                  <a:miter lim="127000"/>
                                </a:ln>
                                <a:effectLst/>
                              </wps:spPr>
                              <wps:bodyPr/>
                            </wps:wsp>
                            <wps:wsp>
                              <wps:cNvPr id="61885" name="Shape 61885"/>
                              <wps:cNvSpPr/>
                              <wps:spPr>
                                <a:xfrm>
                                  <a:off x="335280" y="32004"/>
                                  <a:ext cx="42672" cy="65532"/>
                                </a:xfrm>
                                <a:custGeom>
                                  <a:avLst/>
                                  <a:gdLst/>
                                  <a:ahLst/>
                                  <a:cxnLst/>
                                  <a:rect l="0" t="0" r="0" b="0"/>
                                  <a:pathLst>
                                    <a:path w="42672" h="65532">
                                      <a:moveTo>
                                        <a:pt x="19812" y="0"/>
                                      </a:moveTo>
                                      <a:cubicBezTo>
                                        <a:pt x="21336" y="0"/>
                                        <a:pt x="24384" y="0"/>
                                        <a:pt x="28956" y="1524"/>
                                      </a:cubicBezTo>
                                      <a:cubicBezTo>
                                        <a:pt x="30480" y="3048"/>
                                        <a:pt x="32004" y="3048"/>
                                        <a:pt x="33528" y="3048"/>
                                      </a:cubicBezTo>
                                      <a:cubicBezTo>
                                        <a:pt x="33528" y="3048"/>
                                        <a:pt x="35052" y="3048"/>
                                        <a:pt x="35052" y="1524"/>
                                      </a:cubicBezTo>
                                      <a:cubicBezTo>
                                        <a:pt x="35052" y="1524"/>
                                        <a:pt x="36576" y="1524"/>
                                        <a:pt x="36576" y="0"/>
                                      </a:cubicBezTo>
                                      <a:lnTo>
                                        <a:pt x="38100" y="0"/>
                                      </a:lnTo>
                                      <a:lnTo>
                                        <a:pt x="38100" y="21336"/>
                                      </a:lnTo>
                                      <a:lnTo>
                                        <a:pt x="36576" y="21336"/>
                                      </a:lnTo>
                                      <a:cubicBezTo>
                                        <a:pt x="35052" y="15240"/>
                                        <a:pt x="32004" y="10668"/>
                                        <a:pt x="28956" y="7620"/>
                                      </a:cubicBezTo>
                                      <a:cubicBezTo>
                                        <a:pt x="25908" y="6096"/>
                                        <a:pt x="22860" y="4572"/>
                                        <a:pt x="18288" y="4572"/>
                                      </a:cubicBezTo>
                                      <a:cubicBezTo>
                                        <a:pt x="15240" y="4572"/>
                                        <a:pt x="12192" y="4572"/>
                                        <a:pt x="10668" y="6096"/>
                                      </a:cubicBezTo>
                                      <a:cubicBezTo>
                                        <a:pt x="9144" y="9144"/>
                                        <a:pt x="7620" y="10668"/>
                                        <a:pt x="7620" y="12192"/>
                                      </a:cubicBezTo>
                                      <a:cubicBezTo>
                                        <a:pt x="7620" y="15240"/>
                                        <a:pt x="7620" y="16764"/>
                                        <a:pt x="10668" y="18288"/>
                                      </a:cubicBezTo>
                                      <a:cubicBezTo>
                                        <a:pt x="12192" y="19812"/>
                                        <a:pt x="13716" y="22860"/>
                                        <a:pt x="18288" y="24384"/>
                                      </a:cubicBezTo>
                                      <a:lnTo>
                                        <a:pt x="28956" y="28956"/>
                                      </a:lnTo>
                                      <a:cubicBezTo>
                                        <a:pt x="38100" y="33528"/>
                                        <a:pt x="42672" y="39624"/>
                                        <a:pt x="42672" y="47244"/>
                                      </a:cubicBezTo>
                                      <a:cubicBezTo>
                                        <a:pt x="42672" y="51816"/>
                                        <a:pt x="39624" y="56388"/>
                                        <a:pt x="36576" y="59436"/>
                                      </a:cubicBezTo>
                                      <a:cubicBezTo>
                                        <a:pt x="32004" y="64008"/>
                                        <a:pt x="25908" y="65532"/>
                                        <a:pt x="21336" y="65532"/>
                                      </a:cubicBezTo>
                                      <a:cubicBezTo>
                                        <a:pt x="16764" y="65532"/>
                                        <a:pt x="12192" y="64008"/>
                                        <a:pt x="7620" y="62484"/>
                                      </a:cubicBezTo>
                                      <a:cubicBezTo>
                                        <a:pt x="6096" y="62484"/>
                                        <a:pt x="4572" y="62484"/>
                                        <a:pt x="4572" y="62484"/>
                                      </a:cubicBezTo>
                                      <a:cubicBezTo>
                                        <a:pt x="3048" y="62484"/>
                                        <a:pt x="1524" y="62484"/>
                                        <a:pt x="1524" y="65532"/>
                                      </a:cubicBezTo>
                                      <a:lnTo>
                                        <a:pt x="0" y="65532"/>
                                      </a:lnTo>
                                      <a:lnTo>
                                        <a:pt x="0" y="44196"/>
                                      </a:lnTo>
                                      <a:lnTo>
                                        <a:pt x="1524" y="44196"/>
                                      </a:lnTo>
                                      <a:cubicBezTo>
                                        <a:pt x="3048" y="48768"/>
                                        <a:pt x="4572" y="53340"/>
                                        <a:pt x="9144" y="56388"/>
                                      </a:cubicBezTo>
                                      <a:cubicBezTo>
                                        <a:pt x="12192" y="59436"/>
                                        <a:pt x="16764" y="60960"/>
                                        <a:pt x="21336" y="60960"/>
                                      </a:cubicBezTo>
                                      <a:cubicBezTo>
                                        <a:pt x="24384" y="60960"/>
                                        <a:pt x="27432" y="59436"/>
                                        <a:pt x="28956" y="57912"/>
                                      </a:cubicBezTo>
                                      <a:cubicBezTo>
                                        <a:pt x="30480" y="56388"/>
                                        <a:pt x="32004" y="54864"/>
                                        <a:pt x="32004" y="51816"/>
                                      </a:cubicBezTo>
                                      <a:cubicBezTo>
                                        <a:pt x="32004" y="48768"/>
                                        <a:pt x="30480" y="45720"/>
                                        <a:pt x="28956" y="44196"/>
                                      </a:cubicBezTo>
                                      <a:cubicBezTo>
                                        <a:pt x="27432" y="42672"/>
                                        <a:pt x="22860" y="39624"/>
                                        <a:pt x="15240" y="36576"/>
                                      </a:cubicBezTo>
                                      <a:cubicBezTo>
                                        <a:pt x="9144" y="33528"/>
                                        <a:pt x="4572" y="30480"/>
                                        <a:pt x="3048" y="27432"/>
                                      </a:cubicBezTo>
                                      <a:cubicBezTo>
                                        <a:pt x="1524" y="24384"/>
                                        <a:pt x="0" y="21336"/>
                                        <a:pt x="0" y="18288"/>
                                      </a:cubicBezTo>
                                      <a:cubicBezTo>
                                        <a:pt x="0" y="12192"/>
                                        <a:pt x="1524" y="7620"/>
                                        <a:pt x="4572" y="4572"/>
                                      </a:cubicBezTo>
                                      <a:cubicBezTo>
                                        <a:pt x="9144" y="1524"/>
                                        <a:pt x="13716" y="0"/>
                                        <a:pt x="19812" y="0"/>
                                      </a:cubicBezTo>
                                      <a:close/>
                                    </a:path>
                                  </a:pathLst>
                                </a:custGeom>
                                <a:solidFill>
                                  <a:srgbClr val="000000"/>
                                </a:solidFill>
                                <a:ln w="0" cap="flat">
                                  <a:noFill/>
                                  <a:miter lim="127000"/>
                                </a:ln>
                                <a:effectLst/>
                              </wps:spPr>
                              <wps:bodyPr/>
                            </wps:wsp>
                            <wps:wsp>
                              <wps:cNvPr id="61886" name="Shape 61886"/>
                              <wps:cNvSpPr/>
                              <wps:spPr>
                                <a:xfrm>
                                  <a:off x="385572" y="32004"/>
                                  <a:ext cx="36576" cy="92964"/>
                                </a:xfrm>
                                <a:custGeom>
                                  <a:avLst/>
                                  <a:gdLst/>
                                  <a:ahLst/>
                                  <a:cxnLst/>
                                  <a:rect l="0" t="0" r="0" b="0"/>
                                  <a:pathLst>
                                    <a:path w="36576" h="92964">
                                      <a:moveTo>
                                        <a:pt x="18288" y="0"/>
                                      </a:moveTo>
                                      <a:lnTo>
                                        <a:pt x="21336" y="0"/>
                                      </a:lnTo>
                                      <a:lnTo>
                                        <a:pt x="21336" y="13716"/>
                                      </a:lnTo>
                                      <a:cubicBezTo>
                                        <a:pt x="24384" y="9144"/>
                                        <a:pt x="27432" y="4572"/>
                                        <a:pt x="30480" y="3048"/>
                                      </a:cubicBezTo>
                                      <a:lnTo>
                                        <a:pt x="36576" y="1306"/>
                                      </a:lnTo>
                                      <a:lnTo>
                                        <a:pt x="36576" y="9797"/>
                                      </a:lnTo>
                                      <a:lnTo>
                                        <a:pt x="35052" y="9144"/>
                                      </a:lnTo>
                                      <a:cubicBezTo>
                                        <a:pt x="33528" y="9144"/>
                                        <a:pt x="30480" y="9144"/>
                                        <a:pt x="28956" y="10668"/>
                                      </a:cubicBezTo>
                                      <a:cubicBezTo>
                                        <a:pt x="27432" y="10668"/>
                                        <a:pt x="24384" y="13716"/>
                                        <a:pt x="21336" y="18288"/>
                                      </a:cubicBezTo>
                                      <a:lnTo>
                                        <a:pt x="21336" y="41148"/>
                                      </a:lnTo>
                                      <a:cubicBezTo>
                                        <a:pt x="21336" y="45720"/>
                                        <a:pt x="21336" y="48768"/>
                                        <a:pt x="21336" y="50292"/>
                                      </a:cubicBezTo>
                                      <a:cubicBezTo>
                                        <a:pt x="21336" y="53340"/>
                                        <a:pt x="22860" y="56388"/>
                                        <a:pt x="25908" y="57912"/>
                                      </a:cubicBezTo>
                                      <a:cubicBezTo>
                                        <a:pt x="28956" y="59436"/>
                                        <a:pt x="32004" y="60960"/>
                                        <a:pt x="35052" y="60960"/>
                                      </a:cubicBezTo>
                                      <a:lnTo>
                                        <a:pt x="36576" y="60089"/>
                                      </a:lnTo>
                                      <a:lnTo>
                                        <a:pt x="36576" y="64829"/>
                                      </a:lnTo>
                                      <a:lnTo>
                                        <a:pt x="35052" y="65532"/>
                                      </a:lnTo>
                                      <a:cubicBezTo>
                                        <a:pt x="32004" y="65532"/>
                                        <a:pt x="28956" y="64008"/>
                                        <a:pt x="27432" y="64008"/>
                                      </a:cubicBezTo>
                                      <a:cubicBezTo>
                                        <a:pt x="24384" y="62484"/>
                                        <a:pt x="22860" y="60960"/>
                                        <a:pt x="21336" y="59436"/>
                                      </a:cubicBezTo>
                                      <a:lnTo>
                                        <a:pt x="21336" y="79248"/>
                                      </a:lnTo>
                                      <a:cubicBezTo>
                                        <a:pt x="21336" y="83820"/>
                                        <a:pt x="21336" y="85344"/>
                                        <a:pt x="21336" y="86868"/>
                                      </a:cubicBezTo>
                                      <a:cubicBezTo>
                                        <a:pt x="21336" y="88392"/>
                                        <a:pt x="22860" y="89916"/>
                                        <a:pt x="24384" y="89916"/>
                                      </a:cubicBezTo>
                                      <a:cubicBezTo>
                                        <a:pt x="24384" y="91440"/>
                                        <a:pt x="27432" y="91440"/>
                                        <a:pt x="30480" y="91440"/>
                                      </a:cubicBezTo>
                                      <a:lnTo>
                                        <a:pt x="30480" y="92964"/>
                                      </a:lnTo>
                                      <a:lnTo>
                                        <a:pt x="0" y="92964"/>
                                      </a:lnTo>
                                      <a:lnTo>
                                        <a:pt x="0" y="91440"/>
                                      </a:lnTo>
                                      <a:lnTo>
                                        <a:pt x="1524" y="91440"/>
                                      </a:lnTo>
                                      <a:cubicBezTo>
                                        <a:pt x="3048" y="91440"/>
                                        <a:pt x="4572" y="91440"/>
                                        <a:pt x="6096" y="89916"/>
                                      </a:cubicBezTo>
                                      <a:cubicBezTo>
                                        <a:pt x="7620" y="89916"/>
                                        <a:pt x="7620" y="88392"/>
                                        <a:pt x="7620" y="86868"/>
                                      </a:cubicBezTo>
                                      <a:cubicBezTo>
                                        <a:pt x="7620" y="86868"/>
                                        <a:pt x="9144" y="83820"/>
                                        <a:pt x="9144" y="79248"/>
                                      </a:cubicBezTo>
                                      <a:lnTo>
                                        <a:pt x="9144" y="19812"/>
                                      </a:lnTo>
                                      <a:cubicBezTo>
                                        <a:pt x="9144" y="15240"/>
                                        <a:pt x="7620" y="12192"/>
                                        <a:pt x="7620" y="10668"/>
                                      </a:cubicBezTo>
                                      <a:cubicBezTo>
                                        <a:pt x="7620" y="10668"/>
                                        <a:pt x="7620" y="9144"/>
                                        <a:pt x="6096" y="9144"/>
                                      </a:cubicBezTo>
                                      <a:cubicBezTo>
                                        <a:pt x="6096" y="7620"/>
                                        <a:pt x="4572" y="7620"/>
                                        <a:pt x="3048" y="7620"/>
                                      </a:cubicBezTo>
                                      <a:cubicBezTo>
                                        <a:pt x="3048" y="7620"/>
                                        <a:pt x="1524" y="7620"/>
                                        <a:pt x="0" y="9144"/>
                                      </a:cubicBezTo>
                                      <a:lnTo>
                                        <a:pt x="0" y="7620"/>
                                      </a:lnTo>
                                      <a:lnTo>
                                        <a:pt x="18288" y="0"/>
                                      </a:lnTo>
                                      <a:close/>
                                    </a:path>
                                  </a:pathLst>
                                </a:custGeom>
                                <a:solidFill>
                                  <a:srgbClr val="000000"/>
                                </a:solidFill>
                                <a:ln w="0" cap="flat">
                                  <a:noFill/>
                                  <a:miter lim="127000"/>
                                </a:ln>
                                <a:effectLst/>
                              </wps:spPr>
                              <wps:bodyPr/>
                            </wps:wsp>
                            <wps:wsp>
                              <wps:cNvPr id="61887" name="Shape 61887"/>
                              <wps:cNvSpPr/>
                              <wps:spPr>
                                <a:xfrm>
                                  <a:off x="422148" y="32004"/>
                                  <a:ext cx="27432" cy="64829"/>
                                </a:xfrm>
                                <a:custGeom>
                                  <a:avLst/>
                                  <a:gdLst/>
                                  <a:ahLst/>
                                  <a:cxnLst/>
                                  <a:rect l="0" t="0" r="0" b="0"/>
                                  <a:pathLst>
                                    <a:path w="27432" h="64829">
                                      <a:moveTo>
                                        <a:pt x="4572" y="0"/>
                                      </a:moveTo>
                                      <a:cubicBezTo>
                                        <a:pt x="10668" y="0"/>
                                        <a:pt x="15240" y="1524"/>
                                        <a:pt x="19812" y="7620"/>
                                      </a:cubicBezTo>
                                      <a:cubicBezTo>
                                        <a:pt x="24384" y="13716"/>
                                        <a:pt x="27432" y="21336"/>
                                        <a:pt x="27432" y="30480"/>
                                      </a:cubicBezTo>
                                      <a:cubicBezTo>
                                        <a:pt x="27432" y="41148"/>
                                        <a:pt x="24384" y="50292"/>
                                        <a:pt x="18288" y="56388"/>
                                      </a:cubicBezTo>
                                      <a:lnTo>
                                        <a:pt x="0" y="64829"/>
                                      </a:lnTo>
                                      <a:lnTo>
                                        <a:pt x="0" y="60089"/>
                                      </a:lnTo>
                                      <a:lnTo>
                                        <a:pt x="9144" y="54864"/>
                                      </a:lnTo>
                                      <a:cubicBezTo>
                                        <a:pt x="12192" y="50292"/>
                                        <a:pt x="15240" y="44196"/>
                                        <a:pt x="15240" y="36576"/>
                                      </a:cubicBezTo>
                                      <a:cubicBezTo>
                                        <a:pt x="15240" y="25908"/>
                                        <a:pt x="12192" y="19812"/>
                                        <a:pt x="9144" y="13716"/>
                                      </a:cubicBezTo>
                                      <a:lnTo>
                                        <a:pt x="0" y="9797"/>
                                      </a:lnTo>
                                      <a:lnTo>
                                        <a:pt x="0" y="1306"/>
                                      </a:lnTo>
                                      <a:lnTo>
                                        <a:pt x="4572" y="0"/>
                                      </a:lnTo>
                                      <a:close/>
                                    </a:path>
                                  </a:pathLst>
                                </a:custGeom>
                                <a:solidFill>
                                  <a:srgbClr val="000000"/>
                                </a:solidFill>
                                <a:ln w="0" cap="flat">
                                  <a:noFill/>
                                  <a:miter lim="127000"/>
                                </a:ln>
                                <a:effectLst/>
                              </wps:spPr>
                              <wps:bodyPr/>
                            </wps:wsp>
                            <wps:wsp>
                              <wps:cNvPr id="61888" name="Shape 61888"/>
                              <wps:cNvSpPr/>
                              <wps:spPr>
                                <a:xfrm>
                                  <a:off x="457200" y="32156"/>
                                  <a:ext cx="29718" cy="65380"/>
                                </a:xfrm>
                                <a:custGeom>
                                  <a:avLst/>
                                  <a:gdLst/>
                                  <a:ahLst/>
                                  <a:cxnLst/>
                                  <a:rect l="0" t="0" r="0" b="0"/>
                                  <a:pathLst>
                                    <a:path w="29718" h="65380">
                                      <a:moveTo>
                                        <a:pt x="29718" y="0"/>
                                      </a:moveTo>
                                      <a:lnTo>
                                        <a:pt x="29718" y="4801"/>
                                      </a:lnTo>
                                      <a:lnTo>
                                        <a:pt x="28956" y="4420"/>
                                      </a:lnTo>
                                      <a:cubicBezTo>
                                        <a:pt x="25908" y="4420"/>
                                        <a:pt x="22860" y="4420"/>
                                        <a:pt x="21336" y="5944"/>
                                      </a:cubicBezTo>
                                      <a:cubicBezTo>
                                        <a:pt x="18288" y="7468"/>
                                        <a:pt x="16764" y="10516"/>
                                        <a:pt x="15240" y="13564"/>
                                      </a:cubicBezTo>
                                      <a:cubicBezTo>
                                        <a:pt x="13716" y="16612"/>
                                        <a:pt x="12192" y="21184"/>
                                        <a:pt x="12192" y="27280"/>
                                      </a:cubicBezTo>
                                      <a:cubicBezTo>
                                        <a:pt x="12192" y="36424"/>
                                        <a:pt x="15240" y="44044"/>
                                        <a:pt x="18288" y="50140"/>
                                      </a:cubicBezTo>
                                      <a:cubicBezTo>
                                        <a:pt x="19812" y="53950"/>
                                        <a:pt x="21717" y="56617"/>
                                        <a:pt x="24003" y="58331"/>
                                      </a:cubicBezTo>
                                      <a:lnTo>
                                        <a:pt x="29718" y="60100"/>
                                      </a:lnTo>
                                      <a:lnTo>
                                        <a:pt x="29718" y="65172"/>
                                      </a:lnTo>
                                      <a:lnTo>
                                        <a:pt x="28956" y="65380"/>
                                      </a:lnTo>
                                      <a:cubicBezTo>
                                        <a:pt x="19812" y="65380"/>
                                        <a:pt x="13716" y="60808"/>
                                        <a:pt x="7620" y="54712"/>
                                      </a:cubicBezTo>
                                      <a:cubicBezTo>
                                        <a:pt x="3048" y="47092"/>
                                        <a:pt x="0" y="40996"/>
                                        <a:pt x="0" y="33376"/>
                                      </a:cubicBezTo>
                                      <a:cubicBezTo>
                                        <a:pt x="0" y="27280"/>
                                        <a:pt x="1524" y="21184"/>
                                        <a:pt x="4572" y="16612"/>
                                      </a:cubicBezTo>
                                      <a:cubicBezTo>
                                        <a:pt x="7620" y="10516"/>
                                        <a:pt x="10668" y="5944"/>
                                        <a:pt x="15240" y="2896"/>
                                      </a:cubicBezTo>
                                      <a:lnTo>
                                        <a:pt x="29718" y="0"/>
                                      </a:lnTo>
                                      <a:close/>
                                    </a:path>
                                  </a:pathLst>
                                </a:custGeom>
                                <a:solidFill>
                                  <a:srgbClr val="000000"/>
                                </a:solidFill>
                                <a:ln w="0" cap="flat">
                                  <a:noFill/>
                                  <a:miter lim="127000"/>
                                </a:ln>
                                <a:effectLst/>
                              </wps:spPr>
                              <wps:bodyPr/>
                            </wps:wsp>
                            <wps:wsp>
                              <wps:cNvPr id="61889" name="Shape 61889"/>
                              <wps:cNvSpPr/>
                              <wps:spPr>
                                <a:xfrm>
                                  <a:off x="486918" y="32004"/>
                                  <a:ext cx="29718" cy="65324"/>
                                </a:xfrm>
                                <a:custGeom>
                                  <a:avLst/>
                                  <a:gdLst/>
                                  <a:ahLst/>
                                  <a:cxnLst/>
                                  <a:rect l="0" t="0" r="0" b="0"/>
                                  <a:pathLst>
                                    <a:path w="29718" h="65324">
                                      <a:moveTo>
                                        <a:pt x="762" y="0"/>
                                      </a:moveTo>
                                      <a:cubicBezTo>
                                        <a:pt x="9906" y="0"/>
                                        <a:pt x="17526" y="3048"/>
                                        <a:pt x="23622" y="10668"/>
                                      </a:cubicBezTo>
                                      <a:cubicBezTo>
                                        <a:pt x="28194" y="16764"/>
                                        <a:pt x="29718" y="22860"/>
                                        <a:pt x="29718" y="32004"/>
                                      </a:cubicBezTo>
                                      <a:cubicBezTo>
                                        <a:pt x="29718" y="36576"/>
                                        <a:pt x="29718" y="42672"/>
                                        <a:pt x="26670" y="48768"/>
                                      </a:cubicBezTo>
                                      <a:cubicBezTo>
                                        <a:pt x="23622" y="53340"/>
                                        <a:pt x="20574" y="57912"/>
                                        <a:pt x="16002" y="60960"/>
                                      </a:cubicBezTo>
                                      <a:lnTo>
                                        <a:pt x="0" y="65324"/>
                                      </a:lnTo>
                                      <a:lnTo>
                                        <a:pt x="0" y="60253"/>
                                      </a:lnTo>
                                      <a:lnTo>
                                        <a:pt x="2286" y="60960"/>
                                      </a:lnTo>
                                      <a:cubicBezTo>
                                        <a:pt x="6858" y="60960"/>
                                        <a:pt x="11430" y="59436"/>
                                        <a:pt x="14478" y="54864"/>
                                      </a:cubicBezTo>
                                      <a:cubicBezTo>
                                        <a:pt x="16002" y="51816"/>
                                        <a:pt x="17526" y="45720"/>
                                        <a:pt x="17526" y="36576"/>
                                      </a:cubicBezTo>
                                      <a:cubicBezTo>
                                        <a:pt x="17526" y="25908"/>
                                        <a:pt x="16002" y="16764"/>
                                        <a:pt x="11430" y="10668"/>
                                      </a:cubicBezTo>
                                      <a:lnTo>
                                        <a:pt x="0" y="4953"/>
                                      </a:lnTo>
                                      <a:lnTo>
                                        <a:pt x="0" y="152"/>
                                      </a:lnTo>
                                      <a:lnTo>
                                        <a:pt x="762" y="0"/>
                                      </a:lnTo>
                                      <a:close/>
                                    </a:path>
                                  </a:pathLst>
                                </a:custGeom>
                                <a:solidFill>
                                  <a:srgbClr val="000000"/>
                                </a:solidFill>
                                <a:ln w="0" cap="flat">
                                  <a:noFill/>
                                  <a:miter lim="127000"/>
                                </a:ln>
                                <a:effectLst/>
                              </wps:spPr>
                              <wps:bodyPr/>
                            </wps:wsp>
                            <wps:wsp>
                              <wps:cNvPr id="61890" name="Shape 61890"/>
                              <wps:cNvSpPr/>
                              <wps:spPr>
                                <a:xfrm>
                                  <a:off x="524256" y="32004"/>
                                  <a:ext cx="44196" cy="64008"/>
                                </a:xfrm>
                                <a:custGeom>
                                  <a:avLst/>
                                  <a:gdLst/>
                                  <a:ahLst/>
                                  <a:cxnLst/>
                                  <a:rect l="0" t="0" r="0" b="0"/>
                                  <a:pathLst>
                                    <a:path w="44196" h="64008">
                                      <a:moveTo>
                                        <a:pt x="18288" y="0"/>
                                      </a:moveTo>
                                      <a:lnTo>
                                        <a:pt x="21336" y="0"/>
                                      </a:lnTo>
                                      <a:lnTo>
                                        <a:pt x="21336" y="15240"/>
                                      </a:lnTo>
                                      <a:cubicBezTo>
                                        <a:pt x="25908" y="4572"/>
                                        <a:pt x="32004" y="0"/>
                                        <a:pt x="36576" y="0"/>
                                      </a:cubicBezTo>
                                      <a:cubicBezTo>
                                        <a:pt x="39624" y="0"/>
                                        <a:pt x="41148" y="0"/>
                                        <a:pt x="42672" y="1524"/>
                                      </a:cubicBezTo>
                                      <a:cubicBezTo>
                                        <a:pt x="44196" y="4572"/>
                                        <a:pt x="44196" y="6096"/>
                                        <a:pt x="44196" y="7620"/>
                                      </a:cubicBezTo>
                                      <a:cubicBezTo>
                                        <a:pt x="44196" y="10668"/>
                                        <a:pt x="44196" y="12192"/>
                                        <a:pt x="42672" y="13716"/>
                                      </a:cubicBezTo>
                                      <a:cubicBezTo>
                                        <a:pt x="42672" y="13716"/>
                                        <a:pt x="41148" y="15240"/>
                                        <a:pt x="39624" y="15240"/>
                                      </a:cubicBezTo>
                                      <a:cubicBezTo>
                                        <a:pt x="38100" y="15240"/>
                                        <a:pt x="36576" y="13716"/>
                                        <a:pt x="35052" y="12192"/>
                                      </a:cubicBezTo>
                                      <a:cubicBezTo>
                                        <a:pt x="32004" y="9144"/>
                                        <a:pt x="30480" y="9144"/>
                                        <a:pt x="30480" y="9144"/>
                                      </a:cubicBezTo>
                                      <a:cubicBezTo>
                                        <a:pt x="28956" y="9144"/>
                                        <a:pt x="28956" y="9144"/>
                                        <a:pt x="27432" y="10668"/>
                                      </a:cubicBezTo>
                                      <a:cubicBezTo>
                                        <a:pt x="25908" y="12192"/>
                                        <a:pt x="24384" y="15240"/>
                                        <a:pt x="21336" y="21336"/>
                                      </a:cubicBezTo>
                                      <a:lnTo>
                                        <a:pt x="21336" y="50292"/>
                                      </a:lnTo>
                                      <a:cubicBezTo>
                                        <a:pt x="21336" y="53340"/>
                                        <a:pt x="21336" y="56388"/>
                                        <a:pt x="22860" y="57912"/>
                                      </a:cubicBezTo>
                                      <a:cubicBezTo>
                                        <a:pt x="22860" y="57912"/>
                                        <a:pt x="24384" y="59436"/>
                                        <a:pt x="25908" y="60960"/>
                                      </a:cubicBezTo>
                                      <a:cubicBezTo>
                                        <a:pt x="25908" y="60960"/>
                                        <a:pt x="28956" y="62484"/>
                                        <a:pt x="30480" y="62484"/>
                                      </a:cubicBezTo>
                                      <a:lnTo>
                                        <a:pt x="30480" y="64008"/>
                                      </a:lnTo>
                                      <a:lnTo>
                                        <a:pt x="0" y="64008"/>
                                      </a:lnTo>
                                      <a:lnTo>
                                        <a:pt x="0" y="62484"/>
                                      </a:lnTo>
                                      <a:cubicBezTo>
                                        <a:pt x="3048" y="62484"/>
                                        <a:pt x="6096" y="60960"/>
                                        <a:pt x="7620" y="60960"/>
                                      </a:cubicBezTo>
                                      <a:cubicBezTo>
                                        <a:pt x="7620" y="59436"/>
                                        <a:pt x="9144" y="57912"/>
                                        <a:pt x="9144" y="56388"/>
                                      </a:cubicBezTo>
                                      <a:cubicBezTo>
                                        <a:pt x="9144" y="56388"/>
                                        <a:pt x="9144" y="53340"/>
                                        <a:pt x="9144" y="50292"/>
                                      </a:cubicBezTo>
                                      <a:lnTo>
                                        <a:pt x="9144" y="25908"/>
                                      </a:lnTo>
                                      <a:cubicBezTo>
                                        <a:pt x="9144" y="18288"/>
                                        <a:pt x="9144" y="13716"/>
                                        <a:pt x="9144" y="12192"/>
                                      </a:cubicBezTo>
                                      <a:cubicBezTo>
                                        <a:pt x="9144" y="10668"/>
                                        <a:pt x="9144" y="9144"/>
                                        <a:pt x="7620" y="9144"/>
                                      </a:cubicBezTo>
                                      <a:cubicBezTo>
                                        <a:pt x="7620" y="7620"/>
                                        <a:pt x="6096" y="7620"/>
                                        <a:pt x="4572" y="7620"/>
                                      </a:cubicBezTo>
                                      <a:cubicBezTo>
                                        <a:pt x="4572" y="7620"/>
                                        <a:pt x="3048" y="7620"/>
                                        <a:pt x="1524" y="9144"/>
                                      </a:cubicBezTo>
                                      <a:lnTo>
                                        <a:pt x="0" y="7620"/>
                                      </a:lnTo>
                                      <a:lnTo>
                                        <a:pt x="18288" y="0"/>
                                      </a:lnTo>
                                      <a:close/>
                                    </a:path>
                                  </a:pathLst>
                                </a:custGeom>
                                <a:solidFill>
                                  <a:srgbClr val="000000"/>
                                </a:solidFill>
                                <a:ln w="0" cap="flat">
                                  <a:noFill/>
                                  <a:miter lim="127000"/>
                                </a:ln>
                                <a:effectLst/>
                              </wps:spPr>
                              <wps:bodyPr/>
                            </wps:wsp>
                            <wps:wsp>
                              <wps:cNvPr id="61891" name="Shape 61891"/>
                              <wps:cNvSpPr/>
                              <wps:spPr>
                                <a:xfrm>
                                  <a:off x="569976" y="12192"/>
                                  <a:ext cx="38100" cy="85344"/>
                                </a:xfrm>
                                <a:custGeom>
                                  <a:avLst/>
                                  <a:gdLst/>
                                  <a:ahLst/>
                                  <a:cxnLst/>
                                  <a:rect l="0" t="0" r="0" b="0"/>
                                  <a:pathLst>
                                    <a:path w="38100" h="85344">
                                      <a:moveTo>
                                        <a:pt x="21336" y="0"/>
                                      </a:moveTo>
                                      <a:lnTo>
                                        <a:pt x="22860" y="0"/>
                                      </a:lnTo>
                                      <a:lnTo>
                                        <a:pt x="22860" y="21336"/>
                                      </a:lnTo>
                                      <a:lnTo>
                                        <a:pt x="36576" y="21336"/>
                                      </a:lnTo>
                                      <a:lnTo>
                                        <a:pt x="36576" y="25908"/>
                                      </a:lnTo>
                                      <a:lnTo>
                                        <a:pt x="22860" y="25908"/>
                                      </a:lnTo>
                                      <a:lnTo>
                                        <a:pt x="22860" y="67056"/>
                                      </a:lnTo>
                                      <a:cubicBezTo>
                                        <a:pt x="22860" y="71628"/>
                                        <a:pt x="22860" y="73152"/>
                                        <a:pt x="24384" y="74676"/>
                                      </a:cubicBezTo>
                                      <a:cubicBezTo>
                                        <a:pt x="24384" y="76200"/>
                                        <a:pt x="25908" y="77724"/>
                                        <a:pt x="27432" y="77724"/>
                                      </a:cubicBezTo>
                                      <a:cubicBezTo>
                                        <a:pt x="28956" y="77724"/>
                                        <a:pt x="30480" y="77724"/>
                                        <a:pt x="32004" y="76200"/>
                                      </a:cubicBezTo>
                                      <a:cubicBezTo>
                                        <a:pt x="33528" y="76200"/>
                                        <a:pt x="33528" y="74676"/>
                                        <a:pt x="35052" y="73152"/>
                                      </a:cubicBezTo>
                                      <a:lnTo>
                                        <a:pt x="38100" y="73152"/>
                                      </a:lnTo>
                                      <a:cubicBezTo>
                                        <a:pt x="36576" y="76200"/>
                                        <a:pt x="33528" y="79248"/>
                                        <a:pt x="30480" y="82296"/>
                                      </a:cubicBezTo>
                                      <a:cubicBezTo>
                                        <a:pt x="28956" y="83820"/>
                                        <a:pt x="25908" y="85344"/>
                                        <a:pt x="22860" y="85344"/>
                                      </a:cubicBezTo>
                                      <a:cubicBezTo>
                                        <a:pt x="19812" y="85344"/>
                                        <a:pt x="18288" y="83820"/>
                                        <a:pt x="16764" y="83820"/>
                                      </a:cubicBezTo>
                                      <a:cubicBezTo>
                                        <a:pt x="13716" y="82296"/>
                                        <a:pt x="12192" y="80772"/>
                                        <a:pt x="12192" y="77724"/>
                                      </a:cubicBezTo>
                                      <a:cubicBezTo>
                                        <a:pt x="10668" y="76200"/>
                                        <a:pt x="10668" y="73152"/>
                                        <a:pt x="10668" y="68580"/>
                                      </a:cubicBezTo>
                                      <a:lnTo>
                                        <a:pt x="10668" y="25908"/>
                                      </a:lnTo>
                                      <a:lnTo>
                                        <a:pt x="0" y="25908"/>
                                      </a:lnTo>
                                      <a:lnTo>
                                        <a:pt x="0" y="22860"/>
                                      </a:lnTo>
                                      <a:cubicBezTo>
                                        <a:pt x="3048" y="22860"/>
                                        <a:pt x="4572" y="21336"/>
                                        <a:pt x="7620" y="18288"/>
                                      </a:cubicBezTo>
                                      <a:cubicBezTo>
                                        <a:pt x="10668" y="15240"/>
                                        <a:pt x="13716" y="13716"/>
                                        <a:pt x="15240" y="9144"/>
                                      </a:cubicBezTo>
                                      <a:cubicBezTo>
                                        <a:pt x="16764" y="7620"/>
                                        <a:pt x="18288" y="4572"/>
                                        <a:pt x="21336" y="0"/>
                                      </a:cubicBezTo>
                                      <a:close/>
                                    </a:path>
                                  </a:pathLst>
                                </a:custGeom>
                                <a:solidFill>
                                  <a:srgbClr val="000000"/>
                                </a:solidFill>
                                <a:ln w="0" cap="flat">
                                  <a:noFill/>
                                  <a:miter lim="127000"/>
                                </a:ln>
                                <a:effectLst/>
                              </wps:spPr>
                              <wps:bodyPr/>
                            </wps:wsp>
                            <wps:wsp>
                              <wps:cNvPr id="61892" name="Shape 61892"/>
                              <wps:cNvSpPr/>
                              <wps:spPr>
                                <a:xfrm>
                                  <a:off x="612648" y="59436"/>
                                  <a:ext cx="23622" cy="38100"/>
                                </a:xfrm>
                                <a:custGeom>
                                  <a:avLst/>
                                  <a:gdLst/>
                                  <a:ahLst/>
                                  <a:cxnLst/>
                                  <a:rect l="0" t="0" r="0" b="0"/>
                                  <a:pathLst>
                                    <a:path w="23622" h="38100">
                                      <a:moveTo>
                                        <a:pt x="23622" y="0"/>
                                      </a:moveTo>
                                      <a:lnTo>
                                        <a:pt x="23622" y="5715"/>
                                      </a:lnTo>
                                      <a:lnTo>
                                        <a:pt x="22860" y="6096"/>
                                      </a:lnTo>
                                      <a:cubicBezTo>
                                        <a:pt x="18288" y="7620"/>
                                        <a:pt x="16764" y="9144"/>
                                        <a:pt x="15240" y="12192"/>
                                      </a:cubicBezTo>
                                      <a:cubicBezTo>
                                        <a:pt x="13716" y="13716"/>
                                        <a:pt x="12192" y="16764"/>
                                        <a:pt x="12192" y="18288"/>
                                      </a:cubicBezTo>
                                      <a:cubicBezTo>
                                        <a:pt x="12192" y="22860"/>
                                        <a:pt x="13716" y="24384"/>
                                        <a:pt x="15240" y="27432"/>
                                      </a:cubicBezTo>
                                      <a:cubicBezTo>
                                        <a:pt x="16764" y="28956"/>
                                        <a:pt x="19812" y="30480"/>
                                        <a:pt x="22860" y="30480"/>
                                      </a:cubicBezTo>
                                      <a:lnTo>
                                        <a:pt x="23622" y="30004"/>
                                      </a:lnTo>
                                      <a:lnTo>
                                        <a:pt x="23622" y="36004"/>
                                      </a:lnTo>
                                      <a:lnTo>
                                        <a:pt x="22860" y="36576"/>
                                      </a:lnTo>
                                      <a:cubicBezTo>
                                        <a:pt x="21336" y="36576"/>
                                        <a:pt x="18288" y="38100"/>
                                        <a:pt x="15240" y="38100"/>
                                      </a:cubicBezTo>
                                      <a:cubicBezTo>
                                        <a:pt x="10668" y="38100"/>
                                        <a:pt x="7620" y="36576"/>
                                        <a:pt x="4572" y="33528"/>
                                      </a:cubicBezTo>
                                      <a:cubicBezTo>
                                        <a:pt x="1524" y="30480"/>
                                        <a:pt x="0" y="25908"/>
                                        <a:pt x="0" y="21336"/>
                                      </a:cubicBezTo>
                                      <a:cubicBezTo>
                                        <a:pt x="0" y="18288"/>
                                        <a:pt x="1524" y="16764"/>
                                        <a:pt x="3048" y="13716"/>
                                      </a:cubicBezTo>
                                      <a:cubicBezTo>
                                        <a:pt x="4572" y="10668"/>
                                        <a:pt x="7620" y="7620"/>
                                        <a:pt x="12192" y="4572"/>
                                      </a:cubicBezTo>
                                      <a:lnTo>
                                        <a:pt x="23622" y="0"/>
                                      </a:lnTo>
                                      <a:close/>
                                    </a:path>
                                  </a:pathLst>
                                </a:custGeom>
                                <a:solidFill>
                                  <a:srgbClr val="000000"/>
                                </a:solidFill>
                                <a:ln w="0" cap="flat">
                                  <a:noFill/>
                                  <a:miter lim="127000"/>
                                </a:ln>
                                <a:effectLst/>
                              </wps:spPr>
                              <wps:bodyPr/>
                            </wps:wsp>
                            <wps:wsp>
                              <wps:cNvPr id="61893" name="Shape 61893"/>
                              <wps:cNvSpPr/>
                              <wps:spPr>
                                <a:xfrm>
                                  <a:off x="615696" y="32627"/>
                                  <a:ext cx="20574" cy="22237"/>
                                </a:xfrm>
                                <a:custGeom>
                                  <a:avLst/>
                                  <a:gdLst/>
                                  <a:ahLst/>
                                  <a:cxnLst/>
                                  <a:rect l="0" t="0" r="0" b="0"/>
                                  <a:pathLst>
                                    <a:path w="20574" h="22237">
                                      <a:moveTo>
                                        <a:pt x="20574" y="0"/>
                                      </a:moveTo>
                                      <a:lnTo>
                                        <a:pt x="20574" y="4139"/>
                                      </a:lnTo>
                                      <a:lnTo>
                                        <a:pt x="15240" y="5473"/>
                                      </a:lnTo>
                                      <a:cubicBezTo>
                                        <a:pt x="13716" y="6996"/>
                                        <a:pt x="12192" y="10045"/>
                                        <a:pt x="12192" y="11568"/>
                                      </a:cubicBezTo>
                                      <a:lnTo>
                                        <a:pt x="12192" y="14617"/>
                                      </a:lnTo>
                                      <a:cubicBezTo>
                                        <a:pt x="12192" y="17665"/>
                                        <a:pt x="12192" y="19189"/>
                                        <a:pt x="10668" y="20712"/>
                                      </a:cubicBezTo>
                                      <a:cubicBezTo>
                                        <a:pt x="9144" y="20712"/>
                                        <a:pt x="7620" y="22237"/>
                                        <a:pt x="6096" y="22237"/>
                                      </a:cubicBezTo>
                                      <a:cubicBezTo>
                                        <a:pt x="4572" y="22237"/>
                                        <a:pt x="3048" y="20712"/>
                                        <a:pt x="1524" y="20712"/>
                                      </a:cubicBezTo>
                                      <a:cubicBezTo>
                                        <a:pt x="1524" y="19189"/>
                                        <a:pt x="0" y="17665"/>
                                        <a:pt x="0" y="14617"/>
                                      </a:cubicBezTo>
                                      <a:cubicBezTo>
                                        <a:pt x="0" y="11568"/>
                                        <a:pt x="3048" y="6996"/>
                                        <a:pt x="6096" y="3949"/>
                                      </a:cubicBezTo>
                                      <a:lnTo>
                                        <a:pt x="20574" y="0"/>
                                      </a:lnTo>
                                      <a:close/>
                                    </a:path>
                                  </a:pathLst>
                                </a:custGeom>
                                <a:solidFill>
                                  <a:srgbClr val="000000"/>
                                </a:solidFill>
                                <a:ln w="0" cap="flat">
                                  <a:noFill/>
                                  <a:miter lim="127000"/>
                                </a:ln>
                                <a:effectLst/>
                              </wps:spPr>
                              <wps:bodyPr/>
                            </wps:wsp>
                            <wps:wsp>
                              <wps:cNvPr id="61894" name="Shape 61894"/>
                              <wps:cNvSpPr/>
                              <wps:spPr>
                                <a:xfrm>
                                  <a:off x="636270" y="32004"/>
                                  <a:ext cx="34290" cy="65532"/>
                                </a:xfrm>
                                <a:custGeom>
                                  <a:avLst/>
                                  <a:gdLst/>
                                  <a:ahLst/>
                                  <a:cxnLst/>
                                  <a:rect l="0" t="0" r="0" b="0"/>
                                  <a:pathLst>
                                    <a:path w="34290" h="65532">
                                      <a:moveTo>
                                        <a:pt x="2286" y="0"/>
                                      </a:moveTo>
                                      <a:cubicBezTo>
                                        <a:pt x="8382" y="0"/>
                                        <a:pt x="12954" y="0"/>
                                        <a:pt x="17526" y="3048"/>
                                      </a:cubicBezTo>
                                      <a:cubicBezTo>
                                        <a:pt x="19050" y="4572"/>
                                        <a:pt x="22098" y="6096"/>
                                        <a:pt x="22098" y="9144"/>
                                      </a:cubicBezTo>
                                      <a:cubicBezTo>
                                        <a:pt x="23622" y="10668"/>
                                        <a:pt x="23622" y="15240"/>
                                        <a:pt x="23622" y="21336"/>
                                      </a:cubicBezTo>
                                      <a:lnTo>
                                        <a:pt x="23622" y="42672"/>
                                      </a:lnTo>
                                      <a:cubicBezTo>
                                        <a:pt x="23622" y="48768"/>
                                        <a:pt x="23622" y="53340"/>
                                        <a:pt x="23622" y="54864"/>
                                      </a:cubicBezTo>
                                      <a:cubicBezTo>
                                        <a:pt x="25146" y="54864"/>
                                        <a:pt x="25146" y="56388"/>
                                        <a:pt x="25146" y="56388"/>
                                      </a:cubicBezTo>
                                      <a:cubicBezTo>
                                        <a:pt x="26670" y="57912"/>
                                        <a:pt x="26670" y="57912"/>
                                        <a:pt x="26670" y="57912"/>
                                      </a:cubicBezTo>
                                      <a:cubicBezTo>
                                        <a:pt x="28194" y="57912"/>
                                        <a:pt x="28194" y="57912"/>
                                        <a:pt x="29718" y="57912"/>
                                      </a:cubicBezTo>
                                      <a:cubicBezTo>
                                        <a:pt x="29718" y="56388"/>
                                        <a:pt x="31242" y="54864"/>
                                        <a:pt x="34290" y="53340"/>
                                      </a:cubicBezTo>
                                      <a:lnTo>
                                        <a:pt x="34290" y="56388"/>
                                      </a:lnTo>
                                      <a:cubicBezTo>
                                        <a:pt x="29718" y="62484"/>
                                        <a:pt x="23622" y="65532"/>
                                        <a:pt x="19050" y="65532"/>
                                      </a:cubicBezTo>
                                      <a:cubicBezTo>
                                        <a:pt x="17526" y="65532"/>
                                        <a:pt x="16002" y="64008"/>
                                        <a:pt x="14478" y="62484"/>
                                      </a:cubicBezTo>
                                      <a:cubicBezTo>
                                        <a:pt x="12954" y="60960"/>
                                        <a:pt x="11430" y="59436"/>
                                        <a:pt x="11430" y="54864"/>
                                      </a:cubicBezTo>
                                      <a:lnTo>
                                        <a:pt x="0" y="63436"/>
                                      </a:lnTo>
                                      <a:lnTo>
                                        <a:pt x="0" y="57436"/>
                                      </a:lnTo>
                                      <a:lnTo>
                                        <a:pt x="11430" y="50292"/>
                                      </a:lnTo>
                                      <a:lnTo>
                                        <a:pt x="11430" y="27432"/>
                                      </a:lnTo>
                                      <a:lnTo>
                                        <a:pt x="0" y="33147"/>
                                      </a:lnTo>
                                      <a:lnTo>
                                        <a:pt x="0" y="27432"/>
                                      </a:lnTo>
                                      <a:lnTo>
                                        <a:pt x="11430" y="22860"/>
                                      </a:lnTo>
                                      <a:lnTo>
                                        <a:pt x="11430" y="19812"/>
                                      </a:lnTo>
                                      <a:cubicBezTo>
                                        <a:pt x="11430" y="13716"/>
                                        <a:pt x="11430" y="10668"/>
                                        <a:pt x="8382" y="7620"/>
                                      </a:cubicBezTo>
                                      <a:cubicBezTo>
                                        <a:pt x="6858" y="6096"/>
                                        <a:pt x="3810" y="4572"/>
                                        <a:pt x="762" y="4572"/>
                                      </a:cubicBezTo>
                                      <a:lnTo>
                                        <a:pt x="0" y="4763"/>
                                      </a:lnTo>
                                      <a:lnTo>
                                        <a:pt x="0" y="623"/>
                                      </a:lnTo>
                                      <a:lnTo>
                                        <a:pt x="2286" y="0"/>
                                      </a:lnTo>
                                      <a:close/>
                                    </a:path>
                                  </a:pathLst>
                                </a:custGeom>
                                <a:solidFill>
                                  <a:srgbClr val="000000"/>
                                </a:solidFill>
                                <a:ln w="0" cap="flat">
                                  <a:noFill/>
                                  <a:miter lim="127000"/>
                                </a:ln>
                                <a:effectLst/>
                              </wps:spPr>
                              <wps:bodyPr/>
                            </wps:wsp>
                            <wps:wsp>
                              <wps:cNvPr id="61895" name="Shape 61895"/>
                              <wps:cNvSpPr/>
                              <wps:spPr>
                                <a:xfrm>
                                  <a:off x="672084" y="32004"/>
                                  <a:ext cx="44196" cy="64008"/>
                                </a:xfrm>
                                <a:custGeom>
                                  <a:avLst/>
                                  <a:gdLst/>
                                  <a:ahLst/>
                                  <a:cxnLst/>
                                  <a:rect l="0" t="0" r="0" b="0"/>
                                  <a:pathLst>
                                    <a:path w="44196" h="64008">
                                      <a:moveTo>
                                        <a:pt x="18288" y="0"/>
                                      </a:moveTo>
                                      <a:lnTo>
                                        <a:pt x="21336" y="0"/>
                                      </a:lnTo>
                                      <a:lnTo>
                                        <a:pt x="21336" y="15240"/>
                                      </a:lnTo>
                                      <a:cubicBezTo>
                                        <a:pt x="25908" y="4572"/>
                                        <a:pt x="30480" y="0"/>
                                        <a:pt x="36576" y="0"/>
                                      </a:cubicBezTo>
                                      <a:cubicBezTo>
                                        <a:pt x="38100" y="0"/>
                                        <a:pt x="39624" y="0"/>
                                        <a:pt x="41148" y="1524"/>
                                      </a:cubicBezTo>
                                      <a:cubicBezTo>
                                        <a:pt x="42672" y="4572"/>
                                        <a:pt x="44196" y="6096"/>
                                        <a:pt x="44196" y="7620"/>
                                      </a:cubicBezTo>
                                      <a:cubicBezTo>
                                        <a:pt x="44196" y="10668"/>
                                        <a:pt x="44196" y="12192"/>
                                        <a:pt x="42672" y="13716"/>
                                      </a:cubicBezTo>
                                      <a:cubicBezTo>
                                        <a:pt x="41148" y="13716"/>
                                        <a:pt x="41148" y="15240"/>
                                        <a:pt x="39624" y="15240"/>
                                      </a:cubicBezTo>
                                      <a:cubicBezTo>
                                        <a:pt x="38100" y="15240"/>
                                        <a:pt x="36576" y="13716"/>
                                        <a:pt x="33528" y="12192"/>
                                      </a:cubicBezTo>
                                      <a:cubicBezTo>
                                        <a:pt x="32004" y="9144"/>
                                        <a:pt x="30480" y="9144"/>
                                        <a:pt x="30480" y="9144"/>
                                      </a:cubicBezTo>
                                      <a:cubicBezTo>
                                        <a:pt x="28956" y="9144"/>
                                        <a:pt x="28956" y="9144"/>
                                        <a:pt x="27432" y="10668"/>
                                      </a:cubicBezTo>
                                      <a:cubicBezTo>
                                        <a:pt x="25908" y="12192"/>
                                        <a:pt x="22860" y="15240"/>
                                        <a:pt x="21336" y="21336"/>
                                      </a:cubicBezTo>
                                      <a:lnTo>
                                        <a:pt x="21336" y="50292"/>
                                      </a:lnTo>
                                      <a:cubicBezTo>
                                        <a:pt x="21336" y="53340"/>
                                        <a:pt x="21336" y="56388"/>
                                        <a:pt x="22860" y="57912"/>
                                      </a:cubicBezTo>
                                      <a:cubicBezTo>
                                        <a:pt x="22860" y="57912"/>
                                        <a:pt x="24384" y="59436"/>
                                        <a:pt x="24384" y="60960"/>
                                      </a:cubicBezTo>
                                      <a:cubicBezTo>
                                        <a:pt x="25908" y="60960"/>
                                        <a:pt x="27432" y="62484"/>
                                        <a:pt x="30480" y="62484"/>
                                      </a:cubicBezTo>
                                      <a:lnTo>
                                        <a:pt x="30480" y="64008"/>
                                      </a:lnTo>
                                      <a:lnTo>
                                        <a:pt x="0" y="64008"/>
                                      </a:lnTo>
                                      <a:lnTo>
                                        <a:pt x="0" y="62484"/>
                                      </a:lnTo>
                                      <a:cubicBezTo>
                                        <a:pt x="3048" y="62484"/>
                                        <a:pt x="4572" y="60960"/>
                                        <a:pt x="6096" y="60960"/>
                                      </a:cubicBezTo>
                                      <a:cubicBezTo>
                                        <a:pt x="7620" y="59436"/>
                                        <a:pt x="7620" y="57912"/>
                                        <a:pt x="9144" y="56388"/>
                                      </a:cubicBezTo>
                                      <a:cubicBezTo>
                                        <a:pt x="9144" y="56388"/>
                                        <a:pt x="9144" y="53340"/>
                                        <a:pt x="9144" y="50292"/>
                                      </a:cubicBezTo>
                                      <a:lnTo>
                                        <a:pt x="9144" y="25908"/>
                                      </a:lnTo>
                                      <a:cubicBezTo>
                                        <a:pt x="9144" y="18288"/>
                                        <a:pt x="9144" y="13716"/>
                                        <a:pt x="9144" y="12192"/>
                                      </a:cubicBezTo>
                                      <a:cubicBezTo>
                                        <a:pt x="9144" y="10668"/>
                                        <a:pt x="7620" y="9144"/>
                                        <a:pt x="7620" y="9144"/>
                                      </a:cubicBezTo>
                                      <a:cubicBezTo>
                                        <a:pt x="6096" y="7620"/>
                                        <a:pt x="6096" y="7620"/>
                                        <a:pt x="4572" y="7620"/>
                                      </a:cubicBezTo>
                                      <a:cubicBezTo>
                                        <a:pt x="3048" y="7620"/>
                                        <a:pt x="1524" y="7620"/>
                                        <a:pt x="0" y="9144"/>
                                      </a:cubicBezTo>
                                      <a:lnTo>
                                        <a:pt x="0" y="7620"/>
                                      </a:lnTo>
                                      <a:lnTo>
                                        <a:pt x="18288" y="0"/>
                                      </a:lnTo>
                                      <a:close/>
                                    </a:path>
                                  </a:pathLst>
                                </a:custGeom>
                                <a:solidFill>
                                  <a:srgbClr val="000000"/>
                                </a:solidFill>
                                <a:ln w="0" cap="flat">
                                  <a:noFill/>
                                  <a:miter lim="127000"/>
                                </a:ln>
                                <a:effectLst/>
                              </wps:spPr>
                              <wps:bodyPr/>
                            </wps:wsp>
                            <wps:wsp>
                              <wps:cNvPr id="61896" name="Shape 61896"/>
                              <wps:cNvSpPr/>
                              <wps:spPr>
                                <a:xfrm>
                                  <a:off x="717804" y="12192"/>
                                  <a:ext cx="38100" cy="85344"/>
                                </a:xfrm>
                                <a:custGeom>
                                  <a:avLst/>
                                  <a:gdLst/>
                                  <a:ahLst/>
                                  <a:cxnLst/>
                                  <a:rect l="0" t="0" r="0" b="0"/>
                                  <a:pathLst>
                                    <a:path w="38100" h="85344">
                                      <a:moveTo>
                                        <a:pt x="21336" y="0"/>
                                      </a:moveTo>
                                      <a:lnTo>
                                        <a:pt x="22860" y="0"/>
                                      </a:lnTo>
                                      <a:lnTo>
                                        <a:pt x="22860" y="21336"/>
                                      </a:lnTo>
                                      <a:lnTo>
                                        <a:pt x="36576" y="21336"/>
                                      </a:lnTo>
                                      <a:lnTo>
                                        <a:pt x="36576" y="25908"/>
                                      </a:lnTo>
                                      <a:lnTo>
                                        <a:pt x="22860" y="25908"/>
                                      </a:lnTo>
                                      <a:lnTo>
                                        <a:pt x="22860" y="67056"/>
                                      </a:lnTo>
                                      <a:cubicBezTo>
                                        <a:pt x="22860" y="71628"/>
                                        <a:pt x="22860" y="73152"/>
                                        <a:pt x="24384" y="74676"/>
                                      </a:cubicBezTo>
                                      <a:cubicBezTo>
                                        <a:pt x="24384" y="76200"/>
                                        <a:pt x="25908" y="77724"/>
                                        <a:pt x="27432" y="77724"/>
                                      </a:cubicBezTo>
                                      <a:cubicBezTo>
                                        <a:pt x="28956" y="77724"/>
                                        <a:pt x="30480" y="77724"/>
                                        <a:pt x="32004" y="76200"/>
                                      </a:cubicBezTo>
                                      <a:cubicBezTo>
                                        <a:pt x="32004" y="76200"/>
                                        <a:pt x="33528" y="74676"/>
                                        <a:pt x="35052" y="73152"/>
                                      </a:cubicBezTo>
                                      <a:lnTo>
                                        <a:pt x="38100" y="73152"/>
                                      </a:lnTo>
                                      <a:cubicBezTo>
                                        <a:pt x="35052" y="76200"/>
                                        <a:pt x="33528" y="79248"/>
                                        <a:pt x="30480" y="82296"/>
                                      </a:cubicBezTo>
                                      <a:cubicBezTo>
                                        <a:pt x="27432" y="83820"/>
                                        <a:pt x="24384" y="85344"/>
                                        <a:pt x="21336" y="85344"/>
                                      </a:cubicBezTo>
                                      <a:cubicBezTo>
                                        <a:pt x="19812" y="85344"/>
                                        <a:pt x="18288" y="83820"/>
                                        <a:pt x="15240" y="83820"/>
                                      </a:cubicBezTo>
                                      <a:cubicBezTo>
                                        <a:pt x="13716" y="82296"/>
                                        <a:pt x="12192" y="80772"/>
                                        <a:pt x="10668" y="77724"/>
                                      </a:cubicBezTo>
                                      <a:cubicBezTo>
                                        <a:pt x="10668" y="76200"/>
                                        <a:pt x="10668" y="73152"/>
                                        <a:pt x="10668" y="68580"/>
                                      </a:cubicBezTo>
                                      <a:lnTo>
                                        <a:pt x="10668" y="25908"/>
                                      </a:lnTo>
                                      <a:lnTo>
                                        <a:pt x="0" y="25908"/>
                                      </a:lnTo>
                                      <a:lnTo>
                                        <a:pt x="0" y="22860"/>
                                      </a:lnTo>
                                      <a:cubicBezTo>
                                        <a:pt x="1524" y="22860"/>
                                        <a:pt x="4572" y="21336"/>
                                        <a:pt x="7620" y="18288"/>
                                      </a:cubicBezTo>
                                      <a:cubicBezTo>
                                        <a:pt x="10668" y="15240"/>
                                        <a:pt x="13716" y="13716"/>
                                        <a:pt x="15240" y="9144"/>
                                      </a:cubicBezTo>
                                      <a:cubicBezTo>
                                        <a:pt x="16764" y="7620"/>
                                        <a:pt x="18288" y="4572"/>
                                        <a:pt x="21336" y="0"/>
                                      </a:cubicBezTo>
                                      <a:close/>
                                    </a:path>
                                  </a:pathLst>
                                </a:custGeom>
                                <a:solidFill>
                                  <a:srgbClr val="000000"/>
                                </a:solidFill>
                                <a:ln w="0" cap="flat">
                                  <a:noFill/>
                                  <a:miter lim="127000"/>
                                </a:ln>
                                <a:effectLst/>
                              </wps:spPr>
                              <wps:bodyPr/>
                            </wps:wsp>
                            <wps:wsp>
                              <wps:cNvPr id="61897" name="Shape 61897"/>
                              <wps:cNvSpPr/>
                              <wps:spPr>
                                <a:xfrm>
                                  <a:off x="760476" y="34290"/>
                                  <a:ext cx="23622" cy="61488"/>
                                </a:xfrm>
                                <a:custGeom>
                                  <a:avLst/>
                                  <a:gdLst/>
                                  <a:ahLst/>
                                  <a:cxnLst/>
                                  <a:rect l="0" t="0" r="0" b="0"/>
                                  <a:pathLst>
                                    <a:path w="23622" h="61488">
                                      <a:moveTo>
                                        <a:pt x="23622" y="0"/>
                                      </a:moveTo>
                                      <a:lnTo>
                                        <a:pt x="23622" y="2613"/>
                                      </a:lnTo>
                                      <a:lnTo>
                                        <a:pt x="13716" y="6858"/>
                                      </a:lnTo>
                                      <a:cubicBezTo>
                                        <a:pt x="10668" y="9906"/>
                                        <a:pt x="9144" y="12954"/>
                                        <a:pt x="9144" y="19050"/>
                                      </a:cubicBezTo>
                                      <a:lnTo>
                                        <a:pt x="23622" y="19050"/>
                                      </a:lnTo>
                                      <a:lnTo>
                                        <a:pt x="23622" y="23622"/>
                                      </a:lnTo>
                                      <a:lnTo>
                                        <a:pt x="9144" y="23622"/>
                                      </a:lnTo>
                                      <a:cubicBezTo>
                                        <a:pt x="9144" y="31242"/>
                                        <a:pt x="10668" y="38862"/>
                                        <a:pt x="15240" y="43434"/>
                                      </a:cubicBezTo>
                                      <a:lnTo>
                                        <a:pt x="23622" y="47244"/>
                                      </a:lnTo>
                                      <a:lnTo>
                                        <a:pt x="23622" y="61488"/>
                                      </a:lnTo>
                                      <a:lnTo>
                                        <a:pt x="7620" y="54102"/>
                                      </a:lnTo>
                                      <a:cubicBezTo>
                                        <a:pt x="3048" y="48006"/>
                                        <a:pt x="0" y="40386"/>
                                        <a:pt x="0" y="31242"/>
                                      </a:cubicBezTo>
                                      <a:cubicBezTo>
                                        <a:pt x="0" y="20574"/>
                                        <a:pt x="3048" y="12954"/>
                                        <a:pt x="7620" y="6858"/>
                                      </a:cubicBezTo>
                                      <a:lnTo>
                                        <a:pt x="23622" y="0"/>
                                      </a:lnTo>
                                      <a:close/>
                                    </a:path>
                                  </a:pathLst>
                                </a:custGeom>
                                <a:solidFill>
                                  <a:srgbClr val="000000"/>
                                </a:solidFill>
                                <a:ln w="0" cap="flat">
                                  <a:noFill/>
                                  <a:miter lim="127000"/>
                                </a:ln>
                                <a:effectLst/>
                              </wps:spPr>
                              <wps:bodyPr/>
                            </wps:wsp>
                            <wps:wsp>
                              <wps:cNvPr id="61898" name="Shape 61898"/>
                              <wps:cNvSpPr/>
                              <wps:spPr>
                                <a:xfrm>
                                  <a:off x="784098" y="71628"/>
                                  <a:ext cx="28194" cy="25908"/>
                                </a:xfrm>
                                <a:custGeom>
                                  <a:avLst/>
                                  <a:gdLst/>
                                  <a:ahLst/>
                                  <a:cxnLst/>
                                  <a:rect l="0" t="0" r="0" b="0"/>
                                  <a:pathLst>
                                    <a:path w="28194" h="25908">
                                      <a:moveTo>
                                        <a:pt x="26670" y="0"/>
                                      </a:moveTo>
                                      <a:lnTo>
                                        <a:pt x="28194" y="1524"/>
                                      </a:lnTo>
                                      <a:cubicBezTo>
                                        <a:pt x="26670" y="7620"/>
                                        <a:pt x="25146" y="13716"/>
                                        <a:pt x="20574" y="18288"/>
                                      </a:cubicBezTo>
                                      <a:cubicBezTo>
                                        <a:pt x="16002" y="22860"/>
                                        <a:pt x="9906" y="25908"/>
                                        <a:pt x="3810" y="25908"/>
                                      </a:cubicBezTo>
                                      <a:lnTo>
                                        <a:pt x="0" y="24149"/>
                                      </a:lnTo>
                                      <a:lnTo>
                                        <a:pt x="0" y="9906"/>
                                      </a:lnTo>
                                      <a:lnTo>
                                        <a:pt x="8382" y="13716"/>
                                      </a:lnTo>
                                      <a:cubicBezTo>
                                        <a:pt x="12954" y="13716"/>
                                        <a:pt x="16002" y="12192"/>
                                        <a:pt x="19050" y="10668"/>
                                      </a:cubicBezTo>
                                      <a:cubicBezTo>
                                        <a:pt x="22098" y="9144"/>
                                        <a:pt x="25146" y="4572"/>
                                        <a:pt x="26670" y="0"/>
                                      </a:cubicBezTo>
                                      <a:close/>
                                    </a:path>
                                  </a:pathLst>
                                </a:custGeom>
                                <a:solidFill>
                                  <a:srgbClr val="000000"/>
                                </a:solidFill>
                                <a:ln w="0" cap="flat">
                                  <a:noFill/>
                                  <a:miter lim="127000"/>
                                </a:ln>
                                <a:effectLst/>
                              </wps:spPr>
                              <wps:bodyPr/>
                            </wps:wsp>
                            <wps:wsp>
                              <wps:cNvPr id="61899" name="Shape 61899"/>
                              <wps:cNvSpPr/>
                              <wps:spPr>
                                <a:xfrm>
                                  <a:off x="784098" y="32004"/>
                                  <a:ext cx="28194" cy="25908"/>
                                </a:xfrm>
                                <a:custGeom>
                                  <a:avLst/>
                                  <a:gdLst/>
                                  <a:ahLst/>
                                  <a:cxnLst/>
                                  <a:rect l="0" t="0" r="0" b="0"/>
                                  <a:pathLst>
                                    <a:path w="28194" h="25908">
                                      <a:moveTo>
                                        <a:pt x="5334" y="0"/>
                                      </a:moveTo>
                                      <a:cubicBezTo>
                                        <a:pt x="11430" y="0"/>
                                        <a:pt x="17526" y="1524"/>
                                        <a:pt x="22098" y="6096"/>
                                      </a:cubicBezTo>
                                      <a:cubicBezTo>
                                        <a:pt x="26670" y="12192"/>
                                        <a:pt x="28194" y="18288"/>
                                        <a:pt x="28194" y="25908"/>
                                      </a:cubicBezTo>
                                      <a:lnTo>
                                        <a:pt x="0" y="25908"/>
                                      </a:lnTo>
                                      <a:lnTo>
                                        <a:pt x="0" y="21336"/>
                                      </a:lnTo>
                                      <a:lnTo>
                                        <a:pt x="14478" y="21336"/>
                                      </a:lnTo>
                                      <a:cubicBezTo>
                                        <a:pt x="14478" y="16764"/>
                                        <a:pt x="14478" y="13716"/>
                                        <a:pt x="12954" y="12192"/>
                                      </a:cubicBezTo>
                                      <a:cubicBezTo>
                                        <a:pt x="11430" y="10668"/>
                                        <a:pt x="9906" y="7620"/>
                                        <a:pt x="8382" y="6096"/>
                                      </a:cubicBezTo>
                                      <a:cubicBezTo>
                                        <a:pt x="5334" y="4572"/>
                                        <a:pt x="3810" y="4572"/>
                                        <a:pt x="762" y="4572"/>
                                      </a:cubicBezTo>
                                      <a:lnTo>
                                        <a:pt x="0" y="4899"/>
                                      </a:lnTo>
                                      <a:lnTo>
                                        <a:pt x="0" y="2286"/>
                                      </a:lnTo>
                                      <a:lnTo>
                                        <a:pt x="5334" y="0"/>
                                      </a:lnTo>
                                      <a:close/>
                                    </a:path>
                                  </a:pathLst>
                                </a:custGeom>
                                <a:solidFill>
                                  <a:srgbClr val="000000"/>
                                </a:solidFill>
                                <a:ln w="0" cap="flat">
                                  <a:noFill/>
                                  <a:miter lim="127000"/>
                                </a:ln>
                                <a:effectLst/>
                              </wps:spPr>
                              <wps:bodyPr/>
                            </wps:wsp>
                            <wps:wsp>
                              <wps:cNvPr id="61900" name="Shape 61900"/>
                              <wps:cNvSpPr/>
                              <wps:spPr>
                                <a:xfrm>
                                  <a:off x="819912" y="32004"/>
                                  <a:ext cx="67056" cy="64008"/>
                                </a:xfrm>
                                <a:custGeom>
                                  <a:avLst/>
                                  <a:gdLst/>
                                  <a:ahLst/>
                                  <a:cxnLst/>
                                  <a:rect l="0" t="0" r="0" b="0"/>
                                  <a:pathLst>
                                    <a:path w="67056" h="64008">
                                      <a:moveTo>
                                        <a:pt x="18288" y="0"/>
                                      </a:moveTo>
                                      <a:lnTo>
                                        <a:pt x="21336" y="0"/>
                                      </a:lnTo>
                                      <a:lnTo>
                                        <a:pt x="21336" y="12192"/>
                                      </a:lnTo>
                                      <a:cubicBezTo>
                                        <a:pt x="27432" y="4572"/>
                                        <a:pt x="35052" y="0"/>
                                        <a:pt x="41148" y="0"/>
                                      </a:cubicBezTo>
                                      <a:cubicBezTo>
                                        <a:pt x="44196" y="0"/>
                                        <a:pt x="47244" y="0"/>
                                        <a:pt x="50292" y="3048"/>
                                      </a:cubicBezTo>
                                      <a:cubicBezTo>
                                        <a:pt x="53340" y="4572"/>
                                        <a:pt x="54864" y="6096"/>
                                        <a:pt x="56388" y="10668"/>
                                      </a:cubicBezTo>
                                      <a:cubicBezTo>
                                        <a:pt x="56388" y="13716"/>
                                        <a:pt x="57912" y="18288"/>
                                        <a:pt x="57912" y="22860"/>
                                      </a:cubicBezTo>
                                      <a:lnTo>
                                        <a:pt x="57912" y="50292"/>
                                      </a:lnTo>
                                      <a:cubicBezTo>
                                        <a:pt x="57912" y="54864"/>
                                        <a:pt x="57912" y="56388"/>
                                        <a:pt x="57912" y="57912"/>
                                      </a:cubicBezTo>
                                      <a:cubicBezTo>
                                        <a:pt x="59436" y="59436"/>
                                        <a:pt x="59436" y="60960"/>
                                        <a:pt x="60960" y="60960"/>
                                      </a:cubicBezTo>
                                      <a:cubicBezTo>
                                        <a:pt x="62484" y="62484"/>
                                        <a:pt x="64008" y="62484"/>
                                        <a:pt x="67056" y="62484"/>
                                      </a:cubicBezTo>
                                      <a:lnTo>
                                        <a:pt x="67056" y="64008"/>
                                      </a:lnTo>
                                      <a:lnTo>
                                        <a:pt x="36576" y="64008"/>
                                      </a:lnTo>
                                      <a:lnTo>
                                        <a:pt x="36576" y="62484"/>
                                      </a:lnTo>
                                      <a:cubicBezTo>
                                        <a:pt x="39624" y="62484"/>
                                        <a:pt x="41148" y="62484"/>
                                        <a:pt x="42672" y="60960"/>
                                      </a:cubicBezTo>
                                      <a:cubicBezTo>
                                        <a:pt x="44196" y="59436"/>
                                        <a:pt x="44196" y="57912"/>
                                        <a:pt x="45720" y="56388"/>
                                      </a:cubicBezTo>
                                      <a:cubicBezTo>
                                        <a:pt x="45720" y="56388"/>
                                        <a:pt x="45720" y="53340"/>
                                        <a:pt x="45720" y="50292"/>
                                      </a:cubicBezTo>
                                      <a:lnTo>
                                        <a:pt x="45720" y="24384"/>
                                      </a:lnTo>
                                      <a:cubicBezTo>
                                        <a:pt x="45720" y="18288"/>
                                        <a:pt x="44196" y="13716"/>
                                        <a:pt x="42672" y="10668"/>
                                      </a:cubicBezTo>
                                      <a:cubicBezTo>
                                        <a:pt x="41148" y="9144"/>
                                        <a:pt x="39624" y="7620"/>
                                        <a:pt x="36576" y="7620"/>
                                      </a:cubicBezTo>
                                      <a:cubicBezTo>
                                        <a:pt x="30480" y="7620"/>
                                        <a:pt x="25908" y="10668"/>
                                        <a:pt x="21336" y="16764"/>
                                      </a:cubicBezTo>
                                      <a:lnTo>
                                        <a:pt x="21336" y="50292"/>
                                      </a:lnTo>
                                      <a:cubicBezTo>
                                        <a:pt x="21336" y="54864"/>
                                        <a:pt x="21336" y="57912"/>
                                        <a:pt x="21336" y="57912"/>
                                      </a:cubicBezTo>
                                      <a:cubicBezTo>
                                        <a:pt x="22860" y="59436"/>
                                        <a:pt x="22860" y="60960"/>
                                        <a:pt x="24384" y="60960"/>
                                      </a:cubicBezTo>
                                      <a:cubicBezTo>
                                        <a:pt x="24384" y="62484"/>
                                        <a:pt x="27432" y="62484"/>
                                        <a:pt x="30480" y="62484"/>
                                      </a:cubicBezTo>
                                      <a:lnTo>
                                        <a:pt x="30480" y="64008"/>
                                      </a:lnTo>
                                      <a:lnTo>
                                        <a:pt x="0" y="64008"/>
                                      </a:lnTo>
                                      <a:lnTo>
                                        <a:pt x="0" y="62484"/>
                                      </a:lnTo>
                                      <a:lnTo>
                                        <a:pt x="1524" y="62484"/>
                                      </a:lnTo>
                                      <a:cubicBezTo>
                                        <a:pt x="4572" y="62484"/>
                                        <a:pt x="6096" y="60960"/>
                                        <a:pt x="7620" y="59436"/>
                                      </a:cubicBezTo>
                                      <a:cubicBezTo>
                                        <a:pt x="7620" y="57912"/>
                                        <a:pt x="9144" y="54864"/>
                                        <a:pt x="9144" y="50292"/>
                                      </a:cubicBezTo>
                                      <a:lnTo>
                                        <a:pt x="9144" y="25908"/>
                                      </a:lnTo>
                                      <a:cubicBezTo>
                                        <a:pt x="9144" y="18288"/>
                                        <a:pt x="9144" y="13716"/>
                                        <a:pt x="7620" y="12192"/>
                                      </a:cubicBezTo>
                                      <a:cubicBezTo>
                                        <a:pt x="7620" y="10668"/>
                                        <a:pt x="7620" y="9144"/>
                                        <a:pt x="7620" y="9144"/>
                                      </a:cubicBezTo>
                                      <a:cubicBezTo>
                                        <a:pt x="6096" y="7620"/>
                                        <a:pt x="6096" y="7620"/>
                                        <a:pt x="4572" y="7620"/>
                                      </a:cubicBezTo>
                                      <a:cubicBezTo>
                                        <a:pt x="3048" y="7620"/>
                                        <a:pt x="1524" y="7620"/>
                                        <a:pt x="0" y="9144"/>
                                      </a:cubicBezTo>
                                      <a:lnTo>
                                        <a:pt x="0" y="7620"/>
                                      </a:lnTo>
                                      <a:lnTo>
                                        <a:pt x="18288" y="0"/>
                                      </a:lnTo>
                                      <a:close/>
                                    </a:path>
                                  </a:pathLst>
                                </a:custGeom>
                                <a:solidFill>
                                  <a:srgbClr val="000000"/>
                                </a:solidFill>
                                <a:ln w="0" cap="flat">
                                  <a:noFill/>
                                  <a:miter lim="127000"/>
                                </a:ln>
                                <a:effectLst/>
                              </wps:spPr>
                              <wps:bodyPr/>
                            </wps:wsp>
                          </wpg:wgp>
                        </a:graphicData>
                      </a:graphic>
                    </wp:inline>
                  </w:drawing>
                </mc:Choice>
                <mc:Fallback>
                  <w:pict>
                    <v:group w14:anchorId="024E3F32" id="Group 253716" o:spid="_x0000_s1026" style="width:69.85pt;height:9.85pt;mso-position-horizontal-relative:char;mso-position-vertical-relative:line" coordsize="8869,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">
                      <v:shape id="Shape 61877" o:spid="_x0000_s1027" style="position:absolute;top:45;width:792;height:915;visibility:visible;mso-wrap-style:square;v-text-anchor:top" coordsize="7924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" path="m1524,l77724,r1524,19812l76200,19812v,-3048,,-6096,-1524,-7620c73152,9144,71628,7620,68580,6096,67056,4572,64008,4572,59436,4572r-13716,l45720,74676v,6096,1524,10668,1524,12192c50292,88392,51816,89916,56388,89916r3048,l59436,91440r-41148,l18288,89916r3048,c25908,89916,28956,88392,30480,85344v1524,-1524,1524,-4572,1524,-10668l32004,4572r-10668,c16764,4572,13716,4572,12192,4572,9144,6096,7620,7620,6096,10668,4572,12192,3048,15240,3048,19812l,19812,1524,xe" fillcolor="black" stroked="f" strokeweight="0">
                        <v:stroke miterlimit="83231f" joinstyle="miter"/>
                        <v:path arrowok="t" textboxrect="0,0,79248,91440"/>
                      </v:shape>
                      <v:shape id="Shape 61878" o:spid="_x0000_s1028" style="position:absolute;left:822;top:320;width:442;height:640;visibility:visible;mso-wrap-style:square;v-text-anchor:top" coordsize="4419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" path="m18288,r3048,l21336,15240c25908,4572,30480,,36576,v1524,,4572,,6096,1524c44196,4572,44196,6096,44196,7620v,3048,,4572,-1524,6096c41148,13716,41148,15240,39624,15240v-1524,,-3048,-1524,-6096,-3048c32004,9144,30480,9144,30480,9144v-1524,,-1524,,-3048,1524c25908,12192,22860,15240,21336,21336r,28956c21336,53340,21336,56388,22860,57912v,,1524,1524,3048,3048c25908,60960,28956,62484,30480,62484r,1524l,64008,,62484v3048,,4572,-1524,6096,-1524c7620,59436,9144,57912,9144,56388v,,,-3048,,-6096l9144,25908v,-7620,,-12192,,-13716c9144,10668,7620,9144,7620,9144,6096,7620,6096,7620,4572,7620v-1524,,-3048,,-4572,1524l,7620,18288,xe" fillcolor="black" stroked="f" strokeweight="0">
                        <v:stroke miterlimit="83231f" joinstyle="miter"/>
                        <v:path arrowok="t" textboxrect="0,0,44196,64008"/>
                      </v:shape>
                      <v:shape id="Shape 61879" o:spid="_x0000_s1029" style="position:absolute;left:1325;top:337;width:237;height:626;visibility:visible;mso-wrap-style:square;v-text-anchor:top" coordsize="23622,6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" path="m23622,r,3140l13716,7385c10668,10433,9144,13482,9144,19577r14478,l23622,24149r-14478,c9144,31770,10668,39389,15240,43961r8382,3811l23622,62630,7620,54629c1524,48533,,40914,,31770,,21101,1524,13482,7620,7385l23622,xe" fillcolor="black" stroked="f" strokeweight="0">
                        <v:stroke miterlimit="83231f" joinstyle="miter"/>
                        <v:path arrowok="t" textboxrect="0,0,23622,62630"/>
                      </v:shape>
                      <v:shape id="Shape 61880" o:spid="_x0000_s1030" style="position:absolute;left:1562;top:716;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" path="m26670,r1524,1524c26670,7620,23622,13716,19050,18288,14478,22860,9906,25908,2286,25908l,24765,,9906r8382,3810c11430,13716,16002,12192,19050,10668,22098,9144,23622,4572,26670,xe" fillcolor="black" stroked="f" strokeweight="0">
                        <v:stroke miterlimit="83231f" joinstyle="miter"/>
                        <v:path arrowok="t" textboxrect="0,0,28194,25908"/>
                      </v:shape>
                      <v:shape id="Shape 61881" o:spid="_x0000_s1031" style="position:absolute;left:1562;top:320;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" path="m3810,v7620,,12192,1524,16764,6096c25146,12192,28194,18288,28194,25908l,25908,,21336r14478,c12954,16764,12954,13716,12954,12192,11430,10668,9906,7620,6858,6096,5334,4572,2286,4572,762,4572l,4899,,1758,3810,xe" fillcolor="black" stroked="f" strokeweight="0">
                        <v:stroke miterlimit="83231f" joinstyle="miter"/>
                        <v:path arrowok="t" textboxrect="0,0,28194,25908"/>
                      </v:shape>
                      <v:shape id="Shape 61882" o:spid="_x0000_s1032" style="position:absolute;left:1905;top:320;width:670;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" path="m18288,r3048,l21336,12192c28956,4572,36576,,42672,v3048,,6096,,9144,3048c53340,4572,54864,6096,56388,10668v1524,3048,1524,7620,1524,12192l57912,50292v,4572,,6096,1524,7620c59436,59436,60960,60960,60960,60960v1524,1524,3048,1524,6096,1524l67056,64008r-30480,l36576,62484r1524,c41148,62484,42672,62484,44196,60960v,-1524,1524,-3048,1524,-4572c45720,56388,45720,53340,45720,50292r,-25908c45720,18288,45720,13716,44196,10668,42672,9144,39624,7620,36576,7620v-4572,,-9144,3048,-15240,9144l21336,50292v,4572,,7620,1524,7620c22860,59436,24384,60960,24384,60960v1524,1524,3048,1524,6096,1524l30480,64008,,64008,,62484r1524,c4572,62484,7620,60960,7620,59436,9144,57912,9144,54864,9144,50292r,-24384c9144,18288,9144,13716,9144,12192v,-1524,,-3048,-1524,-3048c7620,7620,6096,7620,4572,7620v,,-1524,,-3048,1524l,7620,18288,xe" fillcolor="black" stroked="f" strokeweight="0">
                        <v:stroke miterlimit="83231f" joinstyle="miter"/>
                        <v:path arrowok="t" textboxrect="0,0,67056,64008"/>
                      </v:shape>
                      <v:shape id="Shape 61883" o:spid="_x0000_s1033" style="position:absolute;left:2636;top:323;width:274;height:652;visibility:visible;mso-wrap-style:square;v-text-anchor:top" coordsize="2743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" path="m27432,r,4883l18288,8802v-4572,4572,-6096,12192,-6096,21336c12192,37758,13716,45378,18288,49950r9144,5715l27432,64174r-3048,1016c18288,65190,12192,62142,7620,56046,3048,51474,,43854,,34710,,25566,3048,17946,9144,10326,11430,6516,14478,3849,17907,2135l27432,xe" fillcolor="black" stroked="f" strokeweight="0">
                        <v:stroke miterlimit="83231f" joinstyle="miter"/>
                        <v:path arrowok="t" textboxrect="0,0,27432,65190"/>
                      </v:shape>
                      <v:shape id="Shape 61884" o:spid="_x0000_s1034" style="position:absolute;left:2910;width:366;height:975;visibility:visible;mso-wrap-style:square;v-text-anchor:top" coordsize="36576,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" path="m24384,r3048,l27432,71628v,7620,,12192,,13716c28956,86868,28956,88392,28956,88392v1524,,1524,1524,3048,1524c33528,89916,33528,88392,36576,88392r,1524l18288,97536r-3048,l15240,86868v-3048,4572,-6096,7620,-9144,7620l,96520,,88011r3048,1905c7620,89916,12192,86868,15240,82296r,-28956c15240,48768,13716,45720,13716,44196,12192,41148,10668,39624,7620,38100,6096,36576,3048,36576,1524,36576l,37229,,32346r1524,-342c7620,32004,12192,33528,15240,38100r,-12192c15240,18288,15240,13716,15240,12192v,-1524,-1524,-3048,-1524,-3048c12192,7620,12192,7620,10668,7620v,,-1524,,-3048,1524l6096,7620,24384,xe" fillcolor="black" stroked="f" strokeweight="0">
                        <v:stroke miterlimit="83231f" joinstyle="miter"/>
                        <v:path arrowok="t" textboxrect="0,0,36576,97536"/>
                      </v:shape>
                      <v:shape id="Shape 61885" o:spid="_x0000_s1035" style="position:absolute;left:3352;top:320;width:427;height:655;visibility:visible;mso-wrap-style:square;v-text-anchor:top" coordsize="4267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" path="m19812,v1524,,4572,,9144,1524c30480,3048,32004,3048,33528,3048v,,1524,,1524,-1524c35052,1524,36576,1524,36576,r1524,l38100,21336r-1524,c35052,15240,32004,10668,28956,7620,25908,6096,22860,4572,18288,4572v-3048,,-6096,,-7620,1524c9144,9144,7620,10668,7620,12192v,3048,,4572,3048,6096c12192,19812,13716,22860,18288,24384r10668,4572c38100,33528,42672,39624,42672,47244v,4572,-3048,9144,-6096,12192c32004,64008,25908,65532,21336,65532v-4572,,-9144,-1524,-13716,-3048c6096,62484,4572,62484,4572,62484v-1524,,-3048,,-3048,3048l,65532,,44196r1524,c3048,48768,4572,53340,9144,56388v3048,3048,7620,4572,12192,4572c24384,60960,27432,59436,28956,57912v1524,-1524,3048,-3048,3048,-6096c32004,48768,30480,45720,28956,44196,27432,42672,22860,39624,15240,36576,9144,33528,4572,30480,3048,27432,1524,24384,,21336,,18288,,12192,1524,7620,4572,4572,9144,1524,13716,,19812,xe" fillcolor="black" stroked="f" strokeweight="0">
                        <v:stroke miterlimit="83231f" joinstyle="miter"/>
                        <v:path arrowok="t" textboxrect="0,0,42672,65532"/>
                      </v:shape>
                      <v:shape id="Shape 61886" o:spid="_x0000_s1036" style="position:absolute;left:3855;top:320;width:366;height:929;visibility:visible;mso-wrap-style:square;v-text-anchor:top" coordsize="3657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" path="m18288,r3048,l21336,13716c24384,9144,27432,4572,30480,3048l36576,1306r,8491l35052,9144v-1524,,-4572,,-6096,1524c27432,10668,24384,13716,21336,18288r,22860c21336,45720,21336,48768,21336,50292v,3048,1524,6096,4572,7620c28956,59436,32004,60960,35052,60960r1524,-871l36576,64829r-1524,703c32004,65532,28956,64008,27432,64008,24384,62484,22860,60960,21336,59436r,19812c21336,83820,21336,85344,21336,86868v,1524,1524,3048,3048,3048c24384,91440,27432,91440,30480,91440r,1524l,92964,,91440r1524,c3048,91440,4572,91440,6096,89916v1524,,1524,-1524,1524,-3048c7620,86868,9144,83820,9144,79248r,-59436c9144,15240,7620,12192,7620,10668v,,,-1524,-1524,-1524c6096,7620,4572,7620,3048,7620v,,-1524,,-3048,1524l,7620,18288,xe" fillcolor="black" stroked="f" strokeweight="0">
                        <v:stroke miterlimit="83231f" joinstyle="miter"/>
                        <v:path arrowok="t" textboxrect="0,0,36576,92964"/>
                      </v:shape>
                      <v:shape id="Shape 61887" o:spid="_x0000_s1037" style="position:absolute;left:4221;top:320;width:274;height:648;visibility:visible;mso-wrap-style:square;v-text-anchor:top" coordsize="27432,6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" path="m4572,v6096,,10668,1524,15240,7620c24384,13716,27432,21336,27432,30480v,10668,-3048,19812,-9144,25908l,64829,,60089,9144,54864v3048,-4572,6096,-10668,6096,-18288c15240,25908,12192,19812,9144,13716l,9797,,1306,4572,xe" fillcolor="black" stroked="f" strokeweight="0">
                        <v:stroke miterlimit="83231f" joinstyle="miter"/>
                        <v:path arrowok="t" textboxrect="0,0,27432,64829"/>
                      </v:shape>
                      <v:shape id="Shape 61888" o:spid="_x0000_s1038" style="position:absolute;left:4572;top:321;width:297;height:654;visibility:visible;mso-wrap-style:square;v-text-anchor:top" coordsize="29718,6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" path="m29718,r,4801l28956,4420v-3048,,-6096,,-7620,1524c18288,7468,16764,10516,15240,13564v-1524,3048,-3048,7620,-3048,13716c12192,36424,15240,44044,18288,50140v1524,3810,3429,6477,5715,8191l29718,60100r,5072l28956,65380v-9144,,-15240,-4572,-21336,-10668c3048,47092,,40996,,33376,,27280,1524,21184,4572,16612,7620,10516,10668,5944,15240,2896l29718,xe" fillcolor="black" stroked="f" strokeweight="0">
                        <v:stroke miterlimit="83231f" joinstyle="miter"/>
                        <v:path arrowok="t" textboxrect="0,0,29718,65380"/>
                      </v:shape>
                      <v:shape id="Shape 61889" o:spid="_x0000_s1039" style="position:absolute;left:4869;top:320;width:297;height:653;visibility:visible;mso-wrap-style:square;v-text-anchor:top" coordsize="29718,65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" path="m762,c9906,,17526,3048,23622,10668v4572,6096,6096,12192,6096,21336c29718,36576,29718,42672,26670,48768v-3048,4572,-6096,9144,-10668,12192l,65324,,60253r2286,707c6858,60960,11430,59436,14478,54864v1524,-3048,3048,-9144,3048,-18288c17526,25908,16002,16764,11430,10668l,4953,,152,762,xe" fillcolor="black" stroked="f" strokeweight="0">
                        <v:stroke miterlimit="83231f" joinstyle="miter"/>
                        <v:path arrowok="t" textboxrect="0,0,29718,65324"/>
                      </v:shape>
                      <v:shape id="Shape 61890" o:spid="_x0000_s1040" style="position:absolute;left:5242;top:320;width:442;height:640;visibility:visible;mso-wrap-style:square;v-text-anchor:top" coordsize="4419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" path="m18288,r3048,l21336,15240c25908,4572,32004,,36576,v3048,,4572,,6096,1524c44196,4572,44196,6096,44196,7620v,3048,,4572,-1524,6096c42672,13716,41148,15240,39624,15240v-1524,,-3048,-1524,-4572,-3048c32004,9144,30480,9144,30480,9144v-1524,,-1524,,-3048,1524c25908,12192,24384,15240,21336,21336r,28956c21336,53340,21336,56388,22860,57912v,,1524,1524,3048,3048c25908,60960,28956,62484,30480,62484r,1524l,64008,,62484v3048,,6096,-1524,7620,-1524c7620,59436,9144,57912,9144,56388v,,,-3048,,-6096l9144,25908v,-7620,,-12192,,-13716c9144,10668,9144,9144,7620,9144,7620,7620,6096,7620,4572,7620v,,-1524,,-3048,1524l,7620,18288,xe" fillcolor="black" stroked="f" strokeweight="0">
                        <v:stroke miterlimit="83231f" joinstyle="miter"/>
                        <v:path arrowok="t" textboxrect="0,0,44196,64008"/>
                      </v:shape>
                      <v:shape id="Shape 61891" o:spid="_x0000_s1041" style="position:absolute;left:5699;top:121;width:381;height:854;visibility:visible;mso-wrap-style:square;v-text-anchor:top" coordsize="381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" path="m21336,r1524,l22860,21336r13716,l36576,25908r-13716,l22860,67056v,4572,,6096,1524,7620c24384,76200,25908,77724,27432,77724v1524,,3048,,4572,-1524c33528,76200,33528,74676,35052,73152r3048,c36576,76200,33528,79248,30480,82296v-1524,1524,-4572,3048,-7620,3048c19812,85344,18288,83820,16764,83820,13716,82296,12192,80772,12192,77724,10668,76200,10668,73152,10668,68580r,-42672l,25908,,22860v3048,,4572,-1524,7620,-4572c10668,15240,13716,13716,15240,9144,16764,7620,18288,4572,21336,xe" fillcolor="black" stroked="f" strokeweight="0">
                        <v:stroke miterlimit="83231f" joinstyle="miter"/>
                        <v:path arrowok="t" textboxrect="0,0,38100,85344"/>
                      </v:shape>
                      <v:shape id="Shape 61892" o:spid="_x0000_s1042" style="position:absolute;left:6126;top:594;width:236;height:381;visibility:visible;mso-wrap-style:square;v-text-anchor:top" coordsize="2362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" path="m23622,r,5715l22860,6096v-4572,1524,-6096,3048,-7620,6096c13716,13716,12192,16764,12192,18288v,4572,1524,6096,3048,9144c16764,28956,19812,30480,22860,30480r762,-476l23622,36004r-762,572c21336,36576,18288,38100,15240,38100v-4572,,-7620,-1524,-10668,-4572c1524,30480,,25908,,21336,,18288,1524,16764,3048,13716,4572,10668,7620,7620,12192,4572l23622,xe" fillcolor="black" stroked="f" strokeweight="0">
                        <v:stroke miterlimit="83231f" joinstyle="miter"/>
                        <v:path arrowok="t" textboxrect="0,0,23622,38100"/>
                      </v:shape>
                      <v:shape id="Shape 61893" o:spid="_x0000_s1043" style="position:absolute;left:6156;top:326;width:206;height:222;visibility:visible;mso-wrap-style:square;v-text-anchor:top" coordsize="20574,2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" path="m20574,r,4139l15240,5473v-1524,1523,-3048,4572,-3048,6095l12192,14617v,3048,,4572,-1524,6095c9144,20712,7620,22237,6096,22237v-1524,,-3048,-1525,-4572,-1525c1524,19189,,17665,,14617,,11568,3048,6996,6096,3949l20574,xe" fillcolor="black" stroked="f" strokeweight="0">
                        <v:stroke miterlimit="83231f" joinstyle="miter"/>
                        <v:path arrowok="t" textboxrect="0,0,20574,22237"/>
                      </v:shape>
                      <v:shape id="Shape 61894" o:spid="_x0000_s1044" style="position:absolute;left:6362;top:320;width:343;height:655;visibility:visible;mso-wrap-style:square;v-text-anchor:top" coordsize="34290,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" path="m2286,c8382,,12954,,17526,3048v1524,1524,4572,3048,4572,6096c23622,10668,23622,15240,23622,21336r,21336c23622,48768,23622,53340,23622,54864v1524,,1524,1524,1524,1524c26670,57912,26670,57912,26670,57912v1524,,1524,,3048,c29718,56388,31242,54864,34290,53340r,3048c29718,62484,23622,65532,19050,65532v-1524,,-3048,-1524,-4572,-3048c12954,60960,11430,59436,11430,54864l,63436,,57436,11430,50292r,-22860l,33147,,27432,11430,22860r,-3048c11430,13716,11430,10668,8382,7620,6858,6096,3810,4572,762,4572l,4763,,623,2286,xe" fillcolor="black" stroked="f" strokeweight="0">
                        <v:stroke miterlimit="83231f" joinstyle="miter"/>
                        <v:path arrowok="t" textboxrect="0,0,34290,65532"/>
                      </v:shape>
                      <v:shape id="Shape 61895" o:spid="_x0000_s1045" style="position:absolute;left:6720;top:320;width:442;height:640;visibility:visible;mso-wrap-style:square;v-text-anchor:top" coordsize="4419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" path="m18288,r3048,l21336,15240c25908,4572,30480,,36576,v1524,,3048,,4572,1524c42672,4572,44196,6096,44196,7620v,3048,,4572,-1524,6096c41148,13716,41148,15240,39624,15240v-1524,,-3048,-1524,-6096,-3048c32004,9144,30480,9144,30480,9144v-1524,,-1524,,-3048,1524c25908,12192,22860,15240,21336,21336r,28956c21336,53340,21336,56388,22860,57912v,,1524,1524,1524,3048c25908,60960,27432,62484,30480,62484r,1524l,64008,,62484v3048,,4572,-1524,6096,-1524c7620,59436,7620,57912,9144,56388v,,,-3048,,-6096l9144,25908v,-7620,,-12192,,-13716c9144,10668,7620,9144,7620,9144,6096,7620,6096,7620,4572,7620v-1524,,-3048,,-4572,1524l,7620,18288,xe" fillcolor="black" stroked="f" strokeweight="0">
                        <v:stroke miterlimit="83231f" joinstyle="miter"/>
                        <v:path arrowok="t" textboxrect="0,0,44196,64008"/>
                      </v:shape>
                      <v:shape id="Shape 61896" o:spid="_x0000_s1046" style="position:absolute;left:7178;top:121;width:381;height:854;visibility:visible;mso-wrap-style:square;v-text-anchor:top" coordsize="381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" path="m21336,r1524,l22860,21336r13716,l36576,25908r-13716,l22860,67056v,4572,,6096,1524,7620c24384,76200,25908,77724,27432,77724v1524,,3048,,4572,-1524c32004,76200,33528,74676,35052,73152r3048,c35052,76200,33528,79248,30480,82296v-3048,1524,-6096,3048,-9144,3048c19812,85344,18288,83820,15240,83820,13716,82296,12192,80772,10668,77724v,-1524,,-4572,,-9144l10668,25908,,25908,,22860v1524,,4572,-1524,7620,-4572c10668,15240,13716,13716,15240,9144,16764,7620,18288,4572,21336,xe" fillcolor="black" stroked="f" strokeweight="0">
                        <v:stroke miterlimit="83231f" joinstyle="miter"/>
                        <v:path arrowok="t" textboxrect="0,0,38100,85344"/>
                      </v:shape>
                      <v:shape id="Shape 61897" o:spid="_x0000_s1047" style="position:absolute;left:7604;top:342;width:236;height:615;visibility:visible;mso-wrap-style:square;v-text-anchor:top" coordsize="23622,6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" path="m23622,r,2613l13716,6858c10668,9906,9144,12954,9144,19050r14478,l23622,23622r-14478,c9144,31242,10668,38862,15240,43434r8382,3810l23622,61488,7620,54102c3048,48006,,40386,,31242,,20574,3048,12954,7620,6858l23622,xe" fillcolor="black" stroked="f" strokeweight="0">
                        <v:stroke miterlimit="83231f" joinstyle="miter"/>
                        <v:path arrowok="t" textboxrect="0,0,23622,61488"/>
                      </v:shape>
                      <v:shape id="Shape 61898" o:spid="_x0000_s1048" style="position:absolute;left:7840;top:716;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" path="m26670,r1524,1524c26670,7620,25146,13716,20574,18288,16002,22860,9906,25908,3810,25908l,24149,,9906r8382,3810c12954,13716,16002,12192,19050,10668,22098,9144,25146,4572,26670,xe" fillcolor="black" stroked="f" strokeweight="0">
                        <v:stroke miterlimit="83231f" joinstyle="miter"/>
                        <v:path arrowok="t" textboxrect="0,0,28194,25908"/>
                      </v:shape>
                      <v:shape id="Shape 61899" o:spid="_x0000_s1049" style="position:absolute;left:7840;top:320;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" path="m5334,v6096,,12192,1524,16764,6096c26670,12192,28194,18288,28194,25908l,25908,,21336r14478,c14478,16764,14478,13716,12954,12192,11430,10668,9906,7620,8382,6096,5334,4572,3810,4572,762,4572l,4899,,2286,5334,xe" fillcolor="black" stroked="f" strokeweight="0">
                        <v:stroke miterlimit="83231f" joinstyle="miter"/>
                        <v:path arrowok="t" textboxrect="0,0,28194,25908"/>
                      </v:shape>
                      <v:shape id="Shape 61900" o:spid="_x0000_s1050" style="position:absolute;left:8199;top:320;width:670;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" path="m18288,r3048,l21336,12192c27432,4572,35052,,41148,v3048,,6096,,9144,3048c53340,4572,54864,6096,56388,10668v,3048,1524,7620,1524,12192l57912,50292v,4572,,6096,,7620c59436,59436,59436,60960,60960,60960v1524,1524,3048,1524,6096,1524l67056,64008r-30480,l36576,62484v3048,,4572,,6096,-1524c44196,59436,44196,57912,45720,56388v,,,-3048,,-6096l45720,24384v,-6096,-1524,-10668,-3048,-13716c41148,9144,39624,7620,36576,7620v-6096,,-10668,3048,-15240,9144l21336,50292v,4572,,7620,,7620c22860,59436,22860,60960,24384,60960v,1524,3048,1524,6096,1524l30480,64008,,64008,,62484r1524,c4572,62484,6096,60960,7620,59436v,-1524,1524,-4572,1524,-9144l9144,25908v,-7620,,-12192,-1524,-13716c7620,10668,7620,9144,7620,9144,6096,7620,6096,7620,4572,7620v-1524,,-3048,,-4572,1524l,7620,18288,xe" fillcolor="black" stroked="f" strokeweight="0">
                        <v:stroke miterlimit="83231f" joinstyle="miter"/>
                        <v:path arrowok="t" textboxrect="0,0,67056,64008"/>
                      </v:shape>
                      <w10:anchorlock/>
                    </v:group>
                  </w:pict>
                </mc:Fallback>
              </mc:AlternateContent>
            </w:r>
          </w:p>
        </w:tc>
        <w:tc>
          <w:tcPr>
            <w:tcW w:w="12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3F05" w:rsidRPr="00C3576F" w:rsidRDefault="003F2736" w:rsidP="00C3576F">
            <w:pPr>
              <w:ind w:left="7"/>
              <w:rPr>
                <w:rFonts w:ascii="Calibri" w:hAnsi="Calibri"/>
                <w:sz w:val="22"/>
                <w:szCs w:val="22"/>
              </w:rPr>
            </w:pPr>
            <w:r w:rsidRPr="00C3576F">
              <w:rPr>
                <w:rFonts w:ascii="Calibri" w:hAnsi="Calibri"/>
                <w:noProof/>
                <w:sz w:val="22"/>
                <w:szCs w:val="22"/>
                <w:lang w:val="de-AT" w:eastAsia="de-AT"/>
              </w:rPr>
              <mc:AlternateContent>
                <mc:Choice Requires="wpg">
                  <w:drawing>
                    <wp:inline distT="0" distB="0" distL="0" distR="0">
                      <wp:extent cx="269875" cy="118745"/>
                      <wp:effectExtent l="0" t="0" r="0" b="0"/>
                      <wp:docPr id="253721" name="Group 253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 cy="118745"/>
                                <a:chOff x="0" y="0"/>
                                <a:chExt cx="269748" cy="118872"/>
                              </a:xfrm>
                            </wpg:grpSpPr>
                            <wps:wsp>
                              <wps:cNvPr id="61901" name="Shape 61901"/>
                              <wps:cNvSpPr/>
                              <wps:spPr>
                                <a:xfrm>
                                  <a:off x="0" y="3048"/>
                                  <a:ext cx="60960" cy="92964"/>
                                </a:xfrm>
                                <a:custGeom>
                                  <a:avLst/>
                                  <a:gdLst/>
                                  <a:ahLst/>
                                  <a:cxnLst/>
                                  <a:rect l="0" t="0" r="0" b="0"/>
                                  <a:pathLst>
                                    <a:path w="60960" h="92964">
                                      <a:moveTo>
                                        <a:pt x="27432" y="0"/>
                                      </a:moveTo>
                                      <a:cubicBezTo>
                                        <a:pt x="35052" y="0"/>
                                        <a:pt x="42672" y="3048"/>
                                        <a:pt x="47244" y="7620"/>
                                      </a:cubicBezTo>
                                      <a:cubicBezTo>
                                        <a:pt x="51816" y="12192"/>
                                        <a:pt x="54864" y="18288"/>
                                        <a:pt x="54864" y="24384"/>
                                      </a:cubicBezTo>
                                      <a:cubicBezTo>
                                        <a:pt x="54864" y="28956"/>
                                        <a:pt x="53340" y="33528"/>
                                        <a:pt x="51816" y="38100"/>
                                      </a:cubicBezTo>
                                      <a:cubicBezTo>
                                        <a:pt x="48768" y="45720"/>
                                        <a:pt x="42672" y="53340"/>
                                        <a:pt x="35052" y="60960"/>
                                      </a:cubicBezTo>
                                      <a:cubicBezTo>
                                        <a:pt x="24384" y="73152"/>
                                        <a:pt x="16764" y="80772"/>
                                        <a:pt x="13716" y="82296"/>
                                      </a:cubicBezTo>
                                      <a:lnTo>
                                        <a:pt x="38100" y="82296"/>
                                      </a:lnTo>
                                      <a:cubicBezTo>
                                        <a:pt x="42672" y="82296"/>
                                        <a:pt x="45720" y="82296"/>
                                        <a:pt x="48768" y="82296"/>
                                      </a:cubicBezTo>
                                      <a:cubicBezTo>
                                        <a:pt x="50292" y="82296"/>
                                        <a:pt x="51816" y="80772"/>
                                        <a:pt x="53340" y="80772"/>
                                      </a:cubicBezTo>
                                      <a:cubicBezTo>
                                        <a:pt x="54864" y="79248"/>
                                        <a:pt x="56388" y="77724"/>
                                        <a:pt x="57912" y="74676"/>
                                      </a:cubicBezTo>
                                      <a:lnTo>
                                        <a:pt x="60960" y="74676"/>
                                      </a:lnTo>
                                      <a:lnTo>
                                        <a:pt x="54864" y="92964"/>
                                      </a:lnTo>
                                      <a:lnTo>
                                        <a:pt x="0" y="92964"/>
                                      </a:lnTo>
                                      <a:lnTo>
                                        <a:pt x="0" y="91440"/>
                                      </a:lnTo>
                                      <a:cubicBezTo>
                                        <a:pt x="16764" y="76200"/>
                                        <a:pt x="27432" y="64008"/>
                                        <a:pt x="33528" y="54864"/>
                                      </a:cubicBezTo>
                                      <a:cubicBezTo>
                                        <a:pt x="41148" y="45720"/>
                                        <a:pt x="44196" y="38100"/>
                                        <a:pt x="44196" y="30480"/>
                                      </a:cubicBezTo>
                                      <a:cubicBezTo>
                                        <a:pt x="44196" y="24384"/>
                                        <a:pt x="42672" y="19812"/>
                                        <a:pt x="38100" y="16764"/>
                                      </a:cubicBezTo>
                                      <a:cubicBezTo>
                                        <a:pt x="35052" y="12192"/>
                                        <a:pt x="30480" y="10668"/>
                                        <a:pt x="24384" y="10668"/>
                                      </a:cubicBezTo>
                                      <a:cubicBezTo>
                                        <a:pt x="19812" y="10668"/>
                                        <a:pt x="16764" y="12192"/>
                                        <a:pt x="12192" y="15240"/>
                                      </a:cubicBezTo>
                                      <a:cubicBezTo>
                                        <a:pt x="9144" y="18288"/>
                                        <a:pt x="6096" y="21336"/>
                                        <a:pt x="4572" y="25908"/>
                                      </a:cubicBezTo>
                                      <a:lnTo>
                                        <a:pt x="1524" y="25908"/>
                                      </a:lnTo>
                                      <a:cubicBezTo>
                                        <a:pt x="3048" y="18288"/>
                                        <a:pt x="6096" y="12192"/>
                                        <a:pt x="10668" y="7620"/>
                                      </a:cubicBezTo>
                                      <a:cubicBezTo>
                                        <a:pt x="15240" y="3048"/>
                                        <a:pt x="21336" y="0"/>
                                        <a:pt x="27432" y="0"/>
                                      </a:cubicBezTo>
                                      <a:close/>
                                    </a:path>
                                  </a:pathLst>
                                </a:custGeom>
                                <a:solidFill>
                                  <a:srgbClr val="000000"/>
                                </a:solidFill>
                                <a:ln w="0" cap="flat">
                                  <a:noFill/>
                                  <a:miter lim="127000"/>
                                </a:ln>
                                <a:effectLst/>
                              </wps:spPr>
                              <wps:bodyPr/>
                            </wps:wsp>
                            <wps:wsp>
                              <wps:cNvPr id="61902" name="Shape 61902"/>
                              <wps:cNvSpPr/>
                              <wps:spPr>
                                <a:xfrm>
                                  <a:off x="67056" y="0"/>
                                  <a:ext cx="39624" cy="97536"/>
                                </a:xfrm>
                                <a:custGeom>
                                  <a:avLst/>
                                  <a:gdLst/>
                                  <a:ahLst/>
                                  <a:cxnLst/>
                                  <a:rect l="0" t="0" r="0" b="0"/>
                                  <a:pathLst>
                                    <a:path w="39624" h="97536">
                                      <a:moveTo>
                                        <a:pt x="33528" y="0"/>
                                      </a:moveTo>
                                      <a:lnTo>
                                        <a:pt x="39624" y="0"/>
                                      </a:lnTo>
                                      <a:lnTo>
                                        <a:pt x="6096" y="97536"/>
                                      </a:lnTo>
                                      <a:lnTo>
                                        <a:pt x="0" y="97536"/>
                                      </a:lnTo>
                                      <a:lnTo>
                                        <a:pt x="33528" y="0"/>
                                      </a:lnTo>
                                      <a:close/>
                                    </a:path>
                                  </a:pathLst>
                                </a:custGeom>
                                <a:solidFill>
                                  <a:srgbClr val="000000"/>
                                </a:solidFill>
                                <a:ln w="0" cap="flat">
                                  <a:noFill/>
                                  <a:miter lim="127000"/>
                                </a:ln>
                                <a:effectLst/>
                              </wps:spPr>
                              <wps:bodyPr/>
                            </wps:wsp>
                            <wps:wsp>
                              <wps:cNvPr id="61903" name="Shape 61903"/>
                              <wps:cNvSpPr/>
                              <wps:spPr>
                                <a:xfrm>
                                  <a:off x="108203" y="3048"/>
                                  <a:ext cx="60960" cy="92964"/>
                                </a:xfrm>
                                <a:custGeom>
                                  <a:avLst/>
                                  <a:gdLst/>
                                  <a:ahLst/>
                                  <a:cxnLst/>
                                  <a:rect l="0" t="0" r="0" b="0"/>
                                  <a:pathLst>
                                    <a:path w="60960" h="92964">
                                      <a:moveTo>
                                        <a:pt x="28956" y="0"/>
                                      </a:moveTo>
                                      <a:cubicBezTo>
                                        <a:pt x="36576" y="0"/>
                                        <a:pt x="42672" y="3048"/>
                                        <a:pt x="47244" y="7620"/>
                                      </a:cubicBezTo>
                                      <a:cubicBezTo>
                                        <a:pt x="53340" y="12192"/>
                                        <a:pt x="54864" y="18288"/>
                                        <a:pt x="54864" y="24384"/>
                                      </a:cubicBezTo>
                                      <a:cubicBezTo>
                                        <a:pt x="54864" y="28956"/>
                                        <a:pt x="54864" y="33528"/>
                                        <a:pt x="51816" y="38100"/>
                                      </a:cubicBezTo>
                                      <a:cubicBezTo>
                                        <a:pt x="48768" y="45720"/>
                                        <a:pt x="44196" y="53340"/>
                                        <a:pt x="36576" y="60960"/>
                                      </a:cubicBezTo>
                                      <a:cubicBezTo>
                                        <a:pt x="24384" y="73152"/>
                                        <a:pt x="16764" y="80772"/>
                                        <a:pt x="15240" y="82296"/>
                                      </a:cubicBezTo>
                                      <a:lnTo>
                                        <a:pt x="38100" y="82296"/>
                                      </a:lnTo>
                                      <a:cubicBezTo>
                                        <a:pt x="44196" y="82296"/>
                                        <a:pt x="47244" y="82296"/>
                                        <a:pt x="48768" y="82296"/>
                                      </a:cubicBezTo>
                                      <a:cubicBezTo>
                                        <a:pt x="51816" y="82296"/>
                                        <a:pt x="53340" y="80772"/>
                                        <a:pt x="54864" y="80772"/>
                                      </a:cubicBezTo>
                                      <a:cubicBezTo>
                                        <a:pt x="56388" y="79248"/>
                                        <a:pt x="57912" y="77724"/>
                                        <a:pt x="57912" y="74676"/>
                                      </a:cubicBezTo>
                                      <a:lnTo>
                                        <a:pt x="60960" y="74676"/>
                                      </a:lnTo>
                                      <a:lnTo>
                                        <a:pt x="54864" y="92964"/>
                                      </a:lnTo>
                                      <a:lnTo>
                                        <a:pt x="0" y="92964"/>
                                      </a:lnTo>
                                      <a:lnTo>
                                        <a:pt x="0" y="91440"/>
                                      </a:lnTo>
                                      <a:cubicBezTo>
                                        <a:pt x="16764" y="76200"/>
                                        <a:pt x="28956" y="64008"/>
                                        <a:pt x="35052" y="54864"/>
                                      </a:cubicBezTo>
                                      <a:cubicBezTo>
                                        <a:pt x="41148" y="45720"/>
                                        <a:pt x="44196" y="38100"/>
                                        <a:pt x="44196" y="30480"/>
                                      </a:cubicBezTo>
                                      <a:cubicBezTo>
                                        <a:pt x="44196" y="24384"/>
                                        <a:pt x="42672" y="19812"/>
                                        <a:pt x="39624" y="16764"/>
                                      </a:cubicBezTo>
                                      <a:cubicBezTo>
                                        <a:pt x="35052" y="12192"/>
                                        <a:pt x="30480" y="10668"/>
                                        <a:pt x="25908" y="10668"/>
                                      </a:cubicBezTo>
                                      <a:cubicBezTo>
                                        <a:pt x="21336" y="10668"/>
                                        <a:pt x="16764" y="12192"/>
                                        <a:pt x="13716" y="15240"/>
                                      </a:cubicBezTo>
                                      <a:cubicBezTo>
                                        <a:pt x="9144" y="18288"/>
                                        <a:pt x="6096" y="21336"/>
                                        <a:pt x="4572" y="25908"/>
                                      </a:cubicBezTo>
                                      <a:lnTo>
                                        <a:pt x="1524" y="25908"/>
                                      </a:lnTo>
                                      <a:cubicBezTo>
                                        <a:pt x="3048" y="18288"/>
                                        <a:pt x="6096" y="12192"/>
                                        <a:pt x="10668" y="7620"/>
                                      </a:cubicBezTo>
                                      <a:cubicBezTo>
                                        <a:pt x="15240" y="3048"/>
                                        <a:pt x="21336" y="0"/>
                                        <a:pt x="28956" y="0"/>
                                      </a:cubicBezTo>
                                      <a:close/>
                                    </a:path>
                                  </a:pathLst>
                                </a:custGeom>
                                <a:solidFill>
                                  <a:srgbClr val="000000"/>
                                </a:solidFill>
                                <a:ln w="0" cap="flat">
                                  <a:noFill/>
                                  <a:miter lim="127000"/>
                                </a:ln>
                                <a:effectLst/>
                              </wps:spPr>
                              <wps:bodyPr/>
                            </wps:wsp>
                            <wps:wsp>
                              <wps:cNvPr id="61904" name="Shape 61904"/>
                              <wps:cNvSpPr/>
                              <wps:spPr>
                                <a:xfrm>
                                  <a:off x="181356" y="82296"/>
                                  <a:ext cx="21336" cy="36576"/>
                                </a:xfrm>
                                <a:custGeom>
                                  <a:avLst/>
                                  <a:gdLst/>
                                  <a:ahLst/>
                                  <a:cxnLst/>
                                  <a:rect l="0" t="0" r="0" b="0"/>
                                  <a:pathLst>
                                    <a:path w="21336" h="36576">
                                      <a:moveTo>
                                        <a:pt x="9144" y="0"/>
                                      </a:moveTo>
                                      <a:cubicBezTo>
                                        <a:pt x="13716" y="0"/>
                                        <a:pt x="15240" y="1524"/>
                                        <a:pt x="18288" y="4572"/>
                                      </a:cubicBezTo>
                                      <a:cubicBezTo>
                                        <a:pt x="21336" y="7620"/>
                                        <a:pt x="21336" y="10668"/>
                                        <a:pt x="21336" y="15240"/>
                                      </a:cubicBezTo>
                                      <a:cubicBezTo>
                                        <a:pt x="21336" y="19812"/>
                                        <a:pt x="19812" y="24384"/>
                                        <a:pt x="16764" y="27432"/>
                                      </a:cubicBezTo>
                                      <a:cubicBezTo>
                                        <a:pt x="13716" y="32004"/>
                                        <a:pt x="7620" y="35052"/>
                                        <a:pt x="0" y="36576"/>
                                      </a:cubicBezTo>
                                      <a:lnTo>
                                        <a:pt x="0" y="33528"/>
                                      </a:lnTo>
                                      <a:cubicBezTo>
                                        <a:pt x="6096" y="32004"/>
                                        <a:pt x="10668" y="30480"/>
                                        <a:pt x="13716" y="27432"/>
                                      </a:cubicBezTo>
                                      <a:cubicBezTo>
                                        <a:pt x="15240" y="24384"/>
                                        <a:pt x="16764" y="19812"/>
                                        <a:pt x="16764" y="16764"/>
                                      </a:cubicBezTo>
                                      <a:cubicBezTo>
                                        <a:pt x="16764" y="15240"/>
                                        <a:pt x="16764" y="15240"/>
                                        <a:pt x="16764" y="13716"/>
                                      </a:cubicBezTo>
                                      <a:cubicBezTo>
                                        <a:pt x="16764" y="13716"/>
                                        <a:pt x="15240" y="13716"/>
                                        <a:pt x="15240" y="13716"/>
                                      </a:cubicBezTo>
                                      <a:cubicBezTo>
                                        <a:pt x="15240" y="13716"/>
                                        <a:pt x="13716" y="13716"/>
                                        <a:pt x="12192" y="15240"/>
                                      </a:cubicBezTo>
                                      <a:cubicBezTo>
                                        <a:pt x="10668" y="15240"/>
                                        <a:pt x="10668" y="15240"/>
                                        <a:pt x="9144" y="15240"/>
                                      </a:cubicBezTo>
                                      <a:cubicBezTo>
                                        <a:pt x="6096" y="15240"/>
                                        <a:pt x="4572" y="15240"/>
                                        <a:pt x="3048" y="13716"/>
                                      </a:cubicBezTo>
                                      <a:cubicBezTo>
                                        <a:pt x="1524" y="12192"/>
                                        <a:pt x="0" y="10668"/>
                                        <a:pt x="0" y="9144"/>
                                      </a:cubicBezTo>
                                      <a:cubicBezTo>
                                        <a:pt x="0" y="6096"/>
                                        <a:pt x="1524" y="4572"/>
                                        <a:pt x="3048" y="3048"/>
                                      </a:cubicBezTo>
                                      <a:cubicBezTo>
                                        <a:pt x="4572" y="1524"/>
                                        <a:pt x="7620" y="0"/>
                                        <a:pt x="9144" y="0"/>
                                      </a:cubicBezTo>
                                      <a:close/>
                                    </a:path>
                                  </a:pathLst>
                                </a:custGeom>
                                <a:solidFill>
                                  <a:srgbClr val="000000"/>
                                </a:solidFill>
                                <a:ln w="0" cap="flat">
                                  <a:noFill/>
                                  <a:miter lim="127000"/>
                                </a:ln>
                                <a:effectLst/>
                              </wps:spPr>
                              <wps:bodyPr/>
                            </wps:wsp>
                            <wps:wsp>
                              <wps:cNvPr id="61905" name="Shape 61905"/>
                              <wps:cNvSpPr/>
                              <wps:spPr>
                                <a:xfrm>
                                  <a:off x="217932" y="4572"/>
                                  <a:ext cx="51816" cy="92964"/>
                                </a:xfrm>
                                <a:custGeom>
                                  <a:avLst/>
                                  <a:gdLst/>
                                  <a:ahLst/>
                                  <a:cxnLst/>
                                  <a:rect l="0" t="0" r="0" b="0"/>
                                  <a:pathLst>
                                    <a:path w="51816" h="92964">
                                      <a:moveTo>
                                        <a:pt x="19812" y="0"/>
                                      </a:moveTo>
                                      <a:lnTo>
                                        <a:pt x="51816" y="0"/>
                                      </a:lnTo>
                                      <a:lnTo>
                                        <a:pt x="47244" y="10668"/>
                                      </a:lnTo>
                                      <a:lnTo>
                                        <a:pt x="19812" y="10668"/>
                                      </a:lnTo>
                                      <a:lnTo>
                                        <a:pt x="12192" y="24384"/>
                                      </a:lnTo>
                                      <a:cubicBezTo>
                                        <a:pt x="25908" y="25908"/>
                                        <a:pt x="35052" y="30480"/>
                                        <a:pt x="42672" y="38100"/>
                                      </a:cubicBezTo>
                                      <a:cubicBezTo>
                                        <a:pt x="48768" y="44196"/>
                                        <a:pt x="50292" y="51816"/>
                                        <a:pt x="50292" y="59436"/>
                                      </a:cubicBezTo>
                                      <a:cubicBezTo>
                                        <a:pt x="50292" y="64008"/>
                                        <a:pt x="50292" y="68580"/>
                                        <a:pt x="48768" y="73152"/>
                                      </a:cubicBezTo>
                                      <a:cubicBezTo>
                                        <a:pt x="45720" y="76200"/>
                                        <a:pt x="44196" y="80772"/>
                                        <a:pt x="41148" y="82296"/>
                                      </a:cubicBezTo>
                                      <a:cubicBezTo>
                                        <a:pt x="38100" y="85344"/>
                                        <a:pt x="35052" y="88392"/>
                                        <a:pt x="32004" y="89916"/>
                                      </a:cubicBezTo>
                                      <a:cubicBezTo>
                                        <a:pt x="25908" y="92964"/>
                                        <a:pt x="21336" y="92964"/>
                                        <a:pt x="15240" y="92964"/>
                                      </a:cubicBezTo>
                                      <a:cubicBezTo>
                                        <a:pt x="10668" y="92964"/>
                                        <a:pt x="6096" y="92964"/>
                                        <a:pt x="4572" y="89916"/>
                                      </a:cubicBezTo>
                                      <a:cubicBezTo>
                                        <a:pt x="1524" y="88392"/>
                                        <a:pt x="0" y="86868"/>
                                        <a:pt x="0" y="83820"/>
                                      </a:cubicBezTo>
                                      <a:cubicBezTo>
                                        <a:pt x="0" y="83820"/>
                                        <a:pt x="1524" y="82296"/>
                                        <a:pt x="3048" y="80772"/>
                                      </a:cubicBezTo>
                                      <a:cubicBezTo>
                                        <a:pt x="3048" y="80772"/>
                                        <a:pt x="4572" y="79248"/>
                                        <a:pt x="6096" y="79248"/>
                                      </a:cubicBezTo>
                                      <a:cubicBezTo>
                                        <a:pt x="7620" y="79248"/>
                                        <a:pt x="9144" y="79248"/>
                                        <a:pt x="9144" y="80772"/>
                                      </a:cubicBezTo>
                                      <a:cubicBezTo>
                                        <a:pt x="10668" y="80772"/>
                                        <a:pt x="12192" y="82296"/>
                                        <a:pt x="13716" y="82296"/>
                                      </a:cubicBezTo>
                                      <a:cubicBezTo>
                                        <a:pt x="18288" y="85344"/>
                                        <a:pt x="21336" y="86868"/>
                                        <a:pt x="24384" y="85344"/>
                                      </a:cubicBezTo>
                                      <a:cubicBezTo>
                                        <a:pt x="28956" y="85344"/>
                                        <a:pt x="33528" y="83820"/>
                                        <a:pt x="36576" y="79248"/>
                                      </a:cubicBezTo>
                                      <a:cubicBezTo>
                                        <a:pt x="41148" y="76200"/>
                                        <a:pt x="42672" y="71628"/>
                                        <a:pt x="42672" y="65532"/>
                                      </a:cubicBezTo>
                                      <a:cubicBezTo>
                                        <a:pt x="42672" y="59436"/>
                                        <a:pt x="41148" y="54864"/>
                                        <a:pt x="36576" y="50292"/>
                                      </a:cubicBezTo>
                                      <a:cubicBezTo>
                                        <a:pt x="33528" y="45720"/>
                                        <a:pt x="28956" y="41148"/>
                                        <a:pt x="22860" y="39624"/>
                                      </a:cubicBezTo>
                                      <a:cubicBezTo>
                                        <a:pt x="18288" y="36576"/>
                                        <a:pt x="10668" y="36576"/>
                                        <a:pt x="3048" y="35052"/>
                                      </a:cubicBezTo>
                                      <a:lnTo>
                                        <a:pt x="19812" y="0"/>
                                      </a:lnTo>
                                      <a:close/>
                                    </a:path>
                                  </a:pathLst>
                                </a:custGeom>
                                <a:solidFill>
                                  <a:srgbClr val="000000"/>
                                </a:solidFill>
                                <a:ln w="0" cap="flat">
                                  <a:noFill/>
                                  <a:miter lim="127000"/>
                                </a:ln>
                                <a:effectLst/>
                              </wps:spPr>
                              <wps:bodyPr/>
                            </wps:wsp>
                          </wpg:wgp>
                        </a:graphicData>
                      </a:graphic>
                    </wp:inline>
                  </w:drawing>
                </mc:Choice>
                <mc:Fallback>
                  <w:pict>
                    <v:group w14:anchorId="6047D3FB" id="Group 253721" o:spid="_x0000_s1026" style="width:21.25pt;height:9.35pt;mso-position-horizontal-relative:char;mso-position-vertical-relative:line" coordsize="269748,11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">
                      <v:shape id="Shape 61901" o:spid="_x0000_s1027" style="position:absolute;top:3048;width:60960;height:92964;visibility:visible;mso-wrap-style:square;v-text-anchor:top" coordsize="60960,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" path="m27432,v7620,,15240,3048,19812,7620c51816,12192,54864,18288,54864,24384v,4572,-1524,9144,-3048,13716c48768,45720,42672,53340,35052,60960,24384,73152,16764,80772,13716,82296r24384,c42672,82296,45720,82296,48768,82296v1524,,3048,-1524,4572,-1524c54864,79248,56388,77724,57912,74676r3048,l54864,92964,,92964,,91440c16764,76200,27432,64008,33528,54864,41148,45720,44196,38100,44196,30480v,-6096,-1524,-10668,-6096,-13716c35052,12192,30480,10668,24384,10668v-4572,,-7620,1524,-12192,4572c9144,18288,6096,21336,4572,25908r-3048,c3048,18288,6096,12192,10668,7620,15240,3048,21336,,27432,xe" fillcolor="black" stroked="f" strokeweight="0">
                        <v:stroke miterlimit="83231f" joinstyle="miter"/>
                        <v:path arrowok="t" textboxrect="0,0,60960,92964"/>
                      </v:shape>
                      <v:shape id="Shape 61902" o:spid="_x0000_s1028" style="position:absolute;left:67056;width:39624;height:97536;visibility:visible;mso-wrap-style:square;v-text-anchor:top" coordsize="3962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" path="m33528,r6096,l6096,97536,,97536,33528,xe" fillcolor="black" stroked="f" strokeweight="0">
                        <v:stroke miterlimit="83231f" joinstyle="miter"/>
                        <v:path arrowok="t" textboxrect="0,0,39624,97536"/>
                      </v:shape>
                      <v:shape id="Shape 61903" o:spid="_x0000_s1029" style="position:absolute;left:108203;top:3048;width:60960;height:92964;visibility:visible;mso-wrap-style:square;v-text-anchor:top" coordsize="60960,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" path="m28956,v7620,,13716,3048,18288,7620c53340,12192,54864,18288,54864,24384v,4572,,9144,-3048,13716c48768,45720,44196,53340,36576,60960,24384,73152,16764,80772,15240,82296r22860,c44196,82296,47244,82296,48768,82296v3048,,4572,-1524,6096,-1524c56388,79248,57912,77724,57912,74676r3048,l54864,92964,,92964,,91440c16764,76200,28956,64008,35052,54864v6096,-9144,9144,-16764,9144,-24384c44196,24384,42672,19812,39624,16764,35052,12192,30480,10668,25908,10668v-4572,,-9144,1524,-12192,4572c9144,18288,6096,21336,4572,25908r-3048,c3048,18288,6096,12192,10668,7620,15240,3048,21336,,28956,xe" fillcolor="black" stroked="f" strokeweight="0">
                        <v:stroke miterlimit="83231f" joinstyle="miter"/>
                        <v:path arrowok="t" textboxrect="0,0,60960,92964"/>
                      </v:shape>
                      <v:shape id="Shape 61904" o:spid="_x0000_s1030" style="position:absolute;left:181356;top:82296;width:21336;height:36576;visibility:visible;mso-wrap-style:square;v-text-anchor:top" coordsize="2133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" path="m9144,v4572,,6096,1524,9144,4572c21336,7620,21336,10668,21336,15240v,4572,-1524,9144,-4572,12192c13716,32004,7620,35052,,36576l,33528c6096,32004,10668,30480,13716,27432v1524,-3048,3048,-7620,3048,-10668c16764,15240,16764,15240,16764,13716v,,-1524,,-1524,c15240,13716,13716,13716,12192,15240v-1524,,-1524,,-3048,c6096,15240,4572,15240,3048,13716,1524,12192,,10668,,9144,,6096,1524,4572,3048,3048,4572,1524,7620,,9144,xe" fillcolor="black" stroked="f" strokeweight="0">
                        <v:stroke miterlimit="83231f" joinstyle="miter"/>
                        <v:path arrowok="t" textboxrect="0,0,21336,36576"/>
                      </v:shape>
                      <v:shape id="Shape 61905" o:spid="_x0000_s1031" style="position:absolute;left:217932;top:4572;width:51816;height:92964;visibility:visible;mso-wrap-style:square;v-text-anchor:top" coordsize="5181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" path="m19812,l51816,,47244,10668r-27432,l12192,24384v13716,1524,22860,6096,30480,13716c48768,44196,50292,51816,50292,59436v,4572,,9144,-1524,13716c45720,76200,44196,80772,41148,82296v-3048,3048,-6096,6096,-9144,7620c25908,92964,21336,92964,15240,92964v-4572,,-9144,,-10668,-3048c1524,88392,,86868,,83820v,,1524,-1524,3048,-3048c3048,80772,4572,79248,6096,79248v1524,,3048,,3048,1524c10668,80772,12192,82296,13716,82296v4572,3048,7620,4572,10668,3048c28956,85344,33528,83820,36576,79248v4572,-3048,6096,-7620,6096,-13716c42672,59436,41148,54864,36576,50292,33528,45720,28956,41148,22860,39624,18288,36576,10668,36576,3048,35052l19812,xe" fillcolor="black" stroked="f" strokeweight="0">
                        <v:stroke miterlimit="83231f" joinstyle="miter"/>
                        <v:path arrowok="t" textboxrect="0,0,51816,92964"/>
                      </v:shape>
                      <w10:anchorlock/>
                    </v:group>
                  </w:pict>
                </mc:Fallback>
              </mc:AlternateContent>
            </w:r>
          </w:p>
        </w:tc>
        <w:tc>
          <w:tcPr>
            <w:tcW w:w="3065" w:type="dxa"/>
            <w:tcBorders>
              <w:top w:val="single" w:sz="6" w:space="0" w:color="000000"/>
              <w:left w:val="single" w:sz="6" w:space="0" w:color="000000"/>
              <w:bottom w:val="single" w:sz="6" w:space="0" w:color="000000"/>
              <w:right w:val="single" w:sz="6" w:space="0" w:color="000000"/>
            </w:tcBorders>
            <w:shd w:val="clear" w:color="auto" w:fill="auto"/>
          </w:tcPr>
          <w:p w:rsidR="00A03F05" w:rsidRPr="00C3576F" w:rsidRDefault="003F2736" w:rsidP="00C3576F">
            <w:pPr>
              <w:ind w:left="2"/>
              <w:rPr>
                <w:rFonts w:ascii="Calibri" w:hAnsi="Calibri"/>
                <w:sz w:val="22"/>
                <w:szCs w:val="22"/>
              </w:rPr>
            </w:pPr>
            <w:r w:rsidRPr="00C3576F">
              <w:rPr>
                <w:rFonts w:ascii="Calibri" w:hAnsi="Calibri"/>
                <w:noProof/>
                <w:sz w:val="22"/>
                <w:szCs w:val="22"/>
                <w:lang w:val="de-AT" w:eastAsia="de-AT"/>
              </w:rPr>
              <mc:AlternateContent>
                <mc:Choice Requires="wpg">
                  <w:drawing>
                    <wp:inline distT="0" distB="0" distL="0" distR="0">
                      <wp:extent cx="1661160" cy="285115"/>
                      <wp:effectExtent l="0" t="0" r="0" b="0"/>
                      <wp:docPr id="253728" name="Group 253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1160" cy="285115"/>
                                <a:chOff x="0" y="0"/>
                                <a:chExt cx="1661160" cy="284988"/>
                              </a:xfrm>
                            </wpg:grpSpPr>
                            <wps:wsp>
                              <wps:cNvPr id="61906" name="Shape 61906"/>
                              <wps:cNvSpPr/>
                              <wps:spPr>
                                <a:xfrm>
                                  <a:off x="0" y="4572"/>
                                  <a:ext cx="97536" cy="92964"/>
                                </a:xfrm>
                                <a:custGeom>
                                  <a:avLst/>
                                  <a:gdLst/>
                                  <a:ahLst/>
                                  <a:cxnLst/>
                                  <a:rect l="0" t="0" r="0" b="0"/>
                                  <a:pathLst>
                                    <a:path w="97536" h="92964">
                                      <a:moveTo>
                                        <a:pt x="0" y="0"/>
                                      </a:moveTo>
                                      <a:lnTo>
                                        <a:pt x="38100" y="0"/>
                                      </a:lnTo>
                                      <a:lnTo>
                                        <a:pt x="38100" y="1524"/>
                                      </a:lnTo>
                                      <a:cubicBezTo>
                                        <a:pt x="33528" y="1524"/>
                                        <a:pt x="30480" y="3048"/>
                                        <a:pt x="30480" y="3048"/>
                                      </a:cubicBezTo>
                                      <a:cubicBezTo>
                                        <a:pt x="28956" y="4572"/>
                                        <a:pt x="27432" y="6096"/>
                                        <a:pt x="27432" y="7620"/>
                                      </a:cubicBezTo>
                                      <a:cubicBezTo>
                                        <a:pt x="27432" y="9144"/>
                                        <a:pt x="28956" y="13716"/>
                                        <a:pt x="30480" y="18288"/>
                                      </a:cubicBezTo>
                                      <a:lnTo>
                                        <a:pt x="54864" y="71628"/>
                                      </a:lnTo>
                                      <a:lnTo>
                                        <a:pt x="74676" y="18288"/>
                                      </a:lnTo>
                                      <a:cubicBezTo>
                                        <a:pt x="77724" y="13716"/>
                                        <a:pt x="77724" y="9144"/>
                                        <a:pt x="77724" y="7620"/>
                                      </a:cubicBezTo>
                                      <a:cubicBezTo>
                                        <a:pt x="77724" y="6096"/>
                                        <a:pt x="77724" y="4572"/>
                                        <a:pt x="76200" y="4572"/>
                                      </a:cubicBezTo>
                                      <a:cubicBezTo>
                                        <a:pt x="74676" y="3048"/>
                                        <a:pt x="73152" y="1524"/>
                                        <a:pt x="70104" y="1524"/>
                                      </a:cubicBezTo>
                                      <a:cubicBezTo>
                                        <a:pt x="70104" y="1524"/>
                                        <a:pt x="68580" y="1524"/>
                                        <a:pt x="68580" y="1524"/>
                                      </a:cubicBezTo>
                                      <a:lnTo>
                                        <a:pt x="68580" y="0"/>
                                      </a:lnTo>
                                      <a:lnTo>
                                        <a:pt x="97536" y="0"/>
                                      </a:lnTo>
                                      <a:lnTo>
                                        <a:pt x="97536" y="1524"/>
                                      </a:lnTo>
                                      <a:cubicBezTo>
                                        <a:pt x="94488" y="1524"/>
                                        <a:pt x="91440" y="3048"/>
                                        <a:pt x="89916" y="4572"/>
                                      </a:cubicBezTo>
                                      <a:cubicBezTo>
                                        <a:pt x="86868" y="6096"/>
                                        <a:pt x="85344" y="10668"/>
                                        <a:pt x="83820" y="15240"/>
                                      </a:cubicBezTo>
                                      <a:lnTo>
                                        <a:pt x="53340" y="92964"/>
                                      </a:lnTo>
                                      <a:lnTo>
                                        <a:pt x="48768" y="92964"/>
                                      </a:lnTo>
                                      <a:lnTo>
                                        <a:pt x="13716" y="13716"/>
                                      </a:lnTo>
                                      <a:cubicBezTo>
                                        <a:pt x="12192" y="10668"/>
                                        <a:pt x="10668" y="7620"/>
                                        <a:pt x="10668" y="6096"/>
                                      </a:cubicBezTo>
                                      <a:cubicBezTo>
                                        <a:pt x="9144" y="4572"/>
                                        <a:pt x="7620" y="3048"/>
                                        <a:pt x="6096" y="3048"/>
                                      </a:cubicBezTo>
                                      <a:cubicBezTo>
                                        <a:pt x="4572" y="1524"/>
                                        <a:pt x="3048" y="1524"/>
                                        <a:pt x="0" y="1524"/>
                                      </a:cubicBezTo>
                                      <a:lnTo>
                                        <a:pt x="0" y="0"/>
                                      </a:lnTo>
                                      <a:close/>
                                    </a:path>
                                  </a:pathLst>
                                </a:custGeom>
                                <a:solidFill>
                                  <a:srgbClr val="000000"/>
                                </a:solidFill>
                                <a:ln w="0" cap="flat">
                                  <a:noFill/>
                                  <a:miter lim="127000"/>
                                </a:ln>
                                <a:effectLst/>
                              </wps:spPr>
                              <wps:bodyPr/>
                            </wps:wsp>
                            <wps:wsp>
                              <wps:cNvPr id="61907" name="Shape 61907"/>
                              <wps:cNvSpPr/>
                              <wps:spPr>
                                <a:xfrm>
                                  <a:off x="100584" y="4572"/>
                                  <a:ext cx="99060" cy="92964"/>
                                </a:xfrm>
                                <a:custGeom>
                                  <a:avLst/>
                                  <a:gdLst/>
                                  <a:ahLst/>
                                  <a:cxnLst/>
                                  <a:rect l="0" t="0" r="0" b="0"/>
                                  <a:pathLst>
                                    <a:path w="99060" h="92964">
                                      <a:moveTo>
                                        <a:pt x="0" y="0"/>
                                      </a:moveTo>
                                      <a:lnTo>
                                        <a:pt x="41148" y="0"/>
                                      </a:lnTo>
                                      <a:lnTo>
                                        <a:pt x="41148" y="1524"/>
                                      </a:lnTo>
                                      <a:lnTo>
                                        <a:pt x="36576" y="1524"/>
                                      </a:lnTo>
                                      <a:cubicBezTo>
                                        <a:pt x="33528" y="1524"/>
                                        <a:pt x="30480" y="3048"/>
                                        <a:pt x="28956" y="4572"/>
                                      </a:cubicBezTo>
                                      <a:cubicBezTo>
                                        <a:pt x="27432" y="7620"/>
                                        <a:pt x="27432" y="10668"/>
                                        <a:pt x="27432" y="16764"/>
                                      </a:cubicBezTo>
                                      <a:lnTo>
                                        <a:pt x="27432" y="56388"/>
                                      </a:lnTo>
                                      <a:cubicBezTo>
                                        <a:pt x="27432" y="59436"/>
                                        <a:pt x="27432" y="64008"/>
                                        <a:pt x="27432" y="68580"/>
                                      </a:cubicBezTo>
                                      <a:cubicBezTo>
                                        <a:pt x="28956" y="73152"/>
                                        <a:pt x="28956" y="76200"/>
                                        <a:pt x="30480" y="79248"/>
                                      </a:cubicBezTo>
                                      <a:cubicBezTo>
                                        <a:pt x="33528" y="82296"/>
                                        <a:pt x="35052" y="83820"/>
                                        <a:pt x="38100" y="85344"/>
                                      </a:cubicBezTo>
                                      <a:cubicBezTo>
                                        <a:pt x="41148" y="86868"/>
                                        <a:pt x="45720" y="88392"/>
                                        <a:pt x="50292" y="88392"/>
                                      </a:cubicBezTo>
                                      <a:cubicBezTo>
                                        <a:pt x="56388" y="88392"/>
                                        <a:pt x="60960" y="86868"/>
                                        <a:pt x="67056" y="83820"/>
                                      </a:cubicBezTo>
                                      <a:cubicBezTo>
                                        <a:pt x="71628" y="82296"/>
                                        <a:pt x="74676" y="77724"/>
                                        <a:pt x="76200" y="74676"/>
                                      </a:cubicBezTo>
                                      <a:cubicBezTo>
                                        <a:pt x="77724" y="70104"/>
                                        <a:pt x="79248" y="62484"/>
                                        <a:pt x="79248" y="53340"/>
                                      </a:cubicBezTo>
                                      <a:lnTo>
                                        <a:pt x="79248" y="16764"/>
                                      </a:lnTo>
                                      <a:cubicBezTo>
                                        <a:pt x="79248" y="10668"/>
                                        <a:pt x="77724" y="6096"/>
                                        <a:pt x="76200" y="4572"/>
                                      </a:cubicBezTo>
                                      <a:cubicBezTo>
                                        <a:pt x="74676" y="3048"/>
                                        <a:pt x="71628" y="1524"/>
                                        <a:pt x="68580" y="1524"/>
                                      </a:cubicBezTo>
                                      <a:lnTo>
                                        <a:pt x="65532" y="1524"/>
                                      </a:lnTo>
                                      <a:lnTo>
                                        <a:pt x="65532" y="0"/>
                                      </a:lnTo>
                                      <a:lnTo>
                                        <a:pt x="99060" y="0"/>
                                      </a:lnTo>
                                      <a:lnTo>
                                        <a:pt x="99060" y="1524"/>
                                      </a:lnTo>
                                      <a:lnTo>
                                        <a:pt x="94488" y="1524"/>
                                      </a:lnTo>
                                      <a:cubicBezTo>
                                        <a:pt x="91440" y="1524"/>
                                        <a:pt x="88392" y="3048"/>
                                        <a:pt x="85344" y="6096"/>
                                      </a:cubicBezTo>
                                      <a:cubicBezTo>
                                        <a:pt x="85344" y="7620"/>
                                        <a:pt x="85344" y="10668"/>
                                        <a:pt x="85344" y="16764"/>
                                      </a:cubicBezTo>
                                      <a:lnTo>
                                        <a:pt x="85344" y="53340"/>
                                      </a:lnTo>
                                      <a:cubicBezTo>
                                        <a:pt x="85344" y="62484"/>
                                        <a:pt x="83820" y="70104"/>
                                        <a:pt x="82296" y="74676"/>
                                      </a:cubicBezTo>
                                      <a:cubicBezTo>
                                        <a:pt x="80772" y="79248"/>
                                        <a:pt x="76200" y="83820"/>
                                        <a:pt x="71628" y="86868"/>
                                      </a:cubicBezTo>
                                      <a:cubicBezTo>
                                        <a:pt x="65532" y="91440"/>
                                        <a:pt x="57912" y="92964"/>
                                        <a:pt x="48768" y="92964"/>
                                      </a:cubicBezTo>
                                      <a:cubicBezTo>
                                        <a:pt x="39624" y="92964"/>
                                        <a:pt x="32004" y="91440"/>
                                        <a:pt x="25908" y="86868"/>
                                      </a:cubicBezTo>
                                      <a:cubicBezTo>
                                        <a:pt x="21336" y="83820"/>
                                        <a:pt x="16764" y="79248"/>
                                        <a:pt x="15240" y="73152"/>
                                      </a:cubicBezTo>
                                      <a:cubicBezTo>
                                        <a:pt x="13716" y="70104"/>
                                        <a:pt x="13716" y="62484"/>
                                        <a:pt x="13716" y="51816"/>
                                      </a:cubicBezTo>
                                      <a:lnTo>
                                        <a:pt x="13716" y="16764"/>
                                      </a:lnTo>
                                      <a:cubicBezTo>
                                        <a:pt x="13716" y="10668"/>
                                        <a:pt x="12192" y="6096"/>
                                        <a:pt x="10668" y="4572"/>
                                      </a:cubicBezTo>
                                      <a:cubicBezTo>
                                        <a:pt x="9144" y="1524"/>
                                        <a:pt x="6096" y="1524"/>
                                        <a:pt x="3048" y="1524"/>
                                      </a:cubicBezTo>
                                      <a:lnTo>
                                        <a:pt x="0" y="1524"/>
                                      </a:lnTo>
                                      <a:lnTo>
                                        <a:pt x="0" y="0"/>
                                      </a:lnTo>
                                      <a:close/>
                                    </a:path>
                                  </a:pathLst>
                                </a:custGeom>
                                <a:solidFill>
                                  <a:srgbClr val="000000"/>
                                </a:solidFill>
                                <a:ln w="0" cap="flat">
                                  <a:noFill/>
                                  <a:miter lim="127000"/>
                                </a:ln>
                                <a:effectLst/>
                              </wps:spPr>
                              <wps:bodyPr/>
                            </wps:wsp>
                            <wps:wsp>
                              <wps:cNvPr id="61908" name="Shape 61908"/>
                              <wps:cNvSpPr/>
                              <wps:spPr>
                                <a:xfrm>
                                  <a:off x="237744" y="4572"/>
                                  <a:ext cx="70104" cy="91440"/>
                                </a:xfrm>
                                <a:custGeom>
                                  <a:avLst/>
                                  <a:gdLst/>
                                  <a:ahLst/>
                                  <a:cxnLst/>
                                  <a:rect l="0" t="0" r="0" b="0"/>
                                  <a:pathLst>
                                    <a:path w="70104" h="91440">
                                      <a:moveTo>
                                        <a:pt x="0" y="0"/>
                                      </a:moveTo>
                                      <a:lnTo>
                                        <a:pt x="68580" y="0"/>
                                      </a:lnTo>
                                      <a:lnTo>
                                        <a:pt x="70104" y="19812"/>
                                      </a:lnTo>
                                      <a:lnTo>
                                        <a:pt x="67056" y="19812"/>
                                      </a:lnTo>
                                      <a:cubicBezTo>
                                        <a:pt x="65532" y="15240"/>
                                        <a:pt x="64008" y="12192"/>
                                        <a:pt x="62484" y="10668"/>
                                      </a:cubicBezTo>
                                      <a:cubicBezTo>
                                        <a:pt x="60960" y="7620"/>
                                        <a:pt x="59436" y="6096"/>
                                        <a:pt x="57912" y="6096"/>
                                      </a:cubicBezTo>
                                      <a:cubicBezTo>
                                        <a:pt x="54864" y="4572"/>
                                        <a:pt x="51816" y="4572"/>
                                        <a:pt x="47244" y="4572"/>
                                      </a:cubicBezTo>
                                      <a:lnTo>
                                        <a:pt x="27432" y="4572"/>
                                      </a:lnTo>
                                      <a:lnTo>
                                        <a:pt x="27432" y="42672"/>
                                      </a:lnTo>
                                      <a:lnTo>
                                        <a:pt x="41148" y="42672"/>
                                      </a:lnTo>
                                      <a:cubicBezTo>
                                        <a:pt x="45720" y="42672"/>
                                        <a:pt x="48768" y="41148"/>
                                        <a:pt x="51816" y="39624"/>
                                      </a:cubicBezTo>
                                      <a:cubicBezTo>
                                        <a:pt x="53340" y="38100"/>
                                        <a:pt x="54864" y="33528"/>
                                        <a:pt x="56388" y="28956"/>
                                      </a:cubicBezTo>
                                      <a:lnTo>
                                        <a:pt x="57912" y="28956"/>
                                      </a:lnTo>
                                      <a:lnTo>
                                        <a:pt x="57912" y="60960"/>
                                      </a:lnTo>
                                      <a:lnTo>
                                        <a:pt x="56388" y="60960"/>
                                      </a:lnTo>
                                      <a:cubicBezTo>
                                        <a:pt x="56388" y="56388"/>
                                        <a:pt x="54864" y="53340"/>
                                        <a:pt x="53340" y="51816"/>
                                      </a:cubicBezTo>
                                      <a:cubicBezTo>
                                        <a:pt x="53340" y="50292"/>
                                        <a:pt x="51816" y="48768"/>
                                        <a:pt x="48768" y="48768"/>
                                      </a:cubicBezTo>
                                      <a:cubicBezTo>
                                        <a:pt x="47244" y="47244"/>
                                        <a:pt x="44196" y="47244"/>
                                        <a:pt x="41148" y="47244"/>
                                      </a:cubicBezTo>
                                      <a:lnTo>
                                        <a:pt x="27432" y="47244"/>
                                      </a:lnTo>
                                      <a:lnTo>
                                        <a:pt x="27432" y="74676"/>
                                      </a:lnTo>
                                      <a:cubicBezTo>
                                        <a:pt x="27432" y="79248"/>
                                        <a:pt x="27432" y="82296"/>
                                        <a:pt x="27432" y="85344"/>
                                      </a:cubicBezTo>
                                      <a:cubicBezTo>
                                        <a:pt x="28956" y="85344"/>
                                        <a:pt x="28956" y="86868"/>
                                        <a:pt x="30480" y="88392"/>
                                      </a:cubicBezTo>
                                      <a:cubicBezTo>
                                        <a:pt x="32004" y="88392"/>
                                        <a:pt x="35052" y="89916"/>
                                        <a:pt x="36576" y="89916"/>
                                      </a:cubicBezTo>
                                      <a:lnTo>
                                        <a:pt x="41148" y="89916"/>
                                      </a:lnTo>
                                      <a:lnTo>
                                        <a:pt x="41148" y="91440"/>
                                      </a:lnTo>
                                      <a:lnTo>
                                        <a:pt x="0" y="91440"/>
                                      </a:lnTo>
                                      <a:lnTo>
                                        <a:pt x="0" y="89916"/>
                                      </a:lnTo>
                                      <a:lnTo>
                                        <a:pt x="3048" y="89916"/>
                                      </a:lnTo>
                                      <a:cubicBezTo>
                                        <a:pt x="6096" y="89916"/>
                                        <a:pt x="9144" y="88392"/>
                                        <a:pt x="10668" y="85344"/>
                                      </a:cubicBezTo>
                                      <a:cubicBezTo>
                                        <a:pt x="12192" y="83820"/>
                                        <a:pt x="13716" y="80772"/>
                                        <a:pt x="13716" y="74676"/>
                                      </a:cubicBezTo>
                                      <a:lnTo>
                                        <a:pt x="13716" y="16764"/>
                                      </a:lnTo>
                                      <a:cubicBezTo>
                                        <a:pt x="13716" y="10668"/>
                                        <a:pt x="12192" y="7620"/>
                                        <a:pt x="12192" y="6096"/>
                                      </a:cubicBezTo>
                                      <a:cubicBezTo>
                                        <a:pt x="12192" y="4572"/>
                                        <a:pt x="10668" y="4572"/>
                                        <a:pt x="9144" y="3048"/>
                                      </a:cubicBezTo>
                                      <a:cubicBezTo>
                                        <a:pt x="7620" y="1524"/>
                                        <a:pt x="4572" y="1524"/>
                                        <a:pt x="3048" y="1524"/>
                                      </a:cubicBezTo>
                                      <a:lnTo>
                                        <a:pt x="0" y="1524"/>
                                      </a:lnTo>
                                      <a:lnTo>
                                        <a:pt x="0" y="0"/>
                                      </a:lnTo>
                                      <a:close/>
                                    </a:path>
                                  </a:pathLst>
                                </a:custGeom>
                                <a:solidFill>
                                  <a:srgbClr val="000000"/>
                                </a:solidFill>
                                <a:ln w="0" cap="flat">
                                  <a:noFill/>
                                  <a:miter lim="127000"/>
                                </a:ln>
                                <a:effectLst/>
                              </wps:spPr>
                              <wps:bodyPr/>
                            </wps:wsp>
                            <wps:wsp>
                              <wps:cNvPr id="61909" name="Shape 61909"/>
                              <wps:cNvSpPr/>
                              <wps:spPr>
                                <a:xfrm>
                                  <a:off x="318516" y="58770"/>
                                  <a:ext cx="23622" cy="38766"/>
                                </a:xfrm>
                                <a:custGeom>
                                  <a:avLst/>
                                  <a:gdLst/>
                                  <a:ahLst/>
                                  <a:cxnLst/>
                                  <a:rect l="0" t="0" r="0" b="0"/>
                                  <a:pathLst>
                                    <a:path w="23622" h="38766">
                                      <a:moveTo>
                                        <a:pt x="23622" y="0"/>
                                      </a:moveTo>
                                      <a:lnTo>
                                        <a:pt x="23622" y="5746"/>
                                      </a:lnTo>
                                      <a:lnTo>
                                        <a:pt x="21336" y="6762"/>
                                      </a:lnTo>
                                      <a:cubicBezTo>
                                        <a:pt x="18288" y="8286"/>
                                        <a:pt x="15240" y="9810"/>
                                        <a:pt x="13716" y="12858"/>
                                      </a:cubicBezTo>
                                      <a:cubicBezTo>
                                        <a:pt x="12192" y="14382"/>
                                        <a:pt x="12192" y="17430"/>
                                        <a:pt x="12192" y="18953"/>
                                      </a:cubicBezTo>
                                      <a:cubicBezTo>
                                        <a:pt x="12192" y="23526"/>
                                        <a:pt x="12192" y="25050"/>
                                        <a:pt x="13716" y="28098"/>
                                      </a:cubicBezTo>
                                      <a:cubicBezTo>
                                        <a:pt x="16764" y="29622"/>
                                        <a:pt x="18288" y="31146"/>
                                        <a:pt x="21336" y="31146"/>
                                      </a:cubicBezTo>
                                      <a:lnTo>
                                        <a:pt x="23622" y="29876"/>
                                      </a:lnTo>
                                      <a:lnTo>
                                        <a:pt x="23622" y="36556"/>
                                      </a:lnTo>
                                      <a:lnTo>
                                        <a:pt x="22860" y="37242"/>
                                      </a:lnTo>
                                      <a:cubicBezTo>
                                        <a:pt x="19812" y="37242"/>
                                        <a:pt x="16764" y="38766"/>
                                        <a:pt x="13716" y="38766"/>
                                      </a:cubicBezTo>
                                      <a:cubicBezTo>
                                        <a:pt x="10668" y="38766"/>
                                        <a:pt x="6096" y="37242"/>
                                        <a:pt x="3048" y="34194"/>
                                      </a:cubicBezTo>
                                      <a:cubicBezTo>
                                        <a:pt x="0" y="31146"/>
                                        <a:pt x="0" y="26574"/>
                                        <a:pt x="0" y="22002"/>
                                      </a:cubicBezTo>
                                      <a:cubicBezTo>
                                        <a:pt x="0" y="18953"/>
                                        <a:pt x="0" y="17430"/>
                                        <a:pt x="1524" y="14382"/>
                                      </a:cubicBezTo>
                                      <a:cubicBezTo>
                                        <a:pt x="3048" y="11334"/>
                                        <a:pt x="6096" y="8286"/>
                                        <a:pt x="10668" y="5238"/>
                                      </a:cubicBezTo>
                                      <a:cubicBezTo>
                                        <a:pt x="12954" y="4476"/>
                                        <a:pt x="16002" y="2952"/>
                                        <a:pt x="20003" y="1237"/>
                                      </a:cubicBezTo>
                                      <a:lnTo>
                                        <a:pt x="23622" y="0"/>
                                      </a:lnTo>
                                      <a:close/>
                                    </a:path>
                                  </a:pathLst>
                                </a:custGeom>
                                <a:solidFill>
                                  <a:srgbClr val="000000"/>
                                </a:solidFill>
                                <a:ln w="0" cap="flat">
                                  <a:noFill/>
                                  <a:miter lim="127000"/>
                                </a:ln>
                                <a:effectLst/>
                              </wps:spPr>
                              <wps:bodyPr/>
                            </wps:wsp>
                            <wps:wsp>
                              <wps:cNvPr id="61910" name="Shape 61910"/>
                              <wps:cNvSpPr/>
                              <wps:spPr>
                                <a:xfrm>
                                  <a:off x="321564" y="32627"/>
                                  <a:ext cx="20574" cy="22237"/>
                                </a:xfrm>
                                <a:custGeom>
                                  <a:avLst/>
                                  <a:gdLst/>
                                  <a:ahLst/>
                                  <a:cxnLst/>
                                  <a:rect l="0" t="0" r="0" b="0"/>
                                  <a:pathLst>
                                    <a:path w="20574" h="22237">
                                      <a:moveTo>
                                        <a:pt x="20574" y="0"/>
                                      </a:moveTo>
                                      <a:lnTo>
                                        <a:pt x="20574" y="4203"/>
                                      </a:lnTo>
                                      <a:lnTo>
                                        <a:pt x="19812" y="3949"/>
                                      </a:lnTo>
                                      <a:cubicBezTo>
                                        <a:pt x="18288" y="3949"/>
                                        <a:pt x="15240" y="3949"/>
                                        <a:pt x="13716" y="5473"/>
                                      </a:cubicBezTo>
                                      <a:cubicBezTo>
                                        <a:pt x="12192" y="6996"/>
                                        <a:pt x="10668" y="10045"/>
                                        <a:pt x="10668" y="11568"/>
                                      </a:cubicBezTo>
                                      <a:lnTo>
                                        <a:pt x="12192" y="14617"/>
                                      </a:lnTo>
                                      <a:cubicBezTo>
                                        <a:pt x="12192" y="17665"/>
                                        <a:pt x="10668" y="19189"/>
                                        <a:pt x="9144" y="20712"/>
                                      </a:cubicBezTo>
                                      <a:cubicBezTo>
                                        <a:pt x="9144" y="20712"/>
                                        <a:pt x="7620" y="22237"/>
                                        <a:pt x="6096" y="22237"/>
                                      </a:cubicBezTo>
                                      <a:cubicBezTo>
                                        <a:pt x="3048" y="22237"/>
                                        <a:pt x="1524" y="20712"/>
                                        <a:pt x="1524" y="20712"/>
                                      </a:cubicBezTo>
                                      <a:cubicBezTo>
                                        <a:pt x="0" y="19189"/>
                                        <a:pt x="0" y="17665"/>
                                        <a:pt x="0" y="14617"/>
                                      </a:cubicBezTo>
                                      <a:cubicBezTo>
                                        <a:pt x="0" y="11568"/>
                                        <a:pt x="1524" y="6996"/>
                                        <a:pt x="6096" y="3949"/>
                                      </a:cubicBezTo>
                                      <a:lnTo>
                                        <a:pt x="20574" y="0"/>
                                      </a:lnTo>
                                      <a:close/>
                                    </a:path>
                                  </a:pathLst>
                                </a:custGeom>
                                <a:solidFill>
                                  <a:srgbClr val="000000"/>
                                </a:solidFill>
                                <a:ln w="0" cap="flat">
                                  <a:noFill/>
                                  <a:miter lim="127000"/>
                                </a:ln>
                                <a:effectLst/>
                              </wps:spPr>
                              <wps:bodyPr/>
                            </wps:wsp>
                            <wps:wsp>
                              <wps:cNvPr id="61911" name="Shape 61911"/>
                              <wps:cNvSpPr/>
                              <wps:spPr>
                                <a:xfrm>
                                  <a:off x="342138" y="32004"/>
                                  <a:ext cx="34290" cy="65532"/>
                                </a:xfrm>
                                <a:custGeom>
                                  <a:avLst/>
                                  <a:gdLst/>
                                  <a:ahLst/>
                                  <a:cxnLst/>
                                  <a:rect l="0" t="0" r="0" b="0"/>
                                  <a:pathLst>
                                    <a:path w="34290" h="65532">
                                      <a:moveTo>
                                        <a:pt x="2286" y="0"/>
                                      </a:moveTo>
                                      <a:cubicBezTo>
                                        <a:pt x="6858" y="0"/>
                                        <a:pt x="11430" y="0"/>
                                        <a:pt x="16002" y="3048"/>
                                      </a:cubicBezTo>
                                      <a:cubicBezTo>
                                        <a:pt x="19050" y="4572"/>
                                        <a:pt x="20574" y="6096"/>
                                        <a:pt x="22098" y="9144"/>
                                      </a:cubicBezTo>
                                      <a:cubicBezTo>
                                        <a:pt x="22098" y="10668"/>
                                        <a:pt x="23622" y="15240"/>
                                        <a:pt x="23622" y="21336"/>
                                      </a:cubicBezTo>
                                      <a:lnTo>
                                        <a:pt x="23622" y="42672"/>
                                      </a:lnTo>
                                      <a:cubicBezTo>
                                        <a:pt x="23622" y="48768"/>
                                        <a:pt x="23622" y="53340"/>
                                        <a:pt x="23622" y="54864"/>
                                      </a:cubicBezTo>
                                      <a:cubicBezTo>
                                        <a:pt x="23622" y="54864"/>
                                        <a:pt x="23622" y="56388"/>
                                        <a:pt x="25146" y="56388"/>
                                      </a:cubicBezTo>
                                      <a:cubicBezTo>
                                        <a:pt x="25146" y="57912"/>
                                        <a:pt x="25146" y="57912"/>
                                        <a:pt x="26670" y="57912"/>
                                      </a:cubicBezTo>
                                      <a:cubicBezTo>
                                        <a:pt x="26670" y="57912"/>
                                        <a:pt x="28194" y="57912"/>
                                        <a:pt x="28194" y="57912"/>
                                      </a:cubicBezTo>
                                      <a:cubicBezTo>
                                        <a:pt x="29718" y="56388"/>
                                        <a:pt x="31242" y="54864"/>
                                        <a:pt x="34290" y="53340"/>
                                      </a:cubicBezTo>
                                      <a:lnTo>
                                        <a:pt x="34290" y="56388"/>
                                      </a:lnTo>
                                      <a:cubicBezTo>
                                        <a:pt x="28194" y="62484"/>
                                        <a:pt x="23622" y="65532"/>
                                        <a:pt x="19050" y="65532"/>
                                      </a:cubicBezTo>
                                      <a:cubicBezTo>
                                        <a:pt x="16002" y="65532"/>
                                        <a:pt x="14478" y="64008"/>
                                        <a:pt x="12954" y="62484"/>
                                      </a:cubicBezTo>
                                      <a:cubicBezTo>
                                        <a:pt x="11430" y="60960"/>
                                        <a:pt x="11430" y="59436"/>
                                        <a:pt x="11430" y="54864"/>
                                      </a:cubicBezTo>
                                      <a:cubicBezTo>
                                        <a:pt x="7620" y="57150"/>
                                        <a:pt x="4953" y="59055"/>
                                        <a:pt x="3048" y="60579"/>
                                      </a:cubicBezTo>
                                      <a:lnTo>
                                        <a:pt x="0" y="63322"/>
                                      </a:lnTo>
                                      <a:lnTo>
                                        <a:pt x="0" y="56642"/>
                                      </a:lnTo>
                                      <a:lnTo>
                                        <a:pt x="11430" y="50292"/>
                                      </a:lnTo>
                                      <a:lnTo>
                                        <a:pt x="11430" y="27432"/>
                                      </a:lnTo>
                                      <a:lnTo>
                                        <a:pt x="0" y="32512"/>
                                      </a:lnTo>
                                      <a:lnTo>
                                        <a:pt x="0" y="26766"/>
                                      </a:lnTo>
                                      <a:lnTo>
                                        <a:pt x="11430" y="22860"/>
                                      </a:lnTo>
                                      <a:lnTo>
                                        <a:pt x="11430" y="19812"/>
                                      </a:lnTo>
                                      <a:cubicBezTo>
                                        <a:pt x="11430" y="13716"/>
                                        <a:pt x="9906" y="10668"/>
                                        <a:pt x="8382" y="7620"/>
                                      </a:cubicBezTo>
                                      <a:lnTo>
                                        <a:pt x="0" y="4826"/>
                                      </a:lnTo>
                                      <a:lnTo>
                                        <a:pt x="0" y="623"/>
                                      </a:lnTo>
                                      <a:lnTo>
                                        <a:pt x="2286" y="0"/>
                                      </a:lnTo>
                                      <a:close/>
                                    </a:path>
                                  </a:pathLst>
                                </a:custGeom>
                                <a:solidFill>
                                  <a:srgbClr val="000000"/>
                                </a:solidFill>
                                <a:ln w="0" cap="flat">
                                  <a:noFill/>
                                  <a:miter lim="127000"/>
                                </a:ln>
                                <a:effectLst/>
                              </wps:spPr>
                              <wps:bodyPr/>
                            </wps:wsp>
                            <wps:wsp>
                              <wps:cNvPr id="61912" name="Shape 61912"/>
                              <wps:cNvSpPr/>
                              <wps:spPr>
                                <a:xfrm>
                                  <a:off x="379476" y="32004"/>
                                  <a:ext cx="51816" cy="65532"/>
                                </a:xfrm>
                                <a:custGeom>
                                  <a:avLst/>
                                  <a:gdLst/>
                                  <a:ahLst/>
                                  <a:cxnLst/>
                                  <a:rect l="0" t="0" r="0" b="0"/>
                                  <a:pathLst>
                                    <a:path w="51816" h="65532">
                                      <a:moveTo>
                                        <a:pt x="28956" y="0"/>
                                      </a:moveTo>
                                      <a:cubicBezTo>
                                        <a:pt x="35052" y="0"/>
                                        <a:pt x="39624" y="1524"/>
                                        <a:pt x="44196" y="4572"/>
                                      </a:cubicBezTo>
                                      <a:cubicBezTo>
                                        <a:pt x="47244" y="7620"/>
                                        <a:pt x="48768" y="12192"/>
                                        <a:pt x="48768" y="15240"/>
                                      </a:cubicBezTo>
                                      <a:cubicBezTo>
                                        <a:pt x="48768" y="16764"/>
                                        <a:pt x="48768" y="18288"/>
                                        <a:pt x="47244" y="19812"/>
                                      </a:cubicBezTo>
                                      <a:cubicBezTo>
                                        <a:pt x="45720" y="19812"/>
                                        <a:pt x="45720" y="21336"/>
                                        <a:pt x="42672" y="21336"/>
                                      </a:cubicBezTo>
                                      <a:cubicBezTo>
                                        <a:pt x="41148" y="21336"/>
                                        <a:pt x="38100" y="19812"/>
                                        <a:pt x="38100" y="18288"/>
                                      </a:cubicBezTo>
                                      <a:cubicBezTo>
                                        <a:pt x="36576" y="16764"/>
                                        <a:pt x="36576" y="15240"/>
                                        <a:pt x="35052" y="12192"/>
                                      </a:cubicBezTo>
                                      <a:cubicBezTo>
                                        <a:pt x="35052" y="10668"/>
                                        <a:pt x="35052" y="7620"/>
                                        <a:pt x="33528" y="6096"/>
                                      </a:cubicBezTo>
                                      <a:cubicBezTo>
                                        <a:pt x="32004" y="4572"/>
                                        <a:pt x="28956" y="4572"/>
                                        <a:pt x="27432" y="4572"/>
                                      </a:cubicBezTo>
                                      <a:cubicBezTo>
                                        <a:pt x="22860" y="4572"/>
                                        <a:pt x="18288" y="6096"/>
                                        <a:pt x="16764" y="9144"/>
                                      </a:cubicBezTo>
                                      <a:cubicBezTo>
                                        <a:pt x="12192" y="13716"/>
                                        <a:pt x="10668" y="18288"/>
                                        <a:pt x="10668" y="25908"/>
                                      </a:cubicBezTo>
                                      <a:cubicBezTo>
                                        <a:pt x="10668" y="33528"/>
                                        <a:pt x="12192" y="39624"/>
                                        <a:pt x="16764" y="44196"/>
                                      </a:cubicBezTo>
                                      <a:cubicBezTo>
                                        <a:pt x="19812" y="50292"/>
                                        <a:pt x="24384" y="53340"/>
                                        <a:pt x="32004" y="53340"/>
                                      </a:cubicBezTo>
                                      <a:cubicBezTo>
                                        <a:pt x="35052" y="53340"/>
                                        <a:pt x="39624" y="51816"/>
                                        <a:pt x="42672" y="48768"/>
                                      </a:cubicBezTo>
                                      <a:cubicBezTo>
                                        <a:pt x="45720" y="47244"/>
                                        <a:pt x="48768" y="44196"/>
                                        <a:pt x="50292" y="38100"/>
                                      </a:cubicBezTo>
                                      <a:lnTo>
                                        <a:pt x="51816" y="38100"/>
                                      </a:lnTo>
                                      <a:cubicBezTo>
                                        <a:pt x="50292" y="47244"/>
                                        <a:pt x="47244" y="54864"/>
                                        <a:pt x="42672" y="59436"/>
                                      </a:cubicBezTo>
                                      <a:cubicBezTo>
                                        <a:pt x="38100" y="62484"/>
                                        <a:pt x="32004" y="65532"/>
                                        <a:pt x="25908" y="65532"/>
                                      </a:cubicBezTo>
                                      <a:cubicBezTo>
                                        <a:pt x="19812" y="65532"/>
                                        <a:pt x="13716" y="62484"/>
                                        <a:pt x="7620" y="56388"/>
                                      </a:cubicBezTo>
                                      <a:cubicBezTo>
                                        <a:pt x="3048" y="50292"/>
                                        <a:pt x="0" y="42672"/>
                                        <a:pt x="0" y="32004"/>
                                      </a:cubicBezTo>
                                      <a:cubicBezTo>
                                        <a:pt x="0" y="22860"/>
                                        <a:pt x="3048" y="15240"/>
                                        <a:pt x="9144" y="9144"/>
                                      </a:cubicBezTo>
                                      <a:cubicBezTo>
                                        <a:pt x="13716" y="3048"/>
                                        <a:pt x="21336" y="0"/>
                                        <a:pt x="28956" y="0"/>
                                      </a:cubicBezTo>
                                      <a:close/>
                                    </a:path>
                                  </a:pathLst>
                                </a:custGeom>
                                <a:solidFill>
                                  <a:srgbClr val="000000"/>
                                </a:solidFill>
                                <a:ln w="0" cap="flat">
                                  <a:noFill/>
                                  <a:miter lim="127000"/>
                                </a:ln>
                                <a:effectLst/>
                              </wps:spPr>
                              <wps:bodyPr/>
                            </wps:wsp>
                            <wps:wsp>
                              <wps:cNvPr id="61913" name="Shape 61913"/>
                              <wps:cNvSpPr/>
                              <wps:spPr>
                                <a:xfrm>
                                  <a:off x="438912" y="0"/>
                                  <a:ext cx="67056" cy="96012"/>
                                </a:xfrm>
                                <a:custGeom>
                                  <a:avLst/>
                                  <a:gdLst/>
                                  <a:ahLst/>
                                  <a:cxnLst/>
                                  <a:rect l="0" t="0" r="0" b="0"/>
                                  <a:pathLst>
                                    <a:path w="67056" h="96012">
                                      <a:moveTo>
                                        <a:pt x="18288" y="0"/>
                                      </a:moveTo>
                                      <a:lnTo>
                                        <a:pt x="21336" y="0"/>
                                      </a:lnTo>
                                      <a:lnTo>
                                        <a:pt x="21336" y="44196"/>
                                      </a:lnTo>
                                      <a:cubicBezTo>
                                        <a:pt x="25908" y="39624"/>
                                        <a:pt x="30480" y="35052"/>
                                        <a:pt x="33528" y="33528"/>
                                      </a:cubicBezTo>
                                      <a:cubicBezTo>
                                        <a:pt x="36576" y="32004"/>
                                        <a:pt x="39624" y="32004"/>
                                        <a:pt x="41148" y="32004"/>
                                      </a:cubicBezTo>
                                      <a:cubicBezTo>
                                        <a:pt x="45720" y="32004"/>
                                        <a:pt x="48768" y="32004"/>
                                        <a:pt x="50292" y="35052"/>
                                      </a:cubicBezTo>
                                      <a:cubicBezTo>
                                        <a:pt x="53340" y="36576"/>
                                        <a:pt x="54864" y="39624"/>
                                        <a:pt x="56388" y="44196"/>
                                      </a:cubicBezTo>
                                      <a:cubicBezTo>
                                        <a:pt x="57912" y="47244"/>
                                        <a:pt x="57912" y="51816"/>
                                        <a:pt x="57912" y="59436"/>
                                      </a:cubicBezTo>
                                      <a:lnTo>
                                        <a:pt x="57912" y="82296"/>
                                      </a:lnTo>
                                      <a:cubicBezTo>
                                        <a:pt x="57912" y="86868"/>
                                        <a:pt x="57912" y="88392"/>
                                        <a:pt x="59436" y="89916"/>
                                      </a:cubicBezTo>
                                      <a:cubicBezTo>
                                        <a:pt x="59436" y="91440"/>
                                        <a:pt x="59436" y="92964"/>
                                        <a:pt x="60960" y="92964"/>
                                      </a:cubicBezTo>
                                      <a:cubicBezTo>
                                        <a:pt x="62484" y="94488"/>
                                        <a:pt x="64008" y="94488"/>
                                        <a:pt x="67056" y="94488"/>
                                      </a:cubicBezTo>
                                      <a:lnTo>
                                        <a:pt x="67056" y="96012"/>
                                      </a:lnTo>
                                      <a:lnTo>
                                        <a:pt x="36576" y="96012"/>
                                      </a:lnTo>
                                      <a:lnTo>
                                        <a:pt x="36576" y="94488"/>
                                      </a:lnTo>
                                      <a:lnTo>
                                        <a:pt x="38100" y="94488"/>
                                      </a:lnTo>
                                      <a:cubicBezTo>
                                        <a:pt x="41148" y="94488"/>
                                        <a:pt x="42672" y="94488"/>
                                        <a:pt x="42672" y="92964"/>
                                      </a:cubicBezTo>
                                      <a:cubicBezTo>
                                        <a:pt x="44196" y="91440"/>
                                        <a:pt x="45720" y="89916"/>
                                        <a:pt x="45720" y="88392"/>
                                      </a:cubicBezTo>
                                      <a:cubicBezTo>
                                        <a:pt x="45720" y="88392"/>
                                        <a:pt x="45720" y="85344"/>
                                        <a:pt x="45720" y="82296"/>
                                      </a:cubicBezTo>
                                      <a:lnTo>
                                        <a:pt x="45720" y="59436"/>
                                      </a:lnTo>
                                      <a:cubicBezTo>
                                        <a:pt x="45720" y="53340"/>
                                        <a:pt x="45720" y="48768"/>
                                        <a:pt x="44196" y="45720"/>
                                      </a:cubicBezTo>
                                      <a:cubicBezTo>
                                        <a:pt x="44196" y="44196"/>
                                        <a:pt x="42672" y="42672"/>
                                        <a:pt x="41148" y="41148"/>
                                      </a:cubicBezTo>
                                      <a:cubicBezTo>
                                        <a:pt x="39624" y="39624"/>
                                        <a:pt x="38100" y="39624"/>
                                        <a:pt x="36576" y="39624"/>
                                      </a:cubicBezTo>
                                      <a:cubicBezTo>
                                        <a:pt x="33528" y="39624"/>
                                        <a:pt x="32004" y="39624"/>
                                        <a:pt x="28956" y="41148"/>
                                      </a:cubicBezTo>
                                      <a:cubicBezTo>
                                        <a:pt x="27432" y="42672"/>
                                        <a:pt x="24384" y="44196"/>
                                        <a:pt x="21336" y="48768"/>
                                      </a:cubicBezTo>
                                      <a:lnTo>
                                        <a:pt x="21336" y="82296"/>
                                      </a:lnTo>
                                      <a:cubicBezTo>
                                        <a:pt x="21336" y="86868"/>
                                        <a:pt x="21336" y="89916"/>
                                        <a:pt x="21336" y="89916"/>
                                      </a:cubicBezTo>
                                      <a:cubicBezTo>
                                        <a:pt x="22860" y="91440"/>
                                        <a:pt x="22860" y="92964"/>
                                        <a:pt x="24384" y="92964"/>
                                      </a:cubicBezTo>
                                      <a:cubicBezTo>
                                        <a:pt x="25908" y="94488"/>
                                        <a:pt x="27432" y="94488"/>
                                        <a:pt x="30480" y="94488"/>
                                      </a:cubicBezTo>
                                      <a:lnTo>
                                        <a:pt x="30480" y="96012"/>
                                      </a:lnTo>
                                      <a:lnTo>
                                        <a:pt x="0" y="96012"/>
                                      </a:lnTo>
                                      <a:lnTo>
                                        <a:pt x="0" y="94488"/>
                                      </a:lnTo>
                                      <a:cubicBezTo>
                                        <a:pt x="3048" y="94488"/>
                                        <a:pt x="4572" y="94488"/>
                                        <a:pt x="6096" y="92964"/>
                                      </a:cubicBezTo>
                                      <a:cubicBezTo>
                                        <a:pt x="7620" y="92964"/>
                                        <a:pt x="7620" y="91440"/>
                                        <a:pt x="7620" y="89916"/>
                                      </a:cubicBezTo>
                                      <a:cubicBezTo>
                                        <a:pt x="9144" y="88392"/>
                                        <a:pt x="9144" y="86868"/>
                                        <a:pt x="9144" y="82296"/>
                                      </a:cubicBezTo>
                                      <a:lnTo>
                                        <a:pt x="9144" y="25908"/>
                                      </a:lnTo>
                                      <a:cubicBezTo>
                                        <a:pt x="9144" y="18288"/>
                                        <a:pt x="9144" y="13716"/>
                                        <a:pt x="9144" y="12192"/>
                                      </a:cubicBezTo>
                                      <a:cubicBezTo>
                                        <a:pt x="7620" y="10668"/>
                                        <a:pt x="7620" y="9144"/>
                                        <a:pt x="7620" y="9144"/>
                                      </a:cubicBezTo>
                                      <a:cubicBezTo>
                                        <a:pt x="6096" y="7620"/>
                                        <a:pt x="6096" y="7620"/>
                                        <a:pt x="4572" y="7620"/>
                                      </a:cubicBezTo>
                                      <a:cubicBezTo>
                                        <a:pt x="4572" y="7620"/>
                                        <a:pt x="3048" y="7620"/>
                                        <a:pt x="0" y="9144"/>
                                      </a:cubicBezTo>
                                      <a:lnTo>
                                        <a:pt x="0" y="7620"/>
                                      </a:lnTo>
                                      <a:lnTo>
                                        <a:pt x="18288" y="0"/>
                                      </a:lnTo>
                                      <a:close/>
                                    </a:path>
                                  </a:pathLst>
                                </a:custGeom>
                                <a:solidFill>
                                  <a:srgbClr val="000000"/>
                                </a:solidFill>
                                <a:ln w="0" cap="flat">
                                  <a:noFill/>
                                  <a:miter lim="127000"/>
                                </a:ln>
                                <a:effectLst/>
                              </wps:spPr>
                              <wps:bodyPr/>
                            </wps:wsp>
                            <wps:wsp>
                              <wps:cNvPr id="61914" name="Shape 61914"/>
                              <wps:cNvSpPr/>
                              <wps:spPr>
                                <a:xfrm>
                                  <a:off x="512064" y="32323"/>
                                  <a:ext cx="27432" cy="65212"/>
                                </a:xfrm>
                                <a:custGeom>
                                  <a:avLst/>
                                  <a:gdLst/>
                                  <a:ahLst/>
                                  <a:cxnLst/>
                                  <a:rect l="0" t="0" r="0" b="0"/>
                                  <a:pathLst>
                                    <a:path w="27432" h="65212">
                                      <a:moveTo>
                                        <a:pt x="27432" y="0"/>
                                      </a:moveTo>
                                      <a:lnTo>
                                        <a:pt x="27432" y="4906"/>
                                      </a:lnTo>
                                      <a:lnTo>
                                        <a:pt x="18288" y="8824"/>
                                      </a:lnTo>
                                      <a:cubicBezTo>
                                        <a:pt x="13716" y="13396"/>
                                        <a:pt x="12192" y="21017"/>
                                        <a:pt x="12192" y="30161"/>
                                      </a:cubicBezTo>
                                      <a:cubicBezTo>
                                        <a:pt x="12192" y="37780"/>
                                        <a:pt x="13716" y="45401"/>
                                        <a:pt x="18288" y="49973"/>
                                      </a:cubicBezTo>
                                      <a:lnTo>
                                        <a:pt x="27432" y="55687"/>
                                      </a:lnTo>
                                      <a:lnTo>
                                        <a:pt x="27432" y="64196"/>
                                      </a:lnTo>
                                      <a:lnTo>
                                        <a:pt x="24384" y="65212"/>
                                      </a:lnTo>
                                      <a:cubicBezTo>
                                        <a:pt x="18288" y="65212"/>
                                        <a:pt x="12192" y="62164"/>
                                        <a:pt x="7620" y="56068"/>
                                      </a:cubicBezTo>
                                      <a:cubicBezTo>
                                        <a:pt x="1524" y="51496"/>
                                        <a:pt x="0" y="43877"/>
                                        <a:pt x="0" y="34733"/>
                                      </a:cubicBezTo>
                                      <a:cubicBezTo>
                                        <a:pt x="0" y="25589"/>
                                        <a:pt x="3048" y="17968"/>
                                        <a:pt x="7620" y="10348"/>
                                      </a:cubicBezTo>
                                      <a:cubicBezTo>
                                        <a:pt x="10668" y="6539"/>
                                        <a:pt x="13716" y="3871"/>
                                        <a:pt x="17145" y="2157"/>
                                      </a:cubicBezTo>
                                      <a:lnTo>
                                        <a:pt x="27432" y="0"/>
                                      </a:lnTo>
                                      <a:close/>
                                    </a:path>
                                  </a:pathLst>
                                </a:custGeom>
                                <a:solidFill>
                                  <a:srgbClr val="000000"/>
                                </a:solidFill>
                                <a:ln w="0" cap="flat">
                                  <a:noFill/>
                                  <a:miter lim="127000"/>
                                </a:ln>
                                <a:effectLst/>
                              </wps:spPr>
                              <wps:bodyPr/>
                            </wps:wsp>
                            <wps:wsp>
                              <wps:cNvPr id="61915" name="Shape 61915"/>
                              <wps:cNvSpPr/>
                              <wps:spPr>
                                <a:xfrm>
                                  <a:off x="539496" y="0"/>
                                  <a:ext cx="36576" cy="97536"/>
                                </a:xfrm>
                                <a:custGeom>
                                  <a:avLst/>
                                  <a:gdLst/>
                                  <a:ahLst/>
                                  <a:cxnLst/>
                                  <a:rect l="0" t="0" r="0" b="0"/>
                                  <a:pathLst>
                                    <a:path w="36576" h="97536">
                                      <a:moveTo>
                                        <a:pt x="24384" y="0"/>
                                      </a:moveTo>
                                      <a:lnTo>
                                        <a:pt x="27432" y="0"/>
                                      </a:lnTo>
                                      <a:lnTo>
                                        <a:pt x="27432" y="71628"/>
                                      </a:lnTo>
                                      <a:cubicBezTo>
                                        <a:pt x="27432" y="79248"/>
                                        <a:pt x="27432" y="83820"/>
                                        <a:pt x="27432" y="85344"/>
                                      </a:cubicBezTo>
                                      <a:cubicBezTo>
                                        <a:pt x="27432" y="86868"/>
                                        <a:pt x="28956" y="88392"/>
                                        <a:pt x="28956" y="88392"/>
                                      </a:cubicBezTo>
                                      <a:cubicBezTo>
                                        <a:pt x="28956" y="88392"/>
                                        <a:pt x="30480" y="89916"/>
                                        <a:pt x="32004" y="89916"/>
                                      </a:cubicBezTo>
                                      <a:cubicBezTo>
                                        <a:pt x="32004" y="89916"/>
                                        <a:pt x="33528" y="88392"/>
                                        <a:pt x="35052" y="88392"/>
                                      </a:cubicBezTo>
                                      <a:lnTo>
                                        <a:pt x="36576" y="89916"/>
                                      </a:lnTo>
                                      <a:lnTo>
                                        <a:pt x="18288" y="97536"/>
                                      </a:lnTo>
                                      <a:lnTo>
                                        <a:pt x="15240" y="97536"/>
                                      </a:lnTo>
                                      <a:lnTo>
                                        <a:pt x="15240" y="86868"/>
                                      </a:lnTo>
                                      <a:cubicBezTo>
                                        <a:pt x="12192" y="91440"/>
                                        <a:pt x="9144" y="94488"/>
                                        <a:pt x="6096" y="94488"/>
                                      </a:cubicBezTo>
                                      <a:lnTo>
                                        <a:pt x="0" y="96520"/>
                                      </a:lnTo>
                                      <a:lnTo>
                                        <a:pt x="0" y="88011"/>
                                      </a:lnTo>
                                      <a:lnTo>
                                        <a:pt x="3048" y="89916"/>
                                      </a:lnTo>
                                      <a:cubicBezTo>
                                        <a:pt x="7620" y="89916"/>
                                        <a:pt x="10668" y="86868"/>
                                        <a:pt x="15240" y="82296"/>
                                      </a:cubicBezTo>
                                      <a:lnTo>
                                        <a:pt x="15240" y="53340"/>
                                      </a:lnTo>
                                      <a:cubicBezTo>
                                        <a:pt x="15240" y="48768"/>
                                        <a:pt x="13716" y="45720"/>
                                        <a:pt x="12192" y="44196"/>
                                      </a:cubicBezTo>
                                      <a:cubicBezTo>
                                        <a:pt x="10668" y="41148"/>
                                        <a:pt x="9144" y="39624"/>
                                        <a:pt x="7620" y="38100"/>
                                      </a:cubicBezTo>
                                      <a:cubicBezTo>
                                        <a:pt x="4572" y="36576"/>
                                        <a:pt x="3048" y="36576"/>
                                        <a:pt x="1524" y="36576"/>
                                      </a:cubicBezTo>
                                      <a:lnTo>
                                        <a:pt x="0" y="37229"/>
                                      </a:lnTo>
                                      <a:lnTo>
                                        <a:pt x="0" y="32323"/>
                                      </a:lnTo>
                                      <a:lnTo>
                                        <a:pt x="1524" y="32004"/>
                                      </a:lnTo>
                                      <a:cubicBezTo>
                                        <a:pt x="7620" y="32004"/>
                                        <a:pt x="10668" y="33528"/>
                                        <a:pt x="15240" y="38100"/>
                                      </a:cubicBezTo>
                                      <a:lnTo>
                                        <a:pt x="15240" y="25908"/>
                                      </a:lnTo>
                                      <a:cubicBezTo>
                                        <a:pt x="15240" y="18288"/>
                                        <a:pt x="15240" y="13716"/>
                                        <a:pt x="13716" y="12192"/>
                                      </a:cubicBezTo>
                                      <a:cubicBezTo>
                                        <a:pt x="13716" y="10668"/>
                                        <a:pt x="13716" y="9144"/>
                                        <a:pt x="13716" y="9144"/>
                                      </a:cubicBezTo>
                                      <a:cubicBezTo>
                                        <a:pt x="12192" y="7620"/>
                                        <a:pt x="12192" y="7620"/>
                                        <a:pt x="10668" y="7620"/>
                                      </a:cubicBezTo>
                                      <a:cubicBezTo>
                                        <a:pt x="9144" y="7620"/>
                                        <a:pt x="7620" y="7620"/>
                                        <a:pt x="6096" y="9144"/>
                                      </a:cubicBezTo>
                                      <a:lnTo>
                                        <a:pt x="6096" y="7620"/>
                                      </a:lnTo>
                                      <a:lnTo>
                                        <a:pt x="24384" y="0"/>
                                      </a:lnTo>
                                      <a:close/>
                                    </a:path>
                                  </a:pathLst>
                                </a:custGeom>
                                <a:solidFill>
                                  <a:srgbClr val="000000"/>
                                </a:solidFill>
                                <a:ln w="0" cap="flat">
                                  <a:noFill/>
                                  <a:miter lim="127000"/>
                                </a:ln>
                                <a:effectLst/>
                              </wps:spPr>
                              <wps:bodyPr/>
                            </wps:wsp>
                            <wps:wsp>
                              <wps:cNvPr id="61916" name="Shape 61916"/>
                              <wps:cNvSpPr/>
                              <wps:spPr>
                                <a:xfrm>
                                  <a:off x="583692" y="32004"/>
                                  <a:ext cx="30480" cy="64008"/>
                                </a:xfrm>
                                <a:custGeom>
                                  <a:avLst/>
                                  <a:gdLst/>
                                  <a:ahLst/>
                                  <a:cxnLst/>
                                  <a:rect l="0" t="0" r="0" b="0"/>
                                  <a:pathLst>
                                    <a:path w="30480" h="64008">
                                      <a:moveTo>
                                        <a:pt x="18288" y="0"/>
                                      </a:moveTo>
                                      <a:lnTo>
                                        <a:pt x="21336" y="0"/>
                                      </a:lnTo>
                                      <a:lnTo>
                                        <a:pt x="21336" y="50292"/>
                                      </a:lnTo>
                                      <a:cubicBezTo>
                                        <a:pt x="21336" y="54864"/>
                                        <a:pt x="21336" y="56388"/>
                                        <a:pt x="21336" y="57912"/>
                                      </a:cubicBezTo>
                                      <a:cubicBezTo>
                                        <a:pt x="21336" y="59436"/>
                                        <a:pt x="22860" y="60960"/>
                                        <a:pt x="24384" y="60960"/>
                                      </a:cubicBezTo>
                                      <a:cubicBezTo>
                                        <a:pt x="24384" y="62484"/>
                                        <a:pt x="27432" y="62484"/>
                                        <a:pt x="30480" y="62484"/>
                                      </a:cubicBezTo>
                                      <a:lnTo>
                                        <a:pt x="30480" y="64008"/>
                                      </a:lnTo>
                                      <a:lnTo>
                                        <a:pt x="0" y="64008"/>
                                      </a:lnTo>
                                      <a:lnTo>
                                        <a:pt x="0" y="62484"/>
                                      </a:lnTo>
                                      <a:cubicBezTo>
                                        <a:pt x="1524" y="62484"/>
                                        <a:pt x="4572" y="62484"/>
                                        <a:pt x="4572" y="60960"/>
                                      </a:cubicBezTo>
                                      <a:cubicBezTo>
                                        <a:pt x="6096" y="60960"/>
                                        <a:pt x="7620" y="59436"/>
                                        <a:pt x="7620" y="57912"/>
                                      </a:cubicBezTo>
                                      <a:cubicBezTo>
                                        <a:pt x="7620" y="56388"/>
                                        <a:pt x="9144" y="53340"/>
                                        <a:pt x="9144" y="50292"/>
                                      </a:cubicBezTo>
                                      <a:lnTo>
                                        <a:pt x="9144" y="25908"/>
                                      </a:lnTo>
                                      <a:cubicBezTo>
                                        <a:pt x="9144" y="18288"/>
                                        <a:pt x="7620" y="13716"/>
                                        <a:pt x="7620" y="12192"/>
                                      </a:cubicBezTo>
                                      <a:cubicBezTo>
                                        <a:pt x="7620" y="10668"/>
                                        <a:pt x="7620" y="9144"/>
                                        <a:pt x="6096" y="9144"/>
                                      </a:cubicBezTo>
                                      <a:cubicBezTo>
                                        <a:pt x="6096" y="7620"/>
                                        <a:pt x="4572" y="7620"/>
                                        <a:pt x="4572" y="7620"/>
                                      </a:cubicBezTo>
                                      <a:cubicBezTo>
                                        <a:pt x="3048" y="7620"/>
                                        <a:pt x="1524" y="7620"/>
                                        <a:pt x="0" y="9144"/>
                                      </a:cubicBezTo>
                                      <a:lnTo>
                                        <a:pt x="0" y="7620"/>
                                      </a:lnTo>
                                      <a:lnTo>
                                        <a:pt x="18288" y="0"/>
                                      </a:lnTo>
                                      <a:close/>
                                    </a:path>
                                  </a:pathLst>
                                </a:custGeom>
                                <a:solidFill>
                                  <a:srgbClr val="000000"/>
                                </a:solidFill>
                                <a:ln w="0" cap="flat">
                                  <a:noFill/>
                                  <a:miter lim="127000"/>
                                </a:ln>
                                <a:effectLst/>
                              </wps:spPr>
                              <wps:bodyPr/>
                            </wps:wsp>
                            <wps:wsp>
                              <wps:cNvPr id="61917" name="Shape 61917"/>
                              <wps:cNvSpPr/>
                              <wps:spPr>
                                <a:xfrm>
                                  <a:off x="591312" y="0"/>
                                  <a:ext cx="15240" cy="15240"/>
                                </a:xfrm>
                                <a:custGeom>
                                  <a:avLst/>
                                  <a:gdLst/>
                                  <a:ahLst/>
                                  <a:cxnLst/>
                                  <a:rect l="0" t="0" r="0" b="0"/>
                                  <a:pathLst>
                                    <a:path w="15240" h="15240">
                                      <a:moveTo>
                                        <a:pt x="7620" y="0"/>
                                      </a:moveTo>
                                      <a:cubicBezTo>
                                        <a:pt x="9144" y="0"/>
                                        <a:pt x="10668" y="0"/>
                                        <a:pt x="12192" y="1524"/>
                                      </a:cubicBezTo>
                                      <a:cubicBezTo>
                                        <a:pt x="13716" y="3048"/>
                                        <a:pt x="15240" y="4572"/>
                                        <a:pt x="15240" y="7620"/>
                                      </a:cubicBezTo>
                                      <a:cubicBezTo>
                                        <a:pt x="15240" y="9144"/>
                                        <a:pt x="13716" y="10668"/>
                                        <a:pt x="12192" y="12192"/>
                                      </a:cubicBezTo>
                                      <a:cubicBezTo>
                                        <a:pt x="10668" y="13716"/>
                                        <a:pt x="9144" y="15240"/>
                                        <a:pt x="7620" y="15240"/>
                                      </a:cubicBezTo>
                                      <a:cubicBezTo>
                                        <a:pt x="4572" y="15240"/>
                                        <a:pt x="3048" y="13716"/>
                                        <a:pt x="1524" y="12192"/>
                                      </a:cubicBezTo>
                                      <a:cubicBezTo>
                                        <a:pt x="0" y="10668"/>
                                        <a:pt x="0" y="9144"/>
                                        <a:pt x="0" y="7620"/>
                                      </a:cubicBezTo>
                                      <a:cubicBezTo>
                                        <a:pt x="0" y="4572"/>
                                        <a:pt x="0" y="3048"/>
                                        <a:pt x="1524" y="1524"/>
                                      </a:cubicBezTo>
                                      <a:cubicBezTo>
                                        <a:pt x="3048" y="0"/>
                                        <a:pt x="4572" y="0"/>
                                        <a:pt x="7620" y="0"/>
                                      </a:cubicBezTo>
                                      <a:close/>
                                    </a:path>
                                  </a:pathLst>
                                </a:custGeom>
                                <a:solidFill>
                                  <a:srgbClr val="000000"/>
                                </a:solidFill>
                                <a:ln w="0" cap="flat">
                                  <a:noFill/>
                                  <a:miter lim="127000"/>
                                </a:ln>
                                <a:effectLst/>
                              </wps:spPr>
                              <wps:bodyPr/>
                            </wps:wsp>
                            <wps:wsp>
                              <wps:cNvPr id="61918" name="Shape 61918"/>
                              <wps:cNvSpPr/>
                              <wps:spPr>
                                <a:xfrm>
                                  <a:off x="620268" y="32340"/>
                                  <a:ext cx="27432" cy="65196"/>
                                </a:xfrm>
                                <a:custGeom>
                                  <a:avLst/>
                                  <a:gdLst/>
                                  <a:ahLst/>
                                  <a:cxnLst/>
                                  <a:rect l="0" t="0" r="0" b="0"/>
                                  <a:pathLst>
                                    <a:path w="27432" h="65196">
                                      <a:moveTo>
                                        <a:pt x="27432" y="0"/>
                                      </a:moveTo>
                                      <a:lnTo>
                                        <a:pt x="27432" y="4889"/>
                                      </a:lnTo>
                                      <a:lnTo>
                                        <a:pt x="18288" y="8808"/>
                                      </a:lnTo>
                                      <a:cubicBezTo>
                                        <a:pt x="13716" y="13380"/>
                                        <a:pt x="12192" y="21000"/>
                                        <a:pt x="12192" y="30144"/>
                                      </a:cubicBezTo>
                                      <a:cubicBezTo>
                                        <a:pt x="12192" y="37764"/>
                                        <a:pt x="13716" y="45384"/>
                                        <a:pt x="18288" y="49956"/>
                                      </a:cubicBezTo>
                                      <a:lnTo>
                                        <a:pt x="27432" y="55671"/>
                                      </a:lnTo>
                                      <a:lnTo>
                                        <a:pt x="27432" y="64180"/>
                                      </a:lnTo>
                                      <a:lnTo>
                                        <a:pt x="24384" y="65196"/>
                                      </a:lnTo>
                                      <a:cubicBezTo>
                                        <a:pt x="18288" y="65196"/>
                                        <a:pt x="12192" y="62148"/>
                                        <a:pt x="7620" y="56052"/>
                                      </a:cubicBezTo>
                                      <a:cubicBezTo>
                                        <a:pt x="3048" y="51480"/>
                                        <a:pt x="0" y="43860"/>
                                        <a:pt x="0" y="34716"/>
                                      </a:cubicBezTo>
                                      <a:cubicBezTo>
                                        <a:pt x="0" y="25572"/>
                                        <a:pt x="3048" y="17952"/>
                                        <a:pt x="7620" y="10332"/>
                                      </a:cubicBezTo>
                                      <a:cubicBezTo>
                                        <a:pt x="10668" y="6522"/>
                                        <a:pt x="14097" y="3855"/>
                                        <a:pt x="17716" y="2141"/>
                                      </a:cubicBezTo>
                                      <a:lnTo>
                                        <a:pt x="27432" y="0"/>
                                      </a:lnTo>
                                      <a:close/>
                                    </a:path>
                                  </a:pathLst>
                                </a:custGeom>
                                <a:solidFill>
                                  <a:srgbClr val="000000"/>
                                </a:solidFill>
                                <a:ln w="0" cap="flat">
                                  <a:noFill/>
                                  <a:miter lim="127000"/>
                                </a:ln>
                                <a:effectLst/>
                              </wps:spPr>
                              <wps:bodyPr/>
                            </wps:wsp>
                            <wps:wsp>
                              <wps:cNvPr id="61919" name="Shape 61919"/>
                              <wps:cNvSpPr/>
                              <wps:spPr>
                                <a:xfrm>
                                  <a:off x="647700" y="0"/>
                                  <a:ext cx="36576" cy="97536"/>
                                </a:xfrm>
                                <a:custGeom>
                                  <a:avLst/>
                                  <a:gdLst/>
                                  <a:ahLst/>
                                  <a:cxnLst/>
                                  <a:rect l="0" t="0" r="0" b="0"/>
                                  <a:pathLst>
                                    <a:path w="36576" h="97536">
                                      <a:moveTo>
                                        <a:pt x="24384" y="0"/>
                                      </a:moveTo>
                                      <a:lnTo>
                                        <a:pt x="27432" y="0"/>
                                      </a:lnTo>
                                      <a:lnTo>
                                        <a:pt x="27432" y="71628"/>
                                      </a:lnTo>
                                      <a:cubicBezTo>
                                        <a:pt x="27432" y="79248"/>
                                        <a:pt x="27432" y="83820"/>
                                        <a:pt x="27432" y="85344"/>
                                      </a:cubicBezTo>
                                      <a:cubicBezTo>
                                        <a:pt x="28956" y="86868"/>
                                        <a:pt x="28956" y="88392"/>
                                        <a:pt x="28956" y="88392"/>
                                      </a:cubicBezTo>
                                      <a:cubicBezTo>
                                        <a:pt x="30480" y="88392"/>
                                        <a:pt x="30480" y="89916"/>
                                        <a:pt x="32004" y="89916"/>
                                      </a:cubicBezTo>
                                      <a:cubicBezTo>
                                        <a:pt x="33528" y="89916"/>
                                        <a:pt x="33528" y="88392"/>
                                        <a:pt x="36576" y="88392"/>
                                      </a:cubicBezTo>
                                      <a:lnTo>
                                        <a:pt x="36576" y="89916"/>
                                      </a:lnTo>
                                      <a:lnTo>
                                        <a:pt x="18288" y="97536"/>
                                      </a:lnTo>
                                      <a:lnTo>
                                        <a:pt x="15240" y="97536"/>
                                      </a:lnTo>
                                      <a:lnTo>
                                        <a:pt x="15240" y="86868"/>
                                      </a:lnTo>
                                      <a:cubicBezTo>
                                        <a:pt x="12192" y="91440"/>
                                        <a:pt x="9144" y="94488"/>
                                        <a:pt x="6096" y="94488"/>
                                      </a:cubicBezTo>
                                      <a:lnTo>
                                        <a:pt x="0" y="96520"/>
                                      </a:lnTo>
                                      <a:lnTo>
                                        <a:pt x="0" y="88011"/>
                                      </a:lnTo>
                                      <a:lnTo>
                                        <a:pt x="3048" y="89916"/>
                                      </a:lnTo>
                                      <a:cubicBezTo>
                                        <a:pt x="7620" y="89916"/>
                                        <a:pt x="12192" y="86868"/>
                                        <a:pt x="15240" y="82296"/>
                                      </a:cubicBezTo>
                                      <a:lnTo>
                                        <a:pt x="15240" y="53340"/>
                                      </a:lnTo>
                                      <a:cubicBezTo>
                                        <a:pt x="15240" y="48768"/>
                                        <a:pt x="13716" y="45720"/>
                                        <a:pt x="13716" y="44196"/>
                                      </a:cubicBezTo>
                                      <a:cubicBezTo>
                                        <a:pt x="12192" y="41148"/>
                                        <a:pt x="9144" y="39624"/>
                                        <a:pt x="7620" y="38100"/>
                                      </a:cubicBezTo>
                                      <a:cubicBezTo>
                                        <a:pt x="6096" y="36576"/>
                                        <a:pt x="3048" y="36576"/>
                                        <a:pt x="1524" y="36576"/>
                                      </a:cubicBezTo>
                                      <a:lnTo>
                                        <a:pt x="0" y="37229"/>
                                      </a:lnTo>
                                      <a:lnTo>
                                        <a:pt x="0" y="32340"/>
                                      </a:lnTo>
                                      <a:lnTo>
                                        <a:pt x="1524" y="32004"/>
                                      </a:lnTo>
                                      <a:cubicBezTo>
                                        <a:pt x="7620" y="32004"/>
                                        <a:pt x="12192" y="33528"/>
                                        <a:pt x="15240" y="38100"/>
                                      </a:cubicBezTo>
                                      <a:lnTo>
                                        <a:pt x="15240" y="25908"/>
                                      </a:lnTo>
                                      <a:cubicBezTo>
                                        <a:pt x="15240" y="18288"/>
                                        <a:pt x="15240" y="13716"/>
                                        <a:pt x="15240" y="12192"/>
                                      </a:cubicBezTo>
                                      <a:cubicBezTo>
                                        <a:pt x="15240" y="10668"/>
                                        <a:pt x="13716" y="9144"/>
                                        <a:pt x="13716" y="9144"/>
                                      </a:cubicBezTo>
                                      <a:cubicBezTo>
                                        <a:pt x="12192" y="7620"/>
                                        <a:pt x="12192" y="7620"/>
                                        <a:pt x="10668" y="7620"/>
                                      </a:cubicBezTo>
                                      <a:cubicBezTo>
                                        <a:pt x="10668" y="7620"/>
                                        <a:pt x="9144" y="7620"/>
                                        <a:pt x="7620" y="9144"/>
                                      </a:cubicBezTo>
                                      <a:lnTo>
                                        <a:pt x="6096" y="7620"/>
                                      </a:lnTo>
                                      <a:lnTo>
                                        <a:pt x="24384" y="0"/>
                                      </a:lnTo>
                                      <a:close/>
                                    </a:path>
                                  </a:pathLst>
                                </a:custGeom>
                                <a:solidFill>
                                  <a:srgbClr val="000000"/>
                                </a:solidFill>
                                <a:ln w="0" cap="flat">
                                  <a:noFill/>
                                  <a:miter lim="127000"/>
                                </a:ln>
                                <a:effectLst/>
                              </wps:spPr>
                              <wps:bodyPr/>
                            </wps:wsp>
                            <wps:wsp>
                              <wps:cNvPr id="61920" name="Shape 61920"/>
                              <wps:cNvSpPr/>
                              <wps:spPr>
                                <a:xfrm>
                                  <a:off x="690372" y="59436"/>
                                  <a:ext cx="23622" cy="38100"/>
                                </a:xfrm>
                                <a:custGeom>
                                  <a:avLst/>
                                  <a:gdLst/>
                                  <a:ahLst/>
                                  <a:cxnLst/>
                                  <a:rect l="0" t="0" r="0" b="0"/>
                                  <a:pathLst>
                                    <a:path w="23622" h="38100">
                                      <a:moveTo>
                                        <a:pt x="23622" y="0"/>
                                      </a:moveTo>
                                      <a:lnTo>
                                        <a:pt x="23622" y="4995"/>
                                      </a:lnTo>
                                      <a:lnTo>
                                        <a:pt x="21336" y="6096"/>
                                      </a:lnTo>
                                      <a:cubicBezTo>
                                        <a:pt x="18288" y="7620"/>
                                        <a:pt x="15240" y="9144"/>
                                        <a:pt x="13716" y="12192"/>
                                      </a:cubicBezTo>
                                      <a:cubicBezTo>
                                        <a:pt x="12192" y="13716"/>
                                        <a:pt x="12192" y="16764"/>
                                        <a:pt x="12192" y="18288"/>
                                      </a:cubicBezTo>
                                      <a:cubicBezTo>
                                        <a:pt x="12192" y="22860"/>
                                        <a:pt x="13716" y="24384"/>
                                        <a:pt x="15240" y="27432"/>
                                      </a:cubicBezTo>
                                      <a:cubicBezTo>
                                        <a:pt x="16764" y="28956"/>
                                        <a:pt x="18288" y="30480"/>
                                        <a:pt x="21336" y="30480"/>
                                      </a:cubicBezTo>
                                      <a:lnTo>
                                        <a:pt x="23622" y="29210"/>
                                      </a:lnTo>
                                      <a:lnTo>
                                        <a:pt x="23622" y="36005"/>
                                      </a:lnTo>
                                      <a:lnTo>
                                        <a:pt x="22860" y="36576"/>
                                      </a:lnTo>
                                      <a:cubicBezTo>
                                        <a:pt x="19812" y="36576"/>
                                        <a:pt x="18288" y="38100"/>
                                        <a:pt x="15240" y="38100"/>
                                      </a:cubicBezTo>
                                      <a:cubicBezTo>
                                        <a:pt x="10668" y="38100"/>
                                        <a:pt x="7620" y="36576"/>
                                        <a:pt x="4572" y="33528"/>
                                      </a:cubicBezTo>
                                      <a:cubicBezTo>
                                        <a:pt x="1524" y="30480"/>
                                        <a:pt x="0" y="25908"/>
                                        <a:pt x="0" y="21336"/>
                                      </a:cubicBezTo>
                                      <a:cubicBezTo>
                                        <a:pt x="0" y="18288"/>
                                        <a:pt x="0" y="16764"/>
                                        <a:pt x="1524" y="13716"/>
                                      </a:cubicBezTo>
                                      <a:cubicBezTo>
                                        <a:pt x="3048" y="10668"/>
                                        <a:pt x="7620" y="7620"/>
                                        <a:pt x="12192" y="4572"/>
                                      </a:cubicBezTo>
                                      <a:lnTo>
                                        <a:pt x="23622" y="0"/>
                                      </a:lnTo>
                                      <a:close/>
                                    </a:path>
                                  </a:pathLst>
                                </a:custGeom>
                                <a:solidFill>
                                  <a:srgbClr val="000000"/>
                                </a:solidFill>
                                <a:ln w="0" cap="flat">
                                  <a:noFill/>
                                  <a:miter lim="127000"/>
                                </a:ln>
                                <a:effectLst/>
                              </wps:spPr>
                              <wps:bodyPr/>
                            </wps:wsp>
                            <wps:wsp>
                              <wps:cNvPr id="61921" name="Shape 61921"/>
                              <wps:cNvSpPr/>
                              <wps:spPr>
                                <a:xfrm>
                                  <a:off x="693420" y="32628"/>
                                  <a:ext cx="20574" cy="22236"/>
                                </a:xfrm>
                                <a:custGeom>
                                  <a:avLst/>
                                  <a:gdLst/>
                                  <a:ahLst/>
                                  <a:cxnLst/>
                                  <a:rect l="0" t="0" r="0" b="0"/>
                                  <a:pathLst>
                                    <a:path w="20574" h="22236">
                                      <a:moveTo>
                                        <a:pt x="20574" y="0"/>
                                      </a:moveTo>
                                      <a:lnTo>
                                        <a:pt x="20574" y="4101"/>
                                      </a:lnTo>
                                      <a:lnTo>
                                        <a:pt x="13716" y="5472"/>
                                      </a:lnTo>
                                      <a:cubicBezTo>
                                        <a:pt x="12192" y="6996"/>
                                        <a:pt x="12192" y="10044"/>
                                        <a:pt x="12192" y="11568"/>
                                      </a:cubicBezTo>
                                      <a:lnTo>
                                        <a:pt x="12192" y="14616"/>
                                      </a:lnTo>
                                      <a:cubicBezTo>
                                        <a:pt x="12192" y="17664"/>
                                        <a:pt x="12192" y="19188"/>
                                        <a:pt x="10668" y="20712"/>
                                      </a:cubicBezTo>
                                      <a:cubicBezTo>
                                        <a:pt x="9144" y="20712"/>
                                        <a:pt x="7620" y="22236"/>
                                        <a:pt x="6096" y="22236"/>
                                      </a:cubicBezTo>
                                      <a:cubicBezTo>
                                        <a:pt x="4572" y="22236"/>
                                        <a:pt x="3048" y="20712"/>
                                        <a:pt x="1524" y="20712"/>
                                      </a:cubicBezTo>
                                      <a:cubicBezTo>
                                        <a:pt x="0" y="19188"/>
                                        <a:pt x="0" y="17664"/>
                                        <a:pt x="0" y="14616"/>
                                      </a:cubicBezTo>
                                      <a:cubicBezTo>
                                        <a:pt x="0" y="11568"/>
                                        <a:pt x="1524" y="6996"/>
                                        <a:pt x="6096" y="3948"/>
                                      </a:cubicBezTo>
                                      <a:lnTo>
                                        <a:pt x="20574" y="0"/>
                                      </a:lnTo>
                                      <a:close/>
                                    </a:path>
                                  </a:pathLst>
                                </a:custGeom>
                                <a:solidFill>
                                  <a:srgbClr val="000000"/>
                                </a:solidFill>
                                <a:ln w="0" cap="flat">
                                  <a:noFill/>
                                  <a:miter lim="127000"/>
                                </a:ln>
                                <a:effectLst/>
                              </wps:spPr>
                              <wps:bodyPr/>
                            </wps:wsp>
                            <wps:wsp>
                              <wps:cNvPr id="61922" name="Shape 61922"/>
                              <wps:cNvSpPr/>
                              <wps:spPr>
                                <a:xfrm>
                                  <a:off x="713994" y="32004"/>
                                  <a:ext cx="34290" cy="65532"/>
                                </a:xfrm>
                                <a:custGeom>
                                  <a:avLst/>
                                  <a:gdLst/>
                                  <a:ahLst/>
                                  <a:cxnLst/>
                                  <a:rect l="0" t="0" r="0" b="0"/>
                                  <a:pathLst>
                                    <a:path w="34290" h="65532">
                                      <a:moveTo>
                                        <a:pt x="2286" y="0"/>
                                      </a:moveTo>
                                      <a:cubicBezTo>
                                        <a:pt x="8382" y="0"/>
                                        <a:pt x="12954" y="0"/>
                                        <a:pt x="16002" y="3048"/>
                                      </a:cubicBezTo>
                                      <a:cubicBezTo>
                                        <a:pt x="19050" y="4572"/>
                                        <a:pt x="20574" y="6096"/>
                                        <a:pt x="22098" y="9144"/>
                                      </a:cubicBezTo>
                                      <a:cubicBezTo>
                                        <a:pt x="23622" y="10668"/>
                                        <a:pt x="23622" y="15240"/>
                                        <a:pt x="23622" y="21336"/>
                                      </a:cubicBezTo>
                                      <a:lnTo>
                                        <a:pt x="23622" y="42672"/>
                                      </a:lnTo>
                                      <a:cubicBezTo>
                                        <a:pt x="23622" y="48768"/>
                                        <a:pt x="23622" y="53340"/>
                                        <a:pt x="23622" y="54864"/>
                                      </a:cubicBezTo>
                                      <a:cubicBezTo>
                                        <a:pt x="23622" y="54864"/>
                                        <a:pt x="25146" y="56388"/>
                                        <a:pt x="25146" y="56388"/>
                                      </a:cubicBezTo>
                                      <a:cubicBezTo>
                                        <a:pt x="25146" y="57912"/>
                                        <a:pt x="26670" y="57912"/>
                                        <a:pt x="26670" y="57912"/>
                                      </a:cubicBezTo>
                                      <a:cubicBezTo>
                                        <a:pt x="28194" y="57912"/>
                                        <a:pt x="28194" y="57912"/>
                                        <a:pt x="28194" y="57912"/>
                                      </a:cubicBezTo>
                                      <a:cubicBezTo>
                                        <a:pt x="29718" y="56388"/>
                                        <a:pt x="31242" y="54864"/>
                                        <a:pt x="34290" y="53340"/>
                                      </a:cubicBezTo>
                                      <a:lnTo>
                                        <a:pt x="34290" y="56388"/>
                                      </a:lnTo>
                                      <a:cubicBezTo>
                                        <a:pt x="28194" y="62484"/>
                                        <a:pt x="23622" y="65532"/>
                                        <a:pt x="19050" y="65532"/>
                                      </a:cubicBezTo>
                                      <a:cubicBezTo>
                                        <a:pt x="16002" y="65532"/>
                                        <a:pt x="14478" y="64008"/>
                                        <a:pt x="12954" y="62484"/>
                                      </a:cubicBezTo>
                                      <a:cubicBezTo>
                                        <a:pt x="11430" y="60960"/>
                                        <a:pt x="11430" y="59436"/>
                                        <a:pt x="11430" y="54864"/>
                                      </a:cubicBezTo>
                                      <a:lnTo>
                                        <a:pt x="0" y="63437"/>
                                      </a:lnTo>
                                      <a:lnTo>
                                        <a:pt x="0" y="56642"/>
                                      </a:lnTo>
                                      <a:lnTo>
                                        <a:pt x="11430" y="50292"/>
                                      </a:lnTo>
                                      <a:lnTo>
                                        <a:pt x="11430" y="27432"/>
                                      </a:lnTo>
                                      <a:cubicBezTo>
                                        <a:pt x="7620" y="28956"/>
                                        <a:pt x="4953" y="30099"/>
                                        <a:pt x="2858" y="31051"/>
                                      </a:cubicBezTo>
                                      <a:lnTo>
                                        <a:pt x="0" y="32427"/>
                                      </a:lnTo>
                                      <a:lnTo>
                                        <a:pt x="0" y="27432"/>
                                      </a:lnTo>
                                      <a:lnTo>
                                        <a:pt x="11430" y="22860"/>
                                      </a:lnTo>
                                      <a:lnTo>
                                        <a:pt x="11430" y="19812"/>
                                      </a:lnTo>
                                      <a:cubicBezTo>
                                        <a:pt x="11430" y="13716"/>
                                        <a:pt x="9906" y="10668"/>
                                        <a:pt x="8382" y="7620"/>
                                      </a:cubicBezTo>
                                      <a:cubicBezTo>
                                        <a:pt x="6858" y="6096"/>
                                        <a:pt x="3810" y="4572"/>
                                        <a:pt x="762" y="4572"/>
                                      </a:cubicBezTo>
                                      <a:lnTo>
                                        <a:pt x="0" y="4725"/>
                                      </a:lnTo>
                                      <a:lnTo>
                                        <a:pt x="0" y="624"/>
                                      </a:lnTo>
                                      <a:lnTo>
                                        <a:pt x="2286" y="0"/>
                                      </a:lnTo>
                                      <a:close/>
                                    </a:path>
                                  </a:pathLst>
                                </a:custGeom>
                                <a:solidFill>
                                  <a:srgbClr val="000000"/>
                                </a:solidFill>
                                <a:ln w="0" cap="flat">
                                  <a:noFill/>
                                  <a:miter lim="127000"/>
                                </a:ln>
                                <a:effectLst/>
                              </wps:spPr>
                              <wps:bodyPr/>
                            </wps:wsp>
                            <wps:wsp>
                              <wps:cNvPr id="61923" name="Shape 61923"/>
                              <wps:cNvSpPr/>
                              <wps:spPr>
                                <a:xfrm>
                                  <a:off x="771144" y="33528"/>
                                  <a:ext cx="45720" cy="62484"/>
                                </a:xfrm>
                                <a:custGeom>
                                  <a:avLst/>
                                  <a:gdLst/>
                                  <a:ahLst/>
                                  <a:cxnLst/>
                                  <a:rect l="0" t="0" r="0" b="0"/>
                                  <a:pathLst>
                                    <a:path w="45720" h="62484">
                                      <a:moveTo>
                                        <a:pt x="16764" y="0"/>
                                      </a:moveTo>
                                      <a:lnTo>
                                        <a:pt x="42672" y="0"/>
                                      </a:lnTo>
                                      <a:lnTo>
                                        <a:pt x="42672" y="1524"/>
                                      </a:lnTo>
                                      <a:cubicBezTo>
                                        <a:pt x="38100" y="1524"/>
                                        <a:pt x="35052" y="1524"/>
                                        <a:pt x="33528" y="3048"/>
                                      </a:cubicBezTo>
                                      <a:cubicBezTo>
                                        <a:pt x="30480" y="3048"/>
                                        <a:pt x="27432" y="6096"/>
                                        <a:pt x="25908" y="7620"/>
                                      </a:cubicBezTo>
                                      <a:lnTo>
                                        <a:pt x="10668" y="21336"/>
                                      </a:lnTo>
                                      <a:lnTo>
                                        <a:pt x="27432" y="44196"/>
                                      </a:lnTo>
                                      <a:cubicBezTo>
                                        <a:pt x="32004" y="48768"/>
                                        <a:pt x="33528" y="53340"/>
                                        <a:pt x="35052" y="54864"/>
                                      </a:cubicBezTo>
                                      <a:cubicBezTo>
                                        <a:pt x="36576" y="56388"/>
                                        <a:pt x="38100" y="57912"/>
                                        <a:pt x="39624" y="57912"/>
                                      </a:cubicBezTo>
                                      <a:cubicBezTo>
                                        <a:pt x="41148" y="59436"/>
                                        <a:pt x="42672" y="59436"/>
                                        <a:pt x="45720" y="59436"/>
                                      </a:cubicBezTo>
                                      <a:lnTo>
                                        <a:pt x="45720" y="62484"/>
                                      </a:lnTo>
                                      <a:lnTo>
                                        <a:pt x="16764" y="62484"/>
                                      </a:lnTo>
                                      <a:lnTo>
                                        <a:pt x="16764" y="60960"/>
                                      </a:lnTo>
                                      <a:cubicBezTo>
                                        <a:pt x="18288" y="60960"/>
                                        <a:pt x="19812" y="60960"/>
                                        <a:pt x="19812" y="59436"/>
                                      </a:cubicBezTo>
                                      <a:cubicBezTo>
                                        <a:pt x="21336" y="59436"/>
                                        <a:pt x="21336" y="57912"/>
                                        <a:pt x="21336" y="57912"/>
                                      </a:cubicBezTo>
                                      <a:cubicBezTo>
                                        <a:pt x="21336" y="56388"/>
                                        <a:pt x="19812" y="54864"/>
                                        <a:pt x="18288" y="51816"/>
                                      </a:cubicBezTo>
                                      <a:lnTo>
                                        <a:pt x="0" y="27432"/>
                                      </a:lnTo>
                                      <a:lnTo>
                                        <a:pt x="15240" y="12192"/>
                                      </a:lnTo>
                                      <a:cubicBezTo>
                                        <a:pt x="18288" y="9144"/>
                                        <a:pt x="19812" y="7620"/>
                                        <a:pt x="21336" y="6096"/>
                                      </a:cubicBezTo>
                                      <a:cubicBezTo>
                                        <a:pt x="21336" y="6096"/>
                                        <a:pt x="21336" y="6096"/>
                                        <a:pt x="21336" y="4572"/>
                                      </a:cubicBezTo>
                                      <a:cubicBezTo>
                                        <a:pt x="21336" y="4572"/>
                                        <a:pt x="21336" y="3048"/>
                                        <a:pt x="19812" y="3048"/>
                                      </a:cubicBezTo>
                                      <a:cubicBezTo>
                                        <a:pt x="19812" y="1524"/>
                                        <a:pt x="18288" y="1524"/>
                                        <a:pt x="16764" y="1524"/>
                                      </a:cubicBezTo>
                                      <a:lnTo>
                                        <a:pt x="16764" y="0"/>
                                      </a:lnTo>
                                      <a:close/>
                                    </a:path>
                                  </a:pathLst>
                                </a:custGeom>
                                <a:solidFill>
                                  <a:srgbClr val="000000"/>
                                </a:solidFill>
                                <a:ln w="0" cap="flat">
                                  <a:noFill/>
                                  <a:miter lim="127000"/>
                                </a:ln>
                                <a:effectLst/>
                              </wps:spPr>
                              <wps:bodyPr/>
                            </wps:wsp>
                            <wps:wsp>
                              <wps:cNvPr id="61924" name="Shape 61924"/>
                              <wps:cNvSpPr/>
                              <wps:spPr>
                                <a:xfrm>
                                  <a:off x="749808" y="0"/>
                                  <a:ext cx="30480" cy="96012"/>
                                </a:xfrm>
                                <a:custGeom>
                                  <a:avLst/>
                                  <a:gdLst/>
                                  <a:ahLst/>
                                  <a:cxnLst/>
                                  <a:rect l="0" t="0" r="0" b="0"/>
                                  <a:pathLst>
                                    <a:path w="30480" h="96012">
                                      <a:moveTo>
                                        <a:pt x="18288" y="0"/>
                                      </a:moveTo>
                                      <a:lnTo>
                                        <a:pt x="21336" y="0"/>
                                      </a:lnTo>
                                      <a:lnTo>
                                        <a:pt x="21336" y="60960"/>
                                      </a:lnTo>
                                      <a:lnTo>
                                        <a:pt x="21336" y="82296"/>
                                      </a:lnTo>
                                      <a:cubicBezTo>
                                        <a:pt x="21336" y="86868"/>
                                        <a:pt x="21336" y="88392"/>
                                        <a:pt x="21336" y="89916"/>
                                      </a:cubicBezTo>
                                      <a:cubicBezTo>
                                        <a:pt x="21336" y="91440"/>
                                        <a:pt x="22860" y="92964"/>
                                        <a:pt x="24384" y="92964"/>
                                      </a:cubicBezTo>
                                      <a:cubicBezTo>
                                        <a:pt x="24384" y="94488"/>
                                        <a:pt x="25908" y="94488"/>
                                        <a:pt x="30480" y="94488"/>
                                      </a:cubicBezTo>
                                      <a:lnTo>
                                        <a:pt x="30480" y="96012"/>
                                      </a:lnTo>
                                      <a:lnTo>
                                        <a:pt x="0" y="96012"/>
                                      </a:lnTo>
                                      <a:lnTo>
                                        <a:pt x="0" y="94488"/>
                                      </a:lnTo>
                                      <a:cubicBezTo>
                                        <a:pt x="1524" y="94488"/>
                                        <a:pt x="4572" y="94488"/>
                                        <a:pt x="6096" y="92964"/>
                                      </a:cubicBezTo>
                                      <a:cubicBezTo>
                                        <a:pt x="6096" y="92964"/>
                                        <a:pt x="7620" y="91440"/>
                                        <a:pt x="7620" y="89916"/>
                                      </a:cubicBezTo>
                                      <a:cubicBezTo>
                                        <a:pt x="7620" y="88392"/>
                                        <a:pt x="9144" y="85344"/>
                                        <a:pt x="9144" y="82296"/>
                                      </a:cubicBezTo>
                                      <a:lnTo>
                                        <a:pt x="9144" y="25908"/>
                                      </a:lnTo>
                                      <a:cubicBezTo>
                                        <a:pt x="9144" y="18288"/>
                                        <a:pt x="7620" y="13716"/>
                                        <a:pt x="7620" y="12192"/>
                                      </a:cubicBezTo>
                                      <a:cubicBezTo>
                                        <a:pt x="7620" y="10668"/>
                                        <a:pt x="7620" y="9144"/>
                                        <a:pt x="6096" y="9144"/>
                                      </a:cubicBezTo>
                                      <a:cubicBezTo>
                                        <a:pt x="6096" y="7620"/>
                                        <a:pt x="4572" y="7620"/>
                                        <a:pt x="4572" y="7620"/>
                                      </a:cubicBezTo>
                                      <a:cubicBezTo>
                                        <a:pt x="3048" y="7620"/>
                                        <a:pt x="1524" y="7620"/>
                                        <a:pt x="0" y="9144"/>
                                      </a:cubicBezTo>
                                      <a:lnTo>
                                        <a:pt x="0" y="7620"/>
                                      </a:lnTo>
                                      <a:lnTo>
                                        <a:pt x="18288" y="0"/>
                                      </a:lnTo>
                                      <a:close/>
                                    </a:path>
                                  </a:pathLst>
                                </a:custGeom>
                                <a:solidFill>
                                  <a:srgbClr val="000000"/>
                                </a:solidFill>
                                <a:ln w="0" cap="flat">
                                  <a:noFill/>
                                  <a:miter lim="127000"/>
                                </a:ln>
                                <a:effectLst/>
                              </wps:spPr>
                              <wps:bodyPr/>
                            </wps:wsp>
                            <wps:wsp>
                              <wps:cNvPr id="61925" name="Shape 61925"/>
                              <wps:cNvSpPr/>
                              <wps:spPr>
                                <a:xfrm>
                                  <a:off x="816864" y="12192"/>
                                  <a:ext cx="38100" cy="85344"/>
                                </a:xfrm>
                                <a:custGeom>
                                  <a:avLst/>
                                  <a:gdLst/>
                                  <a:ahLst/>
                                  <a:cxnLst/>
                                  <a:rect l="0" t="0" r="0" b="0"/>
                                  <a:pathLst>
                                    <a:path w="38100" h="85344">
                                      <a:moveTo>
                                        <a:pt x="21336" y="0"/>
                                      </a:moveTo>
                                      <a:lnTo>
                                        <a:pt x="22860" y="0"/>
                                      </a:lnTo>
                                      <a:lnTo>
                                        <a:pt x="22860" y="21336"/>
                                      </a:lnTo>
                                      <a:lnTo>
                                        <a:pt x="38100" y="21336"/>
                                      </a:lnTo>
                                      <a:lnTo>
                                        <a:pt x="38100" y="25908"/>
                                      </a:lnTo>
                                      <a:lnTo>
                                        <a:pt x="22860" y="25908"/>
                                      </a:lnTo>
                                      <a:lnTo>
                                        <a:pt x="22860" y="67056"/>
                                      </a:lnTo>
                                      <a:cubicBezTo>
                                        <a:pt x="22860" y="71628"/>
                                        <a:pt x="24384" y="73152"/>
                                        <a:pt x="24384" y="74676"/>
                                      </a:cubicBezTo>
                                      <a:cubicBezTo>
                                        <a:pt x="25908" y="76200"/>
                                        <a:pt x="27432" y="77724"/>
                                        <a:pt x="28956" y="77724"/>
                                      </a:cubicBezTo>
                                      <a:cubicBezTo>
                                        <a:pt x="30480" y="77724"/>
                                        <a:pt x="32004" y="77724"/>
                                        <a:pt x="33528" y="76200"/>
                                      </a:cubicBezTo>
                                      <a:cubicBezTo>
                                        <a:pt x="33528" y="76200"/>
                                        <a:pt x="35052" y="74676"/>
                                        <a:pt x="35052" y="73152"/>
                                      </a:cubicBezTo>
                                      <a:lnTo>
                                        <a:pt x="38100" y="73152"/>
                                      </a:lnTo>
                                      <a:cubicBezTo>
                                        <a:pt x="36576" y="76200"/>
                                        <a:pt x="35052" y="79248"/>
                                        <a:pt x="32004" y="82296"/>
                                      </a:cubicBezTo>
                                      <a:cubicBezTo>
                                        <a:pt x="28956" y="83820"/>
                                        <a:pt x="25908" y="85344"/>
                                        <a:pt x="22860" y="85344"/>
                                      </a:cubicBezTo>
                                      <a:cubicBezTo>
                                        <a:pt x="21336" y="85344"/>
                                        <a:pt x="19812" y="83820"/>
                                        <a:pt x="16764" y="83820"/>
                                      </a:cubicBezTo>
                                      <a:cubicBezTo>
                                        <a:pt x="15240" y="82296"/>
                                        <a:pt x="13716" y="80772"/>
                                        <a:pt x="12192" y="77724"/>
                                      </a:cubicBezTo>
                                      <a:cubicBezTo>
                                        <a:pt x="12192" y="76200"/>
                                        <a:pt x="10668" y="73152"/>
                                        <a:pt x="10668" y="68580"/>
                                      </a:cubicBezTo>
                                      <a:lnTo>
                                        <a:pt x="10668" y="25908"/>
                                      </a:lnTo>
                                      <a:lnTo>
                                        <a:pt x="0" y="25908"/>
                                      </a:lnTo>
                                      <a:lnTo>
                                        <a:pt x="0" y="22860"/>
                                      </a:lnTo>
                                      <a:cubicBezTo>
                                        <a:pt x="3048" y="22860"/>
                                        <a:pt x="6096" y="21336"/>
                                        <a:pt x="9144" y="18288"/>
                                      </a:cubicBezTo>
                                      <a:cubicBezTo>
                                        <a:pt x="12192" y="15240"/>
                                        <a:pt x="15240" y="13716"/>
                                        <a:pt x="16764" y="9144"/>
                                      </a:cubicBezTo>
                                      <a:cubicBezTo>
                                        <a:pt x="18288" y="7620"/>
                                        <a:pt x="19812" y="4572"/>
                                        <a:pt x="21336" y="0"/>
                                      </a:cubicBezTo>
                                      <a:close/>
                                    </a:path>
                                  </a:pathLst>
                                </a:custGeom>
                                <a:solidFill>
                                  <a:srgbClr val="000000"/>
                                </a:solidFill>
                                <a:ln w="0" cap="flat">
                                  <a:noFill/>
                                  <a:miter lim="127000"/>
                                </a:ln>
                                <a:effectLst/>
                              </wps:spPr>
                              <wps:bodyPr/>
                            </wps:wsp>
                            <wps:wsp>
                              <wps:cNvPr id="61926" name="Shape 61926"/>
                              <wps:cNvSpPr/>
                              <wps:spPr>
                                <a:xfrm>
                                  <a:off x="862584" y="32004"/>
                                  <a:ext cx="30480" cy="64008"/>
                                </a:xfrm>
                                <a:custGeom>
                                  <a:avLst/>
                                  <a:gdLst/>
                                  <a:ahLst/>
                                  <a:cxnLst/>
                                  <a:rect l="0" t="0" r="0" b="0"/>
                                  <a:pathLst>
                                    <a:path w="30480" h="64008">
                                      <a:moveTo>
                                        <a:pt x="18288" y="0"/>
                                      </a:moveTo>
                                      <a:lnTo>
                                        <a:pt x="21336" y="0"/>
                                      </a:lnTo>
                                      <a:lnTo>
                                        <a:pt x="21336" y="50292"/>
                                      </a:lnTo>
                                      <a:cubicBezTo>
                                        <a:pt x="21336" y="54864"/>
                                        <a:pt x="21336" y="56388"/>
                                        <a:pt x="21336" y="57912"/>
                                      </a:cubicBezTo>
                                      <a:cubicBezTo>
                                        <a:pt x="22860" y="59436"/>
                                        <a:pt x="22860" y="60960"/>
                                        <a:pt x="24384" y="60960"/>
                                      </a:cubicBezTo>
                                      <a:cubicBezTo>
                                        <a:pt x="25908" y="62484"/>
                                        <a:pt x="27432" y="62484"/>
                                        <a:pt x="30480" y="62484"/>
                                      </a:cubicBezTo>
                                      <a:lnTo>
                                        <a:pt x="30480" y="64008"/>
                                      </a:lnTo>
                                      <a:lnTo>
                                        <a:pt x="0" y="64008"/>
                                      </a:lnTo>
                                      <a:lnTo>
                                        <a:pt x="0" y="62484"/>
                                      </a:lnTo>
                                      <a:cubicBezTo>
                                        <a:pt x="3048" y="62484"/>
                                        <a:pt x="4572" y="62484"/>
                                        <a:pt x="6096" y="60960"/>
                                      </a:cubicBezTo>
                                      <a:cubicBezTo>
                                        <a:pt x="6096" y="60960"/>
                                        <a:pt x="7620" y="59436"/>
                                        <a:pt x="7620" y="57912"/>
                                      </a:cubicBezTo>
                                      <a:cubicBezTo>
                                        <a:pt x="9144" y="56388"/>
                                        <a:pt x="9144" y="53340"/>
                                        <a:pt x="9144" y="50292"/>
                                      </a:cubicBezTo>
                                      <a:lnTo>
                                        <a:pt x="9144" y="25908"/>
                                      </a:lnTo>
                                      <a:cubicBezTo>
                                        <a:pt x="9144" y="18288"/>
                                        <a:pt x="9144" y="13716"/>
                                        <a:pt x="9144" y="12192"/>
                                      </a:cubicBezTo>
                                      <a:cubicBezTo>
                                        <a:pt x="7620" y="10668"/>
                                        <a:pt x="7620" y="9144"/>
                                        <a:pt x="7620" y="9144"/>
                                      </a:cubicBezTo>
                                      <a:cubicBezTo>
                                        <a:pt x="6096" y="7620"/>
                                        <a:pt x="6096" y="7620"/>
                                        <a:pt x="4572" y="7620"/>
                                      </a:cubicBezTo>
                                      <a:cubicBezTo>
                                        <a:pt x="3048" y="7620"/>
                                        <a:pt x="1524" y="7620"/>
                                        <a:pt x="0" y="9144"/>
                                      </a:cubicBezTo>
                                      <a:lnTo>
                                        <a:pt x="0" y="7620"/>
                                      </a:lnTo>
                                      <a:lnTo>
                                        <a:pt x="18288" y="0"/>
                                      </a:lnTo>
                                      <a:close/>
                                    </a:path>
                                  </a:pathLst>
                                </a:custGeom>
                                <a:solidFill>
                                  <a:srgbClr val="000000"/>
                                </a:solidFill>
                                <a:ln w="0" cap="flat">
                                  <a:noFill/>
                                  <a:miter lim="127000"/>
                                </a:ln>
                                <a:effectLst/>
                              </wps:spPr>
                              <wps:bodyPr/>
                            </wps:wsp>
                            <wps:wsp>
                              <wps:cNvPr id="61927" name="Shape 61927"/>
                              <wps:cNvSpPr/>
                              <wps:spPr>
                                <a:xfrm>
                                  <a:off x="870204" y="0"/>
                                  <a:ext cx="15240" cy="15240"/>
                                </a:xfrm>
                                <a:custGeom>
                                  <a:avLst/>
                                  <a:gdLst/>
                                  <a:ahLst/>
                                  <a:cxnLst/>
                                  <a:rect l="0" t="0" r="0" b="0"/>
                                  <a:pathLst>
                                    <a:path w="15240" h="15240">
                                      <a:moveTo>
                                        <a:pt x="7620" y="0"/>
                                      </a:moveTo>
                                      <a:cubicBezTo>
                                        <a:pt x="9144" y="0"/>
                                        <a:pt x="10668" y="0"/>
                                        <a:pt x="12192" y="1524"/>
                                      </a:cubicBezTo>
                                      <a:cubicBezTo>
                                        <a:pt x="13716" y="3048"/>
                                        <a:pt x="15240" y="4572"/>
                                        <a:pt x="15240" y="7620"/>
                                      </a:cubicBezTo>
                                      <a:cubicBezTo>
                                        <a:pt x="15240" y="9144"/>
                                        <a:pt x="13716" y="10668"/>
                                        <a:pt x="12192" y="12192"/>
                                      </a:cubicBezTo>
                                      <a:cubicBezTo>
                                        <a:pt x="10668" y="13716"/>
                                        <a:pt x="9144" y="15240"/>
                                        <a:pt x="7620" y="15240"/>
                                      </a:cubicBezTo>
                                      <a:cubicBezTo>
                                        <a:pt x="6096" y="15240"/>
                                        <a:pt x="3048" y="13716"/>
                                        <a:pt x="1524" y="12192"/>
                                      </a:cubicBezTo>
                                      <a:cubicBezTo>
                                        <a:pt x="0" y="10668"/>
                                        <a:pt x="0" y="9144"/>
                                        <a:pt x="0" y="7620"/>
                                      </a:cubicBezTo>
                                      <a:cubicBezTo>
                                        <a:pt x="0" y="4572"/>
                                        <a:pt x="0" y="3048"/>
                                        <a:pt x="1524" y="1524"/>
                                      </a:cubicBezTo>
                                      <a:cubicBezTo>
                                        <a:pt x="3048" y="0"/>
                                        <a:pt x="6096" y="0"/>
                                        <a:pt x="7620" y="0"/>
                                      </a:cubicBezTo>
                                      <a:close/>
                                    </a:path>
                                  </a:pathLst>
                                </a:custGeom>
                                <a:solidFill>
                                  <a:srgbClr val="000000"/>
                                </a:solidFill>
                                <a:ln w="0" cap="flat">
                                  <a:noFill/>
                                  <a:miter lim="127000"/>
                                </a:ln>
                                <a:effectLst/>
                              </wps:spPr>
                              <wps:bodyPr/>
                            </wps:wsp>
                            <wps:wsp>
                              <wps:cNvPr id="61928" name="Shape 61928"/>
                              <wps:cNvSpPr/>
                              <wps:spPr>
                                <a:xfrm>
                                  <a:off x="917448" y="33528"/>
                                  <a:ext cx="45720" cy="62484"/>
                                </a:xfrm>
                                <a:custGeom>
                                  <a:avLst/>
                                  <a:gdLst/>
                                  <a:ahLst/>
                                  <a:cxnLst/>
                                  <a:rect l="0" t="0" r="0" b="0"/>
                                  <a:pathLst>
                                    <a:path w="45720" h="62484">
                                      <a:moveTo>
                                        <a:pt x="18288" y="0"/>
                                      </a:moveTo>
                                      <a:lnTo>
                                        <a:pt x="42672" y="0"/>
                                      </a:lnTo>
                                      <a:lnTo>
                                        <a:pt x="42672" y="1524"/>
                                      </a:lnTo>
                                      <a:cubicBezTo>
                                        <a:pt x="39624" y="1524"/>
                                        <a:pt x="36576" y="1524"/>
                                        <a:pt x="35052" y="3048"/>
                                      </a:cubicBezTo>
                                      <a:cubicBezTo>
                                        <a:pt x="32004" y="3048"/>
                                        <a:pt x="28956" y="6096"/>
                                        <a:pt x="25908" y="7620"/>
                                      </a:cubicBezTo>
                                      <a:lnTo>
                                        <a:pt x="12192" y="21336"/>
                                      </a:lnTo>
                                      <a:lnTo>
                                        <a:pt x="28956" y="44196"/>
                                      </a:lnTo>
                                      <a:cubicBezTo>
                                        <a:pt x="32004" y="48768"/>
                                        <a:pt x="35052" y="53340"/>
                                        <a:pt x="36576" y="54864"/>
                                      </a:cubicBezTo>
                                      <a:cubicBezTo>
                                        <a:pt x="38100" y="56388"/>
                                        <a:pt x="39624" y="57912"/>
                                        <a:pt x="41148" y="57912"/>
                                      </a:cubicBezTo>
                                      <a:cubicBezTo>
                                        <a:pt x="42672" y="59436"/>
                                        <a:pt x="44196" y="59436"/>
                                        <a:pt x="45720" y="59436"/>
                                      </a:cubicBezTo>
                                      <a:lnTo>
                                        <a:pt x="45720" y="62484"/>
                                      </a:lnTo>
                                      <a:lnTo>
                                        <a:pt x="18288" y="62484"/>
                                      </a:lnTo>
                                      <a:lnTo>
                                        <a:pt x="18288" y="60960"/>
                                      </a:lnTo>
                                      <a:cubicBezTo>
                                        <a:pt x="19812" y="60960"/>
                                        <a:pt x="21336" y="60960"/>
                                        <a:pt x="21336" y="59436"/>
                                      </a:cubicBezTo>
                                      <a:cubicBezTo>
                                        <a:pt x="21336" y="59436"/>
                                        <a:pt x="22860" y="57912"/>
                                        <a:pt x="22860" y="57912"/>
                                      </a:cubicBezTo>
                                      <a:cubicBezTo>
                                        <a:pt x="22860" y="56388"/>
                                        <a:pt x="21336" y="54864"/>
                                        <a:pt x="19812" y="51816"/>
                                      </a:cubicBezTo>
                                      <a:lnTo>
                                        <a:pt x="0" y="27432"/>
                                      </a:lnTo>
                                      <a:lnTo>
                                        <a:pt x="16764" y="12192"/>
                                      </a:lnTo>
                                      <a:cubicBezTo>
                                        <a:pt x="19812" y="9144"/>
                                        <a:pt x="21336" y="7620"/>
                                        <a:pt x="21336" y="6096"/>
                                      </a:cubicBezTo>
                                      <a:cubicBezTo>
                                        <a:pt x="22860" y="6096"/>
                                        <a:pt x="22860" y="6096"/>
                                        <a:pt x="22860" y="4572"/>
                                      </a:cubicBezTo>
                                      <a:cubicBezTo>
                                        <a:pt x="22860" y="4572"/>
                                        <a:pt x="22860" y="3048"/>
                                        <a:pt x="21336" y="3048"/>
                                      </a:cubicBezTo>
                                      <a:cubicBezTo>
                                        <a:pt x="21336" y="1524"/>
                                        <a:pt x="19812" y="1524"/>
                                        <a:pt x="18288" y="1524"/>
                                      </a:cubicBezTo>
                                      <a:lnTo>
                                        <a:pt x="18288" y="0"/>
                                      </a:lnTo>
                                      <a:close/>
                                    </a:path>
                                  </a:pathLst>
                                </a:custGeom>
                                <a:solidFill>
                                  <a:srgbClr val="000000"/>
                                </a:solidFill>
                                <a:ln w="0" cap="flat">
                                  <a:noFill/>
                                  <a:miter lim="127000"/>
                                </a:ln>
                                <a:effectLst/>
                              </wps:spPr>
                              <wps:bodyPr/>
                            </wps:wsp>
                            <wps:wsp>
                              <wps:cNvPr id="61929" name="Shape 61929"/>
                              <wps:cNvSpPr/>
                              <wps:spPr>
                                <a:xfrm>
                                  <a:off x="896112" y="0"/>
                                  <a:ext cx="30480" cy="96012"/>
                                </a:xfrm>
                                <a:custGeom>
                                  <a:avLst/>
                                  <a:gdLst/>
                                  <a:ahLst/>
                                  <a:cxnLst/>
                                  <a:rect l="0" t="0" r="0" b="0"/>
                                  <a:pathLst>
                                    <a:path w="30480" h="96012">
                                      <a:moveTo>
                                        <a:pt x="18288" y="0"/>
                                      </a:moveTo>
                                      <a:lnTo>
                                        <a:pt x="21336" y="0"/>
                                      </a:lnTo>
                                      <a:lnTo>
                                        <a:pt x="21336" y="60960"/>
                                      </a:lnTo>
                                      <a:lnTo>
                                        <a:pt x="21336" y="82296"/>
                                      </a:lnTo>
                                      <a:cubicBezTo>
                                        <a:pt x="21336" y="86868"/>
                                        <a:pt x="22860" y="88392"/>
                                        <a:pt x="22860" y="89916"/>
                                      </a:cubicBezTo>
                                      <a:cubicBezTo>
                                        <a:pt x="22860" y="91440"/>
                                        <a:pt x="24384" y="92964"/>
                                        <a:pt x="24384" y="92964"/>
                                      </a:cubicBezTo>
                                      <a:cubicBezTo>
                                        <a:pt x="25908" y="94488"/>
                                        <a:pt x="27432" y="94488"/>
                                        <a:pt x="30480" y="94488"/>
                                      </a:cubicBezTo>
                                      <a:lnTo>
                                        <a:pt x="30480" y="96012"/>
                                      </a:lnTo>
                                      <a:lnTo>
                                        <a:pt x="0" y="96012"/>
                                      </a:lnTo>
                                      <a:lnTo>
                                        <a:pt x="0" y="94488"/>
                                      </a:lnTo>
                                      <a:cubicBezTo>
                                        <a:pt x="3048" y="94488"/>
                                        <a:pt x="6096" y="94488"/>
                                        <a:pt x="7620" y="92964"/>
                                      </a:cubicBezTo>
                                      <a:cubicBezTo>
                                        <a:pt x="7620" y="92964"/>
                                        <a:pt x="9144" y="91440"/>
                                        <a:pt x="9144" y="89916"/>
                                      </a:cubicBezTo>
                                      <a:cubicBezTo>
                                        <a:pt x="9144" y="88392"/>
                                        <a:pt x="9144" y="85344"/>
                                        <a:pt x="9144" y="82296"/>
                                      </a:cubicBezTo>
                                      <a:lnTo>
                                        <a:pt x="9144" y="25908"/>
                                      </a:lnTo>
                                      <a:cubicBezTo>
                                        <a:pt x="9144" y="18288"/>
                                        <a:pt x="9144" y="13716"/>
                                        <a:pt x="9144" y="12192"/>
                                      </a:cubicBezTo>
                                      <a:cubicBezTo>
                                        <a:pt x="9144" y="10668"/>
                                        <a:pt x="9144" y="9144"/>
                                        <a:pt x="7620" y="9144"/>
                                      </a:cubicBezTo>
                                      <a:cubicBezTo>
                                        <a:pt x="7620" y="7620"/>
                                        <a:pt x="6096" y="7620"/>
                                        <a:pt x="6096" y="7620"/>
                                      </a:cubicBezTo>
                                      <a:cubicBezTo>
                                        <a:pt x="4572" y="7620"/>
                                        <a:pt x="3048" y="7620"/>
                                        <a:pt x="1524" y="9144"/>
                                      </a:cubicBezTo>
                                      <a:lnTo>
                                        <a:pt x="0" y="7620"/>
                                      </a:lnTo>
                                      <a:lnTo>
                                        <a:pt x="18288" y="0"/>
                                      </a:lnTo>
                                      <a:close/>
                                    </a:path>
                                  </a:pathLst>
                                </a:custGeom>
                                <a:solidFill>
                                  <a:srgbClr val="000000"/>
                                </a:solidFill>
                                <a:ln w="0" cap="flat">
                                  <a:noFill/>
                                  <a:miter lim="127000"/>
                                </a:ln>
                                <a:effectLst/>
                              </wps:spPr>
                              <wps:bodyPr/>
                            </wps:wsp>
                            <wps:wsp>
                              <wps:cNvPr id="61930" name="Shape 61930"/>
                              <wps:cNvSpPr/>
                              <wps:spPr>
                                <a:xfrm>
                                  <a:off x="1008888" y="3048"/>
                                  <a:ext cx="60960" cy="94488"/>
                                </a:xfrm>
                                <a:custGeom>
                                  <a:avLst/>
                                  <a:gdLst/>
                                  <a:ahLst/>
                                  <a:cxnLst/>
                                  <a:rect l="0" t="0" r="0" b="0"/>
                                  <a:pathLst>
                                    <a:path w="60960" h="94488">
                                      <a:moveTo>
                                        <a:pt x="27432" y="0"/>
                                      </a:moveTo>
                                      <a:cubicBezTo>
                                        <a:pt x="32004" y="0"/>
                                        <a:pt x="38100" y="1524"/>
                                        <a:pt x="44196" y="3048"/>
                                      </a:cubicBezTo>
                                      <a:cubicBezTo>
                                        <a:pt x="45720" y="4572"/>
                                        <a:pt x="47244" y="4572"/>
                                        <a:pt x="48768" y="4572"/>
                                      </a:cubicBezTo>
                                      <a:cubicBezTo>
                                        <a:pt x="50292" y="4572"/>
                                        <a:pt x="50292" y="4572"/>
                                        <a:pt x="51816" y="3048"/>
                                      </a:cubicBezTo>
                                      <a:cubicBezTo>
                                        <a:pt x="51816" y="3048"/>
                                        <a:pt x="53340" y="1524"/>
                                        <a:pt x="53340" y="0"/>
                                      </a:cubicBezTo>
                                      <a:lnTo>
                                        <a:pt x="54864" y="0"/>
                                      </a:lnTo>
                                      <a:lnTo>
                                        <a:pt x="54864" y="32004"/>
                                      </a:lnTo>
                                      <a:lnTo>
                                        <a:pt x="53340" y="32004"/>
                                      </a:lnTo>
                                      <a:cubicBezTo>
                                        <a:pt x="53340" y="25908"/>
                                        <a:pt x="51816" y="19812"/>
                                        <a:pt x="48768" y="16764"/>
                                      </a:cubicBezTo>
                                      <a:cubicBezTo>
                                        <a:pt x="47244" y="12192"/>
                                        <a:pt x="44196" y="9144"/>
                                        <a:pt x="41148" y="7620"/>
                                      </a:cubicBezTo>
                                      <a:cubicBezTo>
                                        <a:pt x="36576" y="6096"/>
                                        <a:pt x="32004" y="4572"/>
                                        <a:pt x="28956" y="4572"/>
                                      </a:cubicBezTo>
                                      <a:cubicBezTo>
                                        <a:pt x="24384" y="4572"/>
                                        <a:pt x="19812" y="6096"/>
                                        <a:pt x="16764" y="9144"/>
                                      </a:cubicBezTo>
                                      <a:cubicBezTo>
                                        <a:pt x="13716" y="12192"/>
                                        <a:pt x="12192" y="15240"/>
                                        <a:pt x="12192" y="18288"/>
                                      </a:cubicBezTo>
                                      <a:cubicBezTo>
                                        <a:pt x="12192" y="21336"/>
                                        <a:pt x="13716" y="24384"/>
                                        <a:pt x="15240" y="25908"/>
                                      </a:cubicBezTo>
                                      <a:cubicBezTo>
                                        <a:pt x="18288" y="28956"/>
                                        <a:pt x="24384" y="33528"/>
                                        <a:pt x="35052" y="39624"/>
                                      </a:cubicBezTo>
                                      <a:cubicBezTo>
                                        <a:pt x="42672" y="44196"/>
                                        <a:pt x="48768" y="47244"/>
                                        <a:pt x="51816" y="50292"/>
                                      </a:cubicBezTo>
                                      <a:cubicBezTo>
                                        <a:pt x="54864" y="51816"/>
                                        <a:pt x="56388" y="54864"/>
                                        <a:pt x="59436" y="59436"/>
                                      </a:cubicBezTo>
                                      <a:cubicBezTo>
                                        <a:pt x="60960" y="62484"/>
                                        <a:pt x="60960" y="65532"/>
                                        <a:pt x="60960" y="68580"/>
                                      </a:cubicBezTo>
                                      <a:cubicBezTo>
                                        <a:pt x="60960" y="76200"/>
                                        <a:pt x="57912" y="82296"/>
                                        <a:pt x="53340" y="86868"/>
                                      </a:cubicBezTo>
                                      <a:cubicBezTo>
                                        <a:pt x="47244" y="91440"/>
                                        <a:pt x="41148" y="94488"/>
                                        <a:pt x="32004" y="94488"/>
                                      </a:cubicBezTo>
                                      <a:cubicBezTo>
                                        <a:pt x="28956" y="94488"/>
                                        <a:pt x="27432" y="94488"/>
                                        <a:pt x="24384" y="92964"/>
                                      </a:cubicBezTo>
                                      <a:cubicBezTo>
                                        <a:pt x="22860" y="92964"/>
                                        <a:pt x="19812" y="92964"/>
                                        <a:pt x="15240" y="91440"/>
                                      </a:cubicBezTo>
                                      <a:cubicBezTo>
                                        <a:pt x="12192" y="89916"/>
                                        <a:pt x="9144" y="89916"/>
                                        <a:pt x="7620" y="89916"/>
                                      </a:cubicBezTo>
                                      <a:cubicBezTo>
                                        <a:pt x="6096" y="89916"/>
                                        <a:pt x="6096" y="89916"/>
                                        <a:pt x="4572" y="89916"/>
                                      </a:cubicBezTo>
                                      <a:cubicBezTo>
                                        <a:pt x="4572" y="91440"/>
                                        <a:pt x="3048" y="92964"/>
                                        <a:pt x="3048" y="94488"/>
                                      </a:cubicBezTo>
                                      <a:lnTo>
                                        <a:pt x="1524" y="94488"/>
                                      </a:lnTo>
                                      <a:lnTo>
                                        <a:pt x="1524" y="62484"/>
                                      </a:lnTo>
                                      <a:lnTo>
                                        <a:pt x="3048" y="62484"/>
                                      </a:lnTo>
                                      <a:cubicBezTo>
                                        <a:pt x="4572" y="68580"/>
                                        <a:pt x="6096" y="74676"/>
                                        <a:pt x="7620" y="77724"/>
                                      </a:cubicBezTo>
                                      <a:cubicBezTo>
                                        <a:pt x="10668" y="80772"/>
                                        <a:pt x="13716" y="83820"/>
                                        <a:pt x="16764" y="86868"/>
                                      </a:cubicBezTo>
                                      <a:cubicBezTo>
                                        <a:pt x="21336" y="88392"/>
                                        <a:pt x="25908" y="89916"/>
                                        <a:pt x="30480" y="89916"/>
                                      </a:cubicBezTo>
                                      <a:cubicBezTo>
                                        <a:pt x="36576" y="89916"/>
                                        <a:pt x="41148" y="88392"/>
                                        <a:pt x="44196" y="85344"/>
                                      </a:cubicBezTo>
                                      <a:cubicBezTo>
                                        <a:pt x="47244" y="82296"/>
                                        <a:pt x="48768" y="79248"/>
                                        <a:pt x="48768" y="74676"/>
                                      </a:cubicBezTo>
                                      <a:cubicBezTo>
                                        <a:pt x="48768" y="73152"/>
                                        <a:pt x="48768" y="70104"/>
                                        <a:pt x="47244" y="68580"/>
                                      </a:cubicBezTo>
                                      <a:cubicBezTo>
                                        <a:pt x="45720" y="65532"/>
                                        <a:pt x="44196" y="64008"/>
                                        <a:pt x="41148" y="60960"/>
                                      </a:cubicBezTo>
                                      <a:cubicBezTo>
                                        <a:pt x="39624" y="59436"/>
                                        <a:pt x="35052" y="57912"/>
                                        <a:pt x="27432" y="53340"/>
                                      </a:cubicBezTo>
                                      <a:cubicBezTo>
                                        <a:pt x="19812" y="48768"/>
                                        <a:pt x="15240" y="45720"/>
                                        <a:pt x="10668" y="42672"/>
                                      </a:cubicBezTo>
                                      <a:cubicBezTo>
                                        <a:pt x="7620" y="39624"/>
                                        <a:pt x="4572" y="36576"/>
                                        <a:pt x="3048" y="33528"/>
                                      </a:cubicBezTo>
                                      <a:cubicBezTo>
                                        <a:pt x="1524" y="30480"/>
                                        <a:pt x="0" y="27432"/>
                                        <a:pt x="0" y="24384"/>
                                      </a:cubicBezTo>
                                      <a:cubicBezTo>
                                        <a:pt x="0" y="16764"/>
                                        <a:pt x="3048" y="12192"/>
                                        <a:pt x="7620" y="6096"/>
                                      </a:cubicBezTo>
                                      <a:cubicBezTo>
                                        <a:pt x="13716" y="1524"/>
                                        <a:pt x="19812" y="0"/>
                                        <a:pt x="27432" y="0"/>
                                      </a:cubicBezTo>
                                      <a:close/>
                                    </a:path>
                                  </a:pathLst>
                                </a:custGeom>
                                <a:solidFill>
                                  <a:srgbClr val="000000"/>
                                </a:solidFill>
                                <a:ln w="0" cap="flat">
                                  <a:noFill/>
                                  <a:miter lim="127000"/>
                                </a:ln>
                                <a:effectLst/>
                              </wps:spPr>
                              <wps:bodyPr/>
                            </wps:wsp>
                            <wps:wsp>
                              <wps:cNvPr id="61931" name="Shape 61931"/>
                              <wps:cNvSpPr/>
                              <wps:spPr>
                                <a:xfrm>
                                  <a:off x="1082039" y="32156"/>
                                  <a:ext cx="29718" cy="65380"/>
                                </a:xfrm>
                                <a:custGeom>
                                  <a:avLst/>
                                  <a:gdLst/>
                                  <a:ahLst/>
                                  <a:cxnLst/>
                                  <a:rect l="0" t="0" r="0" b="0"/>
                                  <a:pathLst>
                                    <a:path w="29718" h="65380">
                                      <a:moveTo>
                                        <a:pt x="29718" y="0"/>
                                      </a:moveTo>
                                      <a:lnTo>
                                        <a:pt x="29718" y="5563"/>
                                      </a:lnTo>
                                      <a:lnTo>
                                        <a:pt x="27432" y="4420"/>
                                      </a:lnTo>
                                      <a:cubicBezTo>
                                        <a:pt x="25908" y="4420"/>
                                        <a:pt x="22860" y="4420"/>
                                        <a:pt x="19812" y="5944"/>
                                      </a:cubicBezTo>
                                      <a:cubicBezTo>
                                        <a:pt x="18288" y="7468"/>
                                        <a:pt x="16764" y="10516"/>
                                        <a:pt x="15240" y="13564"/>
                                      </a:cubicBezTo>
                                      <a:cubicBezTo>
                                        <a:pt x="13716" y="16612"/>
                                        <a:pt x="12192" y="21184"/>
                                        <a:pt x="12192" y="27280"/>
                                      </a:cubicBezTo>
                                      <a:cubicBezTo>
                                        <a:pt x="12192" y="36424"/>
                                        <a:pt x="13716" y="44044"/>
                                        <a:pt x="18288" y="50140"/>
                                      </a:cubicBezTo>
                                      <a:cubicBezTo>
                                        <a:pt x="19812" y="53950"/>
                                        <a:pt x="21717" y="56617"/>
                                        <a:pt x="24003" y="58331"/>
                                      </a:cubicBezTo>
                                      <a:lnTo>
                                        <a:pt x="29718" y="60100"/>
                                      </a:lnTo>
                                      <a:lnTo>
                                        <a:pt x="29718" y="65151"/>
                                      </a:lnTo>
                                      <a:lnTo>
                                        <a:pt x="28956" y="65380"/>
                                      </a:lnTo>
                                      <a:cubicBezTo>
                                        <a:pt x="19812" y="65380"/>
                                        <a:pt x="12192" y="60808"/>
                                        <a:pt x="7620" y="54712"/>
                                      </a:cubicBezTo>
                                      <a:cubicBezTo>
                                        <a:pt x="3048" y="47092"/>
                                        <a:pt x="0" y="40996"/>
                                        <a:pt x="0" y="33376"/>
                                      </a:cubicBezTo>
                                      <a:cubicBezTo>
                                        <a:pt x="0" y="27280"/>
                                        <a:pt x="1524" y="21184"/>
                                        <a:pt x="4572" y="16612"/>
                                      </a:cubicBezTo>
                                      <a:cubicBezTo>
                                        <a:pt x="7620" y="10516"/>
                                        <a:pt x="10668" y="5944"/>
                                        <a:pt x="15240" y="2896"/>
                                      </a:cubicBezTo>
                                      <a:lnTo>
                                        <a:pt x="29718" y="0"/>
                                      </a:lnTo>
                                      <a:close/>
                                    </a:path>
                                  </a:pathLst>
                                </a:custGeom>
                                <a:solidFill>
                                  <a:srgbClr val="000000"/>
                                </a:solidFill>
                                <a:ln w="0" cap="flat">
                                  <a:noFill/>
                                  <a:miter lim="127000"/>
                                </a:ln>
                                <a:effectLst/>
                              </wps:spPr>
                              <wps:bodyPr/>
                            </wps:wsp>
                            <wps:wsp>
                              <wps:cNvPr id="61932" name="Shape 61932"/>
                              <wps:cNvSpPr/>
                              <wps:spPr>
                                <a:xfrm>
                                  <a:off x="1111758" y="32004"/>
                                  <a:ext cx="29718" cy="65303"/>
                                </a:xfrm>
                                <a:custGeom>
                                  <a:avLst/>
                                  <a:gdLst/>
                                  <a:ahLst/>
                                  <a:cxnLst/>
                                  <a:rect l="0" t="0" r="0" b="0"/>
                                  <a:pathLst>
                                    <a:path w="29718" h="65303">
                                      <a:moveTo>
                                        <a:pt x="762" y="0"/>
                                      </a:moveTo>
                                      <a:cubicBezTo>
                                        <a:pt x="9906" y="0"/>
                                        <a:pt x="17526" y="3048"/>
                                        <a:pt x="22098" y="10668"/>
                                      </a:cubicBezTo>
                                      <a:cubicBezTo>
                                        <a:pt x="28194" y="16764"/>
                                        <a:pt x="29718" y="22860"/>
                                        <a:pt x="29718" y="32004"/>
                                      </a:cubicBezTo>
                                      <a:cubicBezTo>
                                        <a:pt x="29718" y="36576"/>
                                        <a:pt x="28194" y="42672"/>
                                        <a:pt x="26670" y="48768"/>
                                      </a:cubicBezTo>
                                      <a:cubicBezTo>
                                        <a:pt x="23622" y="53340"/>
                                        <a:pt x="19050" y="57912"/>
                                        <a:pt x="14478" y="60960"/>
                                      </a:cubicBezTo>
                                      <a:lnTo>
                                        <a:pt x="0" y="65303"/>
                                      </a:lnTo>
                                      <a:lnTo>
                                        <a:pt x="0" y="60253"/>
                                      </a:lnTo>
                                      <a:lnTo>
                                        <a:pt x="2286" y="60960"/>
                                      </a:lnTo>
                                      <a:cubicBezTo>
                                        <a:pt x="6858" y="60960"/>
                                        <a:pt x="9906" y="59436"/>
                                        <a:pt x="12954" y="54864"/>
                                      </a:cubicBezTo>
                                      <a:cubicBezTo>
                                        <a:pt x="16002" y="51816"/>
                                        <a:pt x="17526" y="45720"/>
                                        <a:pt x="17526" y="36576"/>
                                      </a:cubicBezTo>
                                      <a:cubicBezTo>
                                        <a:pt x="17526" y="25908"/>
                                        <a:pt x="16002" y="16764"/>
                                        <a:pt x="9906" y="10668"/>
                                      </a:cubicBezTo>
                                      <a:lnTo>
                                        <a:pt x="0" y="5715"/>
                                      </a:lnTo>
                                      <a:lnTo>
                                        <a:pt x="0" y="152"/>
                                      </a:lnTo>
                                      <a:lnTo>
                                        <a:pt x="762" y="0"/>
                                      </a:lnTo>
                                      <a:close/>
                                    </a:path>
                                  </a:pathLst>
                                </a:custGeom>
                                <a:solidFill>
                                  <a:srgbClr val="000000"/>
                                </a:solidFill>
                                <a:ln w="0" cap="flat">
                                  <a:noFill/>
                                  <a:miter lim="127000"/>
                                </a:ln>
                                <a:effectLst/>
                              </wps:spPr>
                              <wps:bodyPr/>
                            </wps:wsp>
                            <wps:wsp>
                              <wps:cNvPr id="61933" name="Shape 61933"/>
                              <wps:cNvSpPr/>
                              <wps:spPr>
                                <a:xfrm>
                                  <a:off x="1150620" y="33528"/>
                                  <a:ext cx="56388" cy="62484"/>
                                </a:xfrm>
                                <a:custGeom>
                                  <a:avLst/>
                                  <a:gdLst/>
                                  <a:ahLst/>
                                  <a:cxnLst/>
                                  <a:rect l="0" t="0" r="0" b="0"/>
                                  <a:pathLst>
                                    <a:path w="56388" h="62484">
                                      <a:moveTo>
                                        <a:pt x="4572" y="0"/>
                                      </a:moveTo>
                                      <a:lnTo>
                                        <a:pt x="56388" y="0"/>
                                      </a:lnTo>
                                      <a:lnTo>
                                        <a:pt x="56388" y="1524"/>
                                      </a:lnTo>
                                      <a:lnTo>
                                        <a:pt x="16764" y="57912"/>
                                      </a:lnTo>
                                      <a:lnTo>
                                        <a:pt x="38100" y="57912"/>
                                      </a:lnTo>
                                      <a:cubicBezTo>
                                        <a:pt x="42672" y="57912"/>
                                        <a:pt x="47244" y="57912"/>
                                        <a:pt x="48768" y="56388"/>
                                      </a:cubicBezTo>
                                      <a:cubicBezTo>
                                        <a:pt x="50292" y="54864"/>
                                        <a:pt x="51816" y="54864"/>
                                        <a:pt x="53340" y="51816"/>
                                      </a:cubicBezTo>
                                      <a:cubicBezTo>
                                        <a:pt x="53340" y="50292"/>
                                        <a:pt x="54864" y="47244"/>
                                        <a:pt x="54864" y="42672"/>
                                      </a:cubicBezTo>
                                      <a:lnTo>
                                        <a:pt x="56388" y="42672"/>
                                      </a:lnTo>
                                      <a:lnTo>
                                        <a:pt x="56388" y="62484"/>
                                      </a:lnTo>
                                      <a:lnTo>
                                        <a:pt x="0" y="62484"/>
                                      </a:lnTo>
                                      <a:lnTo>
                                        <a:pt x="0" y="59436"/>
                                      </a:lnTo>
                                      <a:lnTo>
                                        <a:pt x="39624" y="4572"/>
                                      </a:lnTo>
                                      <a:lnTo>
                                        <a:pt x="21336" y="4572"/>
                                      </a:lnTo>
                                      <a:cubicBezTo>
                                        <a:pt x="16764" y="4572"/>
                                        <a:pt x="13716" y="4572"/>
                                        <a:pt x="12192" y="4572"/>
                                      </a:cubicBezTo>
                                      <a:cubicBezTo>
                                        <a:pt x="10668" y="6096"/>
                                        <a:pt x="9144" y="6096"/>
                                        <a:pt x="7620" y="7620"/>
                                      </a:cubicBezTo>
                                      <a:cubicBezTo>
                                        <a:pt x="7620" y="10668"/>
                                        <a:pt x="6096" y="13716"/>
                                        <a:pt x="6096" y="16764"/>
                                      </a:cubicBezTo>
                                      <a:lnTo>
                                        <a:pt x="4572" y="16764"/>
                                      </a:lnTo>
                                      <a:lnTo>
                                        <a:pt x="4572" y="0"/>
                                      </a:lnTo>
                                      <a:close/>
                                    </a:path>
                                  </a:pathLst>
                                </a:custGeom>
                                <a:solidFill>
                                  <a:srgbClr val="000000"/>
                                </a:solidFill>
                                <a:ln w="0" cap="flat">
                                  <a:noFill/>
                                  <a:miter lim="127000"/>
                                </a:ln>
                                <a:effectLst/>
                              </wps:spPr>
                              <wps:bodyPr/>
                            </wps:wsp>
                            <wps:wsp>
                              <wps:cNvPr id="61934" name="Shape 61934"/>
                              <wps:cNvSpPr/>
                              <wps:spPr>
                                <a:xfrm>
                                  <a:off x="1216152" y="32004"/>
                                  <a:ext cx="30480" cy="64008"/>
                                </a:xfrm>
                                <a:custGeom>
                                  <a:avLst/>
                                  <a:gdLst/>
                                  <a:ahLst/>
                                  <a:cxnLst/>
                                  <a:rect l="0" t="0" r="0" b="0"/>
                                  <a:pathLst>
                                    <a:path w="30480" h="64008">
                                      <a:moveTo>
                                        <a:pt x="18288" y="0"/>
                                      </a:moveTo>
                                      <a:lnTo>
                                        <a:pt x="21336" y="0"/>
                                      </a:lnTo>
                                      <a:lnTo>
                                        <a:pt x="21336" y="50292"/>
                                      </a:lnTo>
                                      <a:cubicBezTo>
                                        <a:pt x="21336" y="54864"/>
                                        <a:pt x="21336" y="56388"/>
                                        <a:pt x="21336" y="57912"/>
                                      </a:cubicBezTo>
                                      <a:cubicBezTo>
                                        <a:pt x="22860" y="59436"/>
                                        <a:pt x="22860" y="60960"/>
                                        <a:pt x="24384" y="60960"/>
                                      </a:cubicBezTo>
                                      <a:cubicBezTo>
                                        <a:pt x="24384" y="62484"/>
                                        <a:pt x="27432" y="62484"/>
                                        <a:pt x="30480" y="62484"/>
                                      </a:cubicBezTo>
                                      <a:lnTo>
                                        <a:pt x="30480" y="64008"/>
                                      </a:lnTo>
                                      <a:lnTo>
                                        <a:pt x="0" y="64008"/>
                                      </a:lnTo>
                                      <a:lnTo>
                                        <a:pt x="0" y="62484"/>
                                      </a:lnTo>
                                      <a:cubicBezTo>
                                        <a:pt x="3048" y="62484"/>
                                        <a:pt x="4572" y="62484"/>
                                        <a:pt x="6096" y="60960"/>
                                      </a:cubicBezTo>
                                      <a:cubicBezTo>
                                        <a:pt x="6096" y="60960"/>
                                        <a:pt x="7620" y="59436"/>
                                        <a:pt x="7620" y="57912"/>
                                      </a:cubicBezTo>
                                      <a:cubicBezTo>
                                        <a:pt x="7620" y="56388"/>
                                        <a:pt x="9144" y="53340"/>
                                        <a:pt x="9144" y="50292"/>
                                      </a:cubicBezTo>
                                      <a:lnTo>
                                        <a:pt x="9144" y="25908"/>
                                      </a:lnTo>
                                      <a:cubicBezTo>
                                        <a:pt x="9144" y="18288"/>
                                        <a:pt x="9144" y="13716"/>
                                        <a:pt x="7620" y="12192"/>
                                      </a:cubicBezTo>
                                      <a:cubicBezTo>
                                        <a:pt x="7620" y="10668"/>
                                        <a:pt x="7620" y="9144"/>
                                        <a:pt x="6096" y="9144"/>
                                      </a:cubicBezTo>
                                      <a:cubicBezTo>
                                        <a:pt x="6096" y="7620"/>
                                        <a:pt x="6096" y="7620"/>
                                        <a:pt x="4572" y="7620"/>
                                      </a:cubicBezTo>
                                      <a:cubicBezTo>
                                        <a:pt x="3048" y="7620"/>
                                        <a:pt x="1524" y="7620"/>
                                        <a:pt x="0" y="9144"/>
                                      </a:cubicBezTo>
                                      <a:lnTo>
                                        <a:pt x="0" y="7620"/>
                                      </a:lnTo>
                                      <a:lnTo>
                                        <a:pt x="18288" y="0"/>
                                      </a:lnTo>
                                      <a:close/>
                                    </a:path>
                                  </a:pathLst>
                                </a:custGeom>
                                <a:solidFill>
                                  <a:srgbClr val="000000"/>
                                </a:solidFill>
                                <a:ln w="0" cap="flat">
                                  <a:noFill/>
                                  <a:miter lim="127000"/>
                                </a:ln>
                                <a:effectLst/>
                              </wps:spPr>
                              <wps:bodyPr/>
                            </wps:wsp>
                            <wps:wsp>
                              <wps:cNvPr id="61935" name="Shape 61935"/>
                              <wps:cNvSpPr/>
                              <wps:spPr>
                                <a:xfrm>
                                  <a:off x="1223772" y="0"/>
                                  <a:ext cx="15240" cy="15240"/>
                                </a:xfrm>
                                <a:custGeom>
                                  <a:avLst/>
                                  <a:gdLst/>
                                  <a:ahLst/>
                                  <a:cxnLst/>
                                  <a:rect l="0" t="0" r="0" b="0"/>
                                  <a:pathLst>
                                    <a:path w="15240" h="15240">
                                      <a:moveTo>
                                        <a:pt x="7620" y="0"/>
                                      </a:moveTo>
                                      <a:cubicBezTo>
                                        <a:pt x="9144" y="0"/>
                                        <a:pt x="10668" y="0"/>
                                        <a:pt x="12192" y="1524"/>
                                      </a:cubicBezTo>
                                      <a:cubicBezTo>
                                        <a:pt x="13716" y="3048"/>
                                        <a:pt x="15240" y="4572"/>
                                        <a:pt x="15240" y="7620"/>
                                      </a:cubicBezTo>
                                      <a:cubicBezTo>
                                        <a:pt x="15240" y="9144"/>
                                        <a:pt x="13716" y="10668"/>
                                        <a:pt x="12192" y="12192"/>
                                      </a:cubicBezTo>
                                      <a:cubicBezTo>
                                        <a:pt x="10668" y="13716"/>
                                        <a:pt x="9144" y="15240"/>
                                        <a:pt x="7620" y="15240"/>
                                      </a:cubicBezTo>
                                      <a:cubicBezTo>
                                        <a:pt x="4572" y="15240"/>
                                        <a:pt x="3048" y="13716"/>
                                        <a:pt x="1524" y="12192"/>
                                      </a:cubicBezTo>
                                      <a:cubicBezTo>
                                        <a:pt x="0" y="10668"/>
                                        <a:pt x="0" y="9144"/>
                                        <a:pt x="0" y="7620"/>
                                      </a:cubicBezTo>
                                      <a:cubicBezTo>
                                        <a:pt x="0" y="4572"/>
                                        <a:pt x="0" y="3048"/>
                                        <a:pt x="1524" y="1524"/>
                                      </a:cubicBezTo>
                                      <a:cubicBezTo>
                                        <a:pt x="3048" y="0"/>
                                        <a:pt x="4572" y="0"/>
                                        <a:pt x="7620" y="0"/>
                                      </a:cubicBezTo>
                                      <a:close/>
                                    </a:path>
                                  </a:pathLst>
                                </a:custGeom>
                                <a:solidFill>
                                  <a:srgbClr val="000000"/>
                                </a:solidFill>
                                <a:ln w="0" cap="flat">
                                  <a:noFill/>
                                  <a:miter lim="127000"/>
                                </a:ln>
                                <a:effectLst/>
                              </wps:spPr>
                              <wps:bodyPr/>
                            </wps:wsp>
                            <wps:wsp>
                              <wps:cNvPr id="61936" name="Shape 61936"/>
                              <wps:cNvSpPr/>
                              <wps:spPr>
                                <a:xfrm>
                                  <a:off x="1252728" y="59436"/>
                                  <a:ext cx="23622" cy="38100"/>
                                </a:xfrm>
                                <a:custGeom>
                                  <a:avLst/>
                                  <a:gdLst/>
                                  <a:ahLst/>
                                  <a:cxnLst/>
                                  <a:rect l="0" t="0" r="0" b="0"/>
                                  <a:pathLst>
                                    <a:path w="23622" h="38100">
                                      <a:moveTo>
                                        <a:pt x="23622" y="0"/>
                                      </a:moveTo>
                                      <a:lnTo>
                                        <a:pt x="23622" y="5715"/>
                                      </a:lnTo>
                                      <a:lnTo>
                                        <a:pt x="22860" y="6096"/>
                                      </a:lnTo>
                                      <a:cubicBezTo>
                                        <a:pt x="18288" y="7620"/>
                                        <a:pt x="16764" y="9144"/>
                                        <a:pt x="15240" y="12192"/>
                                      </a:cubicBezTo>
                                      <a:cubicBezTo>
                                        <a:pt x="13716" y="13716"/>
                                        <a:pt x="12192" y="16764"/>
                                        <a:pt x="12192" y="18288"/>
                                      </a:cubicBezTo>
                                      <a:cubicBezTo>
                                        <a:pt x="12192" y="22860"/>
                                        <a:pt x="13716" y="24384"/>
                                        <a:pt x="15240" y="27432"/>
                                      </a:cubicBezTo>
                                      <a:cubicBezTo>
                                        <a:pt x="16764" y="28956"/>
                                        <a:pt x="19812" y="30480"/>
                                        <a:pt x="21336" y="30480"/>
                                      </a:cubicBezTo>
                                      <a:lnTo>
                                        <a:pt x="23622" y="29210"/>
                                      </a:lnTo>
                                      <a:lnTo>
                                        <a:pt x="23622" y="36004"/>
                                      </a:lnTo>
                                      <a:lnTo>
                                        <a:pt x="22860" y="36576"/>
                                      </a:lnTo>
                                      <a:cubicBezTo>
                                        <a:pt x="21336" y="36576"/>
                                        <a:pt x="18288" y="38100"/>
                                        <a:pt x="15240" y="38100"/>
                                      </a:cubicBezTo>
                                      <a:cubicBezTo>
                                        <a:pt x="10668" y="38100"/>
                                        <a:pt x="7620" y="36576"/>
                                        <a:pt x="4572" y="33528"/>
                                      </a:cubicBezTo>
                                      <a:cubicBezTo>
                                        <a:pt x="1524" y="30480"/>
                                        <a:pt x="0" y="25908"/>
                                        <a:pt x="0" y="21336"/>
                                      </a:cubicBezTo>
                                      <a:cubicBezTo>
                                        <a:pt x="0" y="18288"/>
                                        <a:pt x="1524" y="16764"/>
                                        <a:pt x="3048" y="13716"/>
                                      </a:cubicBezTo>
                                      <a:cubicBezTo>
                                        <a:pt x="4572" y="10668"/>
                                        <a:pt x="7620" y="7620"/>
                                        <a:pt x="12192" y="4572"/>
                                      </a:cubicBezTo>
                                      <a:lnTo>
                                        <a:pt x="23622" y="0"/>
                                      </a:lnTo>
                                      <a:close/>
                                    </a:path>
                                  </a:pathLst>
                                </a:custGeom>
                                <a:solidFill>
                                  <a:srgbClr val="000000"/>
                                </a:solidFill>
                                <a:ln w="0" cap="flat">
                                  <a:noFill/>
                                  <a:miter lim="127000"/>
                                </a:ln>
                                <a:effectLst/>
                              </wps:spPr>
                              <wps:bodyPr/>
                            </wps:wsp>
                            <wps:wsp>
                              <wps:cNvPr id="61937" name="Shape 61937"/>
                              <wps:cNvSpPr/>
                              <wps:spPr>
                                <a:xfrm>
                                  <a:off x="1255776" y="32627"/>
                                  <a:ext cx="20574" cy="22237"/>
                                </a:xfrm>
                                <a:custGeom>
                                  <a:avLst/>
                                  <a:gdLst/>
                                  <a:ahLst/>
                                  <a:cxnLst/>
                                  <a:rect l="0" t="0" r="0" b="0"/>
                                  <a:pathLst>
                                    <a:path w="20574" h="22237">
                                      <a:moveTo>
                                        <a:pt x="20574" y="0"/>
                                      </a:moveTo>
                                      <a:lnTo>
                                        <a:pt x="20574" y="4139"/>
                                      </a:lnTo>
                                      <a:lnTo>
                                        <a:pt x="15240" y="5473"/>
                                      </a:lnTo>
                                      <a:cubicBezTo>
                                        <a:pt x="13716" y="6996"/>
                                        <a:pt x="12192" y="10045"/>
                                        <a:pt x="12192" y="11568"/>
                                      </a:cubicBezTo>
                                      <a:lnTo>
                                        <a:pt x="12192" y="14617"/>
                                      </a:lnTo>
                                      <a:cubicBezTo>
                                        <a:pt x="12192" y="17665"/>
                                        <a:pt x="12192" y="19189"/>
                                        <a:pt x="10668" y="20712"/>
                                      </a:cubicBezTo>
                                      <a:cubicBezTo>
                                        <a:pt x="9144" y="20712"/>
                                        <a:pt x="7620" y="22237"/>
                                        <a:pt x="6096" y="22237"/>
                                      </a:cubicBezTo>
                                      <a:cubicBezTo>
                                        <a:pt x="4572" y="22237"/>
                                        <a:pt x="3048" y="20712"/>
                                        <a:pt x="1524" y="20712"/>
                                      </a:cubicBezTo>
                                      <a:cubicBezTo>
                                        <a:pt x="1524" y="19189"/>
                                        <a:pt x="0" y="17665"/>
                                        <a:pt x="0" y="14617"/>
                                      </a:cubicBezTo>
                                      <a:cubicBezTo>
                                        <a:pt x="0" y="11568"/>
                                        <a:pt x="1524" y="6996"/>
                                        <a:pt x="6096" y="3949"/>
                                      </a:cubicBezTo>
                                      <a:lnTo>
                                        <a:pt x="20574" y="0"/>
                                      </a:lnTo>
                                      <a:close/>
                                    </a:path>
                                  </a:pathLst>
                                </a:custGeom>
                                <a:solidFill>
                                  <a:srgbClr val="000000"/>
                                </a:solidFill>
                                <a:ln w="0" cap="flat">
                                  <a:noFill/>
                                  <a:miter lim="127000"/>
                                </a:ln>
                                <a:effectLst/>
                              </wps:spPr>
                              <wps:bodyPr/>
                            </wps:wsp>
                            <wps:wsp>
                              <wps:cNvPr id="61938" name="Shape 61938"/>
                              <wps:cNvSpPr/>
                              <wps:spPr>
                                <a:xfrm>
                                  <a:off x="1276350" y="32004"/>
                                  <a:ext cx="34290" cy="65532"/>
                                </a:xfrm>
                                <a:custGeom>
                                  <a:avLst/>
                                  <a:gdLst/>
                                  <a:ahLst/>
                                  <a:cxnLst/>
                                  <a:rect l="0" t="0" r="0" b="0"/>
                                  <a:pathLst>
                                    <a:path w="34290" h="65532">
                                      <a:moveTo>
                                        <a:pt x="2286" y="0"/>
                                      </a:moveTo>
                                      <a:cubicBezTo>
                                        <a:pt x="8382" y="0"/>
                                        <a:pt x="12954" y="0"/>
                                        <a:pt x="16002" y="3048"/>
                                      </a:cubicBezTo>
                                      <a:cubicBezTo>
                                        <a:pt x="19050" y="4572"/>
                                        <a:pt x="20574" y="6096"/>
                                        <a:pt x="22098" y="9144"/>
                                      </a:cubicBezTo>
                                      <a:cubicBezTo>
                                        <a:pt x="23622" y="10668"/>
                                        <a:pt x="23622" y="15240"/>
                                        <a:pt x="23622" y="21336"/>
                                      </a:cubicBezTo>
                                      <a:lnTo>
                                        <a:pt x="23622" y="42672"/>
                                      </a:lnTo>
                                      <a:cubicBezTo>
                                        <a:pt x="23622" y="48768"/>
                                        <a:pt x="23622" y="53340"/>
                                        <a:pt x="23622" y="54864"/>
                                      </a:cubicBezTo>
                                      <a:cubicBezTo>
                                        <a:pt x="25146" y="54864"/>
                                        <a:pt x="25146" y="56388"/>
                                        <a:pt x="25146" y="56388"/>
                                      </a:cubicBezTo>
                                      <a:cubicBezTo>
                                        <a:pt x="25146" y="57912"/>
                                        <a:pt x="26670" y="57912"/>
                                        <a:pt x="26670" y="57912"/>
                                      </a:cubicBezTo>
                                      <a:cubicBezTo>
                                        <a:pt x="28194" y="57912"/>
                                        <a:pt x="28194" y="57912"/>
                                        <a:pt x="29718" y="57912"/>
                                      </a:cubicBezTo>
                                      <a:cubicBezTo>
                                        <a:pt x="29718" y="56388"/>
                                        <a:pt x="31242" y="54864"/>
                                        <a:pt x="34290" y="53340"/>
                                      </a:cubicBezTo>
                                      <a:lnTo>
                                        <a:pt x="34290" y="56388"/>
                                      </a:lnTo>
                                      <a:cubicBezTo>
                                        <a:pt x="29718" y="62484"/>
                                        <a:pt x="23622" y="65532"/>
                                        <a:pt x="19050" y="65532"/>
                                      </a:cubicBezTo>
                                      <a:cubicBezTo>
                                        <a:pt x="17526" y="65532"/>
                                        <a:pt x="14478" y="64008"/>
                                        <a:pt x="14478" y="62484"/>
                                      </a:cubicBezTo>
                                      <a:cubicBezTo>
                                        <a:pt x="12954" y="60960"/>
                                        <a:pt x="11430" y="59436"/>
                                        <a:pt x="11430" y="54864"/>
                                      </a:cubicBezTo>
                                      <a:lnTo>
                                        <a:pt x="0" y="63436"/>
                                      </a:lnTo>
                                      <a:lnTo>
                                        <a:pt x="0" y="56642"/>
                                      </a:lnTo>
                                      <a:lnTo>
                                        <a:pt x="11430" y="50292"/>
                                      </a:lnTo>
                                      <a:lnTo>
                                        <a:pt x="11430" y="27432"/>
                                      </a:lnTo>
                                      <a:lnTo>
                                        <a:pt x="0" y="33147"/>
                                      </a:lnTo>
                                      <a:lnTo>
                                        <a:pt x="0" y="27432"/>
                                      </a:lnTo>
                                      <a:lnTo>
                                        <a:pt x="11430" y="22860"/>
                                      </a:lnTo>
                                      <a:lnTo>
                                        <a:pt x="11430" y="19812"/>
                                      </a:lnTo>
                                      <a:cubicBezTo>
                                        <a:pt x="11430" y="13716"/>
                                        <a:pt x="11430" y="10668"/>
                                        <a:pt x="8382" y="7620"/>
                                      </a:cubicBezTo>
                                      <a:cubicBezTo>
                                        <a:pt x="6858" y="6096"/>
                                        <a:pt x="3810" y="4572"/>
                                        <a:pt x="762" y="4572"/>
                                      </a:cubicBezTo>
                                      <a:lnTo>
                                        <a:pt x="0" y="4763"/>
                                      </a:lnTo>
                                      <a:lnTo>
                                        <a:pt x="0" y="623"/>
                                      </a:lnTo>
                                      <a:lnTo>
                                        <a:pt x="2286" y="0"/>
                                      </a:lnTo>
                                      <a:close/>
                                    </a:path>
                                  </a:pathLst>
                                </a:custGeom>
                                <a:solidFill>
                                  <a:srgbClr val="000000"/>
                                </a:solidFill>
                                <a:ln w="0" cap="flat">
                                  <a:noFill/>
                                  <a:miter lim="127000"/>
                                </a:ln>
                                <a:effectLst/>
                              </wps:spPr>
                              <wps:bodyPr/>
                            </wps:wsp>
                            <wps:wsp>
                              <wps:cNvPr id="61939" name="Shape 61939"/>
                              <wps:cNvSpPr/>
                              <wps:spPr>
                                <a:xfrm>
                                  <a:off x="1316736" y="0"/>
                                  <a:ext cx="30480" cy="96012"/>
                                </a:xfrm>
                                <a:custGeom>
                                  <a:avLst/>
                                  <a:gdLst/>
                                  <a:ahLst/>
                                  <a:cxnLst/>
                                  <a:rect l="0" t="0" r="0" b="0"/>
                                  <a:pathLst>
                                    <a:path w="30480" h="96012">
                                      <a:moveTo>
                                        <a:pt x="18288" y="0"/>
                                      </a:moveTo>
                                      <a:lnTo>
                                        <a:pt x="21336" y="0"/>
                                      </a:lnTo>
                                      <a:lnTo>
                                        <a:pt x="21336" y="82296"/>
                                      </a:lnTo>
                                      <a:cubicBezTo>
                                        <a:pt x="21336" y="86868"/>
                                        <a:pt x="21336" y="88392"/>
                                        <a:pt x="21336" y="89916"/>
                                      </a:cubicBezTo>
                                      <a:cubicBezTo>
                                        <a:pt x="22860" y="91440"/>
                                        <a:pt x="22860" y="92964"/>
                                        <a:pt x="24384" y="92964"/>
                                      </a:cubicBezTo>
                                      <a:cubicBezTo>
                                        <a:pt x="25908" y="94488"/>
                                        <a:pt x="27432" y="94488"/>
                                        <a:pt x="30480" y="94488"/>
                                      </a:cubicBezTo>
                                      <a:lnTo>
                                        <a:pt x="30480" y="96012"/>
                                      </a:lnTo>
                                      <a:lnTo>
                                        <a:pt x="0" y="96012"/>
                                      </a:lnTo>
                                      <a:lnTo>
                                        <a:pt x="0" y="94488"/>
                                      </a:lnTo>
                                      <a:cubicBezTo>
                                        <a:pt x="3048" y="94488"/>
                                        <a:pt x="4572" y="94488"/>
                                        <a:pt x="6096" y="92964"/>
                                      </a:cubicBezTo>
                                      <a:cubicBezTo>
                                        <a:pt x="6096" y="92964"/>
                                        <a:pt x="7620" y="91440"/>
                                        <a:pt x="7620" y="89916"/>
                                      </a:cubicBezTo>
                                      <a:cubicBezTo>
                                        <a:pt x="9144" y="88392"/>
                                        <a:pt x="9144" y="85344"/>
                                        <a:pt x="9144" y="82296"/>
                                      </a:cubicBezTo>
                                      <a:lnTo>
                                        <a:pt x="9144" y="25908"/>
                                      </a:lnTo>
                                      <a:cubicBezTo>
                                        <a:pt x="9144" y="18288"/>
                                        <a:pt x="9144" y="13716"/>
                                        <a:pt x="9144" y="12192"/>
                                      </a:cubicBezTo>
                                      <a:cubicBezTo>
                                        <a:pt x="7620" y="10668"/>
                                        <a:pt x="7620" y="9144"/>
                                        <a:pt x="7620" y="9144"/>
                                      </a:cubicBezTo>
                                      <a:cubicBezTo>
                                        <a:pt x="6096" y="7620"/>
                                        <a:pt x="6096" y="7620"/>
                                        <a:pt x="4572" y="7620"/>
                                      </a:cubicBezTo>
                                      <a:cubicBezTo>
                                        <a:pt x="3048" y="7620"/>
                                        <a:pt x="3048" y="7620"/>
                                        <a:pt x="1524" y="9144"/>
                                      </a:cubicBezTo>
                                      <a:lnTo>
                                        <a:pt x="0" y="7620"/>
                                      </a:lnTo>
                                      <a:lnTo>
                                        <a:pt x="18288" y="0"/>
                                      </a:lnTo>
                                      <a:close/>
                                    </a:path>
                                  </a:pathLst>
                                </a:custGeom>
                                <a:solidFill>
                                  <a:srgbClr val="000000"/>
                                </a:solidFill>
                                <a:ln w="0" cap="flat">
                                  <a:noFill/>
                                  <a:miter lim="127000"/>
                                </a:ln>
                                <a:effectLst/>
                              </wps:spPr>
                              <wps:bodyPr/>
                            </wps:wsp>
                            <wps:wsp>
                              <wps:cNvPr id="61940" name="Shape 61940"/>
                              <wps:cNvSpPr/>
                              <wps:spPr>
                                <a:xfrm>
                                  <a:off x="1353312" y="34466"/>
                                  <a:ext cx="23622" cy="61165"/>
                                </a:xfrm>
                                <a:custGeom>
                                  <a:avLst/>
                                  <a:gdLst/>
                                  <a:ahLst/>
                                  <a:cxnLst/>
                                  <a:rect l="0" t="0" r="0" b="0"/>
                                  <a:pathLst>
                                    <a:path w="23622" h="61165">
                                      <a:moveTo>
                                        <a:pt x="23622" y="0"/>
                                      </a:moveTo>
                                      <a:lnTo>
                                        <a:pt x="23622" y="2491"/>
                                      </a:lnTo>
                                      <a:lnTo>
                                        <a:pt x="15240" y="6682"/>
                                      </a:lnTo>
                                      <a:cubicBezTo>
                                        <a:pt x="12192" y="9730"/>
                                        <a:pt x="10668" y="12778"/>
                                        <a:pt x="9144" y="18874"/>
                                      </a:cubicBezTo>
                                      <a:lnTo>
                                        <a:pt x="23622" y="18874"/>
                                      </a:lnTo>
                                      <a:lnTo>
                                        <a:pt x="23622" y="23446"/>
                                      </a:lnTo>
                                      <a:lnTo>
                                        <a:pt x="9144" y="23446"/>
                                      </a:lnTo>
                                      <a:cubicBezTo>
                                        <a:pt x="9144" y="31066"/>
                                        <a:pt x="12192" y="38686"/>
                                        <a:pt x="16764" y="43258"/>
                                      </a:cubicBezTo>
                                      <a:lnTo>
                                        <a:pt x="23622" y="46687"/>
                                      </a:lnTo>
                                      <a:lnTo>
                                        <a:pt x="23622" y="61165"/>
                                      </a:lnTo>
                                      <a:lnTo>
                                        <a:pt x="9144" y="53926"/>
                                      </a:lnTo>
                                      <a:cubicBezTo>
                                        <a:pt x="3048" y="47830"/>
                                        <a:pt x="0" y="40210"/>
                                        <a:pt x="0" y="31066"/>
                                      </a:cubicBezTo>
                                      <a:cubicBezTo>
                                        <a:pt x="0" y="20398"/>
                                        <a:pt x="3048" y="12778"/>
                                        <a:pt x="9144" y="6682"/>
                                      </a:cubicBezTo>
                                      <a:lnTo>
                                        <a:pt x="23622" y="0"/>
                                      </a:lnTo>
                                      <a:close/>
                                    </a:path>
                                  </a:pathLst>
                                </a:custGeom>
                                <a:solidFill>
                                  <a:srgbClr val="000000"/>
                                </a:solidFill>
                                <a:ln w="0" cap="flat">
                                  <a:noFill/>
                                  <a:miter lim="127000"/>
                                </a:ln>
                                <a:effectLst/>
                              </wps:spPr>
                              <wps:bodyPr/>
                            </wps:wsp>
                            <wps:wsp>
                              <wps:cNvPr id="61941" name="Shape 61941"/>
                              <wps:cNvSpPr/>
                              <wps:spPr>
                                <a:xfrm>
                                  <a:off x="1376934" y="71628"/>
                                  <a:ext cx="28194" cy="25908"/>
                                </a:xfrm>
                                <a:custGeom>
                                  <a:avLst/>
                                  <a:gdLst/>
                                  <a:ahLst/>
                                  <a:cxnLst/>
                                  <a:rect l="0" t="0" r="0" b="0"/>
                                  <a:pathLst>
                                    <a:path w="28194" h="25908">
                                      <a:moveTo>
                                        <a:pt x="26670" y="0"/>
                                      </a:moveTo>
                                      <a:lnTo>
                                        <a:pt x="28194" y="1524"/>
                                      </a:lnTo>
                                      <a:cubicBezTo>
                                        <a:pt x="28194" y="7620"/>
                                        <a:pt x="25146" y="13716"/>
                                        <a:pt x="20574" y="18288"/>
                                      </a:cubicBezTo>
                                      <a:cubicBezTo>
                                        <a:pt x="16002" y="22860"/>
                                        <a:pt x="9906" y="25908"/>
                                        <a:pt x="3810" y="25908"/>
                                      </a:cubicBezTo>
                                      <a:lnTo>
                                        <a:pt x="0" y="24003"/>
                                      </a:lnTo>
                                      <a:lnTo>
                                        <a:pt x="0" y="9525"/>
                                      </a:lnTo>
                                      <a:lnTo>
                                        <a:pt x="8382" y="13716"/>
                                      </a:lnTo>
                                      <a:cubicBezTo>
                                        <a:pt x="12954" y="13716"/>
                                        <a:pt x="16002" y="12192"/>
                                        <a:pt x="19050" y="10668"/>
                                      </a:cubicBezTo>
                                      <a:cubicBezTo>
                                        <a:pt x="22098" y="9144"/>
                                        <a:pt x="25146" y="4572"/>
                                        <a:pt x="26670" y="0"/>
                                      </a:cubicBezTo>
                                      <a:close/>
                                    </a:path>
                                  </a:pathLst>
                                </a:custGeom>
                                <a:solidFill>
                                  <a:srgbClr val="000000"/>
                                </a:solidFill>
                                <a:ln w="0" cap="flat">
                                  <a:noFill/>
                                  <a:miter lim="127000"/>
                                </a:ln>
                                <a:effectLst/>
                              </wps:spPr>
                              <wps:bodyPr/>
                            </wps:wsp>
                            <wps:wsp>
                              <wps:cNvPr id="61942" name="Shape 61942"/>
                              <wps:cNvSpPr/>
                              <wps:spPr>
                                <a:xfrm>
                                  <a:off x="1376934" y="32004"/>
                                  <a:ext cx="28194" cy="25908"/>
                                </a:xfrm>
                                <a:custGeom>
                                  <a:avLst/>
                                  <a:gdLst/>
                                  <a:ahLst/>
                                  <a:cxnLst/>
                                  <a:rect l="0" t="0" r="0" b="0"/>
                                  <a:pathLst>
                                    <a:path w="28194" h="25908">
                                      <a:moveTo>
                                        <a:pt x="5334" y="0"/>
                                      </a:moveTo>
                                      <a:cubicBezTo>
                                        <a:pt x="11430" y="0"/>
                                        <a:pt x="17526" y="1524"/>
                                        <a:pt x="22098" y="6096"/>
                                      </a:cubicBezTo>
                                      <a:cubicBezTo>
                                        <a:pt x="26670" y="12192"/>
                                        <a:pt x="28194" y="18288"/>
                                        <a:pt x="28194" y="25908"/>
                                      </a:cubicBezTo>
                                      <a:lnTo>
                                        <a:pt x="0" y="25908"/>
                                      </a:lnTo>
                                      <a:lnTo>
                                        <a:pt x="0" y="21336"/>
                                      </a:lnTo>
                                      <a:lnTo>
                                        <a:pt x="14478" y="21336"/>
                                      </a:lnTo>
                                      <a:cubicBezTo>
                                        <a:pt x="14478" y="16764"/>
                                        <a:pt x="14478" y="13716"/>
                                        <a:pt x="12954" y="12192"/>
                                      </a:cubicBezTo>
                                      <a:cubicBezTo>
                                        <a:pt x="12954" y="10668"/>
                                        <a:pt x="11430" y="7620"/>
                                        <a:pt x="8382" y="6096"/>
                                      </a:cubicBezTo>
                                      <a:cubicBezTo>
                                        <a:pt x="6858" y="4572"/>
                                        <a:pt x="3810" y="4572"/>
                                        <a:pt x="762" y="4572"/>
                                      </a:cubicBezTo>
                                      <a:lnTo>
                                        <a:pt x="0" y="4953"/>
                                      </a:lnTo>
                                      <a:lnTo>
                                        <a:pt x="0" y="2462"/>
                                      </a:lnTo>
                                      <a:lnTo>
                                        <a:pt x="5334" y="0"/>
                                      </a:lnTo>
                                      <a:close/>
                                    </a:path>
                                  </a:pathLst>
                                </a:custGeom>
                                <a:solidFill>
                                  <a:srgbClr val="000000"/>
                                </a:solidFill>
                                <a:ln w="0" cap="flat">
                                  <a:noFill/>
                                  <a:miter lim="127000"/>
                                </a:ln>
                                <a:effectLst/>
                              </wps:spPr>
                              <wps:bodyPr/>
                            </wps:wsp>
                            <wps:wsp>
                              <wps:cNvPr id="61943" name="Shape 61943"/>
                              <wps:cNvSpPr/>
                              <wps:spPr>
                                <a:xfrm>
                                  <a:off x="1412748" y="32004"/>
                                  <a:ext cx="44196" cy="64008"/>
                                </a:xfrm>
                                <a:custGeom>
                                  <a:avLst/>
                                  <a:gdLst/>
                                  <a:ahLst/>
                                  <a:cxnLst/>
                                  <a:rect l="0" t="0" r="0" b="0"/>
                                  <a:pathLst>
                                    <a:path w="44196" h="64008">
                                      <a:moveTo>
                                        <a:pt x="18288" y="0"/>
                                      </a:moveTo>
                                      <a:lnTo>
                                        <a:pt x="21336" y="0"/>
                                      </a:lnTo>
                                      <a:lnTo>
                                        <a:pt x="21336" y="15240"/>
                                      </a:lnTo>
                                      <a:cubicBezTo>
                                        <a:pt x="25908" y="4572"/>
                                        <a:pt x="30480" y="0"/>
                                        <a:pt x="36576" y="0"/>
                                      </a:cubicBezTo>
                                      <a:cubicBezTo>
                                        <a:pt x="38100" y="0"/>
                                        <a:pt x="41148" y="0"/>
                                        <a:pt x="42672" y="1524"/>
                                      </a:cubicBezTo>
                                      <a:cubicBezTo>
                                        <a:pt x="44196" y="4572"/>
                                        <a:pt x="44196" y="6096"/>
                                        <a:pt x="44196" y="7620"/>
                                      </a:cubicBezTo>
                                      <a:cubicBezTo>
                                        <a:pt x="44196" y="10668"/>
                                        <a:pt x="44196" y="12192"/>
                                        <a:pt x="42672" y="13716"/>
                                      </a:cubicBezTo>
                                      <a:cubicBezTo>
                                        <a:pt x="41148" y="13716"/>
                                        <a:pt x="41148" y="15240"/>
                                        <a:pt x="39624" y="15240"/>
                                      </a:cubicBezTo>
                                      <a:cubicBezTo>
                                        <a:pt x="38100" y="15240"/>
                                        <a:pt x="36576" y="13716"/>
                                        <a:pt x="33528" y="12192"/>
                                      </a:cubicBezTo>
                                      <a:cubicBezTo>
                                        <a:pt x="32004" y="9144"/>
                                        <a:pt x="30480" y="9144"/>
                                        <a:pt x="30480" y="9144"/>
                                      </a:cubicBezTo>
                                      <a:cubicBezTo>
                                        <a:pt x="28956" y="9144"/>
                                        <a:pt x="28956" y="9144"/>
                                        <a:pt x="27432" y="10668"/>
                                      </a:cubicBezTo>
                                      <a:cubicBezTo>
                                        <a:pt x="25908" y="12192"/>
                                        <a:pt x="22860" y="15240"/>
                                        <a:pt x="21336" y="21336"/>
                                      </a:cubicBezTo>
                                      <a:lnTo>
                                        <a:pt x="21336" y="50292"/>
                                      </a:lnTo>
                                      <a:cubicBezTo>
                                        <a:pt x="21336" y="53340"/>
                                        <a:pt x="21336" y="56388"/>
                                        <a:pt x="22860" y="57912"/>
                                      </a:cubicBezTo>
                                      <a:cubicBezTo>
                                        <a:pt x="22860" y="57912"/>
                                        <a:pt x="24384" y="59436"/>
                                        <a:pt x="24384" y="60960"/>
                                      </a:cubicBezTo>
                                      <a:cubicBezTo>
                                        <a:pt x="25908" y="60960"/>
                                        <a:pt x="27432" y="62484"/>
                                        <a:pt x="30480" y="62484"/>
                                      </a:cubicBezTo>
                                      <a:lnTo>
                                        <a:pt x="30480" y="64008"/>
                                      </a:lnTo>
                                      <a:lnTo>
                                        <a:pt x="0" y="64008"/>
                                      </a:lnTo>
                                      <a:lnTo>
                                        <a:pt x="0" y="62484"/>
                                      </a:lnTo>
                                      <a:cubicBezTo>
                                        <a:pt x="3048" y="62484"/>
                                        <a:pt x="4572" y="60960"/>
                                        <a:pt x="6096" y="60960"/>
                                      </a:cubicBezTo>
                                      <a:cubicBezTo>
                                        <a:pt x="7620" y="59436"/>
                                        <a:pt x="9144" y="57912"/>
                                        <a:pt x="9144" y="56388"/>
                                      </a:cubicBezTo>
                                      <a:cubicBezTo>
                                        <a:pt x="9144" y="56388"/>
                                        <a:pt x="9144" y="53340"/>
                                        <a:pt x="9144" y="50292"/>
                                      </a:cubicBezTo>
                                      <a:lnTo>
                                        <a:pt x="9144" y="25908"/>
                                      </a:lnTo>
                                      <a:cubicBezTo>
                                        <a:pt x="9144" y="18288"/>
                                        <a:pt x="9144" y="13716"/>
                                        <a:pt x="9144" y="12192"/>
                                      </a:cubicBezTo>
                                      <a:cubicBezTo>
                                        <a:pt x="9144" y="10668"/>
                                        <a:pt x="7620" y="9144"/>
                                        <a:pt x="7620" y="9144"/>
                                      </a:cubicBezTo>
                                      <a:cubicBezTo>
                                        <a:pt x="6096" y="7620"/>
                                        <a:pt x="6096" y="7620"/>
                                        <a:pt x="4572" y="7620"/>
                                      </a:cubicBezTo>
                                      <a:cubicBezTo>
                                        <a:pt x="3048" y="7620"/>
                                        <a:pt x="1524" y="7620"/>
                                        <a:pt x="0" y="9144"/>
                                      </a:cubicBezTo>
                                      <a:lnTo>
                                        <a:pt x="0" y="7620"/>
                                      </a:lnTo>
                                      <a:lnTo>
                                        <a:pt x="18288" y="0"/>
                                      </a:lnTo>
                                      <a:close/>
                                    </a:path>
                                  </a:pathLst>
                                </a:custGeom>
                                <a:solidFill>
                                  <a:srgbClr val="000000"/>
                                </a:solidFill>
                                <a:ln w="0" cap="flat">
                                  <a:noFill/>
                                  <a:miter lim="127000"/>
                                </a:ln>
                                <a:effectLst/>
                              </wps:spPr>
                              <wps:bodyPr/>
                            </wps:wsp>
                            <wps:wsp>
                              <wps:cNvPr id="61944" name="Shape 61944"/>
                              <wps:cNvSpPr/>
                              <wps:spPr>
                                <a:xfrm>
                                  <a:off x="1461516" y="33528"/>
                                  <a:ext cx="56388" cy="62484"/>
                                </a:xfrm>
                                <a:custGeom>
                                  <a:avLst/>
                                  <a:gdLst/>
                                  <a:ahLst/>
                                  <a:cxnLst/>
                                  <a:rect l="0" t="0" r="0" b="0"/>
                                  <a:pathLst>
                                    <a:path w="56388" h="62484">
                                      <a:moveTo>
                                        <a:pt x="4572" y="0"/>
                                      </a:moveTo>
                                      <a:lnTo>
                                        <a:pt x="56388" y="0"/>
                                      </a:lnTo>
                                      <a:lnTo>
                                        <a:pt x="56388" y="1524"/>
                                      </a:lnTo>
                                      <a:lnTo>
                                        <a:pt x="15240" y="57912"/>
                                      </a:lnTo>
                                      <a:lnTo>
                                        <a:pt x="38100" y="57912"/>
                                      </a:lnTo>
                                      <a:cubicBezTo>
                                        <a:pt x="42672" y="57912"/>
                                        <a:pt x="45720" y="57912"/>
                                        <a:pt x="47244" y="56388"/>
                                      </a:cubicBezTo>
                                      <a:cubicBezTo>
                                        <a:pt x="50292" y="54864"/>
                                        <a:pt x="51816" y="54864"/>
                                        <a:pt x="51816" y="51816"/>
                                      </a:cubicBezTo>
                                      <a:cubicBezTo>
                                        <a:pt x="53340" y="50292"/>
                                        <a:pt x="53340" y="47244"/>
                                        <a:pt x="54864" y="42672"/>
                                      </a:cubicBezTo>
                                      <a:lnTo>
                                        <a:pt x="56388" y="42672"/>
                                      </a:lnTo>
                                      <a:lnTo>
                                        <a:pt x="56388" y="62484"/>
                                      </a:lnTo>
                                      <a:lnTo>
                                        <a:pt x="0" y="62484"/>
                                      </a:lnTo>
                                      <a:lnTo>
                                        <a:pt x="0" y="59436"/>
                                      </a:lnTo>
                                      <a:lnTo>
                                        <a:pt x="39624" y="4572"/>
                                      </a:lnTo>
                                      <a:lnTo>
                                        <a:pt x="21336" y="4572"/>
                                      </a:lnTo>
                                      <a:cubicBezTo>
                                        <a:pt x="15240" y="4572"/>
                                        <a:pt x="12192" y="4572"/>
                                        <a:pt x="10668" y="4572"/>
                                      </a:cubicBezTo>
                                      <a:cubicBezTo>
                                        <a:pt x="9144" y="6096"/>
                                        <a:pt x="9144" y="6096"/>
                                        <a:pt x="7620" y="7620"/>
                                      </a:cubicBezTo>
                                      <a:cubicBezTo>
                                        <a:pt x="6096" y="10668"/>
                                        <a:pt x="6096" y="13716"/>
                                        <a:pt x="6096" y="16764"/>
                                      </a:cubicBezTo>
                                      <a:lnTo>
                                        <a:pt x="4572" y="16764"/>
                                      </a:lnTo>
                                      <a:lnTo>
                                        <a:pt x="4572" y="0"/>
                                      </a:lnTo>
                                      <a:close/>
                                    </a:path>
                                  </a:pathLst>
                                </a:custGeom>
                                <a:solidFill>
                                  <a:srgbClr val="000000"/>
                                </a:solidFill>
                                <a:ln w="0" cap="flat">
                                  <a:noFill/>
                                  <a:miter lim="127000"/>
                                </a:ln>
                                <a:effectLst/>
                              </wps:spPr>
                              <wps:bodyPr/>
                            </wps:wsp>
                            <wps:wsp>
                              <wps:cNvPr id="61945" name="Shape 61945"/>
                              <wps:cNvSpPr/>
                              <wps:spPr>
                                <a:xfrm>
                                  <a:off x="1525524" y="32004"/>
                                  <a:ext cx="30480" cy="64008"/>
                                </a:xfrm>
                                <a:custGeom>
                                  <a:avLst/>
                                  <a:gdLst/>
                                  <a:ahLst/>
                                  <a:cxnLst/>
                                  <a:rect l="0" t="0" r="0" b="0"/>
                                  <a:pathLst>
                                    <a:path w="30480" h="64008">
                                      <a:moveTo>
                                        <a:pt x="18288" y="0"/>
                                      </a:moveTo>
                                      <a:lnTo>
                                        <a:pt x="21336" y="0"/>
                                      </a:lnTo>
                                      <a:lnTo>
                                        <a:pt x="21336" y="50292"/>
                                      </a:lnTo>
                                      <a:cubicBezTo>
                                        <a:pt x="21336" y="54864"/>
                                        <a:pt x="21336" y="56388"/>
                                        <a:pt x="22860" y="57912"/>
                                      </a:cubicBezTo>
                                      <a:cubicBezTo>
                                        <a:pt x="22860" y="59436"/>
                                        <a:pt x="24384" y="60960"/>
                                        <a:pt x="24384" y="60960"/>
                                      </a:cubicBezTo>
                                      <a:cubicBezTo>
                                        <a:pt x="25908" y="62484"/>
                                        <a:pt x="27432" y="62484"/>
                                        <a:pt x="30480" y="62484"/>
                                      </a:cubicBezTo>
                                      <a:lnTo>
                                        <a:pt x="30480" y="64008"/>
                                      </a:lnTo>
                                      <a:lnTo>
                                        <a:pt x="0" y="64008"/>
                                      </a:lnTo>
                                      <a:lnTo>
                                        <a:pt x="0" y="62484"/>
                                      </a:lnTo>
                                      <a:cubicBezTo>
                                        <a:pt x="3048" y="62484"/>
                                        <a:pt x="4572" y="62484"/>
                                        <a:pt x="6096" y="60960"/>
                                      </a:cubicBezTo>
                                      <a:cubicBezTo>
                                        <a:pt x="7620" y="60960"/>
                                        <a:pt x="7620" y="59436"/>
                                        <a:pt x="9144" y="57912"/>
                                      </a:cubicBezTo>
                                      <a:cubicBezTo>
                                        <a:pt x="9144" y="56388"/>
                                        <a:pt x="9144" y="53340"/>
                                        <a:pt x="9144" y="50292"/>
                                      </a:cubicBezTo>
                                      <a:lnTo>
                                        <a:pt x="9144" y="25908"/>
                                      </a:lnTo>
                                      <a:cubicBezTo>
                                        <a:pt x="9144" y="18288"/>
                                        <a:pt x="9144" y="13716"/>
                                        <a:pt x="9144" y="12192"/>
                                      </a:cubicBezTo>
                                      <a:cubicBezTo>
                                        <a:pt x="9144" y="10668"/>
                                        <a:pt x="7620" y="9144"/>
                                        <a:pt x="7620" y="9144"/>
                                      </a:cubicBezTo>
                                      <a:cubicBezTo>
                                        <a:pt x="7620" y="7620"/>
                                        <a:pt x="6096" y="7620"/>
                                        <a:pt x="4572" y="7620"/>
                                      </a:cubicBezTo>
                                      <a:cubicBezTo>
                                        <a:pt x="4572" y="7620"/>
                                        <a:pt x="3048" y="7620"/>
                                        <a:pt x="1524" y="9144"/>
                                      </a:cubicBezTo>
                                      <a:lnTo>
                                        <a:pt x="0" y="7620"/>
                                      </a:lnTo>
                                      <a:lnTo>
                                        <a:pt x="18288" y="0"/>
                                      </a:lnTo>
                                      <a:close/>
                                    </a:path>
                                  </a:pathLst>
                                </a:custGeom>
                                <a:solidFill>
                                  <a:srgbClr val="000000"/>
                                </a:solidFill>
                                <a:ln w="0" cap="flat">
                                  <a:noFill/>
                                  <a:miter lim="127000"/>
                                </a:ln>
                                <a:effectLst/>
                              </wps:spPr>
                              <wps:bodyPr/>
                            </wps:wsp>
                            <wps:wsp>
                              <wps:cNvPr id="61946" name="Shape 61946"/>
                              <wps:cNvSpPr/>
                              <wps:spPr>
                                <a:xfrm>
                                  <a:off x="1533144" y="0"/>
                                  <a:ext cx="15240" cy="15240"/>
                                </a:xfrm>
                                <a:custGeom>
                                  <a:avLst/>
                                  <a:gdLst/>
                                  <a:ahLst/>
                                  <a:cxnLst/>
                                  <a:rect l="0" t="0" r="0" b="0"/>
                                  <a:pathLst>
                                    <a:path w="15240" h="15240">
                                      <a:moveTo>
                                        <a:pt x="7620" y="0"/>
                                      </a:moveTo>
                                      <a:cubicBezTo>
                                        <a:pt x="10668" y="0"/>
                                        <a:pt x="12192" y="0"/>
                                        <a:pt x="13716" y="1524"/>
                                      </a:cubicBezTo>
                                      <a:cubicBezTo>
                                        <a:pt x="15240" y="3048"/>
                                        <a:pt x="15240" y="4572"/>
                                        <a:pt x="15240" y="7620"/>
                                      </a:cubicBezTo>
                                      <a:cubicBezTo>
                                        <a:pt x="15240" y="9144"/>
                                        <a:pt x="15240" y="10668"/>
                                        <a:pt x="13716" y="12192"/>
                                      </a:cubicBezTo>
                                      <a:cubicBezTo>
                                        <a:pt x="12192" y="13716"/>
                                        <a:pt x="10668" y="15240"/>
                                        <a:pt x="7620" y="15240"/>
                                      </a:cubicBezTo>
                                      <a:cubicBezTo>
                                        <a:pt x="6096" y="15240"/>
                                        <a:pt x="4572" y="13716"/>
                                        <a:pt x="3048" y="12192"/>
                                      </a:cubicBezTo>
                                      <a:cubicBezTo>
                                        <a:pt x="1524" y="10668"/>
                                        <a:pt x="0" y="9144"/>
                                        <a:pt x="0" y="7620"/>
                                      </a:cubicBezTo>
                                      <a:cubicBezTo>
                                        <a:pt x="0" y="4572"/>
                                        <a:pt x="1524" y="3048"/>
                                        <a:pt x="3048" y="1524"/>
                                      </a:cubicBezTo>
                                      <a:cubicBezTo>
                                        <a:pt x="4572" y="0"/>
                                        <a:pt x="6096" y="0"/>
                                        <a:pt x="7620" y="0"/>
                                      </a:cubicBezTo>
                                      <a:close/>
                                    </a:path>
                                  </a:pathLst>
                                </a:custGeom>
                                <a:solidFill>
                                  <a:srgbClr val="000000"/>
                                </a:solidFill>
                                <a:ln w="0" cap="flat">
                                  <a:noFill/>
                                  <a:miter lim="127000"/>
                                </a:ln>
                                <a:effectLst/>
                              </wps:spPr>
                              <wps:bodyPr/>
                            </wps:wsp>
                            <wps:wsp>
                              <wps:cNvPr id="61947" name="Shape 61947"/>
                              <wps:cNvSpPr/>
                              <wps:spPr>
                                <a:xfrm>
                                  <a:off x="1563624" y="33762"/>
                                  <a:ext cx="23622" cy="62631"/>
                                </a:xfrm>
                                <a:custGeom>
                                  <a:avLst/>
                                  <a:gdLst/>
                                  <a:ahLst/>
                                  <a:cxnLst/>
                                  <a:rect l="0" t="0" r="0" b="0"/>
                                  <a:pathLst>
                                    <a:path w="23622" h="62631">
                                      <a:moveTo>
                                        <a:pt x="23622" y="0"/>
                                      </a:moveTo>
                                      <a:lnTo>
                                        <a:pt x="23622" y="3140"/>
                                      </a:lnTo>
                                      <a:lnTo>
                                        <a:pt x="13716" y="7386"/>
                                      </a:lnTo>
                                      <a:cubicBezTo>
                                        <a:pt x="10668" y="10434"/>
                                        <a:pt x="9144" y="13482"/>
                                        <a:pt x="9144" y="19578"/>
                                      </a:cubicBezTo>
                                      <a:lnTo>
                                        <a:pt x="23622" y="19578"/>
                                      </a:lnTo>
                                      <a:lnTo>
                                        <a:pt x="23622" y="24150"/>
                                      </a:lnTo>
                                      <a:lnTo>
                                        <a:pt x="9144" y="24150"/>
                                      </a:lnTo>
                                      <a:cubicBezTo>
                                        <a:pt x="9144" y="31770"/>
                                        <a:pt x="10668" y="39390"/>
                                        <a:pt x="15240" y="43962"/>
                                      </a:cubicBezTo>
                                      <a:lnTo>
                                        <a:pt x="23622" y="47772"/>
                                      </a:lnTo>
                                      <a:lnTo>
                                        <a:pt x="23622" y="62631"/>
                                      </a:lnTo>
                                      <a:lnTo>
                                        <a:pt x="7620" y="54630"/>
                                      </a:lnTo>
                                      <a:cubicBezTo>
                                        <a:pt x="3048" y="48534"/>
                                        <a:pt x="0" y="40914"/>
                                        <a:pt x="0" y="31770"/>
                                      </a:cubicBezTo>
                                      <a:cubicBezTo>
                                        <a:pt x="0" y="21102"/>
                                        <a:pt x="3048" y="13482"/>
                                        <a:pt x="7620" y="7386"/>
                                      </a:cubicBezTo>
                                      <a:lnTo>
                                        <a:pt x="23622" y="0"/>
                                      </a:lnTo>
                                      <a:close/>
                                    </a:path>
                                  </a:pathLst>
                                </a:custGeom>
                                <a:solidFill>
                                  <a:srgbClr val="000000"/>
                                </a:solidFill>
                                <a:ln w="0" cap="flat">
                                  <a:noFill/>
                                  <a:miter lim="127000"/>
                                </a:ln>
                                <a:effectLst/>
                              </wps:spPr>
                              <wps:bodyPr/>
                            </wps:wsp>
                            <wps:wsp>
                              <wps:cNvPr id="61948" name="Shape 61948"/>
                              <wps:cNvSpPr/>
                              <wps:spPr>
                                <a:xfrm>
                                  <a:off x="1587247" y="71628"/>
                                  <a:ext cx="28194" cy="25908"/>
                                </a:xfrm>
                                <a:custGeom>
                                  <a:avLst/>
                                  <a:gdLst/>
                                  <a:ahLst/>
                                  <a:cxnLst/>
                                  <a:rect l="0" t="0" r="0" b="0"/>
                                  <a:pathLst>
                                    <a:path w="28194" h="25908">
                                      <a:moveTo>
                                        <a:pt x="26670" y="0"/>
                                      </a:moveTo>
                                      <a:lnTo>
                                        <a:pt x="28194" y="1524"/>
                                      </a:lnTo>
                                      <a:cubicBezTo>
                                        <a:pt x="26670" y="7620"/>
                                        <a:pt x="23622" y="13716"/>
                                        <a:pt x="19050" y="18288"/>
                                      </a:cubicBezTo>
                                      <a:cubicBezTo>
                                        <a:pt x="14478" y="22860"/>
                                        <a:pt x="9906" y="25908"/>
                                        <a:pt x="2286" y="25908"/>
                                      </a:cubicBezTo>
                                      <a:lnTo>
                                        <a:pt x="0" y="24765"/>
                                      </a:lnTo>
                                      <a:lnTo>
                                        <a:pt x="0" y="9906"/>
                                      </a:lnTo>
                                      <a:lnTo>
                                        <a:pt x="8382" y="13716"/>
                                      </a:lnTo>
                                      <a:cubicBezTo>
                                        <a:pt x="11430" y="13716"/>
                                        <a:pt x="16002" y="12192"/>
                                        <a:pt x="19050" y="10668"/>
                                      </a:cubicBezTo>
                                      <a:cubicBezTo>
                                        <a:pt x="22097" y="9144"/>
                                        <a:pt x="23622" y="4572"/>
                                        <a:pt x="26670" y="0"/>
                                      </a:cubicBezTo>
                                      <a:close/>
                                    </a:path>
                                  </a:pathLst>
                                </a:custGeom>
                                <a:solidFill>
                                  <a:srgbClr val="000000"/>
                                </a:solidFill>
                                <a:ln w="0" cap="flat">
                                  <a:noFill/>
                                  <a:miter lim="127000"/>
                                </a:ln>
                                <a:effectLst/>
                              </wps:spPr>
                              <wps:bodyPr/>
                            </wps:wsp>
                            <wps:wsp>
                              <wps:cNvPr id="61949" name="Shape 61949"/>
                              <wps:cNvSpPr/>
                              <wps:spPr>
                                <a:xfrm>
                                  <a:off x="1587247" y="32004"/>
                                  <a:ext cx="28194" cy="25908"/>
                                </a:xfrm>
                                <a:custGeom>
                                  <a:avLst/>
                                  <a:gdLst/>
                                  <a:ahLst/>
                                  <a:cxnLst/>
                                  <a:rect l="0" t="0" r="0" b="0"/>
                                  <a:pathLst>
                                    <a:path w="28194" h="25908">
                                      <a:moveTo>
                                        <a:pt x="3809" y="0"/>
                                      </a:moveTo>
                                      <a:cubicBezTo>
                                        <a:pt x="11430" y="0"/>
                                        <a:pt x="17526" y="1524"/>
                                        <a:pt x="20574" y="6096"/>
                                      </a:cubicBezTo>
                                      <a:cubicBezTo>
                                        <a:pt x="25146" y="12192"/>
                                        <a:pt x="28194" y="18288"/>
                                        <a:pt x="28194" y="25908"/>
                                      </a:cubicBezTo>
                                      <a:lnTo>
                                        <a:pt x="0" y="25908"/>
                                      </a:lnTo>
                                      <a:lnTo>
                                        <a:pt x="0" y="21336"/>
                                      </a:lnTo>
                                      <a:lnTo>
                                        <a:pt x="14478" y="21336"/>
                                      </a:lnTo>
                                      <a:cubicBezTo>
                                        <a:pt x="14478" y="16764"/>
                                        <a:pt x="12953" y="13716"/>
                                        <a:pt x="12953" y="12192"/>
                                      </a:cubicBezTo>
                                      <a:cubicBezTo>
                                        <a:pt x="11430" y="10668"/>
                                        <a:pt x="9906" y="7620"/>
                                        <a:pt x="8382" y="6096"/>
                                      </a:cubicBezTo>
                                      <a:cubicBezTo>
                                        <a:pt x="5334" y="4572"/>
                                        <a:pt x="2286" y="4572"/>
                                        <a:pt x="762" y="4572"/>
                                      </a:cubicBezTo>
                                      <a:lnTo>
                                        <a:pt x="0" y="4898"/>
                                      </a:lnTo>
                                      <a:lnTo>
                                        <a:pt x="0" y="1758"/>
                                      </a:lnTo>
                                      <a:lnTo>
                                        <a:pt x="3809" y="0"/>
                                      </a:lnTo>
                                      <a:close/>
                                    </a:path>
                                  </a:pathLst>
                                </a:custGeom>
                                <a:solidFill>
                                  <a:srgbClr val="000000"/>
                                </a:solidFill>
                                <a:ln w="0" cap="flat">
                                  <a:noFill/>
                                  <a:miter lim="127000"/>
                                </a:ln>
                                <a:effectLst/>
                              </wps:spPr>
                              <wps:bodyPr/>
                            </wps:wsp>
                            <wps:wsp>
                              <wps:cNvPr id="255410" name="Shape 255410"/>
                              <wps:cNvSpPr/>
                              <wps:spPr>
                                <a:xfrm>
                                  <a:off x="1624584" y="57912"/>
                                  <a:ext cx="36576" cy="12192"/>
                                </a:xfrm>
                                <a:custGeom>
                                  <a:avLst/>
                                  <a:gdLst/>
                                  <a:ahLst/>
                                  <a:cxnLst/>
                                  <a:rect l="0" t="0" r="0" b="0"/>
                                  <a:pathLst>
                                    <a:path w="36576" h="12192">
                                      <a:moveTo>
                                        <a:pt x="0" y="0"/>
                                      </a:moveTo>
                                      <a:lnTo>
                                        <a:pt x="36576" y="0"/>
                                      </a:lnTo>
                                      <a:lnTo>
                                        <a:pt x="36576" y="12192"/>
                                      </a:lnTo>
                                      <a:lnTo>
                                        <a:pt x="0" y="12192"/>
                                      </a:lnTo>
                                      <a:lnTo>
                                        <a:pt x="0" y="0"/>
                                      </a:lnTo>
                                    </a:path>
                                  </a:pathLst>
                                </a:custGeom>
                                <a:solidFill>
                                  <a:srgbClr val="000000"/>
                                </a:solidFill>
                                <a:ln w="0" cap="flat">
                                  <a:noFill/>
                                  <a:miter lim="127000"/>
                                </a:ln>
                                <a:effectLst/>
                              </wps:spPr>
                              <wps:bodyPr/>
                            </wps:wsp>
                            <wps:wsp>
                              <wps:cNvPr id="61951" name="Shape 61951"/>
                              <wps:cNvSpPr/>
                              <wps:spPr>
                                <a:xfrm>
                                  <a:off x="0" y="160020"/>
                                  <a:ext cx="67056" cy="96012"/>
                                </a:xfrm>
                                <a:custGeom>
                                  <a:avLst/>
                                  <a:gdLst/>
                                  <a:ahLst/>
                                  <a:cxnLst/>
                                  <a:rect l="0" t="0" r="0" b="0"/>
                                  <a:pathLst>
                                    <a:path w="67056" h="96012">
                                      <a:moveTo>
                                        <a:pt x="18288" y="0"/>
                                      </a:moveTo>
                                      <a:lnTo>
                                        <a:pt x="21336" y="0"/>
                                      </a:lnTo>
                                      <a:lnTo>
                                        <a:pt x="21336" y="44196"/>
                                      </a:lnTo>
                                      <a:cubicBezTo>
                                        <a:pt x="27432" y="38100"/>
                                        <a:pt x="30480" y="35052"/>
                                        <a:pt x="33528" y="33528"/>
                                      </a:cubicBezTo>
                                      <a:cubicBezTo>
                                        <a:pt x="36576" y="32004"/>
                                        <a:pt x="39624" y="32004"/>
                                        <a:pt x="42672" y="32004"/>
                                      </a:cubicBezTo>
                                      <a:cubicBezTo>
                                        <a:pt x="45720" y="32004"/>
                                        <a:pt x="48768" y="32004"/>
                                        <a:pt x="51816" y="35052"/>
                                      </a:cubicBezTo>
                                      <a:cubicBezTo>
                                        <a:pt x="54864" y="36576"/>
                                        <a:pt x="56388" y="39624"/>
                                        <a:pt x="57912" y="44196"/>
                                      </a:cubicBezTo>
                                      <a:cubicBezTo>
                                        <a:pt x="57912" y="47244"/>
                                        <a:pt x="57912" y="51816"/>
                                        <a:pt x="57912" y="59436"/>
                                      </a:cubicBezTo>
                                      <a:lnTo>
                                        <a:pt x="57912" y="82296"/>
                                      </a:lnTo>
                                      <a:cubicBezTo>
                                        <a:pt x="57912" y="86868"/>
                                        <a:pt x="59436" y="88392"/>
                                        <a:pt x="59436" y="89916"/>
                                      </a:cubicBezTo>
                                      <a:cubicBezTo>
                                        <a:pt x="59436" y="91440"/>
                                        <a:pt x="60960" y="92964"/>
                                        <a:pt x="62484" y="92964"/>
                                      </a:cubicBezTo>
                                      <a:cubicBezTo>
                                        <a:pt x="62484" y="94488"/>
                                        <a:pt x="65532" y="94488"/>
                                        <a:pt x="67056" y="94488"/>
                                      </a:cubicBezTo>
                                      <a:lnTo>
                                        <a:pt x="67056" y="96012"/>
                                      </a:lnTo>
                                      <a:lnTo>
                                        <a:pt x="36576" y="96012"/>
                                      </a:lnTo>
                                      <a:lnTo>
                                        <a:pt x="36576" y="94488"/>
                                      </a:lnTo>
                                      <a:lnTo>
                                        <a:pt x="38100" y="94488"/>
                                      </a:lnTo>
                                      <a:cubicBezTo>
                                        <a:pt x="41148" y="94488"/>
                                        <a:pt x="42672" y="94488"/>
                                        <a:pt x="44196" y="92964"/>
                                      </a:cubicBezTo>
                                      <a:cubicBezTo>
                                        <a:pt x="45720" y="91440"/>
                                        <a:pt x="45720" y="89916"/>
                                        <a:pt x="45720" y="88392"/>
                                      </a:cubicBezTo>
                                      <a:cubicBezTo>
                                        <a:pt x="45720" y="88392"/>
                                        <a:pt x="45720" y="85344"/>
                                        <a:pt x="45720" y="82296"/>
                                      </a:cubicBezTo>
                                      <a:lnTo>
                                        <a:pt x="45720" y="59436"/>
                                      </a:lnTo>
                                      <a:cubicBezTo>
                                        <a:pt x="45720" y="53340"/>
                                        <a:pt x="45720" y="48768"/>
                                        <a:pt x="45720" y="45720"/>
                                      </a:cubicBezTo>
                                      <a:cubicBezTo>
                                        <a:pt x="44196" y="44196"/>
                                        <a:pt x="44196" y="42672"/>
                                        <a:pt x="42672" y="41148"/>
                                      </a:cubicBezTo>
                                      <a:cubicBezTo>
                                        <a:pt x="41148" y="39624"/>
                                        <a:pt x="38100" y="39624"/>
                                        <a:pt x="36576" y="39624"/>
                                      </a:cubicBezTo>
                                      <a:cubicBezTo>
                                        <a:pt x="35052" y="39624"/>
                                        <a:pt x="32004" y="39624"/>
                                        <a:pt x="30480" y="41148"/>
                                      </a:cubicBezTo>
                                      <a:cubicBezTo>
                                        <a:pt x="27432" y="42672"/>
                                        <a:pt x="24384" y="44196"/>
                                        <a:pt x="21336" y="48768"/>
                                      </a:cubicBezTo>
                                      <a:lnTo>
                                        <a:pt x="21336" y="82296"/>
                                      </a:lnTo>
                                      <a:cubicBezTo>
                                        <a:pt x="21336" y="86868"/>
                                        <a:pt x="22860" y="89916"/>
                                        <a:pt x="22860" y="89916"/>
                                      </a:cubicBezTo>
                                      <a:cubicBezTo>
                                        <a:pt x="22860" y="91440"/>
                                        <a:pt x="24384" y="92964"/>
                                        <a:pt x="24384" y="92964"/>
                                      </a:cubicBezTo>
                                      <a:cubicBezTo>
                                        <a:pt x="25908" y="94488"/>
                                        <a:pt x="27432" y="94488"/>
                                        <a:pt x="30480" y="94488"/>
                                      </a:cubicBezTo>
                                      <a:lnTo>
                                        <a:pt x="30480" y="96012"/>
                                      </a:lnTo>
                                      <a:lnTo>
                                        <a:pt x="0" y="96012"/>
                                      </a:lnTo>
                                      <a:lnTo>
                                        <a:pt x="0" y="94488"/>
                                      </a:lnTo>
                                      <a:cubicBezTo>
                                        <a:pt x="3048" y="94488"/>
                                        <a:pt x="6096" y="94488"/>
                                        <a:pt x="7620" y="92964"/>
                                      </a:cubicBezTo>
                                      <a:cubicBezTo>
                                        <a:pt x="7620" y="92964"/>
                                        <a:pt x="9144" y="91440"/>
                                        <a:pt x="9144" y="89916"/>
                                      </a:cubicBezTo>
                                      <a:cubicBezTo>
                                        <a:pt x="9144" y="88392"/>
                                        <a:pt x="9144" y="85344"/>
                                        <a:pt x="9144" y="82296"/>
                                      </a:cubicBezTo>
                                      <a:lnTo>
                                        <a:pt x="9144" y="25908"/>
                                      </a:lnTo>
                                      <a:cubicBezTo>
                                        <a:pt x="9144" y="18288"/>
                                        <a:pt x="9144" y="13716"/>
                                        <a:pt x="9144" y="12192"/>
                                      </a:cubicBezTo>
                                      <a:cubicBezTo>
                                        <a:pt x="9144" y="10668"/>
                                        <a:pt x="9144" y="9144"/>
                                        <a:pt x="7620" y="9144"/>
                                      </a:cubicBezTo>
                                      <a:cubicBezTo>
                                        <a:pt x="7620" y="7620"/>
                                        <a:pt x="6096" y="7620"/>
                                        <a:pt x="6096" y="7620"/>
                                      </a:cubicBezTo>
                                      <a:cubicBezTo>
                                        <a:pt x="4572" y="7620"/>
                                        <a:pt x="3048" y="7620"/>
                                        <a:pt x="1524" y="9144"/>
                                      </a:cubicBezTo>
                                      <a:lnTo>
                                        <a:pt x="0" y="7620"/>
                                      </a:lnTo>
                                      <a:lnTo>
                                        <a:pt x="18288" y="0"/>
                                      </a:lnTo>
                                      <a:close/>
                                    </a:path>
                                  </a:pathLst>
                                </a:custGeom>
                                <a:solidFill>
                                  <a:srgbClr val="000000"/>
                                </a:solidFill>
                                <a:ln w="0" cap="flat">
                                  <a:noFill/>
                                  <a:miter lim="127000"/>
                                </a:ln>
                                <a:effectLst/>
                              </wps:spPr>
                              <wps:bodyPr/>
                            </wps:wsp>
                            <wps:wsp>
                              <wps:cNvPr id="61952" name="Shape 61952"/>
                              <wps:cNvSpPr/>
                              <wps:spPr>
                                <a:xfrm>
                                  <a:off x="70104" y="193548"/>
                                  <a:ext cx="67056" cy="64008"/>
                                </a:xfrm>
                                <a:custGeom>
                                  <a:avLst/>
                                  <a:gdLst/>
                                  <a:ahLst/>
                                  <a:cxnLst/>
                                  <a:rect l="0" t="0" r="0" b="0"/>
                                  <a:pathLst>
                                    <a:path w="67056" h="64008">
                                      <a:moveTo>
                                        <a:pt x="0" y="0"/>
                                      </a:moveTo>
                                      <a:lnTo>
                                        <a:pt x="21336" y="0"/>
                                      </a:lnTo>
                                      <a:lnTo>
                                        <a:pt x="21336" y="41148"/>
                                      </a:lnTo>
                                      <a:cubicBezTo>
                                        <a:pt x="21336" y="47244"/>
                                        <a:pt x="22860" y="51816"/>
                                        <a:pt x="24384" y="53340"/>
                                      </a:cubicBezTo>
                                      <a:cubicBezTo>
                                        <a:pt x="25908" y="54864"/>
                                        <a:pt x="28956" y="56388"/>
                                        <a:pt x="32004" y="56388"/>
                                      </a:cubicBezTo>
                                      <a:cubicBezTo>
                                        <a:pt x="33528" y="56388"/>
                                        <a:pt x="35052" y="54864"/>
                                        <a:pt x="38100" y="54864"/>
                                      </a:cubicBezTo>
                                      <a:cubicBezTo>
                                        <a:pt x="39624" y="53340"/>
                                        <a:pt x="42672" y="50292"/>
                                        <a:pt x="45720" y="47244"/>
                                      </a:cubicBezTo>
                                      <a:lnTo>
                                        <a:pt x="45720" y="12192"/>
                                      </a:lnTo>
                                      <a:cubicBezTo>
                                        <a:pt x="45720" y="7620"/>
                                        <a:pt x="45720" y="4572"/>
                                        <a:pt x="44196" y="3048"/>
                                      </a:cubicBezTo>
                                      <a:cubicBezTo>
                                        <a:pt x="42672" y="1524"/>
                                        <a:pt x="41148" y="1524"/>
                                        <a:pt x="36576" y="1524"/>
                                      </a:cubicBezTo>
                                      <a:lnTo>
                                        <a:pt x="36576" y="0"/>
                                      </a:lnTo>
                                      <a:lnTo>
                                        <a:pt x="57912" y="0"/>
                                      </a:lnTo>
                                      <a:lnTo>
                                        <a:pt x="57912" y="38100"/>
                                      </a:lnTo>
                                      <a:cubicBezTo>
                                        <a:pt x="57912" y="45720"/>
                                        <a:pt x="57912" y="50292"/>
                                        <a:pt x="59436" y="51816"/>
                                      </a:cubicBezTo>
                                      <a:cubicBezTo>
                                        <a:pt x="59436" y="53340"/>
                                        <a:pt x="59436" y="54864"/>
                                        <a:pt x="60960" y="54864"/>
                                      </a:cubicBezTo>
                                      <a:cubicBezTo>
                                        <a:pt x="60960" y="54864"/>
                                        <a:pt x="60960" y="56388"/>
                                        <a:pt x="62484" y="56388"/>
                                      </a:cubicBezTo>
                                      <a:cubicBezTo>
                                        <a:pt x="64008" y="56388"/>
                                        <a:pt x="65532" y="54864"/>
                                        <a:pt x="67056" y="54864"/>
                                      </a:cubicBezTo>
                                      <a:lnTo>
                                        <a:pt x="67056" y="56388"/>
                                      </a:lnTo>
                                      <a:lnTo>
                                        <a:pt x="48768" y="64008"/>
                                      </a:lnTo>
                                      <a:lnTo>
                                        <a:pt x="45720" y="64008"/>
                                      </a:lnTo>
                                      <a:lnTo>
                                        <a:pt x="45720" y="51816"/>
                                      </a:lnTo>
                                      <a:cubicBezTo>
                                        <a:pt x="41148" y="56388"/>
                                        <a:pt x="36576" y="59436"/>
                                        <a:pt x="33528" y="60960"/>
                                      </a:cubicBezTo>
                                      <a:cubicBezTo>
                                        <a:pt x="32004" y="62484"/>
                                        <a:pt x="28956" y="64008"/>
                                        <a:pt x="25908" y="64008"/>
                                      </a:cubicBezTo>
                                      <a:cubicBezTo>
                                        <a:pt x="21336" y="64008"/>
                                        <a:pt x="18288" y="62484"/>
                                        <a:pt x="16764" y="60960"/>
                                      </a:cubicBezTo>
                                      <a:cubicBezTo>
                                        <a:pt x="13716" y="59436"/>
                                        <a:pt x="12192" y="56388"/>
                                        <a:pt x="10668" y="53340"/>
                                      </a:cubicBezTo>
                                      <a:cubicBezTo>
                                        <a:pt x="10668" y="50292"/>
                                        <a:pt x="9144" y="45720"/>
                                        <a:pt x="9144" y="39624"/>
                                      </a:cubicBezTo>
                                      <a:lnTo>
                                        <a:pt x="9144" y="12192"/>
                                      </a:lnTo>
                                      <a:cubicBezTo>
                                        <a:pt x="9144" y="9144"/>
                                        <a:pt x="9144" y="6096"/>
                                        <a:pt x="9144" y="4572"/>
                                      </a:cubicBezTo>
                                      <a:cubicBezTo>
                                        <a:pt x="7620" y="4572"/>
                                        <a:pt x="7620" y="3048"/>
                                        <a:pt x="6096" y="1524"/>
                                      </a:cubicBezTo>
                                      <a:cubicBezTo>
                                        <a:pt x="4572" y="1524"/>
                                        <a:pt x="3048" y="1524"/>
                                        <a:pt x="0" y="1524"/>
                                      </a:cubicBezTo>
                                      <a:lnTo>
                                        <a:pt x="0" y="0"/>
                                      </a:lnTo>
                                      <a:close/>
                                    </a:path>
                                  </a:pathLst>
                                </a:custGeom>
                                <a:solidFill>
                                  <a:srgbClr val="000000"/>
                                </a:solidFill>
                                <a:ln w="0" cap="flat">
                                  <a:noFill/>
                                  <a:miter lim="127000"/>
                                </a:ln>
                                <a:effectLst/>
                              </wps:spPr>
                              <wps:bodyPr/>
                            </wps:wsp>
                            <wps:wsp>
                              <wps:cNvPr id="61953" name="Shape 61953"/>
                              <wps:cNvSpPr/>
                              <wps:spPr>
                                <a:xfrm>
                                  <a:off x="140208" y="192024"/>
                                  <a:ext cx="67056" cy="64008"/>
                                </a:xfrm>
                                <a:custGeom>
                                  <a:avLst/>
                                  <a:gdLst/>
                                  <a:ahLst/>
                                  <a:cxnLst/>
                                  <a:rect l="0" t="0" r="0" b="0"/>
                                  <a:pathLst>
                                    <a:path w="67056" h="64008">
                                      <a:moveTo>
                                        <a:pt x="18288" y="0"/>
                                      </a:moveTo>
                                      <a:lnTo>
                                        <a:pt x="21336" y="0"/>
                                      </a:lnTo>
                                      <a:lnTo>
                                        <a:pt x="21336" y="12192"/>
                                      </a:lnTo>
                                      <a:cubicBezTo>
                                        <a:pt x="28956" y="4572"/>
                                        <a:pt x="35052" y="0"/>
                                        <a:pt x="42672" y="0"/>
                                      </a:cubicBezTo>
                                      <a:cubicBezTo>
                                        <a:pt x="45720" y="0"/>
                                        <a:pt x="48768" y="0"/>
                                        <a:pt x="50292" y="1524"/>
                                      </a:cubicBezTo>
                                      <a:cubicBezTo>
                                        <a:pt x="53340" y="4572"/>
                                        <a:pt x="54864" y="6096"/>
                                        <a:pt x="56388" y="10668"/>
                                      </a:cubicBezTo>
                                      <a:cubicBezTo>
                                        <a:pt x="57912" y="13716"/>
                                        <a:pt x="57912" y="18288"/>
                                        <a:pt x="57912" y="22860"/>
                                      </a:cubicBezTo>
                                      <a:lnTo>
                                        <a:pt x="57912" y="50292"/>
                                      </a:lnTo>
                                      <a:cubicBezTo>
                                        <a:pt x="57912" y="54864"/>
                                        <a:pt x="57912" y="56388"/>
                                        <a:pt x="59436" y="57912"/>
                                      </a:cubicBezTo>
                                      <a:cubicBezTo>
                                        <a:pt x="59436" y="59436"/>
                                        <a:pt x="60960" y="60960"/>
                                        <a:pt x="60960" y="60960"/>
                                      </a:cubicBezTo>
                                      <a:cubicBezTo>
                                        <a:pt x="62484" y="62484"/>
                                        <a:pt x="64008" y="62484"/>
                                        <a:pt x="67056" y="62484"/>
                                      </a:cubicBezTo>
                                      <a:lnTo>
                                        <a:pt x="67056" y="64008"/>
                                      </a:lnTo>
                                      <a:lnTo>
                                        <a:pt x="36576" y="64008"/>
                                      </a:lnTo>
                                      <a:lnTo>
                                        <a:pt x="36576" y="62484"/>
                                      </a:lnTo>
                                      <a:lnTo>
                                        <a:pt x="38100" y="62484"/>
                                      </a:lnTo>
                                      <a:cubicBezTo>
                                        <a:pt x="41148" y="62484"/>
                                        <a:pt x="42672" y="62484"/>
                                        <a:pt x="44196" y="60960"/>
                                      </a:cubicBezTo>
                                      <a:cubicBezTo>
                                        <a:pt x="44196" y="59436"/>
                                        <a:pt x="45720" y="57912"/>
                                        <a:pt x="45720" y="56388"/>
                                      </a:cubicBezTo>
                                      <a:cubicBezTo>
                                        <a:pt x="45720" y="56388"/>
                                        <a:pt x="45720" y="53340"/>
                                        <a:pt x="45720" y="50292"/>
                                      </a:cubicBezTo>
                                      <a:lnTo>
                                        <a:pt x="45720" y="24384"/>
                                      </a:lnTo>
                                      <a:cubicBezTo>
                                        <a:pt x="45720" y="18288"/>
                                        <a:pt x="45720" y="13716"/>
                                        <a:pt x="44196" y="10668"/>
                                      </a:cubicBezTo>
                                      <a:cubicBezTo>
                                        <a:pt x="42672" y="9144"/>
                                        <a:pt x="39624" y="7620"/>
                                        <a:pt x="36576" y="7620"/>
                                      </a:cubicBezTo>
                                      <a:cubicBezTo>
                                        <a:pt x="32004" y="7620"/>
                                        <a:pt x="25908" y="10668"/>
                                        <a:pt x="21336" y="16764"/>
                                      </a:cubicBezTo>
                                      <a:lnTo>
                                        <a:pt x="21336" y="50292"/>
                                      </a:lnTo>
                                      <a:cubicBezTo>
                                        <a:pt x="21336" y="54864"/>
                                        <a:pt x="21336" y="56388"/>
                                        <a:pt x="22860" y="57912"/>
                                      </a:cubicBezTo>
                                      <a:cubicBezTo>
                                        <a:pt x="22860" y="59436"/>
                                        <a:pt x="24384" y="60960"/>
                                        <a:pt x="24384" y="60960"/>
                                      </a:cubicBezTo>
                                      <a:cubicBezTo>
                                        <a:pt x="25908" y="62484"/>
                                        <a:pt x="27432" y="62484"/>
                                        <a:pt x="30480" y="62484"/>
                                      </a:cubicBezTo>
                                      <a:lnTo>
                                        <a:pt x="30480" y="64008"/>
                                      </a:lnTo>
                                      <a:lnTo>
                                        <a:pt x="0" y="64008"/>
                                      </a:lnTo>
                                      <a:lnTo>
                                        <a:pt x="0" y="62484"/>
                                      </a:lnTo>
                                      <a:lnTo>
                                        <a:pt x="1524" y="62484"/>
                                      </a:lnTo>
                                      <a:cubicBezTo>
                                        <a:pt x="4572" y="62484"/>
                                        <a:pt x="6096" y="60960"/>
                                        <a:pt x="7620" y="59436"/>
                                      </a:cubicBezTo>
                                      <a:cubicBezTo>
                                        <a:pt x="9144" y="57912"/>
                                        <a:pt x="9144" y="54864"/>
                                        <a:pt x="9144" y="50292"/>
                                      </a:cubicBezTo>
                                      <a:lnTo>
                                        <a:pt x="9144" y="25908"/>
                                      </a:lnTo>
                                      <a:cubicBezTo>
                                        <a:pt x="9144" y="18288"/>
                                        <a:pt x="9144" y="13716"/>
                                        <a:pt x="9144" y="12192"/>
                                      </a:cubicBezTo>
                                      <a:cubicBezTo>
                                        <a:pt x="9144" y="10668"/>
                                        <a:pt x="7620" y="9144"/>
                                        <a:pt x="7620" y="9144"/>
                                      </a:cubicBezTo>
                                      <a:cubicBezTo>
                                        <a:pt x="7620" y="7620"/>
                                        <a:pt x="6096" y="7620"/>
                                        <a:pt x="4572" y="7620"/>
                                      </a:cubicBezTo>
                                      <a:cubicBezTo>
                                        <a:pt x="4572" y="7620"/>
                                        <a:pt x="3048" y="7620"/>
                                        <a:pt x="1524" y="9144"/>
                                      </a:cubicBezTo>
                                      <a:lnTo>
                                        <a:pt x="0" y="7620"/>
                                      </a:lnTo>
                                      <a:lnTo>
                                        <a:pt x="18288" y="0"/>
                                      </a:lnTo>
                                      <a:close/>
                                    </a:path>
                                  </a:pathLst>
                                </a:custGeom>
                                <a:solidFill>
                                  <a:srgbClr val="000000"/>
                                </a:solidFill>
                                <a:ln w="0" cap="flat">
                                  <a:noFill/>
                                  <a:miter lim="127000"/>
                                </a:ln>
                                <a:effectLst/>
                              </wps:spPr>
                              <wps:bodyPr/>
                            </wps:wsp>
                            <wps:wsp>
                              <wps:cNvPr id="61954" name="Shape 61954"/>
                              <wps:cNvSpPr/>
                              <wps:spPr>
                                <a:xfrm>
                                  <a:off x="213360" y="192024"/>
                                  <a:ext cx="33528" cy="92964"/>
                                </a:xfrm>
                                <a:custGeom>
                                  <a:avLst/>
                                  <a:gdLst/>
                                  <a:ahLst/>
                                  <a:cxnLst/>
                                  <a:rect l="0" t="0" r="0" b="0"/>
                                  <a:pathLst>
                                    <a:path w="33528" h="92964">
                                      <a:moveTo>
                                        <a:pt x="28956" y="0"/>
                                      </a:moveTo>
                                      <a:lnTo>
                                        <a:pt x="33528" y="1372"/>
                                      </a:lnTo>
                                      <a:lnTo>
                                        <a:pt x="33528" y="5791"/>
                                      </a:lnTo>
                                      <a:lnTo>
                                        <a:pt x="28956" y="3048"/>
                                      </a:lnTo>
                                      <a:cubicBezTo>
                                        <a:pt x="24384" y="3048"/>
                                        <a:pt x="22860" y="4572"/>
                                        <a:pt x="19812" y="6096"/>
                                      </a:cubicBezTo>
                                      <a:cubicBezTo>
                                        <a:pt x="18288" y="9144"/>
                                        <a:pt x="16764" y="13716"/>
                                        <a:pt x="16764" y="19812"/>
                                      </a:cubicBezTo>
                                      <a:cubicBezTo>
                                        <a:pt x="16764" y="25908"/>
                                        <a:pt x="18288" y="32004"/>
                                        <a:pt x="21336" y="36576"/>
                                      </a:cubicBezTo>
                                      <a:cubicBezTo>
                                        <a:pt x="22860" y="39624"/>
                                        <a:pt x="25908" y="41148"/>
                                        <a:pt x="30480" y="41148"/>
                                      </a:cubicBezTo>
                                      <a:lnTo>
                                        <a:pt x="33528" y="39319"/>
                                      </a:lnTo>
                                      <a:lnTo>
                                        <a:pt x="33528" y="42672"/>
                                      </a:lnTo>
                                      <a:lnTo>
                                        <a:pt x="28956" y="44196"/>
                                      </a:lnTo>
                                      <a:cubicBezTo>
                                        <a:pt x="25908" y="44196"/>
                                        <a:pt x="22860" y="44196"/>
                                        <a:pt x="19812" y="42672"/>
                                      </a:cubicBezTo>
                                      <a:cubicBezTo>
                                        <a:pt x="16764" y="44196"/>
                                        <a:pt x="15240" y="45720"/>
                                        <a:pt x="15240" y="47244"/>
                                      </a:cubicBezTo>
                                      <a:cubicBezTo>
                                        <a:pt x="13716" y="48768"/>
                                        <a:pt x="13716" y="50292"/>
                                        <a:pt x="13716" y="50292"/>
                                      </a:cubicBezTo>
                                      <a:cubicBezTo>
                                        <a:pt x="13716" y="51816"/>
                                        <a:pt x="13716" y="51816"/>
                                        <a:pt x="15240" y="53340"/>
                                      </a:cubicBezTo>
                                      <a:cubicBezTo>
                                        <a:pt x="15240" y="53340"/>
                                        <a:pt x="16764" y="54864"/>
                                        <a:pt x="19812" y="54864"/>
                                      </a:cubicBezTo>
                                      <a:cubicBezTo>
                                        <a:pt x="21336" y="54864"/>
                                        <a:pt x="24384" y="54864"/>
                                        <a:pt x="28956" y="54864"/>
                                      </a:cubicBezTo>
                                      <a:lnTo>
                                        <a:pt x="33528" y="55137"/>
                                      </a:lnTo>
                                      <a:lnTo>
                                        <a:pt x="33528" y="65179"/>
                                      </a:lnTo>
                                      <a:lnTo>
                                        <a:pt x="26480" y="64770"/>
                                      </a:lnTo>
                                      <a:cubicBezTo>
                                        <a:pt x="22479" y="64389"/>
                                        <a:pt x="19050" y="64008"/>
                                        <a:pt x="16764" y="64008"/>
                                      </a:cubicBezTo>
                                      <a:cubicBezTo>
                                        <a:pt x="13716" y="65532"/>
                                        <a:pt x="12192" y="68580"/>
                                        <a:pt x="10668" y="70104"/>
                                      </a:cubicBezTo>
                                      <a:cubicBezTo>
                                        <a:pt x="9144" y="71628"/>
                                        <a:pt x="9144" y="73152"/>
                                        <a:pt x="9144" y="74676"/>
                                      </a:cubicBezTo>
                                      <a:cubicBezTo>
                                        <a:pt x="9144" y="77724"/>
                                        <a:pt x="10668" y="79248"/>
                                        <a:pt x="13716" y="80772"/>
                                      </a:cubicBezTo>
                                      <a:cubicBezTo>
                                        <a:pt x="18288" y="83820"/>
                                        <a:pt x="24384" y="85344"/>
                                        <a:pt x="33528" y="85344"/>
                                      </a:cubicBezTo>
                                      <a:lnTo>
                                        <a:pt x="33528" y="90932"/>
                                      </a:lnTo>
                                      <a:lnTo>
                                        <a:pt x="27432" y="92964"/>
                                      </a:lnTo>
                                      <a:cubicBezTo>
                                        <a:pt x="18288" y="92964"/>
                                        <a:pt x="10668" y="91440"/>
                                        <a:pt x="4572" y="86868"/>
                                      </a:cubicBezTo>
                                      <a:cubicBezTo>
                                        <a:pt x="1524" y="85344"/>
                                        <a:pt x="0" y="82296"/>
                                        <a:pt x="0" y="80772"/>
                                      </a:cubicBezTo>
                                      <a:cubicBezTo>
                                        <a:pt x="0" y="79248"/>
                                        <a:pt x="0" y="77724"/>
                                        <a:pt x="1524" y="77724"/>
                                      </a:cubicBezTo>
                                      <a:cubicBezTo>
                                        <a:pt x="1524" y="74676"/>
                                        <a:pt x="3048" y="73152"/>
                                        <a:pt x="6096" y="70104"/>
                                      </a:cubicBezTo>
                                      <a:cubicBezTo>
                                        <a:pt x="6096" y="70104"/>
                                        <a:pt x="7620" y="67056"/>
                                        <a:pt x="12192" y="62484"/>
                                      </a:cubicBezTo>
                                      <a:cubicBezTo>
                                        <a:pt x="9144" y="62484"/>
                                        <a:pt x="7620" y="60960"/>
                                        <a:pt x="6096" y="59436"/>
                                      </a:cubicBezTo>
                                      <a:cubicBezTo>
                                        <a:pt x="4572" y="57912"/>
                                        <a:pt x="4572" y="57912"/>
                                        <a:pt x="4572" y="56388"/>
                                      </a:cubicBezTo>
                                      <a:cubicBezTo>
                                        <a:pt x="4572" y="54864"/>
                                        <a:pt x="6096" y="51816"/>
                                        <a:pt x="6096" y="50292"/>
                                      </a:cubicBezTo>
                                      <a:cubicBezTo>
                                        <a:pt x="7620" y="48768"/>
                                        <a:pt x="10668" y="45720"/>
                                        <a:pt x="16764" y="41148"/>
                                      </a:cubicBezTo>
                                      <a:cubicBezTo>
                                        <a:pt x="12192" y="39624"/>
                                        <a:pt x="9144" y="36576"/>
                                        <a:pt x="7620" y="33528"/>
                                      </a:cubicBezTo>
                                      <a:cubicBezTo>
                                        <a:pt x="6096" y="30480"/>
                                        <a:pt x="4572" y="25908"/>
                                        <a:pt x="4572" y="22860"/>
                                      </a:cubicBezTo>
                                      <a:cubicBezTo>
                                        <a:pt x="4572" y="16764"/>
                                        <a:pt x="7620" y="10668"/>
                                        <a:pt x="12192" y="6096"/>
                                      </a:cubicBezTo>
                                      <a:cubicBezTo>
                                        <a:pt x="16764" y="1524"/>
                                        <a:pt x="22860" y="0"/>
                                        <a:pt x="28956" y="0"/>
                                      </a:cubicBezTo>
                                      <a:close/>
                                    </a:path>
                                  </a:pathLst>
                                </a:custGeom>
                                <a:solidFill>
                                  <a:srgbClr val="000000"/>
                                </a:solidFill>
                                <a:ln w="0" cap="flat">
                                  <a:noFill/>
                                  <a:miter lim="127000"/>
                                </a:ln>
                                <a:effectLst/>
                              </wps:spPr>
                              <wps:bodyPr/>
                            </wps:wsp>
                            <wps:wsp>
                              <wps:cNvPr id="61955" name="Shape 61955"/>
                              <wps:cNvSpPr/>
                              <wps:spPr>
                                <a:xfrm>
                                  <a:off x="246888" y="247161"/>
                                  <a:ext cx="28956" cy="35795"/>
                                </a:xfrm>
                                <a:custGeom>
                                  <a:avLst/>
                                  <a:gdLst/>
                                  <a:ahLst/>
                                  <a:cxnLst/>
                                  <a:rect l="0" t="0" r="0" b="0"/>
                                  <a:pathLst>
                                    <a:path w="28956" h="35795">
                                      <a:moveTo>
                                        <a:pt x="0" y="0"/>
                                      </a:moveTo>
                                      <a:lnTo>
                                        <a:pt x="8191" y="489"/>
                                      </a:lnTo>
                                      <a:cubicBezTo>
                                        <a:pt x="11430" y="870"/>
                                        <a:pt x="13716" y="1251"/>
                                        <a:pt x="15240" y="1251"/>
                                      </a:cubicBezTo>
                                      <a:cubicBezTo>
                                        <a:pt x="19812" y="1251"/>
                                        <a:pt x="22860" y="2775"/>
                                        <a:pt x="25908" y="5823"/>
                                      </a:cubicBezTo>
                                      <a:cubicBezTo>
                                        <a:pt x="27432" y="7347"/>
                                        <a:pt x="28956" y="10395"/>
                                        <a:pt x="28956" y="14967"/>
                                      </a:cubicBezTo>
                                      <a:cubicBezTo>
                                        <a:pt x="28956" y="19539"/>
                                        <a:pt x="25908" y="24111"/>
                                        <a:pt x="21336" y="28683"/>
                                      </a:cubicBezTo>
                                      <a:lnTo>
                                        <a:pt x="0" y="35795"/>
                                      </a:lnTo>
                                      <a:lnTo>
                                        <a:pt x="0" y="30207"/>
                                      </a:lnTo>
                                      <a:cubicBezTo>
                                        <a:pt x="7620" y="30207"/>
                                        <a:pt x="15240" y="28683"/>
                                        <a:pt x="18288" y="25635"/>
                                      </a:cubicBezTo>
                                      <a:cubicBezTo>
                                        <a:pt x="22860" y="22587"/>
                                        <a:pt x="24384" y="19539"/>
                                        <a:pt x="24384" y="16491"/>
                                      </a:cubicBezTo>
                                      <a:cubicBezTo>
                                        <a:pt x="24384" y="14967"/>
                                        <a:pt x="22860" y="13443"/>
                                        <a:pt x="21336" y="11919"/>
                                      </a:cubicBezTo>
                                      <a:cubicBezTo>
                                        <a:pt x="18288" y="10395"/>
                                        <a:pt x="13716" y="10395"/>
                                        <a:pt x="6096" y="10395"/>
                                      </a:cubicBezTo>
                                      <a:lnTo>
                                        <a:pt x="0" y="10041"/>
                                      </a:lnTo>
                                      <a:lnTo>
                                        <a:pt x="0" y="0"/>
                                      </a:lnTo>
                                      <a:close/>
                                    </a:path>
                                  </a:pathLst>
                                </a:custGeom>
                                <a:solidFill>
                                  <a:srgbClr val="000000"/>
                                </a:solidFill>
                                <a:ln w="0" cap="flat">
                                  <a:noFill/>
                                  <a:miter lim="127000"/>
                                </a:ln>
                                <a:effectLst/>
                              </wps:spPr>
                              <wps:bodyPr/>
                            </wps:wsp>
                            <wps:wsp>
                              <wps:cNvPr id="61956" name="Shape 61956"/>
                              <wps:cNvSpPr/>
                              <wps:spPr>
                                <a:xfrm>
                                  <a:off x="246888" y="193396"/>
                                  <a:ext cx="28956" cy="41300"/>
                                </a:xfrm>
                                <a:custGeom>
                                  <a:avLst/>
                                  <a:gdLst/>
                                  <a:ahLst/>
                                  <a:cxnLst/>
                                  <a:rect l="0" t="0" r="0" b="0"/>
                                  <a:pathLst>
                                    <a:path w="28956" h="41300">
                                      <a:moveTo>
                                        <a:pt x="0" y="0"/>
                                      </a:moveTo>
                                      <a:lnTo>
                                        <a:pt x="10668" y="3200"/>
                                      </a:lnTo>
                                      <a:lnTo>
                                        <a:pt x="24384" y="3200"/>
                                      </a:lnTo>
                                      <a:cubicBezTo>
                                        <a:pt x="25908" y="3200"/>
                                        <a:pt x="27432" y="3200"/>
                                        <a:pt x="27432" y="3200"/>
                                      </a:cubicBezTo>
                                      <a:cubicBezTo>
                                        <a:pt x="28956" y="3200"/>
                                        <a:pt x="28956" y="3200"/>
                                        <a:pt x="28956" y="3200"/>
                                      </a:cubicBezTo>
                                      <a:cubicBezTo>
                                        <a:pt x="28956" y="3200"/>
                                        <a:pt x="28956" y="4725"/>
                                        <a:pt x="28956" y="4725"/>
                                      </a:cubicBezTo>
                                      <a:cubicBezTo>
                                        <a:pt x="28956" y="6248"/>
                                        <a:pt x="28956" y="6248"/>
                                        <a:pt x="28956" y="6248"/>
                                      </a:cubicBezTo>
                                      <a:cubicBezTo>
                                        <a:pt x="28956" y="7772"/>
                                        <a:pt x="28956" y="7772"/>
                                        <a:pt x="27432" y="7772"/>
                                      </a:cubicBezTo>
                                      <a:cubicBezTo>
                                        <a:pt x="27432" y="7772"/>
                                        <a:pt x="25908" y="7772"/>
                                        <a:pt x="24384" y="7772"/>
                                      </a:cubicBezTo>
                                      <a:lnTo>
                                        <a:pt x="16764" y="7772"/>
                                      </a:lnTo>
                                      <a:cubicBezTo>
                                        <a:pt x="18288" y="10820"/>
                                        <a:pt x="19812" y="15392"/>
                                        <a:pt x="19812" y="19964"/>
                                      </a:cubicBezTo>
                                      <a:cubicBezTo>
                                        <a:pt x="19812" y="26060"/>
                                        <a:pt x="18288" y="32156"/>
                                        <a:pt x="13716" y="36728"/>
                                      </a:cubicBezTo>
                                      <a:lnTo>
                                        <a:pt x="0" y="41300"/>
                                      </a:lnTo>
                                      <a:lnTo>
                                        <a:pt x="0" y="37948"/>
                                      </a:lnTo>
                                      <a:lnTo>
                                        <a:pt x="4572" y="35204"/>
                                      </a:lnTo>
                                      <a:cubicBezTo>
                                        <a:pt x="6096" y="33681"/>
                                        <a:pt x="7620" y="29108"/>
                                        <a:pt x="7620" y="23013"/>
                                      </a:cubicBezTo>
                                      <a:cubicBezTo>
                                        <a:pt x="7620" y="15392"/>
                                        <a:pt x="6096" y="10820"/>
                                        <a:pt x="3048" y="6248"/>
                                      </a:cubicBezTo>
                                      <a:lnTo>
                                        <a:pt x="0" y="4420"/>
                                      </a:lnTo>
                                      <a:lnTo>
                                        <a:pt x="0" y="0"/>
                                      </a:lnTo>
                                      <a:close/>
                                    </a:path>
                                  </a:pathLst>
                                </a:custGeom>
                                <a:solidFill>
                                  <a:srgbClr val="000000"/>
                                </a:solidFill>
                                <a:ln w="0" cap="flat">
                                  <a:noFill/>
                                  <a:miter lim="127000"/>
                                </a:ln>
                                <a:effectLst/>
                              </wps:spPr>
                              <wps:bodyPr/>
                            </wps:wsp>
                            <wps:wsp>
                              <wps:cNvPr id="61957" name="Shape 61957"/>
                              <wps:cNvSpPr/>
                              <wps:spPr>
                                <a:xfrm>
                                  <a:off x="320040" y="192024"/>
                                  <a:ext cx="30480" cy="64008"/>
                                </a:xfrm>
                                <a:custGeom>
                                  <a:avLst/>
                                  <a:gdLst/>
                                  <a:ahLst/>
                                  <a:cxnLst/>
                                  <a:rect l="0" t="0" r="0" b="0"/>
                                  <a:pathLst>
                                    <a:path w="30480" h="64008">
                                      <a:moveTo>
                                        <a:pt x="18288" y="0"/>
                                      </a:moveTo>
                                      <a:lnTo>
                                        <a:pt x="21336" y="0"/>
                                      </a:lnTo>
                                      <a:lnTo>
                                        <a:pt x="21336" y="50292"/>
                                      </a:lnTo>
                                      <a:cubicBezTo>
                                        <a:pt x="21336" y="53340"/>
                                        <a:pt x="21336" y="56388"/>
                                        <a:pt x="21336" y="57912"/>
                                      </a:cubicBezTo>
                                      <a:cubicBezTo>
                                        <a:pt x="21336" y="59436"/>
                                        <a:pt x="22860" y="60960"/>
                                        <a:pt x="24384" y="60960"/>
                                      </a:cubicBezTo>
                                      <a:cubicBezTo>
                                        <a:pt x="24384" y="62484"/>
                                        <a:pt x="27432" y="62484"/>
                                        <a:pt x="30480" y="62484"/>
                                      </a:cubicBezTo>
                                      <a:lnTo>
                                        <a:pt x="30480" y="64008"/>
                                      </a:lnTo>
                                      <a:lnTo>
                                        <a:pt x="0" y="64008"/>
                                      </a:lnTo>
                                      <a:lnTo>
                                        <a:pt x="0" y="62484"/>
                                      </a:lnTo>
                                      <a:cubicBezTo>
                                        <a:pt x="3048" y="62484"/>
                                        <a:pt x="4572" y="62484"/>
                                        <a:pt x="4572" y="60960"/>
                                      </a:cubicBezTo>
                                      <a:cubicBezTo>
                                        <a:pt x="6096" y="60960"/>
                                        <a:pt x="7620" y="59436"/>
                                        <a:pt x="7620" y="57912"/>
                                      </a:cubicBezTo>
                                      <a:cubicBezTo>
                                        <a:pt x="7620" y="56388"/>
                                        <a:pt x="9144" y="53340"/>
                                        <a:pt x="9144" y="50292"/>
                                      </a:cubicBezTo>
                                      <a:lnTo>
                                        <a:pt x="9144" y="25908"/>
                                      </a:lnTo>
                                      <a:cubicBezTo>
                                        <a:pt x="9144" y="18288"/>
                                        <a:pt x="7620" y="13716"/>
                                        <a:pt x="7620" y="12192"/>
                                      </a:cubicBezTo>
                                      <a:cubicBezTo>
                                        <a:pt x="7620" y="10668"/>
                                        <a:pt x="7620" y="9144"/>
                                        <a:pt x="6096" y="9144"/>
                                      </a:cubicBezTo>
                                      <a:cubicBezTo>
                                        <a:pt x="6096" y="7620"/>
                                        <a:pt x="4572" y="7620"/>
                                        <a:pt x="4572" y="7620"/>
                                      </a:cubicBezTo>
                                      <a:cubicBezTo>
                                        <a:pt x="3048" y="7620"/>
                                        <a:pt x="1524" y="7620"/>
                                        <a:pt x="0" y="9144"/>
                                      </a:cubicBezTo>
                                      <a:lnTo>
                                        <a:pt x="0" y="7620"/>
                                      </a:lnTo>
                                      <a:lnTo>
                                        <a:pt x="18288" y="0"/>
                                      </a:lnTo>
                                      <a:close/>
                                    </a:path>
                                  </a:pathLst>
                                </a:custGeom>
                                <a:solidFill>
                                  <a:srgbClr val="000000"/>
                                </a:solidFill>
                                <a:ln w="0" cap="flat">
                                  <a:noFill/>
                                  <a:miter lim="127000"/>
                                </a:ln>
                                <a:effectLst/>
                              </wps:spPr>
                              <wps:bodyPr/>
                            </wps:wsp>
                            <wps:wsp>
                              <wps:cNvPr id="61958" name="Shape 61958"/>
                              <wps:cNvSpPr/>
                              <wps:spPr>
                                <a:xfrm>
                                  <a:off x="327660" y="160020"/>
                                  <a:ext cx="15240" cy="15240"/>
                                </a:xfrm>
                                <a:custGeom>
                                  <a:avLst/>
                                  <a:gdLst/>
                                  <a:ahLst/>
                                  <a:cxnLst/>
                                  <a:rect l="0" t="0" r="0" b="0"/>
                                  <a:pathLst>
                                    <a:path w="15240" h="15240">
                                      <a:moveTo>
                                        <a:pt x="7620" y="0"/>
                                      </a:moveTo>
                                      <a:cubicBezTo>
                                        <a:pt x="9144" y="0"/>
                                        <a:pt x="10668" y="0"/>
                                        <a:pt x="12192" y="1524"/>
                                      </a:cubicBezTo>
                                      <a:cubicBezTo>
                                        <a:pt x="13716" y="3048"/>
                                        <a:pt x="15240" y="4572"/>
                                        <a:pt x="15240" y="7620"/>
                                      </a:cubicBezTo>
                                      <a:cubicBezTo>
                                        <a:pt x="15240" y="9144"/>
                                        <a:pt x="13716" y="10668"/>
                                        <a:pt x="12192" y="12192"/>
                                      </a:cubicBezTo>
                                      <a:cubicBezTo>
                                        <a:pt x="10668" y="13716"/>
                                        <a:pt x="9144" y="15240"/>
                                        <a:pt x="7620" y="15240"/>
                                      </a:cubicBezTo>
                                      <a:cubicBezTo>
                                        <a:pt x="4572" y="15240"/>
                                        <a:pt x="3048" y="13716"/>
                                        <a:pt x="1524" y="12192"/>
                                      </a:cubicBezTo>
                                      <a:cubicBezTo>
                                        <a:pt x="0" y="10668"/>
                                        <a:pt x="0" y="9144"/>
                                        <a:pt x="0" y="7620"/>
                                      </a:cubicBezTo>
                                      <a:cubicBezTo>
                                        <a:pt x="0" y="4572"/>
                                        <a:pt x="0" y="3048"/>
                                        <a:pt x="1524" y="1524"/>
                                      </a:cubicBezTo>
                                      <a:cubicBezTo>
                                        <a:pt x="3048" y="0"/>
                                        <a:pt x="4572" y="0"/>
                                        <a:pt x="7620" y="0"/>
                                      </a:cubicBezTo>
                                      <a:close/>
                                    </a:path>
                                  </a:pathLst>
                                </a:custGeom>
                                <a:solidFill>
                                  <a:srgbClr val="000000"/>
                                </a:solidFill>
                                <a:ln w="0" cap="flat">
                                  <a:noFill/>
                                  <a:miter lim="127000"/>
                                </a:ln>
                                <a:effectLst/>
                              </wps:spPr>
                              <wps:bodyPr/>
                            </wps:wsp>
                            <wps:wsp>
                              <wps:cNvPr id="61959" name="Shape 61959"/>
                              <wps:cNvSpPr/>
                              <wps:spPr>
                                <a:xfrm>
                                  <a:off x="353568" y="192024"/>
                                  <a:ext cx="67056" cy="64008"/>
                                </a:xfrm>
                                <a:custGeom>
                                  <a:avLst/>
                                  <a:gdLst/>
                                  <a:ahLst/>
                                  <a:cxnLst/>
                                  <a:rect l="0" t="0" r="0" b="0"/>
                                  <a:pathLst>
                                    <a:path w="67056" h="64008">
                                      <a:moveTo>
                                        <a:pt x="18288" y="0"/>
                                      </a:moveTo>
                                      <a:lnTo>
                                        <a:pt x="21336" y="0"/>
                                      </a:lnTo>
                                      <a:lnTo>
                                        <a:pt x="21336" y="12192"/>
                                      </a:lnTo>
                                      <a:cubicBezTo>
                                        <a:pt x="28956" y="4572"/>
                                        <a:pt x="35052" y="0"/>
                                        <a:pt x="42672" y="0"/>
                                      </a:cubicBezTo>
                                      <a:cubicBezTo>
                                        <a:pt x="45720" y="0"/>
                                        <a:pt x="48768" y="0"/>
                                        <a:pt x="50292" y="1524"/>
                                      </a:cubicBezTo>
                                      <a:cubicBezTo>
                                        <a:pt x="53340" y="4572"/>
                                        <a:pt x="54864" y="6096"/>
                                        <a:pt x="56388" y="10668"/>
                                      </a:cubicBezTo>
                                      <a:cubicBezTo>
                                        <a:pt x="57912" y="13716"/>
                                        <a:pt x="57912" y="18288"/>
                                        <a:pt x="57912" y="22860"/>
                                      </a:cubicBezTo>
                                      <a:lnTo>
                                        <a:pt x="57912" y="50292"/>
                                      </a:lnTo>
                                      <a:cubicBezTo>
                                        <a:pt x="57912" y="54864"/>
                                        <a:pt x="57912" y="56388"/>
                                        <a:pt x="59436" y="57912"/>
                                      </a:cubicBezTo>
                                      <a:cubicBezTo>
                                        <a:pt x="59436" y="59436"/>
                                        <a:pt x="60960" y="60960"/>
                                        <a:pt x="60960" y="60960"/>
                                      </a:cubicBezTo>
                                      <a:cubicBezTo>
                                        <a:pt x="62484" y="62484"/>
                                        <a:pt x="64008" y="62484"/>
                                        <a:pt x="67056" y="62484"/>
                                      </a:cubicBezTo>
                                      <a:lnTo>
                                        <a:pt x="67056" y="64008"/>
                                      </a:lnTo>
                                      <a:lnTo>
                                        <a:pt x="36576" y="64008"/>
                                      </a:lnTo>
                                      <a:lnTo>
                                        <a:pt x="36576" y="62484"/>
                                      </a:lnTo>
                                      <a:lnTo>
                                        <a:pt x="38100" y="62484"/>
                                      </a:lnTo>
                                      <a:cubicBezTo>
                                        <a:pt x="41148" y="62484"/>
                                        <a:pt x="42672" y="62484"/>
                                        <a:pt x="44196" y="60960"/>
                                      </a:cubicBezTo>
                                      <a:cubicBezTo>
                                        <a:pt x="44196" y="59436"/>
                                        <a:pt x="45720" y="57912"/>
                                        <a:pt x="45720" y="56388"/>
                                      </a:cubicBezTo>
                                      <a:cubicBezTo>
                                        <a:pt x="45720" y="56388"/>
                                        <a:pt x="45720" y="53340"/>
                                        <a:pt x="45720" y="50292"/>
                                      </a:cubicBezTo>
                                      <a:lnTo>
                                        <a:pt x="45720" y="24384"/>
                                      </a:lnTo>
                                      <a:cubicBezTo>
                                        <a:pt x="45720" y="18288"/>
                                        <a:pt x="45720" y="13716"/>
                                        <a:pt x="44196" y="10668"/>
                                      </a:cubicBezTo>
                                      <a:cubicBezTo>
                                        <a:pt x="42672" y="9144"/>
                                        <a:pt x="39624" y="7620"/>
                                        <a:pt x="36576" y="7620"/>
                                      </a:cubicBezTo>
                                      <a:cubicBezTo>
                                        <a:pt x="32004" y="7620"/>
                                        <a:pt x="25908" y="10668"/>
                                        <a:pt x="21336" y="16764"/>
                                      </a:cubicBezTo>
                                      <a:lnTo>
                                        <a:pt x="21336" y="50292"/>
                                      </a:lnTo>
                                      <a:cubicBezTo>
                                        <a:pt x="21336" y="54864"/>
                                        <a:pt x="21336" y="56388"/>
                                        <a:pt x="22860" y="57912"/>
                                      </a:cubicBezTo>
                                      <a:cubicBezTo>
                                        <a:pt x="22860" y="59436"/>
                                        <a:pt x="24384" y="60960"/>
                                        <a:pt x="24384" y="60960"/>
                                      </a:cubicBezTo>
                                      <a:cubicBezTo>
                                        <a:pt x="25908" y="62484"/>
                                        <a:pt x="27432" y="62484"/>
                                        <a:pt x="30480" y="62484"/>
                                      </a:cubicBezTo>
                                      <a:lnTo>
                                        <a:pt x="30480" y="64008"/>
                                      </a:lnTo>
                                      <a:lnTo>
                                        <a:pt x="0" y="64008"/>
                                      </a:lnTo>
                                      <a:lnTo>
                                        <a:pt x="0" y="62484"/>
                                      </a:lnTo>
                                      <a:lnTo>
                                        <a:pt x="1524" y="62484"/>
                                      </a:lnTo>
                                      <a:cubicBezTo>
                                        <a:pt x="4572" y="62484"/>
                                        <a:pt x="6096" y="60960"/>
                                        <a:pt x="7620" y="59436"/>
                                      </a:cubicBezTo>
                                      <a:cubicBezTo>
                                        <a:pt x="9144" y="57912"/>
                                        <a:pt x="9144" y="54864"/>
                                        <a:pt x="9144" y="50292"/>
                                      </a:cubicBezTo>
                                      <a:lnTo>
                                        <a:pt x="9144" y="25908"/>
                                      </a:lnTo>
                                      <a:cubicBezTo>
                                        <a:pt x="9144" y="18288"/>
                                        <a:pt x="9144" y="13716"/>
                                        <a:pt x="9144" y="12192"/>
                                      </a:cubicBezTo>
                                      <a:cubicBezTo>
                                        <a:pt x="9144" y="10668"/>
                                        <a:pt x="7620" y="9144"/>
                                        <a:pt x="7620" y="9144"/>
                                      </a:cubicBezTo>
                                      <a:cubicBezTo>
                                        <a:pt x="7620" y="7620"/>
                                        <a:pt x="6096" y="7620"/>
                                        <a:pt x="4572" y="7620"/>
                                      </a:cubicBezTo>
                                      <a:cubicBezTo>
                                        <a:pt x="4572" y="7620"/>
                                        <a:pt x="3048" y="7620"/>
                                        <a:pt x="1524" y="9144"/>
                                      </a:cubicBezTo>
                                      <a:lnTo>
                                        <a:pt x="0" y="7620"/>
                                      </a:lnTo>
                                      <a:lnTo>
                                        <a:pt x="18288" y="0"/>
                                      </a:lnTo>
                                      <a:close/>
                                    </a:path>
                                  </a:pathLst>
                                </a:custGeom>
                                <a:solidFill>
                                  <a:srgbClr val="000000"/>
                                </a:solidFill>
                                <a:ln w="0" cap="flat">
                                  <a:noFill/>
                                  <a:miter lim="127000"/>
                                </a:ln>
                                <a:effectLst/>
                              </wps:spPr>
                              <wps:bodyPr/>
                            </wps:wsp>
                            <wps:wsp>
                              <wps:cNvPr id="61960" name="Shape 61960"/>
                              <wps:cNvSpPr/>
                              <wps:spPr>
                                <a:xfrm>
                                  <a:off x="458724" y="164592"/>
                                  <a:ext cx="48006" cy="91440"/>
                                </a:xfrm>
                                <a:custGeom>
                                  <a:avLst/>
                                  <a:gdLst/>
                                  <a:ahLst/>
                                  <a:cxnLst/>
                                  <a:rect l="0" t="0" r="0" b="0"/>
                                  <a:pathLst>
                                    <a:path w="48006" h="91440">
                                      <a:moveTo>
                                        <a:pt x="0" y="0"/>
                                      </a:moveTo>
                                      <a:lnTo>
                                        <a:pt x="39624" y="0"/>
                                      </a:lnTo>
                                      <a:lnTo>
                                        <a:pt x="48006" y="699"/>
                                      </a:lnTo>
                                      <a:lnTo>
                                        <a:pt x="48006" y="7366"/>
                                      </a:lnTo>
                                      <a:lnTo>
                                        <a:pt x="39624" y="4572"/>
                                      </a:lnTo>
                                      <a:cubicBezTo>
                                        <a:pt x="35052" y="4572"/>
                                        <a:pt x="30480" y="4572"/>
                                        <a:pt x="27432" y="6096"/>
                                      </a:cubicBezTo>
                                      <a:lnTo>
                                        <a:pt x="27432" y="41148"/>
                                      </a:lnTo>
                                      <a:cubicBezTo>
                                        <a:pt x="28956" y="41148"/>
                                        <a:pt x="30480" y="42672"/>
                                        <a:pt x="33528" y="42672"/>
                                      </a:cubicBezTo>
                                      <a:cubicBezTo>
                                        <a:pt x="35052" y="42672"/>
                                        <a:pt x="38100" y="42672"/>
                                        <a:pt x="39624" y="42672"/>
                                      </a:cubicBezTo>
                                      <a:lnTo>
                                        <a:pt x="48006" y="40996"/>
                                      </a:lnTo>
                                      <a:lnTo>
                                        <a:pt x="48006" y="48768"/>
                                      </a:lnTo>
                                      <a:lnTo>
                                        <a:pt x="39624" y="47244"/>
                                      </a:lnTo>
                                      <a:cubicBezTo>
                                        <a:pt x="36576" y="47244"/>
                                        <a:pt x="35052" y="47244"/>
                                        <a:pt x="32004" y="47244"/>
                                      </a:cubicBezTo>
                                      <a:cubicBezTo>
                                        <a:pt x="30480" y="47244"/>
                                        <a:pt x="28956" y="47244"/>
                                        <a:pt x="27432" y="47244"/>
                                      </a:cubicBezTo>
                                      <a:lnTo>
                                        <a:pt x="27432" y="85344"/>
                                      </a:lnTo>
                                      <a:cubicBezTo>
                                        <a:pt x="33528" y="85344"/>
                                        <a:pt x="38100" y="86868"/>
                                        <a:pt x="42672" y="86868"/>
                                      </a:cubicBezTo>
                                      <a:lnTo>
                                        <a:pt x="48006" y="85227"/>
                                      </a:lnTo>
                                      <a:lnTo>
                                        <a:pt x="48006" y="90932"/>
                                      </a:lnTo>
                                      <a:lnTo>
                                        <a:pt x="44196" y="91440"/>
                                      </a:lnTo>
                                      <a:lnTo>
                                        <a:pt x="0" y="91440"/>
                                      </a:lnTo>
                                      <a:lnTo>
                                        <a:pt x="0" y="89916"/>
                                      </a:lnTo>
                                      <a:lnTo>
                                        <a:pt x="3048" y="89916"/>
                                      </a:lnTo>
                                      <a:cubicBezTo>
                                        <a:pt x="7620" y="89916"/>
                                        <a:pt x="10668" y="88392"/>
                                        <a:pt x="12192" y="85344"/>
                                      </a:cubicBezTo>
                                      <a:cubicBezTo>
                                        <a:pt x="13716" y="83820"/>
                                        <a:pt x="13716" y="80772"/>
                                        <a:pt x="13716" y="74676"/>
                                      </a:cubicBezTo>
                                      <a:lnTo>
                                        <a:pt x="13716" y="16764"/>
                                      </a:lnTo>
                                      <a:cubicBezTo>
                                        <a:pt x="13716" y="10668"/>
                                        <a:pt x="13716" y="6096"/>
                                        <a:pt x="12192" y="4572"/>
                                      </a:cubicBezTo>
                                      <a:cubicBezTo>
                                        <a:pt x="10668" y="3048"/>
                                        <a:pt x="7620" y="1524"/>
                                        <a:pt x="3048" y="1524"/>
                                      </a:cubicBezTo>
                                      <a:lnTo>
                                        <a:pt x="0" y="1524"/>
                                      </a:lnTo>
                                      <a:lnTo>
                                        <a:pt x="0" y="0"/>
                                      </a:lnTo>
                                      <a:close/>
                                    </a:path>
                                  </a:pathLst>
                                </a:custGeom>
                                <a:solidFill>
                                  <a:srgbClr val="000000"/>
                                </a:solidFill>
                                <a:ln w="0" cap="flat">
                                  <a:noFill/>
                                  <a:miter lim="127000"/>
                                </a:ln>
                                <a:effectLst/>
                              </wps:spPr>
                              <wps:bodyPr/>
                            </wps:wsp>
                            <wps:wsp>
                              <wps:cNvPr id="61961" name="Shape 61961"/>
                              <wps:cNvSpPr/>
                              <wps:spPr>
                                <a:xfrm>
                                  <a:off x="506730" y="165290"/>
                                  <a:ext cx="35814" cy="90234"/>
                                </a:xfrm>
                                <a:custGeom>
                                  <a:avLst/>
                                  <a:gdLst/>
                                  <a:ahLst/>
                                  <a:cxnLst/>
                                  <a:rect l="0" t="0" r="0" b="0"/>
                                  <a:pathLst>
                                    <a:path w="35814" h="90234">
                                      <a:moveTo>
                                        <a:pt x="0" y="0"/>
                                      </a:moveTo>
                                      <a:lnTo>
                                        <a:pt x="9906" y="826"/>
                                      </a:lnTo>
                                      <a:cubicBezTo>
                                        <a:pt x="17526" y="2349"/>
                                        <a:pt x="22098" y="5398"/>
                                        <a:pt x="26670" y="9970"/>
                                      </a:cubicBezTo>
                                      <a:cubicBezTo>
                                        <a:pt x="29718" y="13017"/>
                                        <a:pt x="31242" y="17589"/>
                                        <a:pt x="31242" y="23685"/>
                                      </a:cubicBezTo>
                                      <a:cubicBezTo>
                                        <a:pt x="31242" y="28257"/>
                                        <a:pt x="29718" y="32829"/>
                                        <a:pt x="26670" y="35877"/>
                                      </a:cubicBezTo>
                                      <a:cubicBezTo>
                                        <a:pt x="25146" y="40449"/>
                                        <a:pt x="20574" y="41973"/>
                                        <a:pt x="14478" y="45021"/>
                                      </a:cubicBezTo>
                                      <a:cubicBezTo>
                                        <a:pt x="22098" y="45021"/>
                                        <a:pt x="26670" y="48070"/>
                                        <a:pt x="29718" y="51117"/>
                                      </a:cubicBezTo>
                                      <a:cubicBezTo>
                                        <a:pt x="34290" y="54165"/>
                                        <a:pt x="35814" y="60261"/>
                                        <a:pt x="35814" y="66357"/>
                                      </a:cubicBezTo>
                                      <a:cubicBezTo>
                                        <a:pt x="35814" y="70929"/>
                                        <a:pt x="34290" y="73977"/>
                                        <a:pt x="31242" y="78549"/>
                                      </a:cubicBezTo>
                                      <a:cubicBezTo>
                                        <a:pt x="28194" y="83121"/>
                                        <a:pt x="25146" y="86170"/>
                                        <a:pt x="19050" y="87693"/>
                                      </a:cubicBezTo>
                                      <a:lnTo>
                                        <a:pt x="0" y="90234"/>
                                      </a:lnTo>
                                      <a:lnTo>
                                        <a:pt x="0" y="84528"/>
                                      </a:lnTo>
                                      <a:lnTo>
                                        <a:pt x="14478" y="80073"/>
                                      </a:lnTo>
                                      <a:cubicBezTo>
                                        <a:pt x="19050" y="77026"/>
                                        <a:pt x="20574" y="72454"/>
                                        <a:pt x="20574" y="66357"/>
                                      </a:cubicBezTo>
                                      <a:cubicBezTo>
                                        <a:pt x="20574" y="63310"/>
                                        <a:pt x="19050" y="60261"/>
                                        <a:pt x="17526" y="57213"/>
                                      </a:cubicBezTo>
                                      <a:cubicBezTo>
                                        <a:pt x="16002" y="54165"/>
                                        <a:pt x="12954" y="51117"/>
                                        <a:pt x="8382" y="49593"/>
                                      </a:cubicBezTo>
                                      <a:lnTo>
                                        <a:pt x="0" y="48069"/>
                                      </a:lnTo>
                                      <a:lnTo>
                                        <a:pt x="0" y="40297"/>
                                      </a:lnTo>
                                      <a:lnTo>
                                        <a:pt x="6858" y="38926"/>
                                      </a:lnTo>
                                      <a:cubicBezTo>
                                        <a:pt x="9906" y="37401"/>
                                        <a:pt x="12954" y="35877"/>
                                        <a:pt x="14478" y="32829"/>
                                      </a:cubicBezTo>
                                      <a:cubicBezTo>
                                        <a:pt x="16002" y="29782"/>
                                        <a:pt x="16002" y="26733"/>
                                        <a:pt x="16002" y="23685"/>
                                      </a:cubicBezTo>
                                      <a:cubicBezTo>
                                        <a:pt x="16002" y="17589"/>
                                        <a:pt x="14478" y="13017"/>
                                        <a:pt x="9906" y="9970"/>
                                      </a:cubicBezTo>
                                      <a:lnTo>
                                        <a:pt x="0" y="6667"/>
                                      </a:lnTo>
                                      <a:lnTo>
                                        <a:pt x="0" y="0"/>
                                      </a:lnTo>
                                      <a:close/>
                                    </a:path>
                                  </a:pathLst>
                                </a:custGeom>
                                <a:solidFill>
                                  <a:srgbClr val="000000"/>
                                </a:solidFill>
                                <a:ln w="0" cap="flat">
                                  <a:noFill/>
                                  <a:miter lim="127000"/>
                                </a:ln>
                                <a:effectLst/>
                              </wps:spPr>
                              <wps:bodyPr/>
                            </wps:wsp>
                            <wps:wsp>
                              <wps:cNvPr id="61962" name="Shape 61962"/>
                              <wps:cNvSpPr/>
                              <wps:spPr>
                                <a:xfrm>
                                  <a:off x="554736" y="194486"/>
                                  <a:ext cx="23622" cy="61312"/>
                                </a:xfrm>
                                <a:custGeom>
                                  <a:avLst/>
                                  <a:gdLst/>
                                  <a:ahLst/>
                                  <a:cxnLst/>
                                  <a:rect l="0" t="0" r="0" b="0"/>
                                  <a:pathLst>
                                    <a:path w="23622" h="61312">
                                      <a:moveTo>
                                        <a:pt x="23622" y="0"/>
                                      </a:moveTo>
                                      <a:lnTo>
                                        <a:pt x="23622" y="2491"/>
                                      </a:lnTo>
                                      <a:lnTo>
                                        <a:pt x="15240" y="6682"/>
                                      </a:lnTo>
                                      <a:cubicBezTo>
                                        <a:pt x="12192" y="9730"/>
                                        <a:pt x="10668" y="12778"/>
                                        <a:pt x="9144" y="18874"/>
                                      </a:cubicBezTo>
                                      <a:lnTo>
                                        <a:pt x="23622" y="18874"/>
                                      </a:lnTo>
                                      <a:lnTo>
                                        <a:pt x="23622" y="23446"/>
                                      </a:lnTo>
                                      <a:lnTo>
                                        <a:pt x="9144" y="23446"/>
                                      </a:lnTo>
                                      <a:cubicBezTo>
                                        <a:pt x="9144" y="31066"/>
                                        <a:pt x="12192" y="38686"/>
                                        <a:pt x="16764" y="43258"/>
                                      </a:cubicBezTo>
                                      <a:lnTo>
                                        <a:pt x="23622" y="46687"/>
                                      </a:lnTo>
                                      <a:lnTo>
                                        <a:pt x="23622" y="61312"/>
                                      </a:lnTo>
                                      <a:lnTo>
                                        <a:pt x="7620" y="53926"/>
                                      </a:lnTo>
                                      <a:cubicBezTo>
                                        <a:pt x="3048" y="47830"/>
                                        <a:pt x="0" y="40210"/>
                                        <a:pt x="0" y="31066"/>
                                      </a:cubicBezTo>
                                      <a:cubicBezTo>
                                        <a:pt x="0" y="20398"/>
                                        <a:pt x="3048" y="12778"/>
                                        <a:pt x="9144" y="6682"/>
                                      </a:cubicBezTo>
                                      <a:lnTo>
                                        <a:pt x="23622" y="0"/>
                                      </a:lnTo>
                                      <a:close/>
                                    </a:path>
                                  </a:pathLst>
                                </a:custGeom>
                                <a:solidFill>
                                  <a:srgbClr val="000000"/>
                                </a:solidFill>
                                <a:ln w="0" cap="flat">
                                  <a:noFill/>
                                  <a:miter lim="127000"/>
                                </a:ln>
                                <a:effectLst/>
                              </wps:spPr>
                              <wps:bodyPr/>
                            </wps:wsp>
                            <wps:wsp>
                              <wps:cNvPr id="61963" name="Shape 61963"/>
                              <wps:cNvSpPr/>
                              <wps:spPr>
                                <a:xfrm>
                                  <a:off x="578358" y="231648"/>
                                  <a:ext cx="28194" cy="25908"/>
                                </a:xfrm>
                                <a:custGeom>
                                  <a:avLst/>
                                  <a:gdLst/>
                                  <a:ahLst/>
                                  <a:cxnLst/>
                                  <a:rect l="0" t="0" r="0" b="0"/>
                                  <a:pathLst>
                                    <a:path w="28194" h="25908">
                                      <a:moveTo>
                                        <a:pt x="26670" y="0"/>
                                      </a:moveTo>
                                      <a:lnTo>
                                        <a:pt x="28194" y="1524"/>
                                      </a:lnTo>
                                      <a:cubicBezTo>
                                        <a:pt x="28194" y="7620"/>
                                        <a:pt x="25146" y="13716"/>
                                        <a:pt x="20574" y="18288"/>
                                      </a:cubicBezTo>
                                      <a:cubicBezTo>
                                        <a:pt x="16002" y="22860"/>
                                        <a:pt x="9906" y="25908"/>
                                        <a:pt x="3810" y="25908"/>
                                      </a:cubicBezTo>
                                      <a:lnTo>
                                        <a:pt x="0" y="24149"/>
                                      </a:lnTo>
                                      <a:lnTo>
                                        <a:pt x="0" y="9525"/>
                                      </a:lnTo>
                                      <a:lnTo>
                                        <a:pt x="8382" y="13716"/>
                                      </a:lnTo>
                                      <a:cubicBezTo>
                                        <a:pt x="12954" y="13716"/>
                                        <a:pt x="16002" y="12192"/>
                                        <a:pt x="19050" y="10668"/>
                                      </a:cubicBezTo>
                                      <a:cubicBezTo>
                                        <a:pt x="22098" y="9144"/>
                                        <a:pt x="25146" y="4572"/>
                                        <a:pt x="26670" y="0"/>
                                      </a:cubicBezTo>
                                      <a:close/>
                                    </a:path>
                                  </a:pathLst>
                                </a:custGeom>
                                <a:solidFill>
                                  <a:srgbClr val="000000"/>
                                </a:solidFill>
                                <a:ln w="0" cap="flat">
                                  <a:noFill/>
                                  <a:miter lim="127000"/>
                                </a:ln>
                                <a:effectLst/>
                              </wps:spPr>
                              <wps:bodyPr/>
                            </wps:wsp>
                            <wps:wsp>
                              <wps:cNvPr id="61964" name="Shape 61964"/>
                              <wps:cNvSpPr/>
                              <wps:spPr>
                                <a:xfrm>
                                  <a:off x="578358" y="192025"/>
                                  <a:ext cx="28194" cy="25908"/>
                                </a:xfrm>
                                <a:custGeom>
                                  <a:avLst/>
                                  <a:gdLst/>
                                  <a:ahLst/>
                                  <a:cxnLst/>
                                  <a:rect l="0" t="0" r="0" b="0"/>
                                  <a:pathLst>
                                    <a:path w="28194" h="25908">
                                      <a:moveTo>
                                        <a:pt x="5334" y="0"/>
                                      </a:moveTo>
                                      <a:cubicBezTo>
                                        <a:pt x="11430" y="0"/>
                                        <a:pt x="17526" y="1524"/>
                                        <a:pt x="22098" y="6096"/>
                                      </a:cubicBezTo>
                                      <a:cubicBezTo>
                                        <a:pt x="26670" y="12192"/>
                                        <a:pt x="28194" y="18288"/>
                                        <a:pt x="28194" y="25908"/>
                                      </a:cubicBezTo>
                                      <a:lnTo>
                                        <a:pt x="0" y="25908"/>
                                      </a:lnTo>
                                      <a:lnTo>
                                        <a:pt x="0" y="21336"/>
                                      </a:lnTo>
                                      <a:lnTo>
                                        <a:pt x="14478" y="21336"/>
                                      </a:lnTo>
                                      <a:cubicBezTo>
                                        <a:pt x="14478" y="16764"/>
                                        <a:pt x="14478" y="13716"/>
                                        <a:pt x="12954" y="12192"/>
                                      </a:cubicBezTo>
                                      <a:cubicBezTo>
                                        <a:pt x="12954" y="10668"/>
                                        <a:pt x="9906" y="7620"/>
                                        <a:pt x="8382" y="6096"/>
                                      </a:cubicBezTo>
                                      <a:cubicBezTo>
                                        <a:pt x="5334" y="4572"/>
                                        <a:pt x="3810" y="4572"/>
                                        <a:pt x="762" y="4572"/>
                                      </a:cubicBezTo>
                                      <a:lnTo>
                                        <a:pt x="0" y="4953"/>
                                      </a:lnTo>
                                      <a:lnTo>
                                        <a:pt x="0" y="2462"/>
                                      </a:lnTo>
                                      <a:lnTo>
                                        <a:pt x="5334" y="0"/>
                                      </a:lnTo>
                                      <a:close/>
                                    </a:path>
                                  </a:pathLst>
                                </a:custGeom>
                                <a:solidFill>
                                  <a:srgbClr val="000000"/>
                                </a:solidFill>
                                <a:ln w="0" cap="flat">
                                  <a:noFill/>
                                  <a:miter lim="127000"/>
                                </a:ln>
                                <a:effectLst/>
                              </wps:spPr>
                              <wps:bodyPr/>
                            </wps:wsp>
                            <wps:wsp>
                              <wps:cNvPr id="61965" name="Shape 61965"/>
                              <wps:cNvSpPr/>
                              <wps:spPr>
                                <a:xfrm>
                                  <a:off x="614172" y="193548"/>
                                  <a:ext cx="97536" cy="64008"/>
                                </a:xfrm>
                                <a:custGeom>
                                  <a:avLst/>
                                  <a:gdLst/>
                                  <a:ahLst/>
                                  <a:cxnLst/>
                                  <a:rect l="0" t="0" r="0" b="0"/>
                                  <a:pathLst>
                                    <a:path w="97536" h="64008">
                                      <a:moveTo>
                                        <a:pt x="0" y="0"/>
                                      </a:moveTo>
                                      <a:lnTo>
                                        <a:pt x="27432" y="0"/>
                                      </a:lnTo>
                                      <a:lnTo>
                                        <a:pt x="27432" y="1524"/>
                                      </a:lnTo>
                                      <a:cubicBezTo>
                                        <a:pt x="24384" y="1524"/>
                                        <a:pt x="22860" y="1524"/>
                                        <a:pt x="21336" y="3048"/>
                                      </a:cubicBezTo>
                                      <a:cubicBezTo>
                                        <a:pt x="21336" y="3048"/>
                                        <a:pt x="21336" y="4572"/>
                                        <a:pt x="21336" y="6096"/>
                                      </a:cubicBezTo>
                                      <a:cubicBezTo>
                                        <a:pt x="21336" y="7620"/>
                                        <a:pt x="21336" y="9144"/>
                                        <a:pt x="22860" y="10668"/>
                                      </a:cubicBezTo>
                                      <a:lnTo>
                                        <a:pt x="35052" y="45720"/>
                                      </a:lnTo>
                                      <a:lnTo>
                                        <a:pt x="48768" y="16764"/>
                                      </a:lnTo>
                                      <a:lnTo>
                                        <a:pt x="45720" y="9144"/>
                                      </a:lnTo>
                                      <a:cubicBezTo>
                                        <a:pt x="44196" y="6096"/>
                                        <a:pt x="42672" y="3048"/>
                                        <a:pt x="41148" y="3048"/>
                                      </a:cubicBezTo>
                                      <a:cubicBezTo>
                                        <a:pt x="41148" y="1524"/>
                                        <a:pt x="38100" y="1524"/>
                                        <a:pt x="36576" y="1524"/>
                                      </a:cubicBezTo>
                                      <a:lnTo>
                                        <a:pt x="36576" y="0"/>
                                      </a:lnTo>
                                      <a:lnTo>
                                        <a:pt x="64008" y="0"/>
                                      </a:lnTo>
                                      <a:lnTo>
                                        <a:pt x="64008" y="1524"/>
                                      </a:lnTo>
                                      <a:cubicBezTo>
                                        <a:pt x="60960" y="1524"/>
                                        <a:pt x="59436" y="1524"/>
                                        <a:pt x="59436" y="3048"/>
                                      </a:cubicBezTo>
                                      <a:cubicBezTo>
                                        <a:pt x="57912" y="4572"/>
                                        <a:pt x="57912" y="6096"/>
                                        <a:pt x="57912" y="7620"/>
                                      </a:cubicBezTo>
                                      <a:cubicBezTo>
                                        <a:pt x="57912" y="9144"/>
                                        <a:pt x="57912" y="9144"/>
                                        <a:pt x="59436" y="10668"/>
                                      </a:cubicBezTo>
                                      <a:lnTo>
                                        <a:pt x="73152" y="42672"/>
                                      </a:lnTo>
                                      <a:lnTo>
                                        <a:pt x="83820" y="12192"/>
                                      </a:lnTo>
                                      <a:cubicBezTo>
                                        <a:pt x="85344" y="9144"/>
                                        <a:pt x="86868" y="6096"/>
                                        <a:pt x="86868" y="4572"/>
                                      </a:cubicBezTo>
                                      <a:cubicBezTo>
                                        <a:pt x="86868" y="4572"/>
                                        <a:pt x="86868" y="3048"/>
                                        <a:pt x="85344" y="3048"/>
                                      </a:cubicBezTo>
                                      <a:cubicBezTo>
                                        <a:pt x="83820" y="1524"/>
                                        <a:pt x="82296" y="1524"/>
                                        <a:pt x="79248" y="1524"/>
                                      </a:cubicBezTo>
                                      <a:lnTo>
                                        <a:pt x="79248" y="0"/>
                                      </a:lnTo>
                                      <a:lnTo>
                                        <a:pt x="97536" y="0"/>
                                      </a:lnTo>
                                      <a:lnTo>
                                        <a:pt x="97536" y="1524"/>
                                      </a:lnTo>
                                      <a:cubicBezTo>
                                        <a:pt x="92964" y="1524"/>
                                        <a:pt x="91440" y="4572"/>
                                        <a:pt x="88392" y="10668"/>
                                      </a:cubicBezTo>
                                      <a:lnTo>
                                        <a:pt x="71628" y="64008"/>
                                      </a:lnTo>
                                      <a:lnTo>
                                        <a:pt x="68580" y="64008"/>
                                      </a:lnTo>
                                      <a:lnTo>
                                        <a:pt x="51816" y="22860"/>
                                      </a:lnTo>
                                      <a:lnTo>
                                        <a:pt x="32004" y="64008"/>
                                      </a:lnTo>
                                      <a:lnTo>
                                        <a:pt x="30480" y="64008"/>
                                      </a:lnTo>
                                      <a:lnTo>
                                        <a:pt x="9144" y="12192"/>
                                      </a:lnTo>
                                      <a:cubicBezTo>
                                        <a:pt x="7620" y="7620"/>
                                        <a:pt x="6096" y="6096"/>
                                        <a:pt x="4572" y="4572"/>
                                      </a:cubicBezTo>
                                      <a:cubicBezTo>
                                        <a:pt x="4572" y="3048"/>
                                        <a:pt x="1524" y="1524"/>
                                        <a:pt x="0" y="1524"/>
                                      </a:cubicBezTo>
                                      <a:lnTo>
                                        <a:pt x="0" y="0"/>
                                      </a:lnTo>
                                      <a:close/>
                                    </a:path>
                                  </a:pathLst>
                                </a:custGeom>
                                <a:solidFill>
                                  <a:srgbClr val="000000"/>
                                </a:solidFill>
                                <a:ln w="0" cap="flat">
                                  <a:noFill/>
                                  <a:miter lim="127000"/>
                                </a:ln>
                                <a:effectLst/>
                              </wps:spPr>
                              <wps:bodyPr/>
                            </wps:wsp>
                            <wps:wsp>
                              <wps:cNvPr id="61966" name="Shape 61966"/>
                              <wps:cNvSpPr/>
                              <wps:spPr>
                                <a:xfrm>
                                  <a:off x="717804" y="194486"/>
                                  <a:ext cx="23622" cy="61312"/>
                                </a:xfrm>
                                <a:custGeom>
                                  <a:avLst/>
                                  <a:gdLst/>
                                  <a:ahLst/>
                                  <a:cxnLst/>
                                  <a:rect l="0" t="0" r="0" b="0"/>
                                  <a:pathLst>
                                    <a:path w="23622" h="61312">
                                      <a:moveTo>
                                        <a:pt x="23622" y="0"/>
                                      </a:moveTo>
                                      <a:lnTo>
                                        <a:pt x="23622" y="2491"/>
                                      </a:lnTo>
                                      <a:lnTo>
                                        <a:pt x="15240" y="6682"/>
                                      </a:lnTo>
                                      <a:cubicBezTo>
                                        <a:pt x="12192" y="9730"/>
                                        <a:pt x="10668" y="12778"/>
                                        <a:pt x="9144" y="18874"/>
                                      </a:cubicBezTo>
                                      <a:lnTo>
                                        <a:pt x="23622" y="18874"/>
                                      </a:lnTo>
                                      <a:lnTo>
                                        <a:pt x="23622" y="23446"/>
                                      </a:lnTo>
                                      <a:lnTo>
                                        <a:pt x="9144" y="23446"/>
                                      </a:lnTo>
                                      <a:cubicBezTo>
                                        <a:pt x="9144" y="31066"/>
                                        <a:pt x="12192" y="38686"/>
                                        <a:pt x="16764" y="43258"/>
                                      </a:cubicBezTo>
                                      <a:lnTo>
                                        <a:pt x="23622" y="46687"/>
                                      </a:lnTo>
                                      <a:lnTo>
                                        <a:pt x="23622" y="61312"/>
                                      </a:lnTo>
                                      <a:lnTo>
                                        <a:pt x="7620" y="53926"/>
                                      </a:lnTo>
                                      <a:cubicBezTo>
                                        <a:pt x="3048" y="47830"/>
                                        <a:pt x="0" y="40210"/>
                                        <a:pt x="0" y="31066"/>
                                      </a:cubicBezTo>
                                      <a:cubicBezTo>
                                        <a:pt x="0" y="20398"/>
                                        <a:pt x="3048" y="12778"/>
                                        <a:pt x="9144" y="6682"/>
                                      </a:cubicBezTo>
                                      <a:lnTo>
                                        <a:pt x="23622" y="0"/>
                                      </a:lnTo>
                                      <a:close/>
                                    </a:path>
                                  </a:pathLst>
                                </a:custGeom>
                                <a:solidFill>
                                  <a:srgbClr val="000000"/>
                                </a:solidFill>
                                <a:ln w="0" cap="flat">
                                  <a:noFill/>
                                  <a:miter lim="127000"/>
                                </a:ln>
                                <a:effectLst/>
                              </wps:spPr>
                              <wps:bodyPr/>
                            </wps:wsp>
                            <wps:wsp>
                              <wps:cNvPr id="61967" name="Shape 61967"/>
                              <wps:cNvSpPr/>
                              <wps:spPr>
                                <a:xfrm>
                                  <a:off x="741426" y="231648"/>
                                  <a:ext cx="28194" cy="25908"/>
                                </a:xfrm>
                                <a:custGeom>
                                  <a:avLst/>
                                  <a:gdLst/>
                                  <a:ahLst/>
                                  <a:cxnLst/>
                                  <a:rect l="0" t="0" r="0" b="0"/>
                                  <a:pathLst>
                                    <a:path w="28194" h="25908">
                                      <a:moveTo>
                                        <a:pt x="26670" y="0"/>
                                      </a:moveTo>
                                      <a:lnTo>
                                        <a:pt x="28194" y="1524"/>
                                      </a:lnTo>
                                      <a:cubicBezTo>
                                        <a:pt x="28194" y="7620"/>
                                        <a:pt x="25146" y="13716"/>
                                        <a:pt x="20574" y="18288"/>
                                      </a:cubicBezTo>
                                      <a:cubicBezTo>
                                        <a:pt x="16002" y="22860"/>
                                        <a:pt x="9906" y="25908"/>
                                        <a:pt x="3810" y="25908"/>
                                      </a:cubicBezTo>
                                      <a:lnTo>
                                        <a:pt x="0" y="24149"/>
                                      </a:lnTo>
                                      <a:lnTo>
                                        <a:pt x="0" y="9525"/>
                                      </a:lnTo>
                                      <a:lnTo>
                                        <a:pt x="8382" y="13716"/>
                                      </a:lnTo>
                                      <a:cubicBezTo>
                                        <a:pt x="12954" y="13716"/>
                                        <a:pt x="16002" y="12192"/>
                                        <a:pt x="19050" y="10668"/>
                                      </a:cubicBezTo>
                                      <a:cubicBezTo>
                                        <a:pt x="22098" y="9144"/>
                                        <a:pt x="25146" y="4572"/>
                                        <a:pt x="26670" y="0"/>
                                      </a:cubicBezTo>
                                      <a:close/>
                                    </a:path>
                                  </a:pathLst>
                                </a:custGeom>
                                <a:solidFill>
                                  <a:srgbClr val="000000"/>
                                </a:solidFill>
                                <a:ln w="0" cap="flat">
                                  <a:noFill/>
                                  <a:miter lim="127000"/>
                                </a:ln>
                                <a:effectLst/>
                              </wps:spPr>
                              <wps:bodyPr/>
                            </wps:wsp>
                            <wps:wsp>
                              <wps:cNvPr id="61968" name="Shape 61968"/>
                              <wps:cNvSpPr/>
                              <wps:spPr>
                                <a:xfrm>
                                  <a:off x="741426" y="192025"/>
                                  <a:ext cx="28194" cy="25908"/>
                                </a:xfrm>
                                <a:custGeom>
                                  <a:avLst/>
                                  <a:gdLst/>
                                  <a:ahLst/>
                                  <a:cxnLst/>
                                  <a:rect l="0" t="0" r="0" b="0"/>
                                  <a:pathLst>
                                    <a:path w="28194" h="25908">
                                      <a:moveTo>
                                        <a:pt x="5334" y="0"/>
                                      </a:moveTo>
                                      <a:cubicBezTo>
                                        <a:pt x="11430" y="0"/>
                                        <a:pt x="17526" y="1524"/>
                                        <a:pt x="22098" y="6096"/>
                                      </a:cubicBezTo>
                                      <a:cubicBezTo>
                                        <a:pt x="26670" y="12192"/>
                                        <a:pt x="28194" y="18288"/>
                                        <a:pt x="28194" y="25908"/>
                                      </a:cubicBezTo>
                                      <a:lnTo>
                                        <a:pt x="0" y="25908"/>
                                      </a:lnTo>
                                      <a:lnTo>
                                        <a:pt x="0" y="21336"/>
                                      </a:lnTo>
                                      <a:lnTo>
                                        <a:pt x="14478" y="21336"/>
                                      </a:lnTo>
                                      <a:cubicBezTo>
                                        <a:pt x="14478" y="16764"/>
                                        <a:pt x="14478" y="13716"/>
                                        <a:pt x="12954" y="12192"/>
                                      </a:cubicBezTo>
                                      <a:cubicBezTo>
                                        <a:pt x="12954" y="10668"/>
                                        <a:pt x="9906" y="7620"/>
                                        <a:pt x="8382" y="6096"/>
                                      </a:cubicBezTo>
                                      <a:cubicBezTo>
                                        <a:pt x="5334" y="4572"/>
                                        <a:pt x="3810" y="4572"/>
                                        <a:pt x="762" y="4572"/>
                                      </a:cubicBezTo>
                                      <a:lnTo>
                                        <a:pt x="0" y="4953"/>
                                      </a:lnTo>
                                      <a:lnTo>
                                        <a:pt x="0" y="2462"/>
                                      </a:lnTo>
                                      <a:lnTo>
                                        <a:pt x="5334" y="0"/>
                                      </a:lnTo>
                                      <a:close/>
                                    </a:path>
                                  </a:pathLst>
                                </a:custGeom>
                                <a:solidFill>
                                  <a:srgbClr val="000000"/>
                                </a:solidFill>
                                <a:ln w="0" cap="flat">
                                  <a:noFill/>
                                  <a:miter lim="127000"/>
                                </a:ln>
                                <a:effectLst/>
                              </wps:spPr>
                              <wps:bodyPr/>
                            </wps:wsp>
                            <wps:wsp>
                              <wps:cNvPr id="61969" name="Shape 61969"/>
                              <wps:cNvSpPr/>
                              <wps:spPr>
                                <a:xfrm>
                                  <a:off x="780288" y="192024"/>
                                  <a:ext cx="33528" cy="92964"/>
                                </a:xfrm>
                                <a:custGeom>
                                  <a:avLst/>
                                  <a:gdLst/>
                                  <a:ahLst/>
                                  <a:cxnLst/>
                                  <a:rect l="0" t="0" r="0" b="0"/>
                                  <a:pathLst>
                                    <a:path w="33528" h="92964">
                                      <a:moveTo>
                                        <a:pt x="28956" y="0"/>
                                      </a:moveTo>
                                      <a:lnTo>
                                        <a:pt x="33528" y="1372"/>
                                      </a:lnTo>
                                      <a:lnTo>
                                        <a:pt x="33528" y="6096"/>
                                      </a:lnTo>
                                      <a:lnTo>
                                        <a:pt x="27432" y="3048"/>
                                      </a:lnTo>
                                      <a:cubicBezTo>
                                        <a:pt x="24384" y="3048"/>
                                        <a:pt x="22860" y="4572"/>
                                        <a:pt x="19812" y="6096"/>
                                      </a:cubicBezTo>
                                      <a:cubicBezTo>
                                        <a:pt x="18288" y="9144"/>
                                        <a:pt x="16764" y="13716"/>
                                        <a:pt x="16764" y="19812"/>
                                      </a:cubicBezTo>
                                      <a:cubicBezTo>
                                        <a:pt x="16764" y="25908"/>
                                        <a:pt x="18288" y="32004"/>
                                        <a:pt x="21336" y="36576"/>
                                      </a:cubicBezTo>
                                      <a:cubicBezTo>
                                        <a:pt x="22860" y="39624"/>
                                        <a:pt x="25908" y="41148"/>
                                        <a:pt x="30480" y="41148"/>
                                      </a:cubicBezTo>
                                      <a:lnTo>
                                        <a:pt x="33528" y="39319"/>
                                      </a:lnTo>
                                      <a:lnTo>
                                        <a:pt x="33528" y="42672"/>
                                      </a:lnTo>
                                      <a:lnTo>
                                        <a:pt x="28956" y="44196"/>
                                      </a:lnTo>
                                      <a:cubicBezTo>
                                        <a:pt x="25908" y="44196"/>
                                        <a:pt x="22860" y="44196"/>
                                        <a:pt x="19812" y="42672"/>
                                      </a:cubicBezTo>
                                      <a:cubicBezTo>
                                        <a:pt x="16764" y="44196"/>
                                        <a:pt x="15240" y="45720"/>
                                        <a:pt x="15240" y="47244"/>
                                      </a:cubicBezTo>
                                      <a:cubicBezTo>
                                        <a:pt x="13716" y="48768"/>
                                        <a:pt x="13716" y="50292"/>
                                        <a:pt x="13716" y="50292"/>
                                      </a:cubicBezTo>
                                      <a:cubicBezTo>
                                        <a:pt x="13716" y="51816"/>
                                        <a:pt x="13716" y="51816"/>
                                        <a:pt x="15240" y="53340"/>
                                      </a:cubicBezTo>
                                      <a:cubicBezTo>
                                        <a:pt x="15240" y="53340"/>
                                        <a:pt x="16764" y="54864"/>
                                        <a:pt x="19812" y="54864"/>
                                      </a:cubicBezTo>
                                      <a:cubicBezTo>
                                        <a:pt x="21336" y="54864"/>
                                        <a:pt x="24384" y="54864"/>
                                        <a:pt x="28956" y="54864"/>
                                      </a:cubicBezTo>
                                      <a:lnTo>
                                        <a:pt x="33528" y="55137"/>
                                      </a:lnTo>
                                      <a:lnTo>
                                        <a:pt x="33528" y="65126"/>
                                      </a:lnTo>
                                      <a:lnTo>
                                        <a:pt x="16764" y="64008"/>
                                      </a:lnTo>
                                      <a:cubicBezTo>
                                        <a:pt x="13716" y="65532"/>
                                        <a:pt x="12192" y="68580"/>
                                        <a:pt x="10668" y="70104"/>
                                      </a:cubicBezTo>
                                      <a:cubicBezTo>
                                        <a:pt x="9144" y="71628"/>
                                        <a:pt x="9144" y="73152"/>
                                        <a:pt x="9144" y="74676"/>
                                      </a:cubicBezTo>
                                      <a:cubicBezTo>
                                        <a:pt x="9144" y="77724"/>
                                        <a:pt x="10668" y="79248"/>
                                        <a:pt x="13716" y="80772"/>
                                      </a:cubicBezTo>
                                      <a:cubicBezTo>
                                        <a:pt x="18288" y="83820"/>
                                        <a:pt x="24384" y="85344"/>
                                        <a:pt x="33528" y="85344"/>
                                      </a:cubicBezTo>
                                      <a:lnTo>
                                        <a:pt x="33528" y="92061"/>
                                      </a:lnTo>
                                      <a:lnTo>
                                        <a:pt x="27432" y="92964"/>
                                      </a:lnTo>
                                      <a:cubicBezTo>
                                        <a:pt x="18288" y="92964"/>
                                        <a:pt x="10668" y="91440"/>
                                        <a:pt x="4572" y="86868"/>
                                      </a:cubicBezTo>
                                      <a:cubicBezTo>
                                        <a:pt x="1524" y="85344"/>
                                        <a:pt x="0" y="82296"/>
                                        <a:pt x="0" y="80772"/>
                                      </a:cubicBezTo>
                                      <a:cubicBezTo>
                                        <a:pt x="0" y="79248"/>
                                        <a:pt x="0" y="77724"/>
                                        <a:pt x="0" y="77724"/>
                                      </a:cubicBezTo>
                                      <a:cubicBezTo>
                                        <a:pt x="1524" y="74676"/>
                                        <a:pt x="3048" y="73152"/>
                                        <a:pt x="6096" y="70104"/>
                                      </a:cubicBezTo>
                                      <a:cubicBezTo>
                                        <a:pt x="6096" y="70104"/>
                                        <a:pt x="7620" y="67056"/>
                                        <a:pt x="12192" y="62484"/>
                                      </a:cubicBezTo>
                                      <a:cubicBezTo>
                                        <a:pt x="9144" y="62484"/>
                                        <a:pt x="7620" y="60960"/>
                                        <a:pt x="6096" y="59436"/>
                                      </a:cubicBezTo>
                                      <a:cubicBezTo>
                                        <a:pt x="4572" y="57912"/>
                                        <a:pt x="4572" y="57912"/>
                                        <a:pt x="4572" y="56388"/>
                                      </a:cubicBezTo>
                                      <a:cubicBezTo>
                                        <a:pt x="4572" y="54864"/>
                                        <a:pt x="4572" y="51816"/>
                                        <a:pt x="6096" y="50292"/>
                                      </a:cubicBezTo>
                                      <a:cubicBezTo>
                                        <a:pt x="7620" y="48768"/>
                                        <a:pt x="10668" y="45720"/>
                                        <a:pt x="16764" y="41148"/>
                                      </a:cubicBezTo>
                                      <a:cubicBezTo>
                                        <a:pt x="12192" y="39624"/>
                                        <a:pt x="9144" y="36576"/>
                                        <a:pt x="7620" y="33528"/>
                                      </a:cubicBezTo>
                                      <a:cubicBezTo>
                                        <a:pt x="6096" y="30480"/>
                                        <a:pt x="4572" y="25908"/>
                                        <a:pt x="4572" y="22860"/>
                                      </a:cubicBezTo>
                                      <a:cubicBezTo>
                                        <a:pt x="4572" y="16764"/>
                                        <a:pt x="7620" y="10668"/>
                                        <a:pt x="12192" y="6096"/>
                                      </a:cubicBezTo>
                                      <a:cubicBezTo>
                                        <a:pt x="16764" y="1524"/>
                                        <a:pt x="22860" y="0"/>
                                        <a:pt x="28956" y="0"/>
                                      </a:cubicBezTo>
                                      <a:close/>
                                    </a:path>
                                  </a:pathLst>
                                </a:custGeom>
                                <a:solidFill>
                                  <a:srgbClr val="000000"/>
                                </a:solidFill>
                                <a:ln w="0" cap="flat">
                                  <a:noFill/>
                                  <a:miter lim="127000"/>
                                </a:ln>
                                <a:effectLst/>
                              </wps:spPr>
                              <wps:bodyPr/>
                            </wps:wsp>
                            <wps:wsp>
                              <wps:cNvPr id="61970" name="Shape 61970"/>
                              <wps:cNvSpPr/>
                              <wps:spPr>
                                <a:xfrm>
                                  <a:off x="813816" y="247161"/>
                                  <a:ext cx="28956" cy="36924"/>
                                </a:xfrm>
                                <a:custGeom>
                                  <a:avLst/>
                                  <a:gdLst/>
                                  <a:ahLst/>
                                  <a:cxnLst/>
                                  <a:rect l="0" t="0" r="0" b="0"/>
                                  <a:pathLst>
                                    <a:path w="28956" h="36924">
                                      <a:moveTo>
                                        <a:pt x="0" y="0"/>
                                      </a:moveTo>
                                      <a:lnTo>
                                        <a:pt x="8191" y="489"/>
                                      </a:lnTo>
                                      <a:cubicBezTo>
                                        <a:pt x="11430" y="870"/>
                                        <a:pt x="13716" y="1251"/>
                                        <a:pt x="15240" y="1251"/>
                                      </a:cubicBezTo>
                                      <a:cubicBezTo>
                                        <a:pt x="18288" y="1251"/>
                                        <a:pt x="22860" y="2775"/>
                                        <a:pt x="24384" y="5823"/>
                                      </a:cubicBezTo>
                                      <a:cubicBezTo>
                                        <a:pt x="27432" y="7347"/>
                                        <a:pt x="28956" y="10395"/>
                                        <a:pt x="28956" y="14967"/>
                                      </a:cubicBezTo>
                                      <a:cubicBezTo>
                                        <a:pt x="28956" y="19539"/>
                                        <a:pt x="25908" y="24111"/>
                                        <a:pt x="21336" y="28683"/>
                                      </a:cubicBezTo>
                                      <a:cubicBezTo>
                                        <a:pt x="18288" y="31731"/>
                                        <a:pt x="14097" y="34017"/>
                                        <a:pt x="9334" y="35541"/>
                                      </a:cubicBezTo>
                                      <a:lnTo>
                                        <a:pt x="0" y="36924"/>
                                      </a:lnTo>
                                      <a:lnTo>
                                        <a:pt x="0" y="30207"/>
                                      </a:lnTo>
                                      <a:cubicBezTo>
                                        <a:pt x="7620" y="30207"/>
                                        <a:pt x="13716" y="28683"/>
                                        <a:pt x="18288" y="25635"/>
                                      </a:cubicBezTo>
                                      <a:cubicBezTo>
                                        <a:pt x="22860" y="22587"/>
                                        <a:pt x="24384" y="19539"/>
                                        <a:pt x="24384" y="16491"/>
                                      </a:cubicBezTo>
                                      <a:cubicBezTo>
                                        <a:pt x="24384" y="14967"/>
                                        <a:pt x="22860" y="13443"/>
                                        <a:pt x="21336" y="11919"/>
                                      </a:cubicBezTo>
                                      <a:cubicBezTo>
                                        <a:pt x="18288" y="10395"/>
                                        <a:pt x="13716" y="10395"/>
                                        <a:pt x="6096" y="10395"/>
                                      </a:cubicBezTo>
                                      <a:lnTo>
                                        <a:pt x="0" y="9989"/>
                                      </a:lnTo>
                                      <a:lnTo>
                                        <a:pt x="0" y="0"/>
                                      </a:lnTo>
                                      <a:close/>
                                    </a:path>
                                  </a:pathLst>
                                </a:custGeom>
                                <a:solidFill>
                                  <a:srgbClr val="000000"/>
                                </a:solidFill>
                                <a:ln w="0" cap="flat">
                                  <a:noFill/>
                                  <a:miter lim="127000"/>
                                </a:ln>
                                <a:effectLst/>
                              </wps:spPr>
                              <wps:bodyPr/>
                            </wps:wsp>
                            <wps:wsp>
                              <wps:cNvPr id="61971" name="Shape 61971"/>
                              <wps:cNvSpPr/>
                              <wps:spPr>
                                <a:xfrm>
                                  <a:off x="813816" y="193396"/>
                                  <a:ext cx="28956" cy="41300"/>
                                </a:xfrm>
                                <a:custGeom>
                                  <a:avLst/>
                                  <a:gdLst/>
                                  <a:ahLst/>
                                  <a:cxnLst/>
                                  <a:rect l="0" t="0" r="0" b="0"/>
                                  <a:pathLst>
                                    <a:path w="28956" h="41300">
                                      <a:moveTo>
                                        <a:pt x="0" y="0"/>
                                      </a:moveTo>
                                      <a:lnTo>
                                        <a:pt x="10668" y="3200"/>
                                      </a:lnTo>
                                      <a:lnTo>
                                        <a:pt x="24384" y="3200"/>
                                      </a:lnTo>
                                      <a:cubicBezTo>
                                        <a:pt x="25908" y="3200"/>
                                        <a:pt x="27432" y="3200"/>
                                        <a:pt x="27432" y="3200"/>
                                      </a:cubicBezTo>
                                      <a:cubicBezTo>
                                        <a:pt x="27432" y="3200"/>
                                        <a:pt x="28956" y="3200"/>
                                        <a:pt x="28956" y="3200"/>
                                      </a:cubicBezTo>
                                      <a:cubicBezTo>
                                        <a:pt x="28956" y="3200"/>
                                        <a:pt x="28956" y="4725"/>
                                        <a:pt x="28956" y="4725"/>
                                      </a:cubicBezTo>
                                      <a:cubicBezTo>
                                        <a:pt x="28956" y="6248"/>
                                        <a:pt x="28956" y="6248"/>
                                        <a:pt x="28956" y="6248"/>
                                      </a:cubicBezTo>
                                      <a:cubicBezTo>
                                        <a:pt x="28956" y="7772"/>
                                        <a:pt x="28956" y="7772"/>
                                        <a:pt x="27432" y="7772"/>
                                      </a:cubicBezTo>
                                      <a:cubicBezTo>
                                        <a:pt x="27432" y="7772"/>
                                        <a:pt x="25908" y="7772"/>
                                        <a:pt x="24384" y="7772"/>
                                      </a:cubicBezTo>
                                      <a:lnTo>
                                        <a:pt x="16764" y="7772"/>
                                      </a:lnTo>
                                      <a:cubicBezTo>
                                        <a:pt x="18288" y="10820"/>
                                        <a:pt x="19812" y="15392"/>
                                        <a:pt x="19812" y="19964"/>
                                      </a:cubicBezTo>
                                      <a:cubicBezTo>
                                        <a:pt x="19812" y="26060"/>
                                        <a:pt x="18288" y="32156"/>
                                        <a:pt x="13716" y="36728"/>
                                      </a:cubicBezTo>
                                      <a:lnTo>
                                        <a:pt x="0" y="41300"/>
                                      </a:lnTo>
                                      <a:lnTo>
                                        <a:pt x="0" y="37948"/>
                                      </a:lnTo>
                                      <a:lnTo>
                                        <a:pt x="4572" y="35204"/>
                                      </a:lnTo>
                                      <a:cubicBezTo>
                                        <a:pt x="6096" y="33681"/>
                                        <a:pt x="7620" y="29108"/>
                                        <a:pt x="7620" y="23013"/>
                                      </a:cubicBezTo>
                                      <a:cubicBezTo>
                                        <a:pt x="7620" y="15392"/>
                                        <a:pt x="6096" y="10820"/>
                                        <a:pt x="3048" y="6248"/>
                                      </a:cubicBezTo>
                                      <a:lnTo>
                                        <a:pt x="0" y="4725"/>
                                      </a:lnTo>
                                      <a:lnTo>
                                        <a:pt x="0" y="0"/>
                                      </a:lnTo>
                                      <a:close/>
                                    </a:path>
                                  </a:pathLst>
                                </a:custGeom>
                                <a:solidFill>
                                  <a:srgbClr val="000000"/>
                                </a:solidFill>
                                <a:ln w="0" cap="flat">
                                  <a:noFill/>
                                  <a:miter lim="127000"/>
                                </a:ln>
                                <a:effectLst/>
                              </wps:spPr>
                              <wps:bodyPr/>
                            </wps:wsp>
                            <wps:wsp>
                              <wps:cNvPr id="61972" name="Shape 61972"/>
                              <wps:cNvSpPr/>
                              <wps:spPr>
                                <a:xfrm>
                                  <a:off x="847344" y="193548"/>
                                  <a:ext cx="67056" cy="64008"/>
                                </a:xfrm>
                                <a:custGeom>
                                  <a:avLst/>
                                  <a:gdLst/>
                                  <a:ahLst/>
                                  <a:cxnLst/>
                                  <a:rect l="0" t="0" r="0" b="0"/>
                                  <a:pathLst>
                                    <a:path w="67056" h="64008">
                                      <a:moveTo>
                                        <a:pt x="0" y="0"/>
                                      </a:moveTo>
                                      <a:lnTo>
                                        <a:pt x="21336" y="0"/>
                                      </a:lnTo>
                                      <a:lnTo>
                                        <a:pt x="21336" y="41148"/>
                                      </a:lnTo>
                                      <a:cubicBezTo>
                                        <a:pt x="21336" y="47244"/>
                                        <a:pt x="22860" y="51816"/>
                                        <a:pt x="24384" y="53340"/>
                                      </a:cubicBezTo>
                                      <a:cubicBezTo>
                                        <a:pt x="25908" y="54864"/>
                                        <a:pt x="28956" y="56388"/>
                                        <a:pt x="30480" y="56388"/>
                                      </a:cubicBezTo>
                                      <a:cubicBezTo>
                                        <a:pt x="33528" y="56388"/>
                                        <a:pt x="35052" y="54864"/>
                                        <a:pt x="36576" y="54864"/>
                                      </a:cubicBezTo>
                                      <a:cubicBezTo>
                                        <a:pt x="39624" y="53340"/>
                                        <a:pt x="42672" y="50292"/>
                                        <a:pt x="45720" y="47244"/>
                                      </a:cubicBezTo>
                                      <a:lnTo>
                                        <a:pt x="45720" y="12192"/>
                                      </a:lnTo>
                                      <a:cubicBezTo>
                                        <a:pt x="45720" y="7620"/>
                                        <a:pt x="45720" y="4572"/>
                                        <a:pt x="44196" y="3048"/>
                                      </a:cubicBezTo>
                                      <a:cubicBezTo>
                                        <a:pt x="42672" y="1524"/>
                                        <a:pt x="39624" y="1524"/>
                                        <a:pt x="36576" y="1524"/>
                                      </a:cubicBezTo>
                                      <a:lnTo>
                                        <a:pt x="36576" y="0"/>
                                      </a:lnTo>
                                      <a:lnTo>
                                        <a:pt x="57912" y="0"/>
                                      </a:lnTo>
                                      <a:lnTo>
                                        <a:pt x="57912" y="38100"/>
                                      </a:lnTo>
                                      <a:cubicBezTo>
                                        <a:pt x="57912" y="45720"/>
                                        <a:pt x="57912" y="50292"/>
                                        <a:pt x="57912" y="51816"/>
                                      </a:cubicBezTo>
                                      <a:cubicBezTo>
                                        <a:pt x="57912" y="53340"/>
                                        <a:pt x="59436" y="54864"/>
                                        <a:pt x="59436" y="54864"/>
                                      </a:cubicBezTo>
                                      <a:cubicBezTo>
                                        <a:pt x="60960" y="54864"/>
                                        <a:pt x="60960" y="56388"/>
                                        <a:pt x="62484" y="56388"/>
                                      </a:cubicBezTo>
                                      <a:cubicBezTo>
                                        <a:pt x="62484" y="56388"/>
                                        <a:pt x="64008" y="54864"/>
                                        <a:pt x="65532" y="54864"/>
                                      </a:cubicBezTo>
                                      <a:lnTo>
                                        <a:pt x="67056" y="56388"/>
                                      </a:lnTo>
                                      <a:lnTo>
                                        <a:pt x="48768" y="64008"/>
                                      </a:lnTo>
                                      <a:lnTo>
                                        <a:pt x="45720" y="64008"/>
                                      </a:lnTo>
                                      <a:lnTo>
                                        <a:pt x="45720" y="51816"/>
                                      </a:lnTo>
                                      <a:cubicBezTo>
                                        <a:pt x="39624" y="56388"/>
                                        <a:pt x="36576" y="59436"/>
                                        <a:pt x="33528" y="60960"/>
                                      </a:cubicBezTo>
                                      <a:cubicBezTo>
                                        <a:pt x="30480" y="62484"/>
                                        <a:pt x="27432" y="64008"/>
                                        <a:pt x="24384" y="64008"/>
                                      </a:cubicBezTo>
                                      <a:cubicBezTo>
                                        <a:pt x="21336" y="64008"/>
                                        <a:pt x="18288" y="62484"/>
                                        <a:pt x="15240" y="60960"/>
                                      </a:cubicBezTo>
                                      <a:cubicBezTo>
                                        <a:pt x="13716" y="59436"/>
                                        <a:pt x="12192" y="56388"/>
                                        <a:pt x="10668" y="53340"/>
                                      </a:cubicBezTo>
                                      <a:cubicBezTo>
                                        <a:pt x="9144" y="50292"/>
                                        <a:pt x="9144" y="45720"/>
                                        <a:pt x="9144" y="39624"/>
                                      </a:cubicBezTo>
                                      <a:lnTo>
                                        <a:pt x="9144" y="12192"/>
                                      </a:lnTo>
                                      <a:cubicBezTo>
                                        <a:pt x="9144" y="9144"/>
                                        <a:pt x="9144" y="6096"/>
                                        <a:pt x="7620" y="4572"/>
                                      </a:cubicBezTo>
                                      <a:cubicBezTo>
                                        <a:pt x="7620" y="4572"/>
                                        <a:pt x="6096" y="3048"/>
                                        <a:pt x="6096" y="1524"/>
                                      </a:cubicBezTo>
                                      <a:cubicBezTo>
                                        <a:pt x="4572" y="1524"/>
                                        <a:pt x="3048" y="1524"/>
                                        <a:pt x="0" y="1524"/>
                                      </a:cubicBezTo>
                                      <a:lnTo>
                                        <a:pt x="0" y="0"/>
                                      </a:lnTo>
                                      <a:close/>
                                    </a:path>
                                  </a:pathLst>
                                </a:custGeom>
                                <a:solidFill>
                                  <a:srgbClr val="000000"/>
                                </a:solidFill>
                                <a:ln w="0" cap="flat">
                                  <a:noFill/>
                                  <a:miter lim="127000"/>
                                </a:ln>
                                <a:effectLst/>
                              </wps:spPr>
                              <wps:bodyPr/>
                            </wps:wsp>
                            <wps:wsp>
                              <wps:cNvPr id="61973" name="Shape 61973"/>
                              <wps:cNvSpPr/>
                              <wps:spPr>
                                <a:xfrm>
                                  <a:off x="917448" y="192024"/>
                                  <a:ext cx="67056" cy="64008"/>
                                </a:xfrm>
                                <a:custGeom>
                                  <a:avLst/>
                                  <a:gdLst/>
                                  <a:ahLst/>
                                  <a:cxnLst/>
                                  <a:rect l="0" t="0" r="0" b="0"/>
                                  <a:pathLst>
                                    <a:path w="67056" h="64008">
                                      <a:moveTo>
                                        <a:pt x="18288" y="0"/>
                                      </a:moveTo>
                                      <a:lnTo>
                                        <a:pt x="21336" y="0"/>
                                      </a:lnTo>
                                      <a:lnTo>
                                        <a:pt x="21336" y="12192"/>
                                      </a:lnTo>
                                      <a:cubicBezTo>
                                        <a:pt x="28956" y="4572"/>
                                        <a:pt x="35052" y="0"/>
                                        <a:pt x="41148" y="0"/>
                                      </a:cubicBezTo>
                                      <a:cubicBezTo>
                                        <a:pt x="45720" y="0"/>
                                        <a:pt x="47244" y="0"/>
                                        <a:pt x="50292" y="1524"/>
                                      </a:cubicBezTo>
                                      <a:cubicBezTo>
                                        <a:pt x="53340" y="4572"/>
                                        <a:pt x="54864" y="6096"/>
                                        <a:pt x="56388" y="10668"/>
                                      </a:cubicBezTo>
                                      <a:cubicBezTo>
                                        <a:pt x="56388" y="13716"/>
                                        <a:pt x="57912" y="18288"/>
                                        <a:pt x="57912" y="22860"/>
                                      </a:cubicBezTo>
                                      <a:lnTo>
                                        <a:pt x="57912" y="50292"/>
                                      </a:lnTo>
                                      <a:cubicBezTo>
                                        <a:pt x="57912" y="54864"/>
                                        <a:pt x="57912" y="56388"/>
                                        <a:pt x="57912" y="57912"/>
                                      </a:cubicBezTo>
                                      <a:cubicBezTo>
                                        <a:pt x="59436" y="59436"/>
                                        <a:pt x="59436" y="60960"/>
                                        <a:pt x="60960" y="60960"/>
                                      </a:cubicBezTo>
                                      <a:cubicBezTo>
                                        <a:pt x="62484" y="62484"/>
                                        <a:pt x="64008" y="62484"/>
                                        <a:pt x="67056" y="62484"/>
                                      </a:cubicBezTo>
                                      <a:lnTo>
                                        <a:pt x="67056" y="64008"/>
                                      </a:lnTo>
                                      <a:lnTo>
                                        <a:pt x="36576" y="64008"/>
                                      </a:lnTo>
                                      <a:lnTo>
                                        <a:pt x="36576" y="62484"/>
                                      </a:lnTo>
                                      <a:lnTo>
                                        <a:pt x="38100" y="62484"/>
                                      </a:lnTo>
                                      <a:cubicBezTo>
                                        <a:pt x="39624" y="62484"/>
                                        <a:pt x="41148" y="62484"/>
                                        <a:pt x="42672" y="60960"/>
                                      </a:cubicBezTo>
                                      <a:cubicBezTo>
                                        <a:pt x="44196" y="59436"/>
                                        <a:pt x="44196" y="57912"/>
                                        <a:pt x="45720" y="56388"/>
                                      </a:cubicBezTo>
                                      <a:cubicBezTo>
                                        <a:pt x="45720" y="56388"/>
                                        <a:pt x="45720" y="53340"/>
                                        <a:pt x="45720" y="50292"/>
                                      </a:cubicBezTo>
                                      <a:lnTo>
                                        <a:pt x="45720" y="24384"/>
                                      </a:lnTo>
                                      <a:cubicBezTo>
                                        <a:pt x="45720" y="18288"/>
                                        <a:pt x="44196" y="13716"/>
                                        <a:pt x="42672" y="10668"/>
                                      </a:cubicBezTo>
                                      <a:cubicBezTo>
                                        <a:pt x="41148" y="9144"/>
                                        <a:pt x="39624" y="7620"/>
                                        <a:pt x="36576" y="7620"/>
                                      </a:cubicBezTo>
                                      <a:cubicBezTo>
                                        <a:pt x="30480" y="7620"/>
                                        <a:pt x="25908" y="10668"/>
                                        <a:pt x="21336" y="16764"/>
                                      </a:cubicBezTo>
                                      <a:lnTo>
                                        <a:pt x="21336" y="50292"/>
                                      </a:lnTo>
                                      <a:cubicBezTo>
                                        <a:pt x="21336" y="54864"/>
                                        <a:pt x="21336" y="56388"/>
                                        <a:pt x="21336" y="57912"/>
                                      </a:cubicBezTo>
                                      <a:cubicBezTo>
                                        <a:pt x="22860" y="59436"/>
                                        <a:pt x="22860" y="60960"/>
                                        <a:pt x="24384" y="60960"/>
                                      </a:cubicBezTo>
                                      <a:cubicBezTo>
                                        <a:pt x="24384" y="62484"/>
                                        <a:pt x="27432" y="62484"/>
                                        <a:pt x="30480" y="62484"/>
                                      </a:cubicBezTo>
                                      <a:lnTo>
                                        <a:pt x="30480" y="64008"/>
                                      </a:lnTo>
                                      <a:lnTo>
                                        <a:pt x="0" y="64008"/>
                                      </a:lnTo>
                                      <a:lnTo>
                                        <a:pt x="0" y="62484"/>
                                      </a:lnTo>
                                      <a:lnTo>
                                        <a:pt x="1524" y="62484"/>
                                      </a:lnTo>
                                      <a:cubicBezTo>
                                        <a:pt x="4572" y="62484"/>
                                        <a:pt x="6096" y="60960"/>
                                        <a:pt x="7620" y="59436"/>
                                      </a:cubicBezTo>
                                      <a:cubicBezTo>
                                        <a:pt x="7620" y="57912"/>
                                        <a:pt x="9144" y="54864"/>
                                        <a:pt x="9144" y="50292"/>
                                      </a:cubicBezTo>
                                      <a:lnTo>
                                        <a:pt x="9144" y="25908"/>
                                      </a:lnTo>
                                      <a:cubicBezTo>
                                        <a:pt x="9144" y="18288"/>
                                        <a:pt x="9144" y="13716"/>
                                        <a:pt x="7620" y="12192"/>
                                      </a:cubicBezTo>
                                      <a:cubicBezTo>
                                        <a:pt x="7620" y="10668"/>
                                        <a:pt x="7620" y="9144"/>
                                        <a:pt x="7620" y="9144"/>
                                      </a:cubicBezTo>
                                      <a:cubicBezTo>
                                        <a:pt x="6096" y="7620"/>
                                        <a:pt x="6096" y="7620"/>
                                        <a:pt x="4572" y="7620"/>
                                      </a:cubicBezTo>
                                      <a:cubicBezTo>
                                        <a:pt x="3048" y="7620"/>
                                        <a:pt x="1524" y="7620"/>
                                        <a:pt x="0" y="9144"/>
                                      </a:cubicBezTo>
                                      <a:lnTo>
                                        <a:pt x="0" y="7620"/>
                                      </a:lnTo>
                                      <a:lnTo>
                                        <a:pt x="18288" y="0"/>
                                      </a:lnTo>
                                      <a:close/>
                                    </a:path>
                                  </a:pathLst>
                                </a:custGeom>
                                <a:solidFill>
                                  <a:srgbClr val="000000"/>
                                </a:solidFill>
                                <a:ln w="0" cap="flat">
                                  <a:noFill/>
                                  <a:miter lim="127000"/>
                                </a:ln>
                                <a:effectLst/>
                              </wps:spPr>
                              <wps:bodyPr/>
                            </wps:wsp>
                            <wps:wsp>
                              <wps:cNvPr id="61974" name="Shape 61974"/>
                              <wps:cNvSpPr/>
                              <wps:spPr>
                                <a:xfrm>
                                  <a:off x="990600" y="192024"/>
                                  <a:ext cx="33528" cy="92964"/>
                                </a:xfrm>
                                <a:custGeom>
                                  <a:avLst/>
                                  <a:gdLst/>
                                  <a:ahLst/>
                                  <a:cxnLst/>
                                  <a:rect l="0" t="0" r="0" b="0"/>
                                  <a:pathLst>
                                    <a:path w="33528" h="92964">
                                      <a:moveTo>
                                        <a:pt x="28956" y="0"/>
                                      </a:moveTo>
                                      <a:lnTo>
                                        <a:pt x="33528" y="1372"/>
                                      </a:lnTo>
                                      <a:lnTo>
                                        <a:pt x="33528" y="6096"/>
                                      </a:lnTo>
                                      <a:lnTo>
                                        <a:pt x="27432" y="3048"/>
                                      </a:lnTo>
                                      <a:cubicBezTo>
                                        <a:pt x="24384" y="3048"/>
                                        <a:pt x="21336" y="4572"/>
                                        <a:pt x="19812" y="6096"/>
                                      </a:cubicBezTo>
                                      <a:cubicBezTo>
                                        <a:pt x="16764" y="9144"/>
                                        <a:pt x="16764" y="13716"/>
                                        <a:pt x="16764" y="19812"/>
                                      </a:cubicBezTo>
                                      <a:cubicBezTo>
                                        <a:pt x="16764" y="25908"/>
                                        <a:pt x="18288" y="32004"/>
                                        <a:pt x="21336" y="36576"/>
                                      </a:cubicBezTo>
                                      <a:cubicBezTo>
                                        <a:pt x="22860" y="39624"/>
                                        <a:pt x="25908" y="41148"/>
                                        <a:pt x="28956" y="41148"/>
                                      </a:cubicBezTo>
                                      <a:lnTo>
                                        <a:pt x="33528" y="38862"/>
                                      </a:lnTo>
                                      <a:lnTo>
                                        <a:pt x="33528" y="42534"/>
                                      </a:lnTo>
                                      <a:lnTo>
                                        <a:pt x="28956" y="44196"/>
                                      </a:lnTo>
                                      <a:cubicBezTo>
                                        <a:pt x="25908" y="44196"/>
                                        <a:pt x="22860" y="44196"/>
                                        <a:pt x="19812" y="42672"/>
                                      </a:cubicBezTo>
                                      <a:cubicBezTo>
                                        <a:pt x="16764" y="44196"/>
                                        <a:pt x="15240" y="45720"/>
                                        <a:pt x="13716" y="47244"/>
                                      </a:cubicBezTo>
                                      <a:cubicBezTo>
                                        <a:pt x="13716" y="48768"/>
                                        <a:pt x="13716" y="50292"/>
                                        <a:pt x="13716" y="50292"/>
                                      </a:cubicBezTo>
                                      <a:cubicBezTo>
                                        <a:pt x="13716" y="51816"/>
                                        <a:pt x="13716" y="51816"/>
                                        <a:pt x="13716" y="53340"/>
                                      </a:cubicBezTo>
                                      <a:cubicBezTo>
                                        <a:pt x="15240" y="53340"/>
                                        <a:pt x="16764" y="54864"/>
                                        <a:pt x="18288" y="54864"/>
                                      </a:cubicBezTo>
                                      <a:cubicBezTo>
                                        <a:pt x="19812" y="54864"/>
                                        <a:pt x="22860" y="54864"/>
                                        <a:pt x="28956" y="54864"/>
                                      </a:cubicBezTo>
                                      <a:lnTo>
                                        <a:pt x="33528" y="55245"/>
                                      </a:lnTo>
                                      <a:lnTo>
                                        <a:pt x="33528" y="65151"/>
                                      </a:lnTo>
                                      <a:lnTo>
                                        <a:pt x="15240" y="64008"/>
                                      </a:lnTo>
                                      <a:cubicBezTo>
                                        <a:pt x="13716" y="65532"/>
                                        <a:pt x="12192" y="68580"/>
                                        <a:pt x="10668" y="70104"/>
                                      </a:cubicBezTo>
                                      <a:cubicBezTo>
                                        <a:pt x="9144" y="71628"/>
                                        <a:pt x="9144" y="73152"/>
                                        <a:pt x="9144" y="74676"/>
                                      </a:cubicBezTo>
                                      <a:cubicBezTo>
                                        <a:pt x="9144" y="77724"/>
                                        <a:pt x="10668" y="79248"/>
                                        <a:pt x="12192" y="80772"/>
                                      </a:cubicBezTo>
                                      <a:lnTo>
                                        <a:pt x="33528" y="85344"/>
                                      </a:lnTo>
                                      <a:lnTo>
                                        <a:pt x="33528" y="90932"/>
                                      </a:lnTo>
                                      <a:lnTo>
                                        <a:pt x="27432" y="92964"/>
                                      </a:lnTo>
                                      <a:cubicBezTo>
                                        <a:pt x="18288" y="92964"/>
                                        <a:pt x="10668" y="91440"/>
                                        <a:pt x="4572" y="86868"/>
                                      </a:cubicBezTo>
                                      <a:cubicBezTo>
                                        <a:pt x="1524" y="85344"/>
                                        <a:pt x="0" y="82296"/>
                                        <a:pt x="0" y="80772"/>
                                      </a:cubicBezTo>
                                      <a:cubicBezTo>
                                        <a:pt x="0" y="79248"/>
                                        <a:pt x="0" y="77724"/>
                                        <a:pt x="0" y="77724"/>
                                      </a:cubicBezTo>
                                      <a:cubicBezTo>
                                        <a:pt x="1524" y="74676"/>
                                        <a:pt x="3048" y="73152"/>
                                        <a:pt x="4572" y="70104"/>
                                      </a:cubicBezTo>
                                      <a:cubicBezTo>
                                        <a:pt x="4572" y="70104"/>
                                        <a:pt x="7620" y="67056"/>
                                        <a:pt x="12192" y="62484"/>
                                      </a:cubicBezTo>
                                      <a:cubicBezTo>
                                        <a:pt x="9144" y="62484"/>
                                        <a:pt x="7620" y="60960"/>
                                        <a:pt x="6096" y="59436"/>
                                      </a:cubicBezTo>
                                      <a:cubicBezTo>
                                        <a:pt x="4572" y="57912"/>
                                        <a:pt x="4572" y="57912"/>
                                        <a:pt x="4572" y="56388"/>
                                      </a:cubicBezTo>
                                      <a:cubicBezTo>
                                        <a:pt x="4572" y="54864"/>
                                        <a:pt x="4572" y="51816"/>
                                        <a:pt x="6096" y="50292"/>
                                      </a:cubicBezTo>
                                      <a:cubicBezTo>
                                        <a:pt x="7620" y="48768"/>
                                        <a:pt x="10668" y="45720"/>
                                        <a:pt x="15240" y="41148"/>
                                      </a:cubicBezTo>
                                      <a:cubicBezTo>
                                        <a:pt x="12192" y="39624"/>
                                        <a:pt x="9144" y="36576"/>
                                        <a:pt x="7620" y="33528"/>
                                      </a:cubicBezTo>
                                      <a:cubicBezTo>
                                        <a:pt x="4572" y="30480"/>
                                        <a:pt x="4572" y="25908"/>
                                        <a:pt x="4572" y="22860"/>
                                      </a:cubicBezTo>
                                      <a:cubicBezTo>
                                        <a:pt x="4572" y="16764"/>
                                        <a:pt x="6096" y="10668"/>
                                        <a:pt x="10668" y="6096"/>
                                      </a:cubicBezTo>
                                      <a:cubicBezTo>
                                        <a:pt x="15240" y="1524"/>
                                        <a:pt x="21336" y="0"/>
                                        <a:pt x="28956" y="0"/>
                                      </a:cubicBezTo>
                                      <a:close/>
                                    </a:path>
                                  </a:pathLst>
                                </a:custGeom>
                                <a:solidFill>
                                  <a:srgbClr val="000000"/>
                                </a:solidFill>
                                <a:ln w="0" cap="flat">
                                  <a:noFill/>
                                  <a:miter lim="127000"/>
                                </a:ln>
                                <a:effectLst/>
                              </wps:spPr>
                              <wps:bodyPr/>
                            </wps:wsp>
                            <wps:wsp>
                              <wps:cNvPr id="61975" name="Shape 61975"/>
                              <wps:cNvSpPr/>
                              <wps:spPr>
                                <a:xfrm>
                                  <a:off x="1024127" y="247269"/>
                                  <a:ext cx="28956" cy="35687"/>
                                </a:xfrm>
                                <a:custGeom>
                                  <a:avLst/>
                                  <a:gdLst/>
                                  <a:ahLst/>
                                  <a:cxnLst/>
                                  <a:rect l="0" t="0" r="0" b="0"/>
                                  <a:pathLst>
                                    <a:path w="28956" h="35687">
                                      <a:moveTo>
                                        <a:pt x="0" y="0"/>
                                      </a:moveTo>
                                      <a:lnTo>
                                        <a:pt x="13716" y="1143"/>
                                      </a:lnTo>
                                      <a:cubicBezTo>
                                        <a:pt x="18288" y="1143"/>
                                        <a:pt x="21336" y="2667"/>
                                        <a:pt x="24384" y="5715"/>
                                      </a:cubicBezTo>
                                      <a:cubicBezTo>
                                        <a:pt x="27432" y="7239"/>
                                        <a:pt x="28956" y="10287"/>
                                        <a:pt x="28956" y="14859"/>
                                      </a:cubicBezTo>
                                      <a:cubicBezTo>
                                        <a:pt x="28956" y="19431"/>
                                        <a:pt x="25908" y="24003"/>
                                        <a:pt x="21336" y="28575"/>
                                      </a:cubicBezTo>
                                      <a:lnTo>
                                        <a:pt x="0" y="35687"/>
                                      </a:lnTo>
                                      <a:lnTo>
                                        <a:pt x="0" y="30099"/>
                                      </a:lnTo>
                                      <a:lnTo>
                                        <a:pt x="0" y="30099"/>
                                      </a:lnTo>
                                      <a:cubicBezTo>
                                        <a:pt x="7620" y="30099"/>
                                        <a:pt x="13716" y="28575"/>
                                        <a:pt x="18288" y="25527"/>
                                      </a:cubicBezTo>
                                      <a:cubicBezTo>
                                        <a:pt x="21336" y="22479"/>
                                        <a:pt x="24384" y="19431"/>
                                        <a:pt x="24384" y="16383"/>
                                      </a:cubicBezTo>
                                      <a:cubicBezTo>
                                        <a:pt x="24384" y="14859"/>
                                        <a:pt x="22860" y="13335"/>
                                        <a:pt x="19812" y="11811"/>
                                      </a:cubicBezTo>
                                      <a:cubicBezTo>
                                        <a:pt x="18288" y="10287"/>
                                        <a:pt x="13716" y="10287"/>
                                        <a:pt x="6097" y="10287"/>
                                      </a:cubicBezTo>
                                      <a:lnTo>
                                        <a:pt x="0" y="9906"/>
                                      </a:lnTo>
                                      <a:lnTo>
                                        <a:pt x="0" y="0"/>
                                      </a:lnTo>
                                      <a:close/>
                                    </a:path>
                                  </a:pathLst>
                                </a:custGeom>
                                <a:solidFill>
                                  <a:srgbClr val="000000"/>
                                </a:solidFill>
                                <a:ln w="0" cap="flat">
                                  <a:noFill/>
                                  <a:miter lim="127000"/>
                                </a:ln>
                                <a:effectLst/>
                              </wps:spPr>
                              <wps:bodyPr/>
                            </wps:wsp>
                            <wps:wsp>
                              <wps:cNvPr id="61976" name="Shape 61976"/>
                              <wps:cNvSpPr/>
                              <wps:spPr>
                                <a:xfrm>
                                  <a:off x="1024127" y="193396"/>
                                  <a:ext cx="28956" cy="41162"/>
                                </a:xfrm>
                                <a:custGeom>
                                  <a:avLst/>
                                  <a:gdLst/>
                                  <a:ahLst/>
                                  <a:cxnLst/>
                                  <a:rect l="0" t="0" r="0" b="0"/>
                                  <a:pathLst>
                                    <a:path w="28956" h="41162">
                                      <a:moveTo>
                                        <a:pt x="0" y="0"/>
                                      </a:moveTo>
                                      <a:lnTo>
                                        <a:pt x="10668" y="3200"/>
                                      </a:lnTo>
                                      <a:lnTo>
                                        <a:pt x="24384" y="3200"/>
                                      </a:lnTo>
                                      <a:cubicBezTo>
                                        <a:pt x="25908" y="3200"/>
                                        <a:pt x="27432" y="3200"/>
                                        <a:pt x="27432" y="3200"/>
                                      </a:cubicBezTo>
                                      <a:cubicBezTo>
                                        <a:pt x="28956" y="3200"/>
                                        <a:pt x="28956" y="4725"/>
                                        <a:pt x="28956" y="4725"/>
                                      </a:cubicBezTo>
                                      <a:cubicBezTo>
                                        <a:pt x="28956" y="6248"/>
                                        <a:pt x="28956" y="6248"/>
                                        <a:pt x="27432" y="6248"/>
                                      </a:cubicBezTo>
                                      <a:cubicBezTo>
                                        <a:pt x="27432" y="7772"/>
                                        <a:pt x="27432" y="7772"/>
                                        <a:pt x="27432" y="7772"/>
                                      </a:cubicBezTo>
                                      <a:cubicBezTo>
                                        <a:pt x="27432" y="7772"/>
                                        <a:pt x="25908" y="7772"/>
                                        <a:pt x="24384" y="7772"/>
                                      </a:cubicBezTo>
                                      <a:lnTo>
                                        <a:pt x="15240" y="7772"/>
                                      </a:lnTo>
                                      <a:cubicBezTo>
                                        <a:pt x="18288" y="10820"/>
                                        <a:pt x="19812" y="15392"/>
                                        <a:pt x="19812" y="19964"/>
                                      </a:cubicBezTo>
                                      <a:cubicBezTo>
                                        <a:pt x="19812" y="26060"/>
                                        <a:pt x="16764" y="32156"/>
                                        <a:pt x="12192" y="36728"/>
                                      </a:cubicBezTo>
                                      <a:lnTo>
                                        <a:pt x="0" y="41162"/>
                                      </a:lnTo>
                                      <a:lnTo>
                                        <a:pt x="0" y="37491"/>
                                      </a:lnTo>
                                      <a:lnTo>
                                        <a:pt x="4572" y="35204"/>
                                      </a:lnTo>
                                      <a:cubicBezTo>
                                        <a:pt x="6097" y="33681"/>
                                        <a:pt x="7620" y="29108"/>
                                        <a:pt x="7620" y="23013"/>
                                      </a:cubicBezTo>
                                      <a:cubicBezTo>
                                        <a:pt x="7620" y="15392"/>
                                        <a:pt x="6097" y="10820"/>
                                        <a:pt x="3048" y="6248"/>
                                      </a:cubicBezTo>
                                      <a:lnTo>
                                        <a:pt x="0" y="4724"/>
                                      </a:lnTo>
                                      <a:lnTo>
                                        <a:pt x="0" y="0"/>
                                      </a:lnTo>
                                      <a:close/>
                                    </a:path>
                                  </a:pathLst>
                                </a:custGeom>
                                <a:solidFill>
                                  <a:srgbClr val="000000"/>
                                </a:solidFill>
                                <a:ln w="0" cap="flat">
                                  <a:noFill/>
                                  <a:miter lim="127000"/>
                                </a:ln>
                                <a:effectLst/>
                              </wps:spPr>
                              <wps:bodyPr/>
                            </wps:wsp>
                            <wps:wsp>
                              <wps:cNvPr id="61977" name="Shape 61977"/>
                              <wps:cNvSpPr/>
                              <wps:spPr>
                                <a:xfrm>
                                  <a:off x="1091184" y="193548"/>
                                  <a:ext cx="67056" cy="64008"/>
                                </a:xfrm>
                                <a:custGeom>
                                  <a:avLst/>
                                  <a:gdLst/>
                                  <a:ahLst/>
                                  <a:cxnLst/>
                                  <a:rect l="0" t="0" r="0" b="0"/>
                                  <a:pathLst>
                                    <a:path w="67056" h="64008">
                                      <a:moveTo>
                                        <a:pt x="0" y="0"/>
                                      </a:moveTo>
                                      <a:lnTo>
                                        <a:pt x="21336" y="0"/>
                                      </a:lnTo>
                                      <a:lnTo>
                                        <a:pt x="21336" y="41148"/>
                                      </a:lnTo>
                                      <a:cubicBezTo>
                                        <a:pt x="21336" y="47244"/>
                                        <a:pt x="22860" y="51816"/>
                                        <a:pt x="24384" y="53340"/>
                                      </a:cubicBezTo>
                                      <a:cubicBezTo>
                                        <a:pt x="25908" y="54864"/>
                                        <a:pt x="28956" y="56388"/>
                                        <a:pt x="32004" y="56388"/>
                                      </a:cubicBezTo>
                                      <a:cubicBezTo>
                                        <a:pt x="33528" y="56388"/>
                                        <a:pt x="35052" y="54864"/>
                                        <a:pt x="38100" y="54864"/>
                                      </a:cubicBezTo>
                                      <a:cubicBezTo>
                                        <a:pt x="39624" y="53340"/>
                                        <a:pt x="42672" y="50292"/>
                                        <a:pt x="45720" y="47244"/>
                                      </a:cubicBezTo>
                                      <a:lnTo>
                                        <a:pt x="45720" y="12192"/>
                                      </a:lnTo>
                                      <a:cubicBezTo>
                                        <a:pt x="45720" y="7620"/>
                                        <a:pt x="45720" y="4572"/>
                                        <a:pt x="44196" y="3048"/>
                                      </a:cubicBezTo>
                                      <a:cubicBezTo>
                                        <a:pt x="42672" y="1524"/>
                                        <a:pt x="41148" y="1524"/>
                                        <a:pt x="36576" y="1524"/>
                                      </a:cubicBezTo>
                                      <a:lnTo>
                                        <a:pt x="36576" y="0"/>
                                      </a:lnTo>
                                      <a:lnTo>
                                        <a:pt x="57912" y="0"/>
                                      </a:lnTo>
                                      <a:lnTo>
                                        <a:pt x="57912" y="38100"/>
                                      </a:lnTo>
                                      <a:cubicBezTo>
                                        <a:pt x="57912" y="45720"/>
                                        <a:pt x="57912" y="50292"/>
                                        <a:pt x="57912" y="51816"/>
                                      </a:cubicBezTo>
                                      <a:cubicBezTo>
                                        <a:pt x="59436" y="53340"/>
                                        <a:pt x="59436" y="54864"/>
                                        <a:pt x="59436" y="54864"/>
                                      </a:cubicBezTo>
                                      <a:cubicBezTo>
                                        <a:pt x="60960" y="54864"/>
                                        <a:pt x="60960" y="56388"/>
                                        <a:pt x="62484" y="56388"/>
                                      </a:cubicBezTo>
                                      <a:cubicBezTo>
                                        <a:pt x="64008" y="56388"/>
                                        <a:pt x="65532" y="54864"/>
                                        <a:pt x="67056" y="54864"/>
                                      </a:cubicBezTo>
                                      <a:lnTo>
                                        <a:pt x="67056" y="56388"/>
                                      </a:lnTo>
                                      <a:lnTo>
                                        <a:pt x="48768" y="64008"/>
                                      </a:lnTo>
                                      <a:lnTo>
                                        <a:pt x="45720" y="64008"/>
                                      </a:lnTo>
                                      <a:lnTo>
                                        <a:pt x="45720" y="51816"/>
                                      </a:lnTo>
                                      <a:cubicBezTo>
                                        <a:pt x="41148" y="56388"/>
                                        <a:pt x="36576" y="59436"/>
                                        <a:pt x="33528" y="60960"/>
                                      </a:cubicBezTo>
                                      <a:cubicBezTo>
                                        <a:pt x="30480" y="62484"/>
                                        <a:pt x="28956" y="64008"/>
                                        <a:pt x="24384" y="64008"/>
                                      </a:cubicBezTo>
                                      <a:cubicBezTo>
                                        <a:pt x="21336" y="64008"/>
                                        <a:pt x="18288" y="62484"/>
                                        <a:pt x="16764" y="60960"/>
                                      </a:cubicBezTo>
                                      <a:cubicBezTo>
                                        <a:pt x="13716" y="59436"/>
                                        <a:pt x="12192" y="56388"/>
                                        <a:pt x="10668" y="53340"/>
                                      </a:cubicBezTo>
                                      <a:cubicBezTo>
                                        <a:pt x="10668" y="50292"/>
                                        <a:pt x="9144" y="45720"/>
                                        <a:pt x="9144" y="39624"/>
                                      </a:cubicBezTo>
                                      <a:lnTo>
                                        <a:pt x="9144" y="12192"/>
                                      </a:lnTo>
                                      <a:cubicBezTo>
                                        <a:pt x="9144" y="9144"/>
                                        <a:pt x="9144" y="6096"/>
                                        <a:pt x="9144" y="4572"/>
                                      </a:cubicBezTo>
                                      <a:cubicBezTo>
                                        <a:pt x="7620" y="4572"/>
                                        <a:pt x="7620" y="3048"/>
                                        <a:pt x="6096" y="1524"/>
                                      </a:cubicBezTo>
                                      <a:cubicBezTo>
                                        <a:pt x="4572" y="1524"/>
                                        <a:pt x="3048" y="1524"/>
                                        <a:pt x="0" y="1524"/>
                                      </a:cubicBezTo>
                                      <a:lnTo>
                                        <a:pt x="0" y="0"/>
                                      </a:lnTo>
                                      <a:close/>
                                    </a:path>
                                  </a:pathLst>
                                </a:custGeom>
                                <a:solidFill>
                                  <a:srgbClr val="000000"/>
                                </a:solidFill>
                                <a:ln w="0" cap="flat">
                                  <a:noFill/>
                                  <a:miter lim="127000"/>
                                </a:ln>
                                <a:effectLst/>
                              </wps:spPr>
                              <wps:bodyPr/>
                            </wps:wsp>
                            <wps:wsp>
                              <wps:cNvPr id="61978" name="Shape 61978"/>
                              <wps:cNvSpPr/>
                              <wps:spPr>
                                <a:xfrm>
                                  <a:off x="1161288" y="192024"/>
                                  <a:ext cx="67056" cy="64008"/>
                                </a:xfrm>
                                <a:custGeom>
                                  <a:avLst/>
                                  <a:gdLst/>
                                  <a:ahLst/>
                                  <a:cxnLst/>
                                  <a:rect l="0" t="0" r="0" b="0"/>
                                  <a:pathLst>
                                    <a:path w="67056" h="64008">
                                      <a:moveTo>
                                        <a:pt x="18288" y="0"/>
                                      </a:moveTo>
                                      <a:lnTo>
                                        <a:pt x="21336" y="0"/>
                                      </a:lnTo>
                                      <a:lnTo>
                                        <a:pt x="21336" y="12192"/>
                                      </a:lnTo>
                                      <a:cubicBezTo>
                                        <a:pt x="28956" y="4572"/>
                                        <a:pt x="35052" y="0"/>
                                        <a:pt x="42672" y="0"/>
                                      </a:cubicBezTo>
                                      <a:cubicBezTo>
                                        <a:pt x="45720" y="0"/>
                                        <a:pt x="48768" y="0"/>
                                        <a:pt x="50292" y="1524"/>
                                      </a:cubicBezTo>
                                      <a:cubicBezTo>
                                        <a:pt x="53340" y="4572"/>
                                        <a:pt x="54864" y="6096"/>
                                        <a:pt x="56388" y="10668"/>
                                      </a:cubicBezTo>
                                      <a:cubicBezTo>
                                        <a:pt x="57912" y="13716"/>
                                        <a:pt x="57912" y="18288"/>
                                        <a:pt x="57912" y="22860"/>
                                      </a:cubicBezTo>
                                      <a:lnTo>
                                        <a:pt x="57912" y="50292"/>
                                      </a:lnTo>
                                      <a:cubicBezTo>
                                        <a:pt x="57912" y="54864"/>
                                        <a:pt x="57912" y="56388"/>
                                        <a:pt x="59436" y="57912"/>
                                      </a:cubicBezTo>
                                      <a:cubicBezTo>
                                        <a:pt x="59436" y="59436"/>
                                        <a:pt x="60960" y="60960"/>
                                        <a:pt x="60960" y="60960"/>
                                      </a:cubicBezTo>
                                      <a:cubicBezTo>
                                        <a:pt x="62484" y="62484"/>
                                        <a:pt x="64008" y="62484"/>
                                        <a:pt x="67056" y="62484"/>
                                      </a:cubicBezTo>
                                      <a:lnTo>
                                        <a:pt x="67056" y="64008"/>
                                      </a:lnTo>
                                      <a:lnTo>
                                        <a:pt x="36576" y="64008"/>
                                      </a:lnTo>
                                      <a:lnTo>
                                        <a:pt x="36576" y="62484"/>
                                      </a:lnTo>
                                      <a:lnTo>
                                        <a:pt x="38100" y="62484"/>
                                      </a:lnTo>
                                      <a:cubicBezTo>
                                        <a:pt x="41148" y="62484"/>
                                        <a:pt x="42672" y="62484"/>
                                        <a:pt x="42672" y="60960"/>
                                      </a:cubicBezTo>
                                      <a:cubicBezTo>
                                        <a:pt x="44196" y="59436"/>
                                        <a:pt x="45720" y="57912"/>
                                        <a:pt x="45720" y="56388"/>
                                      </a:cubicBezTo>
                                      <a:cubicBezTo>
                                        <a:pt x="45720" y="56388"/>
                                        <a:pt x="45720" y="53340"/>
                                        <a:pt x="45720" y="50292"/>
                                      </a:cubicBezTo>
                                      <a:lnTo>
                                        <a:pt x="45720" y="24384"/>
                                      </a:lnTo>
                                      <a:cubicBezTo>
                                        <a:pt x="45720" y="18288"/>
                                        <a:pt x="45720" y="13716"/>
                                        <a:pt x="44196" y="10668"/>
                                      </a:cubicBezTo>
                                      <a:cubicBezTo>
                                        <a:pt x="42672" y="9144"/>
                                        <a:pt x="39624" y="7620"/>
                                        <a:pt x="36576" y="7620"/>
                                      </a:cubicBezTo>
                                      <a:cubicBezTo>
                                        <a:pt x="32004" y="7620"/>
                                        <a:pt x="25908" y="10668"/>
                                        <a:pt x="21336" y="16764"/>
                                      </a:cubicBezTo>
                                      <a:lnTo>
                                        <a:pt x="21336" y="50292"/>
                                      </a:lnTo>
                                      <a:cubicBezTo>
                                        <a:pt x="21336" y="54864"/>
                                        <a:pt x="21336" y="56388"/>
                                        <a:pt x="22860" y="57912"/>
                                      </a:cubicBezTo>
                                      <a:cubicBezTo>
                                        <a:pt x="22860" y="59436"/>
                                        <a:pt x="22860" y="60960"/>
                                        <a:pt x="24384" y="60960"/>
                                      </a:cubicBezTo>
                                      <a:cubicBezTo>
                                        <a:pt x="25908" y="62484"/>
                                        <a:pt x="27432" y="62484"/>
                                        <a:pt x="30480" y="62484"/>
                                      </a:cubicBezTo>
                                      <a:lnTo>
                                        <a:pt x="30480" y="64008"/>
                                      </a:lnTo>
                                      <a:lnTo>
                                        <a:pt x="0" y="64008"/>
                                      </a:lnTo>
                                      <a:lnTo>
                                        <a:pt x="0" y="62484"/>
                                      </a:lnTo>
                                      <a:lnTo>
                                        <a:pt x="1524" y="62484"/>
                                      </a:lnTo>
                                      <a:cubicBezTo>
                                        <a:pt x="4572" y="62484"/>
                                        <a:pt x="6096" y="60960"/>
                                        <a:pt x="7620" y="59436"/>
                                      </a:cubicBezTo>
                                      <a:cubicBezTo>
                                        <a:pt x="9144" y="57912"/>
                                        <a:pt x="9144" y="54864"/>
                                        <a:pt x="9144" y="50292"/>
                                      </a:cubicBezTo>
                                      <a:lnTo>
                                        <a:pt x="9144" y="25908"/>
                                      </a:lnTo>
                                      <a:cubicBezTo>
                                        <a:pt x="9144" y="18288"/>
                                        <a:pt x="9144" y="13716"/>
                                        <a:pt x="9144" y="12192"/>
                                      </a:cubicBezTo>
                                      <a:cubicBezTo>
                                        <a:pt x="9144" y="10668"/>
                                        <a:pt x="7620" y="9144"/>
                                        <a:pt x="7620" y="9144"/>
                                      </a:cubicBezTo>
                                      <a:cubicBezTo>
                                        <a:pt x="6096" y="7620"/>
                                        <a:pt x="6096" y="7620"/>
                                        <a:pt x="4572" y="7620"/>
                                      </a:cubicBezTo>
                                      <a:cubicBezTo>
                                        <a:pt x="4572" y="7620"/>
                                        <a:pt x="3048" y="7620"/>
                                        <a:pt x="1524" y="9144"/>
                                      </a:cubicBezTo>
                                      <a:lnTo>
                                        <a:pt x="0" y="7620"/>
                                      </a:lnTo>
                                      <a:lnTo>
                                        <a:pt x="18288" y="0"/>
                                      </a:lnTo>
                                      <a:close/>
                                    </a:path>
                                  </a:pathLst>
                                </a:custGeom>
                                <a:solidFill>
                                  <a:srgbClr val="000000"/>
                                </a:solidFill>
                                <a:ln w="0" cap="flat">
                                  <a:noFill/>
                                  <a:miter lim="127000"/>
                                </a:ln>
                                <a:effectLst/>
                              </wps:spPr>
                              <wps:bodyPr/>
                            </wps:wsp>
                            <wps:wsp>
                              <wps:cNvPr id="61979" name="Shape 61979"/>
                              <wps:cNvSpPr/>
                              <wps:spPr>
                                <a:xfrm>
                                  <a:off x="1234440" y="192344"/>
                                  <a:ext cx="27432" cy="65212"/>
                                </a:xfrm>
                                <a:custGeom>
                                  <a:avLst/>
                                  <a:gdLst/>
                                  <a:ahLst/>
                                  <a:cxnLst/>
                                  <a:rect l="0" t="0" r="0" b="0"/>
                                  <a:pathLst>
                                    <a:path w="27432" h="65212">
                                      <a:moveTo>
                                        <a:pt x="27432" y="0"/>
                                      </a:moveTo>
                                      <a:lnTo>
                                        <a:pt x="27432" y="4252"/>
                                      </a:lnTo>
                                      <a:cubicBezTo>
                                        <a:pt x="24384" y="4252"/>
                                        <a:pt x="21336" y="5777"/>
                                        <a:pt x="18288" y="8824"/>
                                      </a:cubicBezTo>
                                      <a:cubicBezTo>
                                        <a:pt x="13716" y="13396"/>
                                        <a:pt x="12192" y="21017"/>
                                        <a:pt x="12192" y="30161"/>
                                      </a:cubicBezTo>
                                      <a:cubicBezTo>
                                        <a:pt x="12192" y="37780"/>
                                        <a:pt x="13716" y="45401"/>
                                        <a:pt x="16764" y="49973"/>
                                      </a:cubicBezTo>
                                      <a:lnTo>
                                        <a:pt x="27432" y="55899"/>
                                      </a:lnTo>
                                      <a:lnTo>
                                        <a:pt x="27432" y="64196"/>
                                      </a:lnTo>
                                      <a:lnTo>
                                        <a:pt x="24384" y="65212"/>
                                      </a:lnTo>
                                      <a:cubicBezTo>
                                        <a:pt x="18288" y="65212"/>
                                        <a:pt x="12192" y="62164"/>
                                        <a:pt x="6096" y="56068"/>
                                      </a:cubicBezTo>
                                      <a:cubicBezTo>
                                        <a:pt x="1524" y="51496"/>
                                        <a:pt x="0" y="43877"/>
                                        <a:pt x="0" y="34733"/>
                                      </a:cubicBezTo>
                                      <a:cubicBezTo>
                                        <a:pt x="0" y="25589"/>
                                        <a:pt x="1524" y="17968"/>
                                        <a:pt x="7620" y="10348"/>
                                      </a:cubicBezTo>
                                      <a:cubicBezTo>
                                        <a:pt x="10668" y="6539"/>
                                        <a:pt x="13716" y="3871"/>
                                        <a:pt x="17145" y="2157"/>
                                      </a:cubicBezTo>
                                      <a:lnTo>
                                        <a:pt x="27432" y="0"/>
                                      </a:lnTo>
                                      <a:close/>
                                    </a:path>
                                  </a:pathLst>
                                </a:custGeom>
                                <a:solidFill>
                                  <a:srgbClr val="000000"/>
                                </a:solidFill>
                                <a:ln w="0" cap="flat">
                                  <a:noFill/>
                                  <a:miter lim="127000"/>
                                </a:ln>
                                <a:effectLst/>
                              </wps:spPr>
                              <wps:bodyPr/>
                            </wps:wsp>
                            <wps:wsp>
                              <wps:cNvPr id="61980" name="Shape 61980"/>
                              <wps:cNvSpPr/>
                              <wps:spPr>
                                <a:xfrm>
                                  <a:off x="1261872" y="160020"/>
                                  <a:ext cx="36576" cy="97536"/>
                                </a:xfrm>
                                <a:custGeom>
                                  <a:avLst/>
                                  <a:gdLst/>
                                  <a:ahLst/>
                                  <a:cxnLst/>
                                  <a:rect l="0" t="0" r="0" b="0"/>
                                  <a:pathLst>
                                    <a:path w="36576" h="97536">
                                      <a:moveTo>
                                        <a:pt x="24384" y="0"/>
                                      </a:moveTo>
                                      <a:lnTo>
                                        <a:pt x="27432" y="0"/>
                                      </a:lnTo>
                                      <a:lnTo>
                                        <a:pt x="27432" y="71628"/>
                                      </a:lnTo>
                                      <a:cubicBezTo>
                                        <a:pt x="27432" y="79248"/>
                                        <a:pt x="27432" y="83820"/>
                                        <a:pt x="27432" y="85344"/>
                                      </a:cubicBezTo>
                                      <a:cubicBezTo>
                                        <a:pt x="27432" y="86868"/>
                                        <a:pt x="27432" y="88392"/>
                                        <a:pt x="28956" y="88392"/>
                                      </a:cubicBezTo>
                                      <a:cubicBezTo>
                                        <a:pt x="28956" y="88392"/>
                                        <a:pt x="30480" y="89916"/>
                                        <a:pt x="30480" y="89916"/>
                                      </a:cubicBezTo>
                                      <a:cubicBezTo>
                                        <a:pt x="32004" y="89916"/>
                                        <a:pt x="33528" y="88392"/>
                                        <a:pt x="35052" y="88392"/>
                                      </a:cubicBezTo>
                                      <a:lnTo>
                                        <a:pt x="36576" y="89916"/>
                                      </a:lnTo>
                                      <a:lnTo>
                                        <a:pt x="18288" y="97536"/>
                                      </a:lnTo>
                                      <a:lnTo>
                                        <a:pt x="15240" y="97536"/>
                                      </a:lnTo>
                                      <a:lnTo>
                                        <a:pt x="15240" y="86868"/>
                                      </a:lnTo>
                                      <a:cubicBezTo>
                                        <a:pt x="12192" y="91440"/>
                                        <a:pt x="9144" y="94488"/>
                                        <a:pt x="6096" y="94488"/>
                                      </a:cubicBezTo>
                                      <a:lnTo>
                                        <a:pt x="0" y="96520"/>
                                      </a:lnTo>
                                      <a:lnTo>
                                        <a:pt x="0" y="88222"/>
                                      </a:lnTo>
                                      <a:lnTo>
                                        <a:pt x="3048" y="89916"/>
                                      </a:lnTo>
                                      <a:cubicBezTo>
                                        <a:pt x="7620" y="89916"/>
                                        <a:pt x="10668" y="86868"/>
                                        <a:pt x="15240" y="82296"/>
                                      </a:cubicBezTo>
                                      <a:lnTo>
                                        <a:pt x="15240" y="53340"/>
                                      </a:lnTo>
                                      <a:cubicBezTo>
                                        <a:pt x="13716" y="48768"/>
                                        <a:pt x="13716" y="45720"/>
                                        <a:pt x="12192" y="44196"/>
                                      </a:cubicBezTo>
                                      <a:cubicBezTo>
                                        <a:pt x="10668" y="41148"/>
                                        <a:pt x="9144" y="39624"/>
                                        <a:pt x="7620" y="38100"/>
                                      </a:cubicBezTo>
                                      <a:cubicBezTo>
                                        <a:pt x="4572" y="36576"/>
                                        <a:pt x="3048" y="36576"/>
                                        <a:pt x="0" y="36576"/>
                                      </a:cubicBezTo>
                                      <a:lnTo>
                                        <a:pt x="0" y="32323"/>
                                      </a:lnTo>
                                      <a:lnTo>
                                        <a:pt x="1524" y="32004"/>
                                      </a:lnTo>
                                      <a:cubicBezTo>
                                        <a:pt x="6096" y="32004"/>
                                        <a:pt x="10668" y="33528"/>
                                        <a:pt x="15240" y="38100"/>
                                      </a:cubicBezTo>
                                      <a:lnTo>
                                        <a:pt x="15240" y="25908"/>
                                      </a:lnTo>
                                      <a:cubicBezTo>
                                        <a:pt x="15240" y="18288"/>
                                        <a:pt x="13716" y="13716"/>
                                        <a:pt x="13716" y="12192"/>
                                      </a:cubicBezTo>
                                      <a:cubicBezTo>
                                        <a:pt x="13716" y="10668"/>
                                        <a:pt x="13716" y="9144"/>
                                        <a:pt x="12192" y="9144"/>
                                      </a:cubicBezTo>
                                      <a:cubicBezTo>
                                        <a:pt x="12192" y="7620"/>
                                        <a:pt x="10668" y="7620"/>
                                        <a:pt x="10668" y="7620"/>
                                      </a:cubicBezTo>
                                      <a:cubicBezTo>
                                        <a:pt x="9144" y="7620"/>
                                        <a:pt x="7620" y="7620"/>
                                        <a:pt x="6096" y="9144"/>
                                      </a:cubicBezTo>
                                      <a:lnTo>
                                        <a:pt x="6096" y="7620"/>
                                      </a:lnTo>
                                      <a:lnTo>
                                        <a:pt x="24384" y="0"/>
                                      </a:lnTo>
                                      <a:close/>
                                    </a:path>
                                  </a:pathLst>
                                </a:custGeom>
                                <a:solidFill>
                                  <a:srgbClr val="000000"/>
                                </a:solidFill>
                                <a:ln w="0" cap="flat">
                                  <a:noFill/>
                                  <a:miter lim="127000"/>
                                </a:ln>
                                <a:effectLst/>
                              </wps:spPr>
                              <wps:bodyPr/>
                            </wps:wsp>
                            <wps:wsp>
                              <wps:cNvPr id="61981" name="Shape 61981"/>
                              <wps:cNvSpPr/>
                              <wps:spPr>
                                <a:xfrm>
                                  <a:off x="1344168" y="163068"/>
                                  <a:ext cx="60960" cy="94488"/>
                                </a:xfrm>
                                <a:custGeom>
                                  <a:avLst/>
                                  <a:gdLst/>
                                  <a:ahLst/>
                                  <a:cxnLst/>
                                  <a:rect l="0" t="0" r="0" b="0"/>
                                  <a:pathLst>
                                    <a:path w="60960" h="94488">
                                      <a:moveTo>
                                        <a:pt x="27432" y="0"/>
                                      </a:moveTo>
                                      <a:cubicBezTo>
                                        <a:pt x="32004" y="0"/>
                                        <a:pt x="36576" y="0"/>
                                        <a:pt x="42672" y="3048"/>
                                      </a:cubicBezTo>
                                      <a:cubicBezTo>
                                        <a:pt x="45720" y="3048"/>
                                        <a:pt x="47244" y="4572"/>
                                        <a:pt x="47244" y="4572"/>
                                      </a:cubicBezTo>
                                      <a:cubicBezTo>
                                        <a:pt x="48768" y="4572"/>
                                        <a:pt x="50292" y="4572"/>
                                        <a:pt x="50292" y="3048"/>
                                      </a:cubicBezTo>
                                      <a:cubicBezTo>
                                        <a:pt x="51816" y="3048"/>
                                        <a:pt x="51816" y="1524"/>
                                        <a:pt x="53340" y="0"/>
                                      </a:cubicBezTo>
                                      <a:lnTo>
                                        <a:pt x="54864" y="0"/>
                                      </a:lnTo>
                                      <a:lnTo>
                                        <a:pt x="54864" y="32004"/>
                                      </a:lnTo>
                                      <a:lnTo>
                                        <a:pt x="53340" y="32004"/>
                                      </a:lnTo>
                                      <a:cubicBezTo>
                                        <a:pt x="51816" y="25908"/>
                                        <a:pt x="50292" y="19812"/>
                                        <a:pt x="48768" y="16764"/>
                                      </a:cubicBezTo>
                                      <a:cubicBezTo>
                                        <a:pt x="45720" y="12192"/>
                                        <a:pt x="42672" y="9144"/>
                                        <a:pt x="39624" y="7620"/>
                                      </a:cubicBezTo>
                                      <a:cubicBezTo>
                                        <a:pt x="35052" y="6096"/>
                                        <a:pt x="32004" y="4572"/>
                                        <a:pt x="27432" y="4572"/>
                                      </a:cubicBezTo>
                                      <a:cubicBezTo>
                                        <a:pt x="22860" y="4572"/>
                                        <a:pt x="19812" y="6096"/>
                                        <a:pt x="16764" y="9144"/>
                                      </a:cubicBezTo>
                                      <a:cubicBezTo>
                                        <a:pt x="13716" y="12192"/>
                                        <a:pt x="12192" y="15240"/>
                                        <a:pt x="12192" y="18288"/>
                                      </a:cubicBezTo>
                                      <a:cubicBezTo>
                                        <a:pt x="12192" y="21336"/>
                                        <a:pt x="12192" y="24384"/>
                                        <a:pt x="13716" y="25908"/>
                                      </a:cubicBezTo>
                                      <a:cubicBezTo>
                                        <a:pt x="16764" y="28956"/>
                                        <a:pt x="22860" y="33528"/>
                                        <a:pt x="33528" y="39624"/>
                                      </a:cubicBezTo>
                                      <a:cubicBezTo>
                                        <a:pt x="41148" y="44196"/>
                                        <a:pt x="47244" y="47244"/>
                                        <a:pt x="50292" y="50292"/>
                                      </a:cubicBezTo>
                                      <a:cubicBezTo>
                                        <a:pt x="53340" y="51816"/>
                                        <a:pt x="56388" y="54864"/>
                                        <a:pt x="57912" y="59436"/>
                                      </a:cubicBezTo>
                                      <a:cubicBezTo>
                                        <a:pt x="59436" y="62484"/>
                                        <a:pt x="60960" y="65532"/>
                                        <a:pt x="60960" y="68580"/>
                                      </a:cubicBezTo>
                                      <a:cubicBezTo>
                                        <a:pt x="60960" y="76200"/>
                                        <a:pt x="57912" y="82296"/>
                                        <a:pt x="51816" y="86868"/>
                                      </a:cubicBezTo>
                                      <a:cubicBezTo>
                                        <a:pt x="47244" y="91440"/>
                                        <a:pt x="39624" y="94488"/>
                                        <a:pt x="32004" y="94488"/>
                                      </a:cubicBezTo>
                                      <a:cubicBezTo>
                                        <a:pt x="28956" y="94488"/>
                                        <a:pt x="25908" y="94488"/>
                                        <a:pt x="24384" y="92964"/>
                                      </a:cubicBezTo>
                                      <a:cubicBezTo>
                                        <a:pt x="22860" y="92964"/>
                                        <a:pt x="19812" y="92964"/>
                                        <a:pt x="15240" y="91440"/>
                                      </a:cubicBezTo>
                                      <a:cubicBezTo>
                                        <a:pt x="10668" y="89916"/>
                                        <a:pt x="7620" y="89916"/>
                                        <a:pt x="6096" y="89916"/>
                                      </a:cubicBezTo>
                                      <a:cubicBezTo>
                                        <a:pt x="6096" y="89916"/>
                                        <a:pt x="4572" y="89916"/>
                                        <a:pt x="4572" y="89916"/>
                                      </a:cubicBezTo>
                                      <a:cubicBezTo>
                                        <a:pt x="3048" y="91440"/>
                                        <a:pt x="3048" y="92964"/>
                                        <a:pt x="3048" y="94488"/>
                                      </a:cubicBezTo>
                                      <a:lnTo>
                                        <a:pt x="1524" y="94488"/>
                                      </a:lnTo>
                                      <a:lnTo>
                                        <a:pt x="1524" y="62484"/>
                                      </a:lnTo>
                                      <a:lnTo>
                                        <a:pt x="3048" y="62484"/>
                                      </a:lnTo>
                                      <a:cubicBezTo>
                                        <a:pt x="3048" y="68580"/>
                                        <a:pt x="4572" y="74676"/>
                                        <a:pt x="7620" y="77724"/>
                                      </a:cubicBezTo>
                                      <a:cubicBezTo>
                                        <a:pt x="9144" y="80772"/>
                                        <a:pt x="12192" y="83820"/>
                                        <a:pt x="16764" y="86868"/>
                                      </a:cubicBezTo>
                                      <a:cubicBezTo>
                                        <a:pt x="19812" y="88392"/>
                                        <a:pt x="24384" y="89916"/>
                                        <a:pt x="30480" y="89916"/>
                                      </a:cubicBezTo>
                                      <a:cubicBezTo>
                                        <a:pt x="35052" y="89916"/>
                                        <a:pt x="39624" y="88392"/>
                                        <a:pt x="42672" y="85344"/>
                                      </a:cubicBezTo>
                                      <a:cubicBezTo>
                                        <a:pt x="47244" y="82296"/>
                                        <a:pt x="48768" y="79248"/>
                                        <a:pt x="48768" y="74676"/>
                                      </a:cubicBezTo>
                                      <a:cubicBezTo>
                                        <a:pt x="48768" y="73152"/>
                                        <a:pt x="47244" y="70104"/>
                                        <a:pt x="45720" y="68580"/>
                                      </a:cubicBezTo>
                                      <a:cubicBezTo>
                                        <a:pt x="45720" y="65532"/>
                                        <a:pt x="42672" y="64008"/>
                                        <a:pt x="41148" y="60960"/>
                                      </a:cubicBezTo>
                                      <a:cubicBezTo>
                                        <a:pt x="39624" y="59436"/>
                                        <a:pt x="35052" y="57912"/>
                                        <a:pt x="27432" y="53340"/>
                                      </a:cubicBezTo>
                                      <a:cubicBezTo>
                                        <a:pt x="19812" y="48768"/>
                                        <a:pt x="13716" y="45720"/>
                                        <a:pt x="10668" y="42672"/>
                                      </a:cubicBezTo>
                                      <a:cubicBezTo>
                                        <a:pt x="6096" y="39624"/>
                                        <a:pt x="4572" y="36576"/>
                                        <a:pt x="1524" y="33528"/>
                                      </a:cubicBezTo>
                                      <a:cubicBezTo>
                                        <a:pt x="0" y="30480"/>
                                        <a:pt x="0" y="27432"/>
                                        <a:pt x="0" y="24384"/>
                                      </a:cubicBezTo>
                                      <a:cubicBezTo>
                                        <a:pt x="0" y="16764"/>
                                        <a:pt x="1524" y="12192"/>
                                        <a:pt x="7620" y="6096"/>
                                      </a:cubicBezTo>
                                      <a:cubicBezTo>
                                        <a:pt x="12192" y="1524"/>
                                        <a:pt x="18288" y="0"/>
                                        <a:pt x="27432" y="0"/>
                                      </a:cubicBezTo>
                                      <a:close/>
                                    </a:path>
                                  </a:pathLst>
                                </a:custGeom>
                                <a:solidFill>
                                  <a:srgbClr val="000000"/>
                                </a:solidFill>
                                <a:ln w="0" cap="flat">
                                  <a:noFill/>
                                  <a:miter lim="127000"/>
                                </a:ln>
                                <a:effectLst/>
                              </wps:spPr>
                              <wps:bodyPr/>
                            </wps:wsp>
                            <wps:wsp>
                              <wps:cNvPr id="61982" name="Shape 61982"/>
                              <wps:cNvSpPr/>
                              <wps:spPr>
                                <a:xfrm>
                                  <a:off x="1414272" y="192024"/>
                                  <a:ext cx="36576" cy="92964"/>
                                </a:xfrm>
                                <a:custGeom>
                                  <a:avLst/>
                                  <a:gdLst/>
                                  <a:ahLst/>
                                  <a:cxnLst/>
                                  <a:rect l="0" t="0" r="0" b="0"/>
                                  <a:pathLst>
                                    <a:path w="36576" h="92964">
                                      <a:moveTo>
                                        <a:pt x="18288" y="0"/>
                                      </a:moveTo>
                                      <a:lnTo>
                                        <a:pt x="21336" y="0"/>
                                      </a:lnTo>
                                      <a:lnTo>
                                        <a:pt x="21336" y="13716"/>
                                      </a:lnTo>
                                      <a:cubicBezTo>
                                        <a:pt x="24384" y="9144"/>
                                        <a:pt x="27432" y="4572"/>
                                        <a:pt x="30480" y="3048"/>
                                      </a:cubicBezTo>
                                      <a:lnTo>
                                        <a:pt x="36576" y="1306"/>
                                      </a:lnTo>
                                      <a:lnTo>
                                        <a:pt x="36576" y="9797"/>
                                      </a:lnTo>
                                      <a:lnTo>
                                        <a:pt x="35052" y="9144"/>
                                      </a:lnTo>
                                      <a:cubicBezTo>
                                        <a:pt x="33528" y="9144"/>
                                        <a:pt x="30480" y="9144"/>
                                        <a:pt x="28956" y="10668"/>
                                      </a:cubicBezTo>
                                      <a:cubicBezTo>
                                        <a:pt x="27432" y="10668"/>
                                        <a:pt x="24384" y="13716"/>
                                        <a:pt x="21336" y="18288"/>
                                      </a:cubicBezTo>
                                      <a:lnTo>
                                        <a:pt x="21336" y="41148"/>
                                      </a:lnTo>
                                      <a:cubicBezTo>
                                        <a:pt x="21336" y="45720"/>
                                        <a:pt x="21336" y="48768"/>
                                        <a:pt x="21336" y="50292"/>
                                      </a:cubicBezTo>
                                      <a:cubicBezTo>
                                        <a:pt x="21336" y="53340"/>
                                        <a:pt x="22860" y="56388"/>
                                        <a:pt x="25908" y="57912"/>
                                      </a:cubicBezTo>
                                      <a:cubicBezTo>
                                        <a:pt x="28956" y="59436"/>
                                        <a:pt x="32004" y="60960"/>
                                        <a:pt x="35052" y="60960"/>
                                      </a:cubicBezTo>
                                      <a:lnTo>
                                        <a:pt x="36576" y="60089"/>
                                      </a:lnTo>
                                      <a:lnTo>
                                        <a:pt x="36576" y="64829"/>
                                      </a:lnTo>
                                      <a:lnTo>
                                        <a:pt x="35052" y="65532"/>
                                      </a:lnTo>
                                      <a:cubicBezTo>
                                        <a:pt x="32004" y="65532"/>
                                        <a:pt x="28956" y="64008"/>
                                        <a:pt x="27432" y="64008"/>
                                      </a:cubicBezTo>
                                      <a:cubicBezTo>
                                        <a:pt x="24384" y="62484"/>
                                        <a:pt x="22860" y="60960"/>
                                        <a:pt x="21336" y="59436"/>
                                      </a:cubicBezTo>
                                      <a:lnTo>
                                        <a:pt x="21336" y="79248"/>
                                      </a:lnTo>
                                      <a:cubicBezTo>
                                        <a:pt x="21336" y="83820"/>
                                        <a:pt x="21336" y="85344"/>
                                        <a:pt x="21336" y="86868"/>
                                      </a:cubicBezTo>
                                      <a:cubicBezTo>
                                        <a:pt x="21336" y="88392"/>
                                        <a:pt x="22860" y="89916"/>
                                        <a:pt x="24384" y="89916"/>
                                      </a:cubicBezTo>
                                      <a:cubicBezTo>
                                        <a:pt x="24384" y="91440"/>
                                        <a:pt x="27432" y="91440"/>
                                        <a:pt x="30480" y="91440"/>
                                      </a:cubicBezTo>
                                      <a:lnTo>
                                        <a:pt x="30480" y="92964"/>
                                      </a:lnTo>
                                      <a:lnTo>
                                        <a:pt x="0" y="92964"/>
                                      </a:lnTo>
                                      <a:lnTo>
                                        <a:pt x="0" y="91440"/>
                                      </a:lnTo>
                                      <a:lnTo>
                                        <a:pt x="1524" y="91440"/>
                                      </a:lnTo>
                                      <a:cubicBezTo>
                                        <a:pt x="3048" y="91440"/>
                                        <a:pt x="4572" y="91440"/>
                                        <a:pt x="6096" y="89916"/>
                                      </a:cubicBezTo>
                                      <a:cubicBezTo>
                                        <a:pt x="7620" y="89916"/>
                                        <a:pt x="7620" y="88392"/>
                                        <a:pt x="7620" y="86868"/>
                                      </a:cubicBezTo>
                                      <a:cubicBezTo>
                                        <a:pt x="7620" y="86868"/>
                                        <a:pt x="9144" y="83820"/>
                                        <a:pt x="9144" y="79248"/>
                                      </a:cubicBezTo>
                                      <a:lnTo>
                                        <a:pt x="9144" y="19812"/>
                                      </a:lnTo>
                                      <a:cubicBezTo>
                                        <a:pt x="9144" y="15240"/>
                                        <a:pt x="9144" y="12192"/>
                                        <a:pt x="7620" y="10668"/>
                                      </a:cubicBezTo>
                                      <a:cubicBezTo>
                                        <a:pt x="7620" y="10668"/>
                                        <a:pt x="7620" y="9144"/>
                                        <a:pt x="6096" y="9144"/>
                                      </a:cubicBezTo>
                                      <a:cubicBezTo>
                                        <a:pt x="6096" y="7620"/>
                                        <a:pt x="4572" y="7620"/>
                                        <a:pt x="3048" y="7620"/>
                                      </a:cubicBezTo>
                                      <a:cubicBezTo>
                                        <a:pt x="3048" y="7620"/>
                                        <a:pt x="1524" y="7620"/>
                                        <a:pt x="0" y="9144"/>
                                      </a:cubicBezTo>
                                      <a:lnTo>
                                        <a:pt x="0" y="7620"/>
                                      </a:lnTo>
                                      <a:lnTo>
                                        <a:pt x="18288" y="0"/>
                                      </a:lnTo>
                                      <a:close/>
                                    </a:path>
                                  </a:pathLst>
                                </a:custGeom>
                                <a:solidFill>
                                  <a:srgbClr val="000000"/>
                                </a:solidFill>
                                <a:ln w="0" cap="flat">
                                  <a:noFill/>
                                  <a:miter lim="127000"/>
                                </a:ln>
                                <a:effectLst/>
                              </wps:spPr>
                              <wps:bodyPr/>
                            </wps:wsp>
                            <wps:wsp>
                              <wps:cNvPr id="61983" name="Shape 61983"/>
                              <wps:cNvSpPr/>
                              <wps:spPr>
                                <a:xfrm>
                                  <a:off x="1450848" y="192024"/>
                                  <a:ext cx="27432" cy="64829"/>
                                </a:xfrm>
                                <a:custGeom>
                                  <a:avLst/>
                                  <a:gdLst/>
                                  <a:ahLst/>
                                  <a:cxnLst/>
                                  <a:rect l="0" t="0" r="0" b="0"/>
                                  <a:pathLst>
                                    <a:path w="27432" h="64829">
                                      <a:moveTo>
                                        <a:pt x="4572" y="0"/>
                                      </a:moveTo>
                                      <a:cubicBezTo>
                                        <a:pt x="10668" y="0"/>
                                        <a:pt x="15240" y="1524"/>
                                        <a:pt x="19812" y="7620"/>
                                      </a:cubicBezTo>
                                      <a:cubicBezTo>
                                        <a:pt x="24384" y="12192"/>
                                        <a:pt x="27432" y="21336"/>
                                        <a:pt x="27432" y="30480"/>
                                      </a:cubicBezTo>
                                      <a:cubicBezTo>
                                        <a:pt x="27432" y="41148"/>
                                        <a:pt x="24384" y="50292"/>
                                        <a:pt x="18288" y="56388"/>
                                      </a:cubicBezTo>
                                      <a:lnTo>
                                        <a:pt x="0" y="64829"/>
                                      </a:lnTo>
                                      <a:lnTo>
                                        <a:pt x="0" y="60089"/>
                                      </a:lnTo>
                                      <a:lnTo>
                                        <a:pt x="9144" y="54864"/>
                                      </a:lnTo>
                                      <a:cubicBezTo>
                                        <a:pt x="12192" y="50292"/>
                                        <a:pt x="15240" y="44196"/>
                                        <a:pt x="15240" y="36576"/>
                                      </a:cubicBezTo>
                                      <a:cubicBezTo>
                                        <a:pt x="15240" y="25908"/>
                                        <a:pt x="12192" y="19812"/>
                                        <a:pt x="9144" y="13716"/>
                                      </a:cubicBezTo>
                                      <a:lnTo>
                                        <a:pt x="0" y="9797"/>
                                      </a:lnTo>
                                      <a:lnTo>
                                        <a:pt x="0" y="1306"/>
                                      </a:lnTo>
                                      <a:lnTo>
                                        <a:pt x="4572" y="0"/>
                                      </a:lnTo>
                                      <a:close/>
                                    </a:path>
                                  </a:pathLst>
                                </a:custGeom>
                                <a:solidFill>
                                  <a:srgbClr val="000000"/>
                                </a:solidFill>
                                <a:ln w="0" cap="flat">
                                  <a:noFill/>
                                  <a:miter lim="127000"/>
                                </a:ln>
                                <a:effectLst/>
                              </wps:spPr>
                              <wps:bodyPr/>
                            </wps:wsp>
                            <wps:wsp>
                              <wps:cNvPr id="61984" name="Shape 61984"/>
                              <wps:cNvSpPr/>
                              <wps:spPr>
                                <a:xfrm>
                                  <a:off x="1487424" y="192024"/>
                                  <a:ext cx="29718" cy="65532"/>
                                </a:xfrm>
                                <a:custGeom>
                                  <a:avLst/>
                                  <a:gdLst/>
                                  <a:ahLst/>
                                  <a:cxnLst/>
                                  <a:rect l="0" t="0" r="0" b="0"/>
                                  <a:pathLst>
                                    <a:path w="29718" h="65532">
                                      <a:moveTo>
                                        <a:pt x="28956" y="0"/>
                                      </a:moveTo>
                                      <a:lnTo>
                                        <a:pt x="29718" y="150"/>
                                      </a:lnTo>
                                      <a:lnTo>
                                        <a:pt x="29718" y="5715"/>
                                      </a:lnTo>
                                      <a:lnTo>
                                        <a:pt x="27432" y="4572"/>
                                      </a:lnTo>
                                      <a:cubicBezTo>
                                        <a:pt x="24384" y="4572"/>
                                        <a:pt x="21336" y="4572"/>
                                        <a:pt x="19812" y="6096"/>
                                      </a:cubicBezTo>
                                      <a:cubicBezTo>
                                        <a:pt x="16764" y="7620"/>
                                        <a:pt x="15240" y="10668"/>
                                        <a:pt x="13716" y="13716"/>
                                      </a:cubicBezTo>
                                      <a:cubicBezTo>
                                        <a:pt x="12192" y="16764"/>
                                        <a:pt x="12192" y="21336"/>
                                        <a:pt x="12192" y="27432"/>
                                      </a:cubicBezTo>
                                      <a:cubicBezTo>
                                        <a:pt x="12192" y="36576"/>
                                        <a:pt x="13716" y="44196"/>
                                        <a:pt x="16764" y="50292"/>
                                      </a:cubicBezTo>
                                      <a:cubicBezTo>
                                        <a:pt x="18288" y="54102"/>
                                        <a:pt x="20574" y="56769"/>
                                        <a:pt x="23051" y="58484"/>
                                      </a:cubicBezTo>
                                      <a:lnTo>
                                        <a:pt x="29718" y="60706"/>
                                      </a:lnTo>
                                      <a:lnTo>
                                        <a:pt x="29718" y="65303"/>
                                      </a:lnTo>
                                      <a:lnTo>
                                        <a:pt x="28956" y="65532"/>
                                      </a:lnTo>
                                      <a:cubicBezTo>
                                        <a:pt x="18288" y="65532"/>
                                        <a:pt x="12192" y="60960"/>
                                        <a:pt x="6096" y="53340"/>
                                      </a:cubicBezTo>
                                      <a:cubicBezTo>
                                        <a:pt x="1524" y="47244"/>
                                        <a:pt x="0" y="41148"/>
                                        <a:pt x="0" y="33528"/>
                                      </a:cubicBezTo>
                                      <a:cubicBezTo>
                                        <a:pt x="0" y="27432"/>
                                        <a:pt x="0" y="21336"/>
                                        <a:pt x="3048" y="16764"/>
                                      </a:cubicBezTo>
                                      <a:cubicBezTo>
                                        <a:pt x="6096" y="10668"/>
                                        <a:pt x="10668" y="6096"/>
                                        <a:pt x="15240" y="3048"/>
                                      </a:cubicBezTo>
                                      <a:cubicBezTo>
                                        <a:pt x="19812" y="1524"/>
                                        <a:pt x="24384" y="0"/>
                                        <a:pt x="28956" y="0"/>
                                      </a:cubicBezTo>
                                      <a:close/>
                                    </a:path>
                                  </a:pathLst>
                                </a:custGeom>
                                <a:solidFill>
                                  <a:srgbClr val="000000"/>
                                </a:solidFill>
                                <a:ln w="0" cap="flat">
                                  <a:noFill/>
                                  <a:miter lim="127000"/>
                                </a:ln>
                                <a:effectLst/>
                              </wps:spPr>
                              <wps:bodyPr/>
                            </wps:wsp>
                            <wps:wsp>
                              <wps:cNvPr id="61985" name="Shape 61985"/>
                              <wps:cNvSpPr/>
                              <wps:spPr>
                                <a:xfrm>
                                  <a:off x="1517142" y="192174"/>
                                  <a:ext cx="29718" cy="65153"/>
                                </a:xfrm>
                                <a:custGeom>
                                  <a:avLst/>
                                  <a:gdLst/>
                                  <a:ahLst/>
                                  <a:cxnLst/>
                                  <a:rect l="0" t="0" r="0" b="0"/>
                                  <a:pathLst>
                                    <a:path w="29718" h="65153">
                                      <a:moveTo>
                                        <a:pt x="0" y="0"/>
                                      </a:moveTo>
                                      <a:lnTo>
                                        <a:pt x="11811" y="2327"/>
                                      </a:lnTo>
                                      <a:cubicBezTo>
                                        <a:pt x="15621" y="4041"/>
                                        <a:pt x="19050" y="6708"/>
                                        <a:pt x="22098" y="10518"/>
                                      </a:cubicBezTo>
                                      <a:cubicBezTo>
                                        <a:pt x="26670" y="16614"/>
                                        <a:pt x="29718" y="22710"/>
                                        <a:pt x="29718" y="31854"/>
                                      </a:cubicBezTo>
                                      <a:cubicBezTo>
                                        <a:pt x="29718" y="36426"/>
                                        <a:pt x="28194" y="42522"/>
                                        <a:pt x="25146" y="48618"/>
                                      </a:cubicBezTo>
                                      <a:cubicBezTo>
                                        <a:pt x="22098" y="53190"/>
                                        <a:pt x="19050" y="57762"/>
                                        <a:pt x="14478" y="60810"/>
                                      </a:cubicBezTo>
                                      <a:lnTo>
                                        <a:pt x="0" y="65153"/>
                                      </a:lnTo>
                                      <a:lnTo>
                                        <a:pt x="0" y="60556"/>
                                      </a:lnTo>
                                      <a:lnTo>
                                        <a:pt x="762" y="60810"/>
                                      </a:lnTo>
                                      <a:cubicBezTo>
                                        <a:pt x="5334" y="60810"/>
                                        <a:pt x="9906" y="59286"/>
                                        <a:pt x="12954" y="54714"/>
                                      </a:cubicBezTo>
                                      <a:cubicBezTo>
                                        <a:pt x="16002" y="51666"/>
                                        <a:pt x="17526" y="45570"/>
                                        <a:pt x="17526" y="36426"/>
                                      </a:cubicBezTo>
                                      <a:cubicBezTo>
                                        <a:pt x="17526" y="25758"/>
                                        <a:pt x="14478" y="16614"/>
                                        <a:pt x="9906" y="10518"/>
                                      </a:cubicBezTo>
                                      <a:lnTo>
                                        <a:pt x="0" y="5565"/>
                                      </a:lnTo>
                                      <a:lnTo>
                                        <a:pt x="0" y="0"/>
                                      </a:lnTo>
                                      <a:close/>
                                    </a:path>
                                  </a:pathLst>
                                </a:custGeom>
                                <a:solidFill>
                                  <a:srgbClr val="000000"/>
                                </a:solidFill>
                                <a:ln w="0" cap="flat">
                                  <a:noFill/>
                                  <a:miter lim="127000"/>
                                </a:ln>
                                <a:effectLst/>
                              </wps:spPr>
                              <wps:bodyPr/>
                            </wps:wsp>
                            <wps:wsp>
                              <wps:cNvPr id="61986" name="Shape 61986"/>
                              <wps:cNvSpPr/>
                              <wps:spPr>
                                <a:xfrm>
                                  <a:off x="1552956" y="192024"/>
                                  <a:ext cx="44196" cy="64008"/>
                                </a:xfrm>
                                <a:custGeom>
                                  <a:avLst/>
                                  <a:gdLst/>
                                  <a:ahLst/>
                                  <a:cxnLst/>
                                  <a:rect l="0" t="0" r="0" b="0"/>
                                  <a:pathLst>
                                    <a:path w="44196" h="64008">
                                      <a:moveTo>
                                        <a:pt x="18288" y="0"/>
                                      </a:moveTo>
                                      <a:lnTo>
                                        <a:pt x="21336" y="0"/>
                                      </a:lnTo>
                                      <a:lnTo>
                                        <a:pt x="21336" y="15240"/>
                                      </a:lnTo>
                                      <a:cubicBezTo>
                                        <a:pt x="25908" y="4572"/>
                                        <a:pt x="30480" y="0"/>
                                        <a:pt x="36576" y="0"/>
                                      </a:cubicBezTo>
                                      <a:cubicBezTo>
                                        <a:pt x="38100" y="0"/>
                                        <a:pt x="41148" y="0"/>
                                        <a:pt x="42672" y="1524"/>
                                      </a:cubicBezTo>
                                      <a:cubicBezTo>
                                        <a:pt x="44196" y="4572"/>
                                        <a:pt x="44196" y="6096"/>
                                        <a:pt x="44196" y="7620"/>
                                      </a:cubicBezTo>
                                      <a:cubicBezTo>
                                        <a:pt x="44196" y="10668"/>
                                        <a:pt x="44196" y="12192"/>
                                        <a:pt x="42672" y="12192"/>
                                      </a:cubicBezTo>
                                      <a:cubicBezTo>
                                        <a:pt x="41148" y="13716"/>
                                        <a:pt x="41148" y="15240"/>
                                        <a:pt x="39624" y="15240"/>
                                      </a:cubicBezTo>
                                      <a:cubicBezTo>
                                        <a:pt x="38100" y="15240"/>
                                        <a:pt x="36576" y="13716"/>
                                        <a:pt x="33528" y="12192"/>
                                      </a:cubicBezTo>
                                      <a:cubicBezTo>
                                        <a:pt x="32004" y="9144"/>
                                        <a:pt x="30480" y="9144"/>
                                        <a:pt x="30480" y="9144"/>
                                      </a:cubicBezTo>
                                      <a:cubicBezTo>
                                        <a:pt x="28956" y="9144"/>
                                        <a:pt x="28956" y="9144"/>
                                        <a:pt x="27432" y="10668"/>
                                      </a:cubicBezTo>
                                      <a:cubicBezTo>
                                        <a:pt x="25908" y="12192"/>
                                        <a:pt x="22860" y="15240"/>
                                        <a:pt x="21336" y="21336"/>
                                      </a:cubicBezTo>
                                      <a:lnTo>
                                        <a:pt x="21336" y="50292"/>
                                      </a:lnTo>
                                      <a:cubicBezTo>
                                        <a:pt x="21336" y="53340"/>
                                        <a:pt x="21336" y="54864"/>
                                        <a:pt x="22860" y="57912"/>
                                      </a:cubicBezTo>
                                      <a:cubicBezTo>
                                        <a:pt x="22860" y="57912"/>
                                        <a:pt x="24384" y="59436"/>
                                        <a:pt x="24384" y="60960"/>
                                      </a:cubicBezTo>
                                      <a:cubicBezTo>
                                        <a:pt x="25908" y="60960"/>
                                        <a:pt x="27432" y="62484"/>
                                        <a:pt x="30480" y="62484"/>
                                      </a:cubicBezTo>
                                      <a:lnTo>
                                        <a:pt x="30480" y="64008"/>
                                      </a:lnTo>
                                      <a:lnTo>
                                        <a:pt x="0" y="64008"/>
                                      </a:lnTo>
                                      <a:lnTo>
                                        <a:pt x="0" y="62484"/>
                                      </a:lnTo>
                                      <a:cubicBezTo>
                                        <a:pt x="3048" y="62484"/>
                                        <a:pt x="4572" y="60960"/>
                                        <a:pt x="6096" y="60960"/>
                                      </a:cubicBezTo>
                                      <a:cubicBezTo>
                                        <a:pt x="7620" y="59436"/>
                                        <a:pt x="9144" y="57912"/>
                                        <a:pt x="9144" y="56388"/>
                                      </a:cubicBezTo>
                                      <a:cubicBezTo>
                                        <a:pt x="9144" y="56388"/>
                                        <a:pt x="9144" y="53340"/>
                                        <a:pt x="9144" y="50292"/>
                                      </a:cubicBezTo>
                                      <a:lnTo>
                                        <a:pt x="9144" y="25908"/>
                                      </a:lnTo>
                                      <a:cubicBezTo>
                                        <a:pt x="9144" y="18288"/>
                                        <a:pt x="9144" y="13716"/>
                                        <a:pt x="9144" y="12192"/>
                                      </a:cubicBezTo>
                                      <a:cubicBezTo>
                                        <a:pt x="9144" y="10668"/>
                                        <a:pt x="7620" y="9144"/>
                                        <a:pt x="7620" y="9144"/>
                                      </a:cubicBezTo>
                                      <a:cubicBezTo>
                                        <a:pt x="6096" y="7620"/>
                                        <a:pt x="6096" y="7620"/>
                                        <a:pt x="4572" y="7620"/>
                                      </a:cubicBezTo>
                                      <a:cubicBezTo>
                                        <a:pt x="3048" y="7620"/>
                                        <a:pt x="1524" y="7620"/>
                                        <a:pt x="0" y="9144"/>
                                      </a:cubicBezTo>
                                      <a:lnTo>
                                        <a:pt x="0" y="7620"/>
                                      </a:lnTo>
                                      <a:lnTo>
                                        <a:pt x="18288" y="0"/>
                                      </a:lnTo>
                                      <a:close/>
                                    </a:path>
                                  </a:pathLst>
                                </a:custGeom>
                                <a:solidFill>
                                  <a:srgbClr val="000000"/>
                                </a:solidFill>
                                <a:ln w="0" cap="flat">
                                  <a:noFill/>
                                  <a:miter lim="127000"/>
                                </a:ln>
                                <a:effectLst/>
                              </wps:spPr>
                              <wps:bodyPr/>
                            </wps:wsp>
                            <wps:wsp>
                              <wps:cNvPr id="61987" name="Shape 61987"/>
                              <wps:cNvSpPr/>
                              <wps:spPr>
                                <a:xfrm>
                                  <a:off x="1598676" y="172212"/>
                                  <a:ext cx="38100" cy="85344"/>
                                </a:xfrm>
                                <a:custGeom>
                                  <a:avLst/>
                                  <a:gdLst/>
                                  <a:ahLst/>
                                  <a:cxnLst/>
                                  <a:rect l="0" t="0" r="0" b="0"/>
                                  <a:pathLst>
                                    <a:path w="38100" h="85344">
                                      <a:moveTo>
                                        <a:pt x="21336" y="0"/>
                                      </a:moveTo>
                                      <a:lnTo>
                                        <a:pt x="22860" y="0"/>
                                      </a:lnTo>
                                      <a:lnTo>
                                        <a:pt x="22860" y="21336"/>
                                      </a:lnTo>
                                      <a:lnTo>
                                        <a:pt x="36576" y="21336"/>
                                      </a:lnTo>
                                      <a:lnTo>
                                        <a:pt x="36576" y="25908"/>
                                      </a:lnTo>
                                      <a:lnTo>
                                        <a:pt x="22860" y="25908"/>
                                      </a:lnTo>
                                      <a:lnTo>
                                        <a:pt x="22860" y="67056"/>
                                      </a:lnTo>
                                      <a:cubicBezTo>
                                        <a:pt x="22860" y="71628"/>
                                        <a:pt x="22860" y="73152"/>
                                        <a:pt x="24384" y="74676"/>
                                      </a:cubicBezTo>
                                      <a:cubicBezTo>
                                        <a:pt x="24384" y="76200"/>
                                        <a:pt x="25908" y="77724"/>
                                        <a:pt x="27432" y="77724"/>
                                      </a:cubicBezTo>
                                      <a:cubicBezTo>
                                        <a:pt x="28956" y="77724"/>
                                        <a:pt x="30480" y="77724"/>
                                        <a:pt x="32004" y="76200"/>
                                      </a:cubicBezTo>
                                      <a:cubicBezTo>
                                        <a:pt x="33528" y="76200"/>
                                        <a:pt x="33528" y="74676"/>
                                        <a:pt x="35052" y="73152"/>
                                      </a:cubicBezTo>
                                      <a:lnTo>
                                        <a:pt x="38100" y="73152"/>
                                      </a:lnTo>
                                      <a:cubicBezTo>
                                        <a:pt x="36576" y="76200"/>
                                        <a:pt x="33528" y="79248"/>
                                        <a:pt x="30480" y="82296"/>
                                      </a:cubicBezTo>
                                      <a:cubicBezTo>
                                        <a:pt x="27432" y="83820"/>
                                        <a:pt x="24384" y="85344"/>
                                        <a:pt x="21336" y="85344"/>
                                      </a:cubicBezTo>
                                      <a:cubicBezTo>
                                        <a:pt x="19812" y="85344"/>
                                        <a:pt x="18288" y="83820"/>
                                        <a:pt x="15240" y="83820"/>
                                      </a:cubicBezTo>
                                      <a:cubicBezTo>
                                        <a:pt x="13716" y="82296"/>
                                        <a:pt x="12192" y="80772"/>
                                        <a:pt x="12192" y="77724"/>
                                      </a:cubicBezTo>
                                      <a:cubicBezTo>
                                        <a:pt x="10668" y="76200"/>
                                        <a:pt x="10668" y="73152"/>
                                        <a:pt x="10668" y="68580"/>
                                      </a:cubicBezTo>
                                      <a:lnTo>
                                        <a:pt x="10668" y="25908"/>
                                      </a:lnTo>
                                      <a:lnTo>
                                        <a:pt x="0" y="25908"/>
                                      </a:lnTo>
                                      <a:lnTo>
                                        <a:pt x="0" y="22860"/>
                                      </a:lnTo>
                                      <a:cubicBezTo>
                                        <a:pt x="1524" y="22860"/>
                                        <a:pt x="4572" y="21336"/>
                                        <a:pt x="7620" y="18288"/>
                                      </a:cubicBezTo>
                                      <a:cubicBezTo>
                                        <a:pt x="10668" y="15240"/>
                                        <a:pt x="13716" y="13716"/>
                                        <a:pt x="15240" y="9144"/>
                                      </a:cubicBezTo>
                                      <a:cubicBezTo>
                                        <a:pt x="16764" y="7620"/>
                                        <a:pt x="18288" y="4572"/>
                                        <a:pt x="21336" y="0"/>
                                      </a:cubicBezTo>
                                      <a:close/>
                                    </a:path>
                                  </a:pathLst>
                                </a:custGeom>
                                <a:solidFill>
                                  <a:srgbClr val="000000"/>
                                </a:solidFill>
                                <a:ln w="0" cap="flat">
                                  <a:noFill/>
                                  <a:miter lim="127000"/>
                                </a:ln>
                                <a:effectLst/>
                              </wps:spPr>
                              <wps:bodyPr/>
                            </wps:wsp>
                          </wpg:wgp>
                        </a:graphicData>
                      </a:graphic>
                    </wp:inline>
                  </w:drawing>
                </mc:Choice>
                <mc:Fallback>
                  <w:pict>
                    <v:group w14:anchorId="4BE822CE" id="Group 253728" o:spid="_x0000_s1026" style="width:130.8pt;height:22.45pt;mso-position-horizontal-relative:char;mso-position-vertical-relative:line" coordsize="16611,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">
                      <v:shape id="Shape 61906" o:spid="_x0000_s1027" style="position:absolute;top:45;width:975;height:930;visibility:visible;mso-wrap-style:square;v-text-anchor:top" coordsize="9753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" path="m,l38100,r,1524c33528,1524,30480,3048,30480,3048,28956,4572,27432,6096,27432,7620v,1524,1524,6096,3048,10668l54864,71628,74676,18288c77724,13716,77724,9144,77724,7620v,-1524,,-3048,-1524,-3048c74676,3048,73152,1524,70104,1524v,,-1524,,-1524,l68580,,97536,r,1524c94488,1524,91440,3048,89916,4572v-3048,1524,-4572,6096,-6096,10668l53340,92964r-4572,l13716,13716c12192,10668,10668,7620,10668,6096,9144,4572,7620,3048,6096,3048,4572,1524,3048,1524,,1524l,xe" fillcolor="black" stroked="f" strokeweight="0">
                        <v:stroke miterlimit="83231f" joinstyle="miter"/>
                        <v:path arrowok="t" textboxrect="0,0,97536,92964"/>
                      </v:shape>
                      <v:shape id="Shape 61907" o:spid="_x0000_s1028" style="position:absolute;left:1005;top:45;width:991;height:930;visibility:visible;mso-wrap-style:square;v-text-anchor:top" coordsize="99060,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" path="m,l41148,r,1524l36576,1524v-3048,,-6096,1524,-7620,3048c27432,7620,27432,10668,27432,16764r,39624c27432,59436,27432,64008,27432,68580v1524,4572,1524,7620,3048,10668c33528,82296,35052,83820,38100,85344v3048,1524,7620,3048,12192,3048c56388,88392,60960,86868,67056,83820v4572,-1524,7620,-6096,9144,-9144c77724,70104,79248,62484,79248,53340r,-36576c79248,10668,77724,6096,76200,4572,74676,3048,71628,1524,68580,1524r-3048,l65532,,99060,r,1524l94488,1524v-3048,,-6096,1524,-9144,4572c85344,7620,85344,10668,85344,16764r,36576c85344,62484,83820,70104,82296,74676v-1524,4572,-6096,9144,-10668,12192c65532,91440,57912,92964,48768,92964v-9144,,-16764,-1524,-22860,-6096c21336,83820,16764,79248,15240,73152,13716,70104,13716,62484,13716,51816r,-35052c13716,10668,12192,6096,10668,4572,9144,1524,6096,1524,3048,1524l,1524,,xe" fillcolor="black" stroked="f" strokeweight="0">
                        <v:stroke miterlimit="83231f" joinstyle="miter"/>
                        <v:path arrowok="t" textboxrect="0,0,99060,92964"/>
                      </v:shape>
                      <v:shape id="Shape 61908" o:spid="_x0000_s1029" style="position:absolute;left:2377;top:45;width:701;height:915;visibility:visible;mso-wrap-style:square;v-text-anchor:top" coordsize="70104,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" path="m,l68580,r1524,19812l67056,19812c65532,15240,64008,12192,62484,10668,60960,7620,59436,6096,57912,6096,54864,4572,51816,4572,47244,4572r-19812,l27432,42672r13716,c45720,42672,48768,41148,51816,39624v1524,-1524,3048,-6096,4572,-10668l57912,28956r,32004l56388,60960v,-4572,-1524,-7620,-3048,-9144c53340,50292,51816,48768,48768,48768,47244,47244,44196,47244,41148,47244r-13716,l27432,74676v,4572,,7620,,10668c28956,85344,28956,86868,30480,88392v1524,,4572,1524,6096,1524l41148,89916r,1524l,91440,,89916r3048,c6096,89916,9144,88392,10668,85344v1524,-1524,3048,-4572,3048,-10668l13716,16764v,-6096,-1524,-9144,-1524,-10668c12192,4572,10668,4572,9144,3048,7620,1524,4572,1524,3048,1524l,1524,,xe" fillcolor="black" stroked="f" strokeweight="0">
                        <v:stroke miterlimit="83231f" joinstyle="miter"/>
                        <v:path arrowok="t" textboxrect="0,0,70104,91440"/>
                      </v:shape>
                      <v:shape id="Shape 61909" o:spid="_x0000_s1030" style="position:absolute;left:3185;top:587;width:236;height:388;visibility:visible;mso-wrap-style:square;v-text-anchor:top" coordsize="23622,3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" path="m23622,r,5746l21336,6762v-3048,1524,-6096,3048,-7620,6096c12192,14382,12192,17430,12192,18953v,4573,,6097,1524,9145c16764,29622,18288,31146,21336,31146r2286,-1270l23622,36556r-762,686c19812,37242,16764,38766,13716,38766v-3048,,-7620,-1524,-10668,-4572c,31146,,26574,,22002,,18953,,17430,1524,14382,3048,11334,6096,8286,10668,5238v2286,-762,5334,-2286,9335,-4001l23622,xe" fillcolor="black" stroked="f" strokeweight="0">
                        <v:stroke miterlimit="83231f" joinstyle="miter"/>
                        <v:path arrowok="t" textboxrect="0,0,23622,38766"/>
                      </v:shape>
                      <v:shape id="Shape 61910" o:spid="_x0000_s1031" style="position:absolute;left:3215;top:326;width:206;height:222;visibility:visible;mso-wrap-style:square;v-text-anchor:top" coordsize="20574,2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" path="m20574,r,4203l19812,3949v-1524,,-4572,,-6096,1524c12192,6996,10668,10045,10668,11568r1524,3049c12192,17665,10668,19189,9144,20712v,,-1524,1525,-3048,1525c3048,22237,1524,20712,1524,20712,,19189,,17665,,14617,,11568,1524,6996,6096,3949l20574,xe" fillcolor="black" stroked="f" strokeweight="0">
                        <v:stroke miterlimit="83231f" joinstyle="miter"/>
                        <v:path arrowok="t" textboxrect="0,0,20574,22237"/>
                      </v:shape>
                      <v:shape id="Shape 61911" o:spid="_x0000_s1032" style="position:absolute;left:3421;top:320;width:343;height:655;visibility:visible;mso-wrap-style:square;v-text-anchor:top" coordsize="34290,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" path="m2286,v4572,,9144,,13716,3048c19050,4572,20574,6096,22098,9144v,1524,1524,6096,1524,12192l23622,42672v,6096,,10668,,12192c23622,54864,23622,56388,25146,56388v,1524,,1524,1524,1524c26670,57912,28194,57912,28194,57912v1524,-1524,3048,-3048,6096,-4572l34290,56388v-6096,6096,-10668,9144,-15240,9144c16002,65532,14478,64008,12954,62484,11430,60960,11430,59436,11430,54864,7620,57150,4953,59055,3048,60579l,63322,,56642,11430,50292r,-22860l,32512,,26766,11430,22860r,-3048c11430,13716,9906,10668,8382,7620l,4826,,623,2286,xe" fillcolor="black" stroked="f" strokeweight="0">
                        <v:stroke miterlimit="83231f" joinstyle="miter"/>
                        <v:path arrowok="t" textboxrect="0,0,34290,65532"/>
                      </v:shape>
                      <v:shape id="Shape 61912" o:spid="_x0000_s1033" style="position:absolute;left:3794;top:320;width:518;height:655;visibility:visible;mso-wrap-style:square;v-text-anchor:top" coordsize="51816,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" path="m28956,v6096,,10668,1524,15240,4572c47244,7620,48768,12192,48768,15240v,1524,,3048,-1524,4572c45720,19812,45720,21336,42672,21336v-1524,,-4572,-1524,-4572,-3048c36576,16764,36576,15240,35052,12192v,-1524,,-4572,-1524,-6096c32004,4572,28956,4572,27432,4572v-4572,,-9144,1524,-10668,4572c12192,13716,10668,18288,10668,25908v,7620,1524,13716,6096,18288c19812,50292,24384,53340,32004,53340v3048,,7620,-1524,10668,-4572c45720,47244,48768,44196,50292,38100r1524,c50292,47244,47244,54864,42672,59436v-4572,3048,-10668,6096,-16764,6096c19812,65532,13716,62484,7620,56388,3048,50292,,42672,,32004,,22860,3048,15240,9144,9144,13716,3048,21336,,28956,xe" fillcolor="black" stroked="f" strokeweight="0">
                        <v:stroke miterlimit="83231f" joinstyle="miter"/>
                        <v:path arrowok="t" textboxrect="0,0,51816,65532"/>
                      </v:shape>
                      <v:shape id="Shape 61913" o:spid="_x0000_s1034" style="position:absolute;left:4389;width:670;height:960;visibility:visible;mso-wrap-style:square;v-text-anchor:top" coordsize="67056,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" path="m18288,r3048,l21336,44196v4572,-4572,9144,-9144,12192,-10668c36576,32004,39624,32004,41148,32004v4572,,7620,,9144,3048c53340,36576,54864,39624,56388,44196v1524,3048,1524,7620,1524,15240l57912,82296v,4572,,6096,1524,7620c59436,91440,59436,92964,60960,92964v1524,1524,3048,1524,6096,1524l67056,96012r-30480,l36576,94488r1524,c41148,94488,42672,94488,42672,92964v1524,-1524,3048,-3048,3048,-4572c45720,88392,45720,85344,45720,82296r,-22860c45720,53340,45720,48768,44196,45720v,-1524,-1524,-3048,-3048,-4572c39624,39624,38100,39624,36576,39624v-3048,,-4572,,-7620,1524c27432,42672,24384,44196,21336,48768r,33528c21336,86868,21336,89916,21336,89916v1524,1524,1524,3048,3048,3048c25908,94488,27432,94488,30480,94488r,1524l,96012,,94488v3048,,4572,,6096,-1524c7620,92964,7620,91440,7620,89916,9144,88392,9144,86868,9144,82296r,-56388c9144,18288,9144,13716,9144,12192,7620,10668,7620,9144,7620,9144,6096,7620,6096,7620,4572,7620v,,-1524,,-4572,1524l,7620,18288,xe" fillcolor="black" stroked="f" strokeweight="0">
                        <v:stroke miterlimit="83231f" joinstyle="miter"/>
                        <v:path arrowok="t" textboxrect="0,0,67056,96012"/>
                      </v:shape>
                      <v:shape id="Shape 61914" o:spid="_x0000_s1035" style="position:absolute;left:5120;top:323;width:274;height:652;visibility:visible;mso-wrap-style:square;v-text-anchor:top" coordsize="27432,6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" path="m27432,r,4906l18288,8824v-4572,4572,-6096,12193,-6096,21337c12192,37780,13716,45401,18288,49973r9144,5714l27432,64196r-3048,1016c18288,65212,12192,62164,7620,56068,1524,51496,,43877,,34733,,25589,3048,17968,7620,10348,10668,6539,13716,3871,17145,2157l27432,xe" fillcolor="black" stroked="f" strokeweight="0">
                        <v:stroke miterlimit="83231f" joinstyle="miter"/>
                        <v:path arrowok="t" textboxrect="0,0,27432,65212"/>
                      </v:shape>
                      <v:shape id="Shape 61915" o:spid="_x0000_s1036" style="position:absolute;left:5394;width:366;height:975;visibility:visible;mso-wrap-style:square;v-text-anchor:top" coordsize="36576,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" path="m24384,r3048,l27432,71628v,7620,,12192,,13716c27432,86868,28956,88392,28956,88392v,,1524,1524,3048,1524c32004,89916,33528,88392,35052,88392r1524,1524l18288,97536r-3048,l15240,86868v-3048,4572,-6096,7620,-9144,7620l,96520,,88011r3048,1905c7620,89916,10668,86868,15240,82296r,-28956c15240,48768,13716,45720,12192,44196,10668,41148,9144,39624,7620,38100,4572,36576,3048,36576,1524,36576l,37229,,32323r1524,-319c7620,32004,10668,33528,15240,38100r,-12192c15240,18288,15240,13716,13716,12192v,-1524,,-3048,,-3048c12192,7620,12192,7620,10668,7620v-1524,,-3048,,-4572,1524l6096,7620,24384,xe" fillcolor="black" stroked="f" strokeweight="0">
                        <v:stroke miterlimit="83231f" joinstyle="miter"/>
                        <v:path arrowok="t" textboxrect="0,0,36576,97536"/>
                      </v:shape>
                      <v:shape id="Shape 61916" o:spid="_x0000_s1037" style="position:absolute;left:5836;top:320;width:305;height:640;visibility:visible;mso-wrap-style:square;v-text-anchor:top" coordsize="30480,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" path="m18288,r3048,l21336,50292v,4572,,6096,,7620c21336,59436,22860,60960,24384,60960v,1524,3048,1524,6096,1524l30480,64008,,64008,,62484v1524,,4572,,4572,-1524c6096,60960,7620,59436,7620,57912v,-1524,1524,-4572,1524,-7620l9144,25908c9144,18288,7620,13716,7620,12192v,-1524,,-3048,-1524,-3048c6096,7620,4572,7620,4572,7620v-1524,,-3048,,-4572,1524l,7620,18288,xe" fillcolor="black" stroked="f" strokeweight="0">
                        <v:stroke miterlimit="83231f" joinstyle="miter"/>
                        <v:path arrowok="t" textboxrect="0,0,30480,64008"/>
                      </v:shape>
                      <v:shape id="Shape 61917" o:spid="_x0000_s1038" style="position:absolute;left:5913;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" path="m7620,v1524,,3048,,4572,1524c13716,3048,15240,4572,15240,7620v,1524,-1524,3048,-3048,4572c10668,13716,9144,15240,7620,15240v-3048,,-4572,-1524,-6096,-3048c,10668,,9144,,7620,,4572,,3048,1524,1524,3048,,4572,,7620,xe" fillcolor="black" stroked="f" strokeweight="0">
                        <v:stroke miterlimit="83231f" joinstyle="miter"/>
                        <v:path arrowok="t" textboxrect="0,0,15240,15240"/>
                      </v:shape>
                      <v:shape id="Shape 61918" o:spid="_x0000_s1039" style="position:absolute;left:6202;top:323;width:275;height:652;visibility:visible;mso-wrap-style:square;v-text-anchor:top" coordsize="27432,6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" path="m27432,r,4889l18288,8808v-4572,4572,-6096,12192,-6096,21336c12192,37764,13716,45384,18288,49956r9144,5715l27432,64180r-3048,1016c18288,65196,12192,62148,7620,56052,3048,51480,,43860,,34716,,25572,3048,17952,7620,10332,10668,6522,14097,3855,17716,2141l27432,xe" fillcolor="black" stroked="f" strokeweight="0">
                        <v:stroke miterlimit="83231f" joinstyle="miter"/>
                        <v:path arrowok="t" textboxrect="0,0,27432,65196"/>
                      </v:shape>
                      <v:shape id="Shape 61919" o:spid="_x0000_s1040" style="position:absolute;left:6477;width:365;height:975;visibility:visible;mso-wrap-style:square;v-text-anchor:top" coordsize="36576,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" path="m24384,r3048,l27432,71628v,7620,,12192,,13716c28956,86868,28956,88392,28956,88392v1524,,1524,1524,3048,1524c33528,89916,33528,88392,36576,88392r,1524l18288,97536r-3048,l15240,86868v-3048,4572,-6096,7620,-9144,7620l,96520,,88011r3048,1905c7620,89916,12192,86868,15240,82296r,-28956c15240,48768,13716,45720,13716,44196,12192,41148,9144,39624,7620,38100,6096,36576,3048,36576,1524,36576l,37229,,32340r1524,-336c7620,32004,12192,33528,15240,38100r,-12192c15240,18288,15240,13716,15240,12192v,-1524,-1524,-3048,-1524,-3048c12192,7620,12192,7620,10668,7620v,,-1524,,-3048,1524l6096,7620,24384,xe" fillcolor="black" stroked="f" strokeweight="0">
                        <v:stroke miterlimit="83231f" joinstyle="miter"/>
                        <v:path arrowok="t" textboxrect="0,0,36576,97536"/>
                      </v:shape>
                      <v:shape id="Shape 61920" o:spid="_x0000_s1041" style="position:absolute;left:6903;top:594;width:236;height:381;visibility:visible;mso-wrap-style:square;v-text-anchor:top" coordsize="2362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" path="m23622,r,4995l21336,6096v-3048,1524,-6096,3048,-7620,6096c12192,13716,12192,16764,12192,18288v,4572,1524,6096,3048,9144c16764,28956,18288,30480,21336,30480r2286,-1270l23622,36005r-762,571c19812,36576,18288,38100,15240,38100v-4572,,-7620,-1524,-10668,-4572c1524,30480,,25908,,21336,,18288,,16764,1524,13716,3048,10668,7620,7620,12192,4572l23622,xe" fillcolor="black" stroked="f" strokeweight="0">
                        <v:stroke miterlimit="83231f" joinstyle="miter"/>
                        <v:path arrowok="t" textboxrect="0,0,23622,38100"/>
                      </v:shape>
                      <v:shape id="Shape 61921" o:spid="_x0000_s1042" style="position:absolute;left:6934;top:326;width:205;height:222;visibility:visible;mso-wrap-style:square;v-text-anchor:top" coordsize="20574,2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" path="m20574,r,4101l13716,5472v-1524,1524,-1524,4572,-1524,6096l12192,14616v,3048,,4572,-1524,6096c9144,20712,7620,22236,6096,22236v-1524,,-3048,-1524,-4572,-1524c,19188,,17664,,14616,,11568,1524,6996,6096,3948l20574,xe" fillcolor="black" stroked="f" strokeweight="0">
                        <v:stroke miterlimit="83231f" joinstyle="miter"/>
                        <v:path arrowok="t" textboxrect="0,0,20574,22236"/>
                      </v:shape>
                      <v:shape id="Shape 61922" o:spid="_x0000_s1043" style="position:absolute;left:7139;top:320;width:343;height:655;visibility:visible;mso-wrap-style:square;v-text-anchor:top" coordsize="34290,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" path="m2286,c8382,,12954,,16002,3048v3048,1524,4572,3048,6096,6096c23622,10668,23622,15240,23622,21336r,21336c23622,48768,23622,53340,23622,54864v,,1524,1524,1524,1524c25146,57912,26670,57912,26670,57912v1524,,1524,,1524,c29718,56388,31242,54864,34290,53340r,3048c28194,62484,23622,65532,19050,65532v-3048,,-4572,-1524,-6096,-3048c11430,60960,11430,59436,11430,54864l,63437,,56642,11430,50292r,-22860c7620,28956,4953,30099,2858,31051l,32427,,27432,11430,22860r,-3048c11430,13716,9906,10668,8382,7620,6858,6096,3810,4572,762,4572l,4725,,624,2286,xe" fillcolor="black" stroked="f" strokeweight="0">
                        <v:stroke miterlimit="83231f" joinstyle="miter"/>
                        <v:path arrowok="t" textboxrect="0,0,34290,65532"/>
                      </v:shape>
                      <v:shape id="Shape 61923" o:spid="_x0000_s1044" style="position:absolute;left:7711;top:335;width:457;height:625;visibility:visible;mso-wrap-style:square;v-text-anchor:top" coordsize="45720,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" path="m16764,l42672,r,1524c38100,1524,35052,1524,33528,3048v-3048,,-6096,3048,-7620,4572l10668,21336,27432,44196v4572,4572,6096,9144,7620,10668c36576,56388,38100,57912,39624,57912v1524,1524,3048,1524,6096,1524l45720,62484r-28956,l16764,60960v1524,,3048,,3048,-1524c21336,59436,21336,57912,21336,57912v,-1524,-1524,-3048,-3048,-6096l,27432,15240,12192c18288,9144,19812,7620,21336,6096v,,,,,-1524c21336,4572,21336,3048,19812,3048v,-1524,-1524,-1524,-3048,-1524l16764,xe" fillcolor="black" stroked="f" strokeweight="0">
                        <v:stroke miterlimit="83231f" joinstyle="miter"/>
                        <v:path arrowok="t" textboxrect="0,0,45720,62484"/>
                      </v:shape>
                      <v:shape id="Shape 61924" o:spid="_x0000_s1045" style="position:absolute;left:7498;width:304;height:960;visibility:visible;mso-wrap-style:square;v-text-anchor:top" coordsize="3048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" path="m18288,r3048,l21336,60960r,21336c21336,86868,21336,88392,21336,89916v,1524,1524,3048,3048,3048c24384,94488,25908,94488,30480,94488r,1524l,96012,,94488v1524,,4572,,6096,-1524c6096,92964,7620,91440,7620,89916v,-1524,1524,-4572,1524,-7620l9144,25908c9144,18288,7620,13716,7620,12192v,-1524,,-3048,-1524,-3048c6096,7620,4572,7620,4572,7620v-1524,,-3048,,-4572,1524l,7620,18288,xe" fillcolor="black" stroked="f" strokeweight="0">
                        <v:stroke miterlimit="83231f" joinstyle="miter"/>
                        <v:path arrowok="t" textboxrect="0,0,30480,96012"/>
                      </v:shape>
                      <v:shape id="Shape 61925" o:spid="_x0000_s1046" style="position:absolute;left:8168;top:121;width:381;height:854;visibility:visible;mso-wrap-style:square;v-text-anchor:top" coordsize="381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" path="m21336,r1524,l22860,21336r15240,l38100,25908r-15240,l22860,67056v,4572,1524,6096,1524,7620c25908,76200,27432,77724,28956,77724v1524,,3048,,4572,-1524c33528,76200,35052,74676,35052,73152r3048,c36576,76200,35052,79248,32004,82296v-3048,1524,-6096,3048,-9144,3048c21336,85344,19812,83820,16764,83820,15240,82296,13716,80772,12192,77724v,-1524,-1524,-4572,-1524,-9144l10668,25908,,25908,,22860v3048,,6096,-1524,9144,-4572c12192,15240,15240,13716,16764,9144,18288,7620,19812,4572,21336,xe" fillcolor="black" stroked="f" strokeweight="0">
                        <v:stroke miterlimit="83231f" joinstyle="miter"/>
                        <v:path arrowok="t" textboxrect="0,0,38100,85344"/>
                      </v:shape>
                      <v:shape id="Shape 61926" o:spid="_x0000_s1047" style="position:absolute;left:8625;top:320;width:305;height:640;visibility:visible;mso-wrap-style:square;v-text-anchor:top" coordsize="30480,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" path="m18288,r3048,l21336,50292v,4572,,6096,,7620c22860,59436,22860,60960,24384,60960v1524,1524,3048,1524,6096,1524l30480,64008,,64008,,62484v3048,,4572,,6096,-1524c6096,60960,7620,59436,7620,57912,9144,56388,9144,53340,9144,50292r,-24384c9144,18288,9144,13716,9144,12192,7620,10668,7620,9144,7620,9144,6096,7620,6096,7620,4572,7620v-1524,,-3048,,-4572,1524l,7620,18288,xe" fillcolor="black" stroked="f" strokeweight="0">
                        <v:stroke miterlimit="83231f" joinstyle="miter"/>
                        <v:path arrowok="t" textboxrect="0,0,30480,64008"/>
                      </v:shape>
                      <v:shape id="Shape 61927" o:spid="_x0000_s1048" style="position:absolute;left:8702;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" path="m7620,v1524,,3048,,4572,1524c13716,3048,15240,4572,15240,7620v,1524,-1524,3048,-3048,4572c10668,13716,9144,15240,7620,15240v-1524,,-4572,-1524,-6096,-3048c,10668,,9144,,7620,,4572,,3048,1524,1524,3048,,6096,,7620,xe" fillcolor="black" stroked="f" strokeweight="0">
                        <v:stroke miterlimit="83231f" joinstyle="miter"/>
                        <v:path arrowok="t" textboxrect="0,0,15240,15240"/>
                      </v:shape>
                      <v:shape id="Shape 61928" o:spid="_x0000_s1049" style="position:absolute;left:9174;top:335;width:457;height:625;visibility:visible;mso-wrap-style:square;v-text-anchor:top" coordsize="45720,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" path="m18288,l42672,r,1524c39624,1524,36576,1524,35052,3048v-3048,,-6096,3048,-9144,4572l12192,21336,28956,44196v3048,4572,6096,9144,7620,10668c38100,56388,39624,57912,41148,57912v1524,1524,3048,1524,4572,1524l45720,62484r-27432,l18288,60960v1524,,3048,,3048,-1524c21336,59436,22860,57912,22860,57912v,-1524,-1524,-3048,-3048,-6096l,27432,16764,12192c19812,9144,21336,7620,21336,6096v1524,,1524,,1524,-1524c22860,4572,22860,3048,21336,3048v,-1524,-1524,-1524,-3048,-1524l18288,xe" fillcolor="black" stroked="f" strokeweight="0">
                        <v:stroke miterlimit="83231f" joinstyle="miter"/>
                        <v:path arrowok="t" textboxrect="0,0,45720,62484"/>
                      </v:shape>
                      <v:shape id="Shape 61929" o:spid="_x0000_s1050" style="position:absolute;left:8961;width:304;height:960;visibility:visible;mso-wrap-style:square;v-text-anchor:top" coordsize="3048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" path="m18288,r3048,l21336,60960r,21336c21336,86868,22860,88392,22860,89916v,1524,1524,3048,1524,3048c25908,94488,27432,94488,30480,94488r,1524l,96012,,94488v3048,,6096,,7620,-1524c7620,92964,9144,91440,9144,89916v,-1524,,-4572,,-7620l9144,25908v,-7620,,-12192,,-13716c9144,10668,9144,9144,7620,9144,7620,7620,6096,7620,6096,7620v-1524,,-3048,,-4572,1524l,7620,18288,xe" fillcolor="black" stroked="f" strokeweight="0">
                        <v:stroke miterlimit="83231f" joinstyle="miter"/>
                        <v:path arrowok="t" textboxrect="0,0,30480,96012"/>
                      </v:shape>
                      <v:shape id="Shape 61930" o:spid="_x0000_s1051" style="position:absolute;left:10088;top:30;width:610;height:945;visibility:visible;mso-wrap-style:square;v-text-anchor:top" coordsize="6096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" path="m27432,v4572,,10668,1524,16764,3048c45720,4572,47244,4572,48768,4572v1524,,1524,,3048,-1524c51816,3048,53340,1524,53340,r1524,l54864,32004r-1524,c53340,25908,51816,19812,48768,16764,47244,12192,44196,9144,41148,7620,36576,6096,32004,4572,28956,4572v-4572,,-9144,1524,-12192,4572c13716,12192,12192,15240,12192,18288v,3048,1524,6096,3048,7620c18288,28956,24384,33528,35052,39624v7620,4572,13716,7620,16764,10668c54864,51816,56388,54864,59436,59436v1524,3048,1524,6096,1524,9144c60960,76200,57912,82296,53340,86868v-6096,4572,-12192,7620,-21336,7620c28956,94488,27432,94488,24384,92964v-1524,,-4572,,-9144,-1524c12192,89916,9144,89916,7620,89916v-1524,,-1524,,-3048,c4572,91440,3048,92964,3048,94488r-1524,l1524,62484r1524,c4572,68580,6096,74676,7620,77724v3048,3048,6096,6096,9144,9144c21336,88392,25908,89916,30480,89916v6096,,10668,-1524,13716,-4572c47244,82296,48768,79248,48768,74676v,-1524,,-4572,-1524,-6096c45720,65532,44196,64008,41148,60960,39624,59436,35052,57912,27432,53340,19812,48768,15240,45720,10668,42672,7620,39624,4572,36576,3048,33528,1524,30480,,27432,,24384,,16764,3048,12192,7620,6096,13716,1524,19812,,27432,xe" fillcolor="black" stroked="f" strokeweight="0">
                        <v:stroke miterlimit="83231f" joinstyle="miter"/>
                        <v:path arrowok="t" textboxrect="0,0,60960,94488"/>
                      </v:shape>
                      <v:shape id="Shape 61931" o:spid="_x0000_s1052" style="position:absolute;left:10820;top:321;width:297;height:654;visibility:visible;mso-wrap-style:square;v-text-anchor:top" coordsize="29718,6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" path="m29718,r,5563l27432,4420v-1524,,-4572,,-7620,1524c18288,7468,16764,10516,15240,13564v-1524,3048,-3048,7620,-3048,13716c12192,36424,13716,44044,18288,50140v1524,3810,3429,6477,5715,8191l29718,60100r,5051l28956,65380v-9144,,-16764,-4572,-21336,-10668c3048,47092,,40996,,33376,,27280,1524,21184,4572,16612,7620,10516,10668,5944,15240,2896l29718,xe" fillcolor="black" stroked="f" strokeweight="0">
                        <v:stroke miterlimit="83231f" joinstyle="miter"/>
                        <v:path arrowok="t" textboxrect="0,0,29718,65380"/>
                      </v:shape>
                      <v:shape id="Shape 61932" o:spid="_x0000_s1053" style="position:absolute;left:11117;top:320;width:297;height:653;visibility:visible;mso-wrap-style:square;v-text-anchor:top" coordsize="29718,6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" path="m762,c9906,,17526,3048,22098,10668v6096,6096,7620,12192,7620,21336c29718,36576,28194,42672,26670,48768v-3048,4572,-7620,9144,-12192,12192l,65303,,60253r2286,707c6858,60960,9906,59436,12954,54864v3048,-3048,4572,-9144,4572,-18288c17526,25908,16002,16764,9906,10668l,5715,,152,762,xe" fillcolor="black" stroked="f" strokeweight="0">
                        <v:stroke miterlimit="83231f" joinstyle="miter"/>
                        <v:path arrowok="t" textboxrect="0,0,29718,65303"/>
                      </v:shape>
                      <v:shape id="Shape 61933" o:spid="_x0000_s1054" style="position:absolute;left:11506;top:335;width:564;height:625;visibility:visible;mso-wrap-style:square;v-text-anchor:top" coordsize="5638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" path="m4572,l56388,r,1524l16764,57912r21336,c42672,57912,47244,57912,48768,56388v1524,-1524,3048,-1524,4572,-4572c53340,50292,54864,47244,54864,42672r1524,l56388,62484,,62484,,59436,39624,4572r-18288,c16764,4572,13716,4572,12192,4572,10668,6096,9144,6096,7620,7620v,3048,-1524,6096,-1524,9144l4572,16764,4572,xe" fillcolor="black" stroked="f" strokeweight="0">
                        <v:stroke miterlimit="83231f" joinstyle="miter"/>
                        <v:path arrowok="t" textboxrect="0,0,56388,62484"/>
                      </v:shape>
                      <v:shape id="Shape 61934" o:spid="_x0000_s1055" style="position:absolute;left:12161;top:320;width:305;height:640;visibility:visible;mso-wrap-style:square;v-text-anchor:top" coordsize="30480,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" path="m18288,r3048,l21336,50292v,4572,,6096,,7620c22860,59436,22860,60960,24384,60960v,1524,3048,1524,6096,1524l30480,64008,,64008,,62484v3048,,4572,,6096,-1524c6096,60960,7620,59436,7620,57912v,-1524,1524,-4572,1524,-7620l9144,25908v,-7620,,-12192,-1524,-13716c7620,10668,7620,9144,6096,9144v,-1524,,-1524,-1524,-1524c3048,7620,1524,7620,,9144l,7620,18288,xe" fillcolor="black" stroked="f" strokeweight="0">
                        <v:stroke miterlimit="83231f" joinstyle="miter"/>
                        <v:path arrowok="t" textboxrect="0,0,30480,64008"/>
                      </v:shape>
                      <v:shape id="Shape 61935" o:spid="_x0000_s1056" style="position:absolute;left:12237;width:153;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" path="m7620,v1524,,3048,,4572,1524c13716,3048,15240,4572,15240,7620v,1524,-1524,3048,-3048,4572c10668,13716,9144,15240,7620,15240v-3048,,-4572,-1524,-6096,-3048c,10668,,9144,,7620,,4572,,3048,1524,1524,3048,,4572,,7620,xe" fillcolor="black" stroked="f" strokeweight="0">
                        <v:stroke miterlimit="83231f" joinstyle="miter"/>
                        <v:path arrowok="t" textboxrect="0,0,15240,15240"/>
                      </v:shape>
                      <v:shape id="Shape 61936" o:spid="_x0000_s1057" style="position:absolute;left:12527;top:594;width:236;height:381;visibility:visible;mso-wrap-style:square;v-text-anchor:top" coordsize="2362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" path="m23622,r,5715l22860,6096v-4572,1524,-6096,3048,-7620,6096c13716,13716,12192,16764,12192,18288v,4572,1524,6096,3048,9144c16764,28956,19812,30480,21336,30480r2286,-1270l23622,36004r-762,572c21336,36576,18288,38100,15240,38100v-4572,,-7620,-1524,-10668,-4572c1524,30480,,25908,,21336,,18288,1524,16764,3048,13716,4572,10668,7620,7620,12192,4572l23622,xe" fillcolor="black" stroked="f" strokeweight="0">
                        <v:stroke miterlimit="83231f" joinstyle="miter"/>
                        <v:path arrowok="t" textboxrect="0,0,23622,38100"/>
                      </v:shape>
                      <v:shape id="Shape 61937" o:spid="_x0000_s1058" style="position:absolute;left:12557;top:326;width:206;height:222;visibility:visible;mso-wrap-style:square;v-text-anchor:top" coordsize="20574,2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" path="m20574,r,4139l15240,5473v-1524,1523,-3048,4572,-3048,6095l12192,14617v,3048,,4572,-1524,6095c9144,20712,7620,22237,6096,22237v-1524,,-3048,-1525,-4572,-1525c1524,19189,,17665,,14617,,11568,1524,6996,6096,3949l20574,xe" fillcolor="black" stroked="f" strokeweight="0">
                        <v:stroke miterlimit="83231f" joinstyle="miter"/>
                        <v:path arrowok="t" textboxrect="0,0,20574,22237"/>
                      </v:shape>
                      <v:shape id="Shape 61938" o:spid="_x0000_s1059" style="position:absolute;left:12763;top:320;width:343;height:655;visibility:visible;mso-wrap-style:square;v-text-anchor:top" coordsize="34290,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" path="m2286,c8382,,12954,,16002,3048v3048,1524,4572,3048,6096,6096c23622,10668,23622,15240,23622,21336r,21336c23622,48768,23622,53340,23622,54864v1524,,1524,1524,1524,1524c25146,57912,26670,57912,26670,57912v1524,,1524,,3048,c29718,56388,31242,54864,34290,53340r,3048c29718,62484,23622,65532,19050,65532v-1524,,-4572,-1524,-4572,-3048c12954,60960,11430,59436,11430,54864l,63436,,56642,11430,50292r,-22860l,33147,,27432,11430,22860r,-3048c11430,13716,11430,10668,8382,7620,6858,6096,3810,4572,762,4572l,4763,,623,2286,xe" fillcolor="black" stroked="f" strokeweight="0">
                        <v:stroke miterlimit="83231f" joinstyle="miter"/>
                        <v:path arrowok="t" textboxrect="0,0,34290,65532"/>
                      </v:shape>
                      <v:shape id="Shape 61939" o:spid="_x0000_s1060" style="position:absolute;left:13167;width:305;height:960;visibility:visible;mso-wrap-style:square;v-text-anchor:top" coordsize="3048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" path="m18288,r3048,l21336,82296v,4572,,6096,,7620c22860,91440,22860,92964,24384,92964v1524,1524,3048,1524,6096,1524l30480,96012,,96012,,94488v3048,,4572,,6096,-1524c6096,92964,7620,91440,7620,89916,9144,88392,9144,85344,9144,82296r,-56388c9144,18288,9144,13716,9144,12192,7620,10668,7620,9144,7620,9144,6096,7620,6096,7620,4572,7620v-1524,,-1524,,-3048,1524l,7620,18288,xe" fillcolor="black" stroked="f" strokeweight="0">
                        <v:stroke miterlimit="83231f" joinstyle="miter"/>
                        <v:path arrowok="t" textboxrect="0,0,30480,96012"/>
                      </v:shape>
                      <v:shape id="Shape 61940" o:spid="_x0000_s1061" style="position:absolute;left:13533;top:344;width:236;height:612;visibility:visible;mso-wrap-style:square;v-text-anchor:top" coordsize="23622,6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" path="m23622,r,2491l15240,6682c12192,9730,10668,12778,9144,18874r14478,l23622,23446r-14478,c9144,31066,12192,38686,16764,43258r6858,3429l23622,61165,9144,53926c3048,47830,,40210,,31066,,20398,3048,12778,9144,6682l23622,xe" fillcolor="black" stroked="f" strokeweight="0">
                        <v:stroke miterlimit="83231f" joinstyle="miter"/>
                        <v:path arrowok="t" textboxrect="0,0,23622,61165"/>
                      </v:shape>
                      <v:shape id="Shape 61941" o:spid="_x0000_s1062" style="position:absolute;left:13769;top:716;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" path="m26670,r1524,1524c28194,7620,25146,13716,20574,18288,16002,22860,9906,25908,3810,25908l,24003,,9525r8382,4191c12954,13716,16002,12192,19050,10668,22098,9144,25146,4572,26670,xe" fillcolor="black" stroked="f" strokeweight="0">
                        <v:stroke miterlimit="83231f" joinstyle="miter"/>
                        <v:path arrowok="t" textboxrect="0,0,28194,25908"/>
                      </v:shape>
                      <v:shape id="Shape 61942" o:spid="_x0000_s1063" style="position:absolute;left:13769;top:320;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" path="m5334,v6096,,12192,1524,16764,6096c26670,12192,28194,18288,28194,25908l,25908,,21336r14478,c14478,16764,14478,13716,12954,12192v,-1524,-1524,-4572,-4572,-6096c6858,4572,3810,4572,762,4572l,4953,,2462,5334,xe" fillcolor="black" stroked="f" strokeweight="0">
                        <v:stroke miterlimit="83231f" joinstyle="miter"/>
                        <v:path arrowok="t" textboxrect="0,0,28194,25908"/>
                      </v:shape>
                      <v:shape id="Shape 61943" o:spid="_x0000_s1064" style="position:absolute;left:14127;top:320;width:442;height:640;visibility:visible;mso-wrap-style:square;v-text-anchor:top" coordsize="4419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" path="m18288,r3048,l21336,15240c25908,4572,30480,,36576,v1524,,4572,,6096,1524c44196,4572,44196,6096,44196,7620v,3048,,4572,-1524,6096c41148,13716,41148,15240,39624,15240v-1524,,-3048,-1524,-6096,-3048c32004,9144,30480,9144,30480,9144v-1524,,-1524,,-3048,1524c25908,12192,22860,15240,21336,21336r,28956c21336,53340,21336,56388,22860,57912v,,1524,1524,1524,3048c25908,60960,27432,62484,30480,62484r,1524l,64008,,62484v3048,,4572,-1524,6096,-1524c7620,59436,9144,57912,9144,56388v,,,-3048,,-6096l9144,25908v,-7620,,-12192,,-13716c9144,10668,7620,9144,7620,9144,6096,7620,6096,7620,4572,7620v-1524,,-3048,,-4572,1524l,7620,18288,xe" fillcolor="black" stroked="f" strokeweight="0">
                        <v:stroke miterlimit="83231f" joinstyle="miter"/>
                        <v:path arrowok="t" textboxrect="0,0,44196,64008"/>
                      </v:shape>
                      <v:shape id="Shape 61944" o:spid="_x0000_s1065" style="position:absolute;left:14615;top:335;width:564;height:625;visibility:visible;mso-wrap-style:square;v-text-anchor:top" coordsize="5638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" path="m4572,l56388,r,1524l15240,57912r22860,c42672,57912,45720,57912,47244,56388v3048,-1524,4572,-1524,4572,-4572c53340,50292,53340,47244,54864,42672r1524,l56388,62484,,62484,,59436,39624,4572r-18288,c15240,4572,12192,4572,10668,4572,9144,6096,9144,6096,7620,7620,6096,10668,6096,13716,6096,16764r-1524,l4572,xe" fillcolor="black" stroked="f" strokeweight="0">
                        <v:stroke miterlimit="83231f" joinstyle="miter"/>
                        <v:path arrowok="t" textboxrect="0,0,56388,62484"/>
                      </v:shape>
                      <v:shape id="Shape 61945" o:spid="_x0000_s1066" style="position:absolute;left:15255;top:320;width:305;height:640;visibility:visible;mso-wrap-style:square;v-text-anchor:top" coordsize="30480,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" path="m18288,r3048,l21336,50292v,4572,,6096,1524,7620c22860,59436,24384,60960,24384,60960v1524,1524,3048,1524,6096,1524l30480,64008,,64008,,62484v3048,,4572,,6096,-1524c7620,60960,7620,59436,9144,57912v,-1524,,-4572,,-7620l9144,25908v,-7620,,-12192,,-13716c9144,10668,7620,9144,7620,9144,7620,7620,6096,7620,4572,7620v,,-1524,,-3048,1524l,7620,18288,xe" fillcolor="black" stroked="f" strokeweight="0">
                        <v:stroke miterlimit="83231f" joinstyle="miter"/>
                        <v:path arrowok="t" textboxrect="0,0,30480,64008"/>
                      </v:shape>
                      <v:shape id="Shape 61946" o:spid="_x0000_s1067" style="position:absolute;left:15331;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" path="m7620,v3048,,4572,,6096,1524c15240,3048,15240,4572,15240,7620v,1524,,3048,-1524,4572c12192,13716,10668,15240,7620,15240v-1524,,-3048,-1524,-4572,-3048c1524,10668,,9144,,7620,,4572,1524,3048,3048,1524,4572,,6096,,7620,xe" fillcolor="black" stroked="f" strokeweight="0">
                        <v:stroke miterlimit="83231f" joinstyle="miter"/>
                        <v:path arrowok="t" textboxrect="0,0,15240,15240"/>
                      </v:shape>
                      <v:shape id="Shape 61947" o:spid="_x0000_s1068" style="position:absolute;left:15636;top:337;width:236;height:626;visibility:visible;mso-wrap-style:square;v-text-anchor:top" coordsize="23622,6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" path="m23622,r,3140l13716,7386c10668,10434,9144,13482,9144,19578r14478,l23622,24150r-14478,c9144,31770,10668,39390,15240,43962r8382,3810l23622,62631,7620,54630c3048,48534,,40914,,31770,,21102,3048,13482,7620,7386l23622,xe" fillcolor="black" stroked="f" strokeweight="0">
                        <v:stroke miterlimit="83231f" joinstyle="miter"/>
                        <v:path arrowok="t" textboxrect="0,0,23622,62631"/>
                      </v:shape>
                      <v:shape id="Shape 61948" o:spid="_x0000_s1069" style="position:absolute;left:15872;top:716;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" path="m26670,r1524,1524c26670,7620,23622,13716,19050,18288,14478,22860,9906,25908,2286,25908l,24765,,9906r8382,3810c11430,13716,16002,12192,19050,10668,22097,9144,23622,4572,26670,xe" fillcolor="black" stroked="f" strokeweight="0">
                        <v:stroke miterlimit="83231f" joinstyle="miter"/>
                        <v:path arrowok="t" textboxrect="0,0,28194,25908"/>
                      </v:shape>
                      <v:shape id="Shape 61949" o:spid="_x0000_s1070" style="position:absolute;left:15872;top:320;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" path="m3809,v7621,,13717,1524,16765,6096c25146,12192,28194,18288,28194,25908l,25908,,21336r14478,c14478,16764,12953,13716,12953,12192,11430,10668,9906,7620,8382,6096,5334,4572,2286,4572,762,4572l,4898,,1758,3809,xe" fillcolor="black" stroked="f" strokeweight="0">
                        <v:stroke miterlimit="83231f" joinstyle="miter"/>
                        <v:path arrowok="t" textboxrect="0,0,28194,25908"/>
                      </v:shape>
                      <v:shape id="Shape 255410" o:spid="_x0000_s1071" style="position:absolute;left:16245;top:579;width:366;height:122;visibility:visible;mso-wrap-style:square;v-text-anchor:top" coordsize="365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" path="m,l36576,r,12192l,12192,,e" fillcolor="black" stroked="f" strokeweight="0">
                        <v:stroke miterlimit="83231f" joinstyle="miter"/>
                        <v:path arrowok="t" textboxrect="0,0,36576,12192"/>
                      </v:shape>
                      <v:shape id="Shape 61951" o:spid="_x0000_s1072" style="position:absolute;top:1600;width:670;height:960;visibility:visible;mso-wrap-style:square;v-text-anchor:top" coordsize="67056,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" path="m18288,r3048,l21336,44196v6096,-6096,9144,-9144,12192,-10668c36576,32004,39624,32004,42672,32004v3048,,6096,,9144,3048c54864,36576,56388,39624,57912,44196v,3048,,7620,,15240l57912,82296v,4572,1524,6096,1524,7620c59436,91440,60960,92964,62484,92964v,1524,3048,1524,4572,1524l67056,96012r-30480,l36576,94488r1524,c41148,94488,42672,94488,44196,92964v1524,-1524,1524,-3048,1524,-4572c45720,88392,45720,85344,45720,82296r,-22860c45720,53340,45720,48768,45720,45720,44196,44196,44196,42672,42672,41148,41148,39624,38100,39624,36576,39624v-1524,,-4572,,-6096,1524c27432,42672,24384,44196,21336,48768r,33528c21336,86868,22860,89916,22860,89916v,1524,1524,3048,1524,3048c25908,94488,27432,94488,30480,94488r,1524l,96012,,94488v3048,,6096,,7620,-1524c7620,92964,9144,91440,9144,89916v,-1524,,-4572,,-7620l9144,25908v,-7620,,-12192,,-13716c9144,10668,9144,9144,7620,9144,7620,7620,6096,7620,6096,7620v-1524,,-3048,,-4572,1524l,7620,18288,xe" fillcolor="black" stroked="f" strokeweight="0">
                        <v:stroke miterlimit="83231f" joinstyle="miter"/>
                        <v:path arrowok="t" textboxrect="0,0,67056,96012"/>
                      </v:shape>
                      <v:shape id="Shape 61952" o:spid="_x0000_s1073" style="position:absolute;left:701;top:1935;width:670;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" path="m,l21336,r,41148c21336,47244,22860,51816,24384,53340v1524,1524,4572,3048,7620,3048c33528,56388,35052,54864,38100,54864v1524,-1524,4572,-4572,7620,-7620l45720,12192v,-4572,,-7620,-1524,-9144c42672,1524,41148,1524,36576,1524l36576,,57912,r,38100c57912,45720,57912,50292,59436,51816v,1524,,3048,1524,3048c60960,54864,60960,56388,62484,56388v1524,,3048,-1524,4572,-1524l67056,56388,48768,64008r-3048,l45720,51816v-4572,4572,-9144,7620,-12192,9144c32004,62484,28956,64008,25908,64008v-4572,,-7620,-1524,-9144,-3048c13716,59436,12192,56388,10668,53340v,-3048,-1524,-7620,-1524,-13716l9144,12192v,-3048,,-6096,,-7620c7620,4572,7620,3048,6096,1524v-1524,,-3048,,-6096,l,xe" fillcolor="black" stroked="f" strokeweight="0">
                        <v:stroke miterlimit="83231f" joinstyle="miter"/>
                        <v:path arrowok="t" textboxrect="0,0,67056,64008"/>
                      </v:shape>
                      <v:shape id="Shape 61953" o:spid="_x0000_s1074" style="position:absolute;left:1402;top:1920;width:670;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" path="m18288,r3048,l21336,12192c28956,4572,35052,,42672,v3048,,6096,,7620,1524c53340,4572,54864,6096,56388,10668v1524,3048,1524,7620,1524,12192l57912,50292v,4572,,6096,1524,7620c59436,59436,60960,60960,60960,60960v1524,1524,3048,1524,6096,1524l67056,64008r-30480,l36576,62484r1524,c41148,62484,42672,62484,44196,60960v,-1524,1524,-3048,1524,-4572c45720,56388,45720,53340,45720,50292r,-25908c45720,18288,45720,13716,44196,10668,42672,9144,39624,7620,36576,7620v-4572,,-10668,3048,-15240,9144l21336,50292v,4572,,6096,1524,7620c22860,59436,24384,60960,24384,60960v1524,1524,3048,1524,6096,1524l30480,64008,,64008,,62484r1524,c4572,62484,6096,60960,7620,59436,9144,57912,9144,54864,9144,50292r,-24384c9144,18288,9144,13716,9144,12192,9144,10668,7620,9144,7620,9144,7620,7620,6096,7620,4572,7620v,,-1524,,-3048,1524l,7620,18288,xe" fillcolor="black" stroked="f" strokeweight="0">
                        <v:stroke miterlimit="83231f" joinstyle="miter"/>
                        <v:path arrowok="t" textboxrect="0,0,67056,64008"/>
                      </v:shape>
                      <v:shape id="Shape 61954" o:spid="_x0000_s1075" style="position:absolute;left:2133;top:1920;width:335;height:929;visibility:visible;mso-wrap-style:square;v-text-anchor:top" coordsize="33528,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" path="m28956,r4572,1372l33528,5791,28956,3048v-4572,,-6096,1524,-9144,3048c18288,9144,16764,13716,16764,19812v,6096,1524,12192,4572,16764c22860,39624,25908,41148,30480,41148r3048,-1829l33528,42672r-4572,1524c25908,44196,22860,44196,19812,42672v-3048,1524,-4572,3048,-4572,4572c13716,48768,13716,50292,13716,50292v,1524,,1524,1524,3048c15240,53340,16764,54864,19812,54864v1524,,4572,,9144,l33528,55137r,10042l26480,64770v-4001,-381,-7430,-762,-9716,-762c13716,65532,12192,68580,10668,70104,9144,71628,9144,73152,9144,74676v,3048,1524,4572,4572,6096c18288,83820,24384,85344,33528,85344r,5588l27432,92964v-9144,,-16764,-1524,-22860,-6096c1524,85344,,82296,,80772,,79248,,77724,1524,77724v,-3048,1524,-4572,4572,-7620c6096,70104,7620,67056,12192,62484v-3048,,-4572,-1524,-6096,-3048c4572,57912,4572,57912,4572,56388v,-1524,1524,-4572,1524,-6096c7620,48768,10668,45720,16764,41148,12192,39624,9144,36576,7620,33528,6096,30480,4572,25908,4572,22860v,-6096,3048,-12192,7620,-16764c16764,1524,22860,,28956,xe" fillcolor="black" stroked="f" strokeweight="0">
                        <v:stroke miterlimit="83231f" joinstyle="miter"/>
                        <v:path arrowok="t" textboxrect="0,0,33528,92964"/>
                      </v:shape>
                      <v:shape id="Shape 61955" o:spid="_x0000_s1076" style="position:absolute;left:2468;top:2471;width:290;height:358;visibility:visible;mso-wrap-style:square;v-text-anchor:top" coordsize="28956,3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" path="m,l8191,489v3239,381,5525,762,7049,762c19812,1251,22860,2775,25908,5823v1524,1524,3048,4572,3048,9144c28956,19539,25908,24111,21336,28683l,35795,,30207v7620,,15240,-1524,18288,-4572c22860,22587,24384,19539,24384,16491v,-1524,-1524,-3048,-3048,-4572c18288,10395,13716,10395,6096,10395l,10041,,xe" fillcolor="black" stroked="f" strokeweight="0">
                        <v:stroke miterlimit="83231f" joinstyle="miter"/>
                        <v:path arrowok="t" textboxrect="0,0,28956,35795"/>
                      </v:shape>
                      <v:shape id="Shape 61956" o:spid="_x0000_s1077" style="position:absolute;left:2468;top:1933;width:290;height:413;visibility:visible;mso-wrap-style:square;v-text-anchor:top" coordsize="28956,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" path="m,l10668,3200r13716,c25908,3200,27432,3200,27432,3200v1524,,1524,,1524,c28956,3200,28956,4725,28956,4725v,1523,,1523,,1523c28956,7772,28956,7772,27432,7772v,,-1524,,-3048,l16764,7772v1524,3048,3048,7620,3048,12192c19812,26060,18288,32156,13716,36728l,41300,,37948,4572,35204c6096,33681,7620,29108,7620,23013,7620,15392,6096,10820,3048,6248l,4420,,xe" fillcolor="black" stroked="f" strokeweight="0">
                        <v:stroke miterlimit="83231f" joinstyle="miter"/>
                        <v:path arrowok="t" textboxrect="0,0,28956,41300"/>
                      </v:shape>
                      <v:shape id="Shape 61957" o:spid="_x0000_s1078" style="position:absolute;left:3200;top:1920;width:305;height:640;visibility:visible;mso-wrap-style:square;v-text-anchor:top" coordsize="30480,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" path="m18288,r3048,l21336,50292v,3048,,6096,,7620c21336,59436,22860,60960,24384,60960v,1524,3048,1524,6096,1524l30480,64008,,64008,,62484v3048,,4572,,4572,-1524c6096,60960,7620,59436,7620,57912v,-1524,1524,-4572,1524,-7620l9144,25908c9144,18288,7620,13716,7620,12192v,-1524,,-3048,-1524,-3048c6096,7620,4572,7620,4572,7620v-1524,,-3048,,-4572,1524l,7620,18288,xe" fillcolor="black" stroked="f" strokeweight="0">
                        <v:stroke miterlimit="83231f" joinstyle="miter"/>
                        <v:path arrowok="t" textboxrect="0,0,30480,64008"/>
                      </v:shape>
                      <v:shape id="Shape 61958" o:spid="_x0000_s1079" style="position:absolute;left:3276;top:1600;width:153;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" path="m7620,v1524,,3048,,4572,1524c13716,3048,15240,4572,15240,7620v,1524,-1524,3048,-3048,4572c10668,13716,9144,15240,7620,15240v-3048,,-4572,-1524,-6096,-3048c,10668,,9144,,7620,,4572,,3048,1524,1524,3048,,4572,,7620,xe" fillcolor="black" stroked="f" strokeweight="0">
                        <v:stroke miterlimit="83231f" joinstyle="miter"/>
                        <v:path arrowok="t" textboxrect="0,0,15240,15240"/>
                      </v:shape>
                      <v:shape id="Shape 61959" o:spid="_x0000_s1080" style="position:absolute;left:3535;top:1920;width:671;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" path="m18288,r3048,l21336,12192c28956,4572,35052,,42672,v3048,,6096,,7620,1524c53340,4572,54864,6096,56388,10668v1524,3048,1524,7620,1524,12192l57912,50292v,4572,,6096,1524,7620c59436,59436,60960,60960,60960,60960v1524,1524,3048,1524,6096,1524l67056,64008r-30480,l36576,62484r1524,c41148,62484,42672,62484,44196,60960v,-1524,1524,-3048,1524,-4572c45720,56388,45720,53340,45720,50292r,-25908c45720,18288,45720,13716,44196,10668,42672,9144,39624,7620,36576,7620v-4572,,-10668,3048,-15240,9144l21336,50292v,4572,,6096,1524,7620c22860,59436,24384,60960,24384,60960v1524,1524,3048,1524,6096,1524l30480,64008,,64008,,62484r1524,c4572,62484,6096,60960,7620,59436,9144,57912,9144,54864,9144,50292r,-24384c9144,18288,9144,13716,9144,12192,9144,10668,7620,9144,7620,9144,7620,7620,6096,7620,4572,7620v,,-1524,,-3048,1524l,7620,18288,xe" fillcolor="black" stroked="f" strokeweight="0">
                        <v:stroke miterlimit="83231f" joinstyle="miter"/>
                        <v:path arrowok="t" textboxrect="0,0,67056,64008"/>
                      </v:shape>
                      <v:shape id="Shape 61960" o:spid="_x0000_s1081" style="position:absolute;left:4587;top:1645;width:480;height:915;visibility:visible;mso-wrap-style:square;v-text-anchor:top" coordsize="48006,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" path="m,l39624,r8382,699l48006,7366,39624,4572v-4572,,-9144,,-12192,1524l27432,41148v1524,,3048,1524,6096,1524c35052,42672,38100,42672,39624,42672r8382,-1676l48006,48768,39624,47244v-3048,,-4572,,-7620,c30480,47244,28956,47244,27432,47244r,38100c33528,85344,38100,86868,42672,86868r5334,-1641l48006,90932r-3810,508l,91440,,89916r3048,c7620,89916,10668,88392,12192,85344v1524,-1524,1524,-4572,1524,-10668l13716,16764v,-6096,,-10668,-1524,-12192c10668,3048,7620,1524,3048,1524l,1524,,xe" fillcolor="black" stroked="f" strokeweight="0">
                        <v:stroke miterlimit="83231f" joinstyle="miter"/>
                        <v:path arrowok="t" textboxrect="0,0,48006,91440"/>
                      </v:shape>
                      <v:shape id="Shape 61961" o:spid="_x0000_s1082" style="position:absolute;left:5067;top:1652;width:358;height:903;visibility:visible;mso-wrap-style:square;v-text-anchor:top" coordsize="35814,9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" path="m,l9906,826v7620,1523,12192,4572,16764,9144c29718,13017,31242,17589,31242,23685v,4572,-1524,9144,-4572,12192c25146,40449,20574,41973,14478,45021v7620,,12192,3049,15240,6096c34290,54165,35814,60261,35814,66357v,4572,-1524,7620,-4572,12192c28194,83121,25146,86170,19050,87693l,90234,,84528,14478,80073v4572,-3047,6096,-7619,6096,-13716c20574,63310,19050,60261,17526,57213,16002,54165,12954,51117,8382,49593l,48069,,40297,6858,38926v3048,-1525,6096,-3049,7620,-6097c16002,29782,16002,26733,16002,23685v,-6096,-1524,-10668,-6096,-13715l,6667,,xe" fillcolor="black" stroked="f" strokeweight="0">
                        <v:stroke miterlimit="83231f" joinstyle="miter"/>
                        <v:path arrowok="t" textboxrect="0,0,35814,90234"/>
                      </v:shape>
                      <v:shape id="Shape 61962" o:spid="_x0000_s1083" style="position:absolute;left:5547;top:1944;width:236;height:613;visibility:visible;mso-wrap-style:square;v-text-anchor:top" coordsize="23622,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" path="m23622,r,2491l15240,6682c12192,9730,10668,12778,9144,18874r14478,l23622,23446r-14478,c9144,31066,12192,38686,16764,43258r6858,3429l23622,61312,7620,53926c3048,47830,,40210,,31066,,20398,3048,12778,9144,6682l23622,xe" fillcolor="black" stroked="f" strokeweight="0">
                        <v:stroke miterlimit="83231f" joinstyle="miter"/>
                        <v:path arrowok="t" textboxrect="0,0,23622,61312"/>
                      </v:shape>
                      <v:shape id="Shape 61963" o:spid="_x0000_s1084" style="position:absolute;left:5783;top:2316;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" path="m26670,r1524,1524c28194,7620,25146,13716,20574,18288,16002,22860,9906,25908,3810,25908l,24149,,9525r8382,4191c12954,13716,16002,12192,19050,10668,22098,9144,25146,4572,26670,xe" fillcolor="black" stroked="f" strokeweight="0">
                        <v:stroke miterlimit="83231f" joinstyle="miter"/>
                        <v:path arrowok="t" textboxrect="0,0,28194,25908"/>
                      </v:shape>
                      <v:shape id="Shape 61964" o:spid="_x0000_s1085" style="position:absolute;left:5783;top:1920;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" path="m5334,v6096,,12192,1524,16764,6096c26670,12192,28194,18288,28194,25908l,25908,,21336r14478,c14478,16764,14478,13716,12954,12192v,-1524,-3048,-4572,-4572,-6096c5334,4572,3810,4572,762,4572l,4953,,2462,5334,xe" fillcolor="black" stroked="f" strokeweight="0">
                        <v:stroke miterlimit="83231f" joinstyle="miter"/>
                        <v:path arrowok="t" textboxrect="0,0,28194,25908"/>
                      </v:shape>
                      <v:shape id="Shape 61965" o:spid="_x0000_s1086" style="position:absolute;left:6141;top:1935;width:976;height:640;visibility:visible;mso-wrap-style:square;v-text-anchor:top" coordsize="9753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" path="m,l27432,r,1524c24384,1524,22860,1524,21336,3048v,,,1524,,3048c21336,7620,21336,9144,22860,10668l35052,45720,48768,16764,45720,9144c44196,6096,42672,3048,41148,3048v,-1524,-3048,-1524,-4572,-1524l36576,,64008,r,1524c60960,1524,59436,1524,59436,3048,57912,4572,57912,6096,57912,7620v,1524,,1524,1524,3048l73152,42672,83820,12192c85344,9144,86868,6096,86868,4572v,,,-1524,-1524,-1524c83820,1524,82296,1524,79248,1524l79248,,97536,r,1524c92964,1524,91440,4572,88392,10668l71628,64008r-3048,l51816,22860,32004,64008r-1524,l9144,12192c7620,7620,6096,6096,4572,4572,4572,3048,1524,1524,,1524l,xe" fillcolor="black" stroked="f" strokeweight="0">
                        <v:stroke miterlimit="83231f" joinstyle="miter"/>
                        <v:path arrowok="t" textboxrect="0,0,97536,64008"/>
                      </v:shape>
                      <v:shape id="Shape 61966" o:spid="_x0000_s1087" style="position:absolute;left:7178;top:1944;width:236;height:613;visibility:visible;mso-wrap-style:square;v-text-anchor:top" coordsize="23622,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" path="m23622,r,2491l15240,6682c12192,9730,10668,12778,9144,18874r14478,l23622,23446r-14478,c9144,31066,12192,38686,16764,43258r6858,3429l23622,61312,7620,53926c3048,47830,,40210,,31066,,20398,3048,12778,9144,6682l23622,xe" fillcolor="black" stroked="f" strokeweight="0">
                        <v:stroke miterlimit="83231f" joinstyle="miter"/>
                        <v:path arrowok="t" textboxrect="0,0,23622,61312"/>
                      </v:shape>
                      <v:shape id="Shape 61967" o:spid="_x0000_s1088" style="position:absolute;left:7414;top:2316;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" path="m26670,r1524,1524c28194,7620,25146,13716,20574,18288,16002,22860,9906,25908,3810,25908l,24149,,9525r8382,4191c12954,13716,16002,12192,19050,10668,22098,9144,25146,4572,26670,xe" fillcolor="black" stroked="f" strokeweight="0">
                        <v:stroke miterlimit="83231f" joinstyle="miter"/>
                        <v:path arrowok="t" textboxrect="0,0,28194,25908"/>
                      </v:shape>
                      <v:shape id="Shape 61968" o:spid="_x0000_s1089" style="position:absolute;left:7414;top:1920;width:282;height:259;visibility:visible;mso-wrap-style:square;v-text-anchor:top" coordsize="2819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" path="m5334,v6096,,12192,1524,16764,6096c26670,12192,28194,18288,28194,25908l,25908,,21336r14478,c14478,16764,14478,13716,12954,12192v,-1524,-3048,-4572,-4572,-6096c5334,4572,3810,4572,762,4572l,4953,,2462,5334,xe" fillcolor="black" stroked="f" strokeweight="0">
                        <v:stroke miterlimit="83231f" joinstyle="miter"/>
                        <v:path arrowok="t" textboxrect="0,0,28194,25908"/>
                      </v:shape>
                      <v:shape id="Shape 61969" o:spid="_x0000_s1090" style="position:absolute;left:7802;top:1920;width:336;height:929;visibility:visible;mso-wrap-style:square;v-text-anchor:top" coordsize="33528,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" path="m28956,r4572,1372l33528,6096,27432,3048v-3048,,-4572,1524,-7620,3048c18288,9144,16764,13716,16764,19812v,6096,1524,12192,4572,16764c22860,39624,25908,41148,30480,41148r3048,-1829l33528,42672r-4572,1524c25908,44196,22860,44196,19812,42672v-3048,1524,-4572,3048,-4572,4572c13716,48768,13716,50292,13716,50292v,1524,,1524,1524,3048c15240,53340,16764,54864,19812,54864v1524,,4572,,9144,l33528,55137r,9989l16764,64008v-3048,1524,-4572,4572,-6096,6096c9144,71628,9144,73152,9144,74676v,3048,1524,4572,4572,6096c18288,83820,24384,85344,33528,85344r,6717l27432,92964v-9144,,-16764,-1524,-22860,-6096c1524,85344,,82296,,80772,,79248,,77724,,77724,1524,74676,3048,73152,6096,70104v,,1524,-3048,6096,-7620c9144,62484,7620,60960,6096,59436,4572,57912,4572,57912,4572,56388v,-1524,,-4572,1524,-6096c7620,48768,10668,45720,16764,41148,12192,39624,9144,36576,7620,33528,6096,30480,4572,25908,4572,22860v,-6096,3048,-12192,7620,-16764c16764,1524,22860,,28956,xe" fillcolor="black" stroked="f" strokeweight="0">
                        <v:stroke miterlimit="83231f" joinstyle="miter"/>
                        <v:path arrowok="t" textboxrect="0,0,33528,92964"/>
                      </v:shape>
                      <v:shape id="Shape 61970" o:spid="_x0000_s1091" style="position:absolute;left:8138;top:2471;width:289;height:369;visibility:visible;mso-wrap-style:square;v-text-anchor:top" coordsize="28956,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" path="m,l8191,489v3239,381,5525,762,7049,762c18288,1251,22860,2775,24384,5823v3048,1524,4572,4572,4572,9144c28956,19539,25908,24111,21336,28683v-3048,3048,-7239,5334,-12002,6858l,36924,,30207v7620,,13716,-1524,18288,-4572c22860,22587,24384,19539,24384,16491v,-1524,-1524,-3048,-3048,-4572c18288,10395,13716,10395,6096,10395l,9989,,xe" fillcolor="black" stroked="f" strokeweight="0">
                        <v:stroke miterlimit="83231f" joinstyle="miter"/>
                        <v:path arrowok="t" textboxrect="0,0,28956,36924"/>
                      </v:shape>
                      <v:shape id="Shape 61971" o:spid="_x0000_s1092" style="position:absolute;left:8138;top:1933;width:289;height:413;visibility:visible;mso-wrap-style:square;v-text-anchor:top" coordsize="28956,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" path="m,l10668,3200r13716,c25908,3200,27432,3200,27432,3200v,,1524,,1524,c28956,3200,28956,4725,28956,4725v,1523,,1523,,1523c28956,7772,28956,7772,27432,7772v,,-1524,,-3048,l16764,7772v1524,3048,3048,7620,3048,12192c19812,26060,18288,32156,13716,36728l,41300,,37948,4572,35204c6096,33681,7620,29108,7620,23013,7620,15392,6096,10820,3048,6248l,4725,,xe" fillcolor="black" stroked="f" strokeweight="0">
                        <v:stroke miterlimit="83231f" joinstyle="miter"/>
                        <v:path arrowok="t" textboxrect="0,0,28956,41300"/>
                      </v:shape>
                      <v:shape id="Shape 61972" o:spid="_x0000_s1093" style="position:absolute;left:8473;top:1935;width:671;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" path="m,l21336,r,41148c21336,47244,22860,51816,24384,53340v1524,1524,4572,3048,6096,3048c33528,56388,35052,54864,36576,54864v3048,-1524,6096,-4572,9144,-7620l45720,12192v,-4572,,-7620,-1524,-9144c42672,1524,39624,1524,36576,1524l36576,,57912,r,38100c57912,45720,57912,50292,57912,51816v,1524,1524,3048,1524,3048c60960,54864,60960,56388,62484,56388v,,1524,-1524,3048,-1524l67056,56388,48768,64008r-3048,l45720,51816v-6096,4572,-9144,7620,-12192,9144c30480,62484,27432,64008,24384,64008v-3048,,-6096,-1524,-9144,-3048c13716,59436,12192,56388,10668,53340,9144,50292,9144,45720,9144,39624r,-27432c9144,9144,9144,6096,7620,4572v,,-1524,-1524,-1524,-3048c4572,1524,3048,1524,,1524l,xe" fillcolor="black" stroked="f" strokeweight="0">
                        <v:stroke miterlimit="83231f" joinstyle="miter"/>
                        <v:path arrowok="t" textboxrect="0,0,67056,64008"/>
                      </v:shape>
                      <v:shape id="Shape 61973" o:spid="_x0000_s1094" style="position:absolute;left:9174;top:1920;width:671;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" path="m18288,r3048,l21336,12192c28956,4572,35052,,41148,v4572,,6096,,9144,1524c53340,4572,54864,6096,56388,10668v,3048,1524,7620,1524,12192l57912,50292v,4572,,6096,,7620c59436,59436,59436,60960,60960,60960v1524,1524,3048,1524,6096,1524l67056,64008r-30480,l36576,62484r1524,c39624,62484,41148,62484,42672,60960v1524,-1524,1524,-3048,3048,-4572c45720,56388,45720,53340,45720,50292r,-25908c45720,18288,44196,13716,42672,10668,41148,9144,39624,7620,36576,7620v-6096,,-10668,3048,-15240,9144l21336,50292v,4572,,6096,,7620c22860,59436,22860,60960,24384,60960v,1524,3048,1524,6096,1524l30480,64008,,64008,,62484r1524,c4572,62484,6096,60960,7620,59436v,-1524,1524,-4572,1524,-9144l9144,25908v,-7620,,-12192,-1524,-13716c7620,10668,7620,9144,7620,9144,6096,7620,6096,7620,4572,7620v-1524,,-3048,,-4572,1524l,7620,18288,xe" fillcolor="black" stroked="f" strokeweight="0">
                        <v:stroke miterlimit="83231f" joinstyle="miter"/>
                        <v:path arrowok="t" textboxrect="0,0,67056,64008"/>
                      </v:shape>
                      <v:shape id="Shape 61974" o:spid="_x0000_s1095" style="position:absolute;left:9906;top:1920;width:335;height:929;visibility:visible;mso-wrap-style:square;v-text-anchor:top" coordsize="33528,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" path="m28956,r4572,1372l33528,6096,27432,3048v-3048,,-6096,1524,-7620,3048c16764,9144,16764,13716,16764,19812v,6096,1524,12192,4572,16764c22860,39624,25908,41148,28956,41148r4572,-2286l33528,42534r-4572,1662c25908,44196,22860,44196,19812,42672v-3048,1524,-4572,3048,-6096,4572c13716,48768,13716,50292,13716,50292v,1524,,1524,,3048c15240,53340,16764,54864,18288,54864v1524,,4572,,10668,l33528,55245r,9906l15240,64008v-1524,1524,-3048,4572,-4572,6096c9144,71628,9144,73152,9144,74676v,3048,1524,4572,3048,6096l33528,85344r,5588l27432,92964v-9144,,-16764,-1524,-22860,-6096c1524,85344,,82296,,80772,,79248,,77724,,77724,1524,74676,3048,73152,4572,70104v,,3048,-3048,7620,-7620c9144,62484,7620,60960,6096,59436,4572,57912,4572,57912,4572,56388v,-1524,,-4572,1524,-6096c7620,48768,10668,45720,15240,41148,12192,39624,9144,36576,7620,33528,4572,30480,4572,25908,4572,22860v,-6096,1524,-12192,6096,-16764c15240,1524,21336,,28956,xe" fillcolor="black" stroked="f" strokeweight="0">
                        <v:stroke miterlimit="83231f" joinstyle="miter"/>
                        <v:path arrowok="t" textboxrect="0,0,33528,92964"/>
                      </v:shape>
                      <v:shape id="Shape 61975" o:spid="_x0000_s1096" style="position:absolute;left:10241;top:2472;width:289;height:357;visibility:visible;mso-wrap-style:square;v-text-anchor:top" coordsize="28956,3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" path="m,l13716,1143v4572,,7620,1524,10668,4572c27432,7239,28956,10287,28956,14859v,4572,-3048,9144,-7620,13716l,35687,,30099r,c7620,30099,13716,28575,18288,25527v3048,-3048,6096,-6096,6096,-9144c24384,14859,22860,13335,19812,11811,18288,10287,13716,10287,6097,10287l,9906,,xe" fillcolor="black" stroked="f" strokeweight="0">
                        <v:stroke miterlimit="83231f" joinstyle="miter"/>
                        <v:path arrowok="t" textboxrect="0,0,28956,35687"/>
                      </v:shape>
                      <v:shape id="Shape 61976" o:spid="_x0000_s1097" style="position:absolute;left:10241;top:1933;width:289;height:412;visibility:visible;mso-wrap-style:square;v-text-anchor:top" coordsize="28956,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" path="m,l10668,3200r13716,c25908,3200,27432,3200,27432,3200v1524,,1524,1525,1524,1525c28956,6248,28956,6248,27432,6248v,1524,,1524,,1524c27432,7772,25908,7772,24384,7772r-9144,c18288,10820,19812,15392,19812,19964v,6096,-3048,12192,-7620,16764l,41162,,37491,4572,35204c6097,33681,7620,29108,7620,23013,7620,15392,6097,10820,3048,6248l,4724,,xe" fillcolor="black" stroked="f" strokeweight="0">
                        <v:stroke miterlimit="83231f" joinstyle="miter"/>
                        <v:path arrowok="t" textboxrect="0,0,28956,41162"/>
                      </v:shape>
                      <v:shape id="Shape 61977" o:spid="_x0000_s1098" style="position:absolute;left:10911;top:1935;width:671;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" path="m,l21336,r,41148c21336,47244,22860,51816,24384,53340v1524,1524,4572,3048,7620,3048c33528,56388,35052,54864,38100,54864v1524,-1524,4572,-4572,7620,-7620l45720,12192v,-4572,,-7620,-1524,-9144c42672,1524,41148,1524,36576,1524l36576,,57912,r,38100c57912,45720,57912,50292,57912,51816v1524,1524,1524,3048,1524,3048c60960,54864,60960,56388,62484,56388v1524,,3048,-1524,4572,-1524l67056,56388,48768,64008r-3048,l45720,51816v-4572,4572,-9144,7620,-12192,9144c30480,62484,28956,64008,24384,64008v-3048,,-6096,-1524,-7620,-3048c13716,59436,12192,56388,10668,53340v,-3048,-1524,-7620,-1524,-13716l9144,12192v,-3048,,-6096,,-7620c7620,4572,7620,3048,6096,1524v-1524,,-3048,,-6096,l,xe" fillcolor="black" stroked="f" strokeweight="0">
                        <v:stroke miterlimit="83231f" joinstyle="miter"/>
                        <v:path arrowok="t" textboxrect="0,0,67056,64008"/>
                      </v:shape>
                      <v:shape id="Shape 61978" o:spid="_x0000_s1099" style="position:absolute;left:11612;top:1920;width:671;height:640;visibility:visible;mso-wrap-style:square;v-text-anchor:top" coordsize="6705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" path="m18288,r3048,l21336,12192c28956,4572,35052,,42672,v3048,,6096,,7620,1524c53340,4572,54864,6096,56388,10668v1524,3048,1524,7620,1524,12192l57912,50292v,4572,,6096,1524,7620c59436,59436,60960,60960,60960,60960v1524,1524,3048,1524,6096,1524l67056,64008r-30480,l36576,62484r1524,c41148,62484,42672,62484,42672,60960v1524,-1524,3048,-3048,3048,-4572c45720,56388,45720,53340,45720,50292r,-25908c45720,18288,45720,13716,44196,10668,42672,9144,39624,7620,36576,7620v-4572,,-10668,3048,-15240,9144l21336,50292v,4572,,6096,1524,7620c22860,59436,22860,60960,24384,60960v1524,1524,3048,1524,6096,1524l30480,64008,,64008,,62484r1524,c4572,62484,6096,60960,7620,59436,9144,57912,9144,54864,9144,50292r,-24384c9144,18288,9144,13716,9144,12192,9144,10668,7620,9144,7620,9144,6096,7620,6096,7620,4572,7620v,,-1524,,-3048,1524l,7620,18288,xe" fillcolor="black" stroked="f" strokeweight="0">
                        <v:stroke miterlimit="83231f" joinstyle="miter"/>
                        <v:path arrowok="t" textboxrect="0,0,67056,64008"/>
                      </v:shape>
                      <v:shape id="Shape 61979" o:spid="_x0000_s1100" style="position:absolute;left:12344;top:1923;width:274;height:652;visibility:visible;mso-wrap-style:square;v-text-anchor:top" coordsize="27432,6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" path="m27432,r,4252c24384,4252,21336,5777,18288,8824v-4572,4572,-6096,12193,-6096,21337c12192,37780,13716,45401,16764,49973r10668,5926l27432,64196r-3048,1016c18288,65212,12192,62164,6096,56068,1524,51496,,43877,,34733,,25589,1524,17968,7620,10348,10668,6539,13716,3871,17145,2157l27432,xe" fillcolor="black" stroked="f" strokeweight="0">
                        <v:stroke miterlimit="83231f" joinstyle="miter"/>
                        <v:path arrowok="t" textboxrect="0,0,27432,65212"/>
                      </v:shape>
                      <v:shape id="Shape 61980" o:spid="_x0000_s1101" style="position:absolute;left:12618;top:1600;width:366;height:975;visibility:visible;mso-wrap-style:square;v-text-anchor:top" coordsize="36576,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" path="m24384,r3048,l27432,71628v,7620,,12192,,13716c27432,86868,27432,88392,28956,88392v,,1524,1524,1524,1524c32004,89916,33528,88392,35052,88392r1524,1524l18288,97536r-3048,l15240,86868v-3048,4572,-6096,7620,-9144,7620l,96520,,88222r3048,1694c7620,89916,10668,86868,15240,82296r,-28956c13716,48768,13716,45720,12192,44196,10668,41148,9144,39624,7620,38100,4572,36576,3048,36576,,36576l,32323r1524,-319c6096,32004,10668,33528,15240,38100r,-12192c15240,18288,13716,13716,13716,12192v,-1524,,-3048,-1524,-3048c12192,7620,10668,7620,10668,7620v-1524,,-3048,,-4572,1524l6096,7620,24384,xe" fillcolor="black" stroked="f" strokeweight="0">
                        <v:stroke miterlimit="83231f" joinstyle="miter"/>
                        <v:path arrowok="t" textboxrect="0,0,36576,97536"/>
                      </v:shape>
                      <v:shape id="Shape 61981" o:spid="_x0000_s1102" style="position:absolute;left:13441;top:1630;width:610;height:945;visibility:visible;mso-wrap-style:square;v-text-anchor:top" coordsize="6096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" path="m27432,v4572,,9144,,15240,3048c45720,3048,47244,4572,47244,4572v1524,,3048,,3048,-1524c51816,3048,51816,1524,53340,r1524,l54864,32004r-1524,c51816,25908,50292,19812,48768,16764,45720,12192,42672,9144,39624,7620,35052,6096,32004,4572,27432,4572v-4572,,-7620,1524,-10668,4572c13716,12192,12192,15240,12192,18288v,3048,,6096,1524,7620c16764,28956,22860,33528,33528,39624v7620,4572,13716,7620,16764,10668c53340,51816,56388,54864,57912,59436v1524,3048,3048,6096,3048,9144c60960,76200,57912,82296,51816,86868v-4572,4572,-12192,7620,-19812,7620c28956,94488,25908,94488,24384,92964v-1524,,-4572,,-9144,-1524c10668,89916,7620,89916,6096,89916v,,-1524,,-1524,c3048,91440,3048,92964,3048,94488r-1524,l1524,62484r1524,c3048,68580,4572,74676,7620,77724v1524,3048,4572,6096,9144,9144c19812,88392,24384,89916,30480,89916v4572,,9144,-1524,12192,-4572c47244,82296,48768,79248,48768,74676v,-1524,-1524,-4572,-3048,-6096c45720,65532,42672,64008,41148,60960,39624,59436,35052,57912,27432,53340,19812,48768,13716,45720,10668,42672,6096,39624,4572,36576,1524,33528,,30480,,27432,,24384,,16764,1524,12192,7620,6096,12192,1524,18288,,27432,xe" fillcolor="black" stroked="f" strokeweight="0">
                        <v:stroke miterlimit="83231f" joinstyle="miter"/>
                        <v:path arrowok="t" textboxrect="0,0,60960,94488"/>
                      </v:shape>
                      <v:shape id="Shape 61982" o:spid="_x0000_s1103" style="position:absolute;left:14142;top:1920;width:366;height:929;visibility:visible;mso-wrap-style:square;v-text-anchor:top" coordsize="3657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" path="m18288,r3048,l21336,13716c24384,9144,27432,4572,30480,3048l36576,1306r,8491l35052,9144v-1524,,-4572,,-6096,1524c27432,10668,24384,13716,21336,18288r,22860c21336,45720,21336,48768,21336,50292v,3048,1524,6096,4572,7620c28956,59436,32004,60960,35052,60960r1524,-871l36576,64829r-1524,703c32004,65532,28956,64008,27432,64008,24384,62484,22860,60960,21336,59436r,19812c21336,83820,21336,85344,21336,86868v,1524,1524,3048,3048,3048c24384,91440,27432,91440,30480,91440r,1524l,92964,,91440r1524,c3048,91440,4572,91440,6096,89916v1524,,1524,-1524,1524,-3048c7620,86868,9144,83820,9144,79248r,-59436c9144,15240,9144,12192,7620,10668v,,,-1524,-1524,-1524c6096,7620,4572,7620,3048,7620v,,-1524,,-3048,1524l,7620,18288,xe" fillcolor="black" stroked="f" strokeweight="0">
                        <v:stroke miterlimit="83231f" joinstyle="miter"/>
                        <v:path arrowok="t" textboxrect="0,0,36576,92964"/>
                      </v:shape>
                      <v:shape id="Shape 61983" o:spid="_x0000_s1104" style="position:absolute;left:14508;top:1920;width:274;height:648;visibility:visible;mso-wrap-style:square;v-text-anchor:top" coordsize="27432,6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" path="m4572,v6096,,10668,1524,15240,7620c24384,12192,27432,21336,27432,30480v,10668,-3048,19812,-9144,25908l,64829,,60089,9144,54864v3048,-4572,6096,-10668,6096,-18288c15240,25908,12192,19812,9144,13716l,9797,,1306,4572,xe" fillcolor="black" stroked="f" strokeweight="0">
                        <v:stroke miterlimit="83231f" joinstyle="miter"/>
                        <v:path arrowok="t" textboxrect="0,0,27432,64829"/>
                      </v:shape>
                      <v:shape id="Shape 61984" o:spid="_x0000_s1105" style="position:absolute;left:14874;top:1920;width:297;height:655;visibility:visible;mso-wrap-style:square;v-text-anchor:top" coordsize="2971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" path="m28956,r762,150l29718,5715,27432,4572v-3048,,-6096,,-7620,1524c16764,7620,15240,10668,13716,13716v-1524,3048,-1524,7620,-1524,13716c12192,36576,13716,44196,16764,50292v1524,3810,3810,6477,6287,8192l29718,60706r,4597l28956,65532c18288,65532,12192,60960,6096,53340,1524,47244,,41148,,33528,,27432,,21336,3048,16764,6096,10668,10668,6096,15240,3048,19812,1524,24384,,28956,xe" fillcolor="black" stroked="f" strokeweight="0">
                        <v:stroke miterlimit="83231f" joinstyle="miter"/>
                        <v:path arrowok="t" textboxrect="0,0,29718,65532"/>
                      </v:shape>
                      <v:shape id="Shape 61985" o:spid="_x0000_s1106" style="position:absolute;left:15171;top:1921;width:297;height:652;visibility:visible;mso-wrap-style:square;v-text-anchor:top" coordsize="29718,6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" path="m,l11811,2327v3810,1714,7239,4381,10287,8191c26670,16614,29718,22710,29718,31854v,4572,-1524,10668,-4572,16764c22098,53190,19050,57762,14478,60810l,65153,,60556r762,254c5334,60810,9906,59286,12954,54714v3048,-3048,4572,-9144,4572,-18288c17526,25758,14478,16614,9906,10518l,5565,,xe" fillcolor="black" stroked="f" strokeweight="0">
                        <v:stroke miterlimit="83231f" joinstyle="miter"/>
                        <v:path arrowok="t" textboxrect="0,0,29718,65153"/>
                      </v:shape>
                      <v:shape id="Shape 61986" o:spid="_x0000_s1107" style="position:absolute;left:15529;top:1920;width:442;height:640;visibility:visible;mso-wrap-style:square;v-text-anchor:top" coordsize="4419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" path="m18288,r3048,l21336,15240c25908,4572,30480,,36576,v1524,,4572,,6096,1524c44196,4572,44196,6096,44196,7620v,3048,,4572,-1524,4572c41148,13716,41148,15240,39624,15240v-1524,,-3048,-1524,-6096,-3048c32004,9144,30480,9144,30480,9144v-1524,,-1524,,-3048,1524c25908,12192,22860,15240,21336,21336r,28956c21336,53340,21336,54864,22860,57912v,,1524,1524,1524,3048c25908,60960,27432,62484,30480,62484r,1524l,64008,,62484v3048,,4572,-1524,6096,-1524c7620,59436,9144,57912,9144,56388v,,,-3048,,-6096l9144,25908v,-7620,,-12192,,-13716c9144,10668,7620,9144,7620,9144,6096,7620,6096,7620,4572,7620v-1524,,-3048,,-4572,1524l,7620,18288,xe" fillcolor="black" stroked="f" strokeweight="0">
                        <v:stroke miterlimit="83231f" joinstyle="miter"/>
                        <v:path arrowok="t" textboxrect="0,0,44196,64008"/>
                      </v:shape>
                      <v:shape id="Shape 61987" o:spid="_x0000_s1108" style="position:absolute;left:15986;top:1722;width:381;height:853;visibility:visible;mso-wrap-style:square;v-text-anchor:top" coordsize="381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" path="m21336,r1524,l22860,21336r13716,l36576,25908r-13716,l22860,67056v,4572,,6096,1524,7620c24384,76200,25908,77724,27432,77724v1524,,3048,,4572,-1524c33528,76200,33528,74676,35052,73152r3048,c36576,76200,33528,79248,30480,82296v-3048,1524,-6096,3048,-9144,3048c19812,85344,18288,83820,15240,83820,13716,82296,12192,80772,12192,77724,10668,76200,10668,73152,10668,68580r,-42672l,25908,,22860v1524,,4572,-1524,7620,-4572c10668,15240,13716,13716,15240,9144,16764,7620,18288,4572,21336,xe" fillcolor="black" stroked="f" strokeweight="0">
                        <v:stroke miterlimit="83231f" joinstyle="miter"/>
                        <v:path arrowok="t" textboxrect="0,0,38100,85344"/>
                      </v:shape>
                      <w10:anchorlock/>
                    </v:group>
                  </w:pict>
                </mc:Fallback>
              </mc:AlternateConten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3F05" w:rsidRPr="00C3576F" w:rsidRDefault="003F2736" w:rsidP="00C3576F">
            <w:pPr>
              <w:ind w:left="24"/>
              <w:rPr>
                <w:rFonts w:ascii="Calibri" w:hAnsi="Calibri"/>
                <w:sz w:val="22"/>
                <w:szCs w:val="22"/>
              </w:rPr>
            </w:pPr>
            <w:r w:rsidRPr="00C3576F">
              <w:rPr>
                <w:rFonts w:ascii="Calibri" w:hAnsi="Calibri"/>
                <w:noProof/>
                <w:sz w:val="22"/>
                <w:szCs w:val="22"/>
                <w:lang w:val="de-AT" w:eastAsia="de-AT"/>
              </w:rPr>
              <mc:AlternateContent>
                <mc:Choice Requires="wpg">
                  <w:drawing>
                    <wp:inline distT="0" distB="0" distL="0" distR="0">
                      <wp:extent cx="144780" cy="97790"/>
                      <wp:effectExtent l="0" t="0" r="0" b="0"/>
                      <wp:docPr id="253732" name="Group 253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97790"/>
                                <a:chOff x="0" y="0"/>
                                <a:chExt cx="144780" cy="97536"/>
                              </a:xfrm>
                            </wpg:grpSpPr>
                            <wps:wsp>
                              <wps:cNvPr id="61988" name="Shape 61988"/>
                              <wps:cNvSpPr/>
                              <wps:spPr>
                                <a:xfrm>
                                  <a:off x="0" y="3048"/>
                                  <a:ext cx="36576" cy="92964"/>
                                </a:xfrm>
                                <a:custGeom>
                                  <a:avLst/>
                                  <a:gdLst/>
                                  <a:ahLst/>
                                  <a:cxnLst/>
                                  <a:rect l="0" t="0" r="0" b="0"/>
                                  <a:pathLst>
                                    <a:path w="36576" h="92964">
                                      <a:moveTo>
                                        <a:pt x="21336" y="0"/>
                                      </a:moveTo>
                                      <a:lnTo>
                                        <a:pt x="24384" y="0"/>
                                      </a:lnTo>
                                      <a:lnTo>
                                        <a:pt x="24384" y="76200"/>
                                      </a:lnTo>
                                      <a:cubicBezTo>
                                        <a:pt x="24384" y="82296"/>
                                        <a:pt x="24384" y="85344"/>
                                        <a:pt x="24384" y="86868"/>
                                      </a:cubicBezTo>
                                      <a:cubicBezTo>
                                        <a:pt x="25908" y="88392"/>
                                        <a:pt x="25908" y="89916"/>
                                        <a:pt x="27432" y="89916"/>
                                      </a:cubicBezTo>
                                      <a:cubicBezTo>
                                        <a:pt x="28956" y="91440"/>
                                        <a:pt x="32004" y="91440"/>
                                        <a:pt x="36576" y="91440"/>
                                      </a:cubicBezTo>
                                      <a:lnTo>
                                        <a:pt x="36576" y="92964"/>
                                      </a:lnTo>
                                      <a:lnTo>
                                        <a:pt x="1524" y="92964"/>
                                      </a:lnTo>
                                      <a:lnTo>
                                        <a:pt x="1524" y="91440"/>
                                      </a:lnTo>
                                      <a:cubicBezTo>
                                        <a:pt x="6096" y="91440"/>
                                        <a:pt x="9144" y="91440"/>
                                        <a:pt x="9144" y="89916"/>
                                      </a:cubicBezTo>
                                      <a:cubicBezTo>
                                        <a:pt x="10668" y="89916"/>
                                        <a:pt x="12192" y="88392"/>
                                        <a:pt x="12192" y="88392"/>
                                      </a:cubicBezTo>
                                      <a:cubicBezTo>
                                        <a:pt x="13716" y="86868"/>
                                        <a:pt x="13716" y="82296"/>
                                        <a:pt x="13716" y="76200"/>
                                      </a:cubicBezTo>
                                      <a:lnTo>
                                        <a:pt x="13716" y="27432"/>
                                      </a:lnTo>
                                      <a:cubicBezTo>
                                        <a:pt x="13716" y="21336"/>
                                        <a:pt x="13716" y="16764"/>
                                        <a:pt x="12192" y="15240"/>
                                      </a:cubicBezTo>
                                      <a:cubicBezTo>
                                        <a:pt x="12192" y="13716"/>
                                        <a:pt x="12192" y="12192"/>
                                        <a:pt x="10668" y="12192"/>
                                      </a:cubicBezTo>
                                      <a:cubicBezTo>
                                        <a:pt x="10668" y="10668"/>
                                        <a:pt x="9144" y="10668"/>
                                        <a:pt x="7620" y="10668"/>
                                      </a:cubicBezTo>
                                      <a:cubicBezTo>
                                        <a:pt x="6096" y="10668"/>
                                        <a:pt x="3048" y="10668"/>
                                        <a:pt x="0" y="12192"/>
                                      </a:cubicBezTo>
                                      <a:lnTo>
                                        <a:pt x="0" y="10668"/>
                                      </a:lnTo>
                                      <a:lnTo>
                                        <a:pt x="21336" y="0"/>
                                      </a:lnTo>
                                      <a:close/>
                                    </a:path>
                                  </a:pathLst>
                                </a:custGeom>
                                <a:solidFill>
                                  <a:srgbClr val="000000"/>
                                </a:solidFill>
                                <a:ln w="0" cap="flat">
                                  <a:noFill/>
                                  <a:miter lim="127000"/>
                                </a:ln>
                                <a:effectLst/>
                              </wps:spPr>
                              <wps:bodyPr/>
                            </wps:wsp>
                            <wps:wsp>
                              <wps:cNvPr id="61989" name="Shape 61989"/>
                              <wps:cNvSpPr/>
                              <wps:spPr>
                                <a:xfrm>
                                  <a:off x="54864" y="0"/>
                                  <a:ext cx="39624" cy="97536"/>
                                </a:xfrm>
                                <a:custGeom>
                                  <a:avLst/>
                                  <a:gdLst/>
                                  <a:ahLst/>
                                  <a:cxnLst/>
                                  <a:rect l="0" t="0" r="0" b="0"/>
                                  <a:pathLst>
                                    <a:path w="39624" h="97536">
                                      <a:moveTo>
                                        <a:pt x="33528" y="0"/>
                                      </a:moveTo>
                                      <a:lnTo>
                                        <a:pt x="39624" y="0"/>
                                      </a:lnTo>
                                      <a:lnTo>
                                        <a:pt x="6096" y="97536"/>
                                      </a:lnTo>
                                      <a:lnTo>
                                        <a:pt x="0" y="97536"/>
                                      </a:lnTo>
                                      <a:lnTo>
                                        <a:pt x="33528" y="0"/>
                                      </a:lnTo>
                                      <a:close/>
                                    </a:path>
                                  </a:pathLst>
                                </a:custGeom>
                                <a:solidFill>
                                  <a:srgbClr val="000000"/>
                                </a:solidFill>
                                <a:ln w="0" cap="flat">
                                  <a:noFill/>
                                  <a:miter lim="127000"/>
                                </a:ln>
                                <a:effectLst/>
                              </wps:spPr>
                              <wps:bodyPr/>
                            </wps:wsp>
                            <wps:wsp>
                              <wps:cNvPr id="61990" name="Shape 61990"/>
                              <wps:cNvSpPr/>
                              <wps:spPr>
                                <a:xfrm>
                                  <a:off x="108204" y="3048"/>
                                  <a:ext cx="36576" cy="92964"/>
                                </a:xfrm>
                                <a:custGeom>
                                  <a:avLst/>
                                  <a:gdLst/>
                                  <a:ahLst/>
                                  <a:cxnLst/>
                                  <a:rect l="0" t="0" r="0" b="0"/>
                                  <a:pathLst>
                                    <a:path w="36576" h="92964">
                                      <a:moveTo>
                                        <a:pt x="22860" y="0"/>
                                      </a:moveTo>
                                      <a:lnTo>
                                        <a:pt x="24384" y="0"/>
                                      </a:lnTo>
                                      <a:lnTo>
                                        <a:pt x="24384" y="76200"/>
                                      </a:lnTo>
                                      <a:cubicBezTo>
                                        <a:pt x="24384" y="82296"/>
                                        <a:pt x="24384" y="85344"/>
                                        <a:pt x="25908" y="86868"/>
                                      </a:cubicBezTo>
                                      <a:cubicBezTo>
                                        <a:pt x="25908" y="88392"/>
                                        <a:pt x="27432" y="89916"/>
                                        <a:pt x="28956" y="89916"/>
                                      </a:cubicBezTo>
                                      <a:cubicBezTo>
                                        <a:pt x="30480" y="91440"/>
                                        <a:pt x="32004" y="91440"/>
                                        <a:pt x="36576" y="91440"/>
                                      </a:cubicBezTo>
                                      <a:lnTo>
                                        <a:pt x="36576" y="92964"/>
                                      </a:lnTo>
                                      <a:lnTo>
                                        <a:pt x="1524" y="92964"/>
                                      </a:lnTo>
                                      <a:lnTo>
                                        <a:pt x="1524" y="91440"/>
                                      </a:lnTo>
                                      <a:cubicBezTo>
                                        <a:pt x="6096" y="91440"/>
                                        <a:pt x="9144" y="91440"/>
                                        <a:pt x="10668" y="89916"/>
                                      </a:cubicBezTo>
                                      <a:cubicBezTo>
                                        <a:pt x="12192" y="89916"/>
                                        <a:pt x="12192" y="88392"/>
                                        <a:pt x="13716" y="88392"/>
                                      </a:cubicBezTo>
                                      <a:cubicBezTo>
                                        <a:pt x="13716" y="86868"/>
                                        <a:pt x="13716" y="82296"/>
                                        <a:pt x="13716" y="76200"/>
                                      </a:cubicBezTo>
                                      <a:lnTo>
                                        <a:pt x="13716" y="27432"/>
                                      </a:lnTo>
                                      <a:cubicBezTo>
                                        <a:pt x="13716" y="21336"/>
                                        <a:pt x="13716" y="16764"/>
                                        <a:pt x="13716" y="15240"/>
                                      </a:cubicBezTo>
                                      <a:cubicBezTo>
                                        <a:pt x="13716" y="13716"/>
                                        <a:pt x="12192" y="12192"/>
                                        <a:pt x="12192" y="12192"/>
                                      </a:cubicBezTo>
                                      <a:cubicBezTo>
                                        <a:pt x="10668" y="10668"/>
                                        <a:pt x="9144" y="10668"/>
                                        <a:pt x="9144" y="10668"/>
                                      </a:cubicBezTo>
                                      <a:cubicBezTo>
                                        <a:pt x="7620" y="10668"/>
                                        <a:pt x="4572" y="10668"/>
                                        <a:pt x="1524" y="12192"/>
                                      </a:cubicBezTo>
                                      <a:lnTo>
                                        <a:pt x="0" y="10668"/>
                                      </a:lnTo>
                                      <a:lnTo>
                                        <a:pt x="22860" y="0"/>
                                      </a:lnTo>
                                      <a:close/>
                                    </a:path>
                                  </a:pathLst>
                                </a:custGeom>
                                <a:solidFill>
                                  <a:srgbClr val="000000"/>
                                </a:solidFill>
                                <a:ln w="0" cap="flat">
                                  <a:noFill/>
                                  <a:miter lim="127000"/>
                                </a:ln>
                                <a:effectLst/>
                              </wps:spPr>
                              <wps:bodyPr/>
                            </wps:wsp>
                          </wpg:wgp>
                        </a:graphicData>
                      </a:graphic>
                    </wp:inline>
                  </w:drawing>
                </mc:Choice>
                <mc:Fallback>
                  <w:pict>
                    <v:group w14:anchorId="6902B507" id="Group 253732" o:spid="_x0000_s1026" style="width:11.4pt;height:7.7pt;mso-position-horizontal-relative:char;mso-position-vertical-relative:line" coordsize="144780,97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">
                      <v:shape id="Shape 61988" o:spid="_x0000_s1027" style="position:absolute;top:3048;width:36576;height:92964;visibility:visible;mso-wrap-style:square;v-text-anchor:top" coordsize="3657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" path="m21336,r3048,l24384,76200v,6096,,9144,,10668c25908,88392,25908,89916,27432,89916v1524,1524,4572,1524,9144,1524l36576,92964r-35052,l1524,91440v4572,,7620,,7620,-1524c10668,89916,12192,88392,12192,88392v1524,-1524,1524,-6096,1524,-12192l13716,27432v,-6096,,-10668,-1524,-12192c12192,13716,12192,12192,10668,12192v,-1524,-1524,-1524,-3048,-1524c6096,10668,3048,10668,,12192l,10668,21336,xe" fillcolor="black" stroked="f" strokeweight="0">
                        <v:stroke miterlimit="83231f" joinstyle="miter"/>
                        <v:path arrowok="t" textboxrect="0,0,36576,92964"/>
                      </v:shape>
                      <v:shape id="Shape 61989" o:spid="_x0000_s1028" style="position:absolute;left:54864;width:39624;height:97536;visibility:visible;mso-wrap-style:square;v-text-anchor:top" coordsize="3962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" path="m33528,r6096,l6096,97536,,97536,33528,xe" fillcolor="black" stroked="f" strokeweight="0">
                        <v:stroke miterlimit="83231f" joinstyle="miter"/>
                        <v:path arrowok="t" textboxrect="0,0,39624,97536"/>
                      </v:shape>
                      <v:shape id="Shape 61990" o:spid="_x0000_s1029" style="position:absolute;left:108204;top:3048;width:36576;height:92964;visibility:visible;mso-wrap-style:square;v-text-anchor:top" coordsize="36576,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" path="m22860,r1524,l24384,76200v,6096,,9144,1524,10668c25908,88392,27432,89916,28956,89916v1524,1524,3048,1524,7620,1524l36576,92964r-35052,l1524,91440v4572,,7620,,9144,-1524c12192,89916,12192,88392,13716,88392v,-1524,,-6096,,-12192l13716,27432v,-6096,,-10668,,-12192c13716,13716,12192,12192,12192,12192,10668,10668,9144,10668,9144,10668v-1524,,-4572,,-7620,1524l,10668,22860,xe" fillcolor="black" stroked="f" strokeweight="0">
                        <v:stroke miterlimit="83231f" joinstyle="miter"/>
                        <v:path arrowok="t" textboxrect="0,0,36576,92964"/>
                      </v:shape>
                      <w10:anchorlock/>
                    </v:group>
                  </w:pict>
                </mc:Fallback>
              </mc:AlternateContent>
            </w:r>
          </w:p>
        </w:tc>
      </w:tr>
    </w:tbl>
    <w:p w:rsidR="00A03F05" w:rsidRDefault="00A03F05" w:rsidP="00FB04B4">
      <w:pPr>
        <w:rPr>
          <w:noProof/>
          <w:lang w:val="de-AT" w:eastAsia="de-AT"/>
        </w:rPr>
      </w:pPr>
    </w:p>
    <w:p w:rsidR="00A03F05" w:rsidRPr="00A03F05" w:rsidRDefault="00A03F05" w:rsidP="00FB04B4">
      <w:pPr>
        <w:rPr>
          <w:noProof/>
          <w:lang w:val="de-AT" w:eastAsia="de-AT"/>
        </w:rPr>
      </w:pPr>
      <w:r>
        <w:rPr>
          <w:noProof/>
          <w:lang w:val="de-AT" w:eastAsia="de-AT"/>
        </w:rPr>
        <w:br w:type="page"/>
      </w:r>
    </w:p>
    <w:p w:rsidR="002817F5" w:rsidRDefault="00E3625F" w:rsidP="00111E82">
      <w:pPr>
        <w:shd w:val="clear" w:color="auto" w:fill="E6E6E6"/>
        <w:tabs>
          <w:tab w:val="right" w:pos="10513"/>
        </w:tabs>
        <w:jc w:val="both"/>
        <w:outlineLvl w:val="0"/>
        <w:rPr>
          <w:b/>
        </w:rPr>
      </w:pPr>
      <w:r>
        <w:rPr>
          <w:b/>
        </w:rPr>
        <w:lastRenderedPageBreak/>
        <w:t>1. Pflichtmodul: Einführung in die Sportwissenschaft</w:t>
      </w:r>
    </w:p>
    <w:p w:rsidR="00AB5419" w:rsidRPr="00FB0E8E" w:rsidRDefault="00AB5419" w:rsidP="009B3492">
      <w:pPr>
        <w:tabs>
          <w:tab w:val="left" w:pos="5040"/>
          <w:tab w:val="right" w:pos="10513"/>
        </w:tabs>
        <w:jc w:val="both"/>
        <w:rPr>
          <w:sz w:val="18"/>
          <w:szCs w:val="18"/>
        </w:rPr>
      </w:pPr>
    </w:p>
    <w:tbl>
      <w:tblPr>
        <w:tblW w:w="9766"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5"/>
        <w:gridCol w:w="360"/>
        <w:gridCol w:w="540"/>
        <w:gridCol w:w="540"/>
        <w:gridCol w:w="900"/>
        <w:gridCol w:w="540"/>
        <w:gridCol w:w="1451"/>
        <w:gridCol w:w="1310"/>
      </w:tblGrid>
      <w:tr w:rsidR="00496F72" w:rsidRPr="00B937AD" w:rsidTr="009C473A">
        <w:tc>
          <w:tcPr>
            <w:tcW w:w="4125" w:type="dxa"/>
            <w:shd w:val="clear" w:color="auto" w:fill="E6E6E6"/>
            <w:tcMar>
              <w:left w:w="28" w:type="dxa"/>
              <w:right w:w="28" w:type="dxa"/>
            </w:tcMar>
            <w:vAlign w:val="center"/>
          </w:tcPr>
          <w:p w:rsidR="00496F72" w:rsidRPr="00B937AD" w:rsidRDefault="00496F72" w:rsidP="00B937AD">
            <w:pPr>
              <w:tabs>
                <w:tab w:val="left" w:pos="5040"/>
                <w:tab w:val="right" w:pos="10513"/>
              </w:tabs>
              <w:rPr>
                <w:b/>
                <w:sz w:val="16"/>
                <w:szCs w:val="16"/>
              </w:rPr>
            </w:pPr>
            <w:r w:rsidRPr="00B937AD">
              <w:rPr>
                <w:b/>
                <w:sz w:val="16"/>
                <w:szCs w:val="16"/>
              </w:rPr>
              <w:t>Lehrveranstaltung</w:t>
            </w:r>
          </w:p>
        </w:tc>
        <w:tc>
          <w:tcPr>
            <w:tcW w:w="36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Typ</w:t>
            </w:r>
          </w:p>
        </w:tc>
        <w:tc>
          <w:tcPr>
            <w:tcW w:w="54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Sst.</w:t>
            </w:r>
          </w:p>
        </w:tc>
        <w:tc>
          <w:tcPr>
            <w:tcW w:w="54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ECTS</w:t>
            </w:r>
          </w:p>
        </w:tc>
        <w:tc>
          <w:tcPr>
            <w:tcW w:w="90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Datum</w:t>
            </w:r>
          </w:p>
        </w:tc>
        <w:tc>
          <w:tcPr>
            <w:tcW w:w="54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Beurt.</w:t>
            </w:r>
          </w:p>
        </w:tc>
        <w:tc>
          <w:tcPr>
            <w:tcW w:w="1451" w:type="dxa"/>
            <w:shd w:val="clear" w:color="auto" w:fill="E6E6E6"/>
            <w:tcMar>
              <w:left w:w="28" w:type="dxa"/>
              <w:right w:w="28" w:type="dxa"/>
            </w:tcMar>
            <w:vAlign w:val="center"/>
          </w:tcPr>
          <w:p w:rsidR="00496F72" w:rsidRPr="00B937AD" w:rsidRDefault="00496F72" w:rsidP="00B937AD">
            <w:pPr>
              <w:tabs>
                <w:tab w:val="left" w:pos="5040"/>
                <w:tab w:val="right" w:pos="10513"/>
              </w:tabs>
              <w:rPr>
                <w:b/>
                <w:sz w:val="16"/>
                <w:szCs w:val="16"/>
              </w:rPr>
            </w:pPr>
            <w:r w:rsidRPr="00B937AD">
              <w:rPr>
                <w:b/>
                <w:sz w:val="16"/>
                <w:szCs w:val="16"/>
              </w:rPr>
              <w:t>PrüferIn</w:t>
            </w:r>
          </w:p>
        </w:tc>
        <w:tc>
          <w:tcPr>
            <w:tcW w:w="1310" w:type="dxa"/>
            <w:shd w:val="clear" w:color="auto" w:fill="E6E6E6"/>
            <w:tcMar>
              <w:left w:w="28" w:type="dxa"/>
              <w:right w:w="28" w:type="dxa"/>
            </w:tcMar>
            <w:vAlign w:val="center"/>
          </w:tcPr>
          <w:p w:rsidR="00496F72" w:rsidRPr="00B937AD" w:rsidRDefault="00496F72" w:rsidP="00B937AD">
            <w:pPr>
              <w:tabs>
                <w:tab w:val="left" w:pos="5040"/>
                <w:tab w:val="right" w:pos="10513"/>
              </w:tabs>
              <w:rPr>
                <w:b/>
                <w:sz w:val="16"/>
                <w:szCs w:val="16"/>
              </w:rPr>
            </w:pPr>
            <w:r w:rsidRPr="00B937AD">
              <w:rPr>
                <w:b/>
                <w:sz w:val="16"/>
                <w:szCs w:val="16"/>
              </w:rPr>
              <w:t>Anmerkung</w:t>
            </w:r>
          </w:p>
        </w:tc>
      </w:tr>
      <w:tr w:rsidR="00496F72"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496F72" w:rsidRPr="00B937AD" w:rsidRDefault="006D2B67" w:rsidP="00E3625F">
            <w:pPr>
              <w:tabs>
                <w:tab w:val="left" w:pos="5040"/>
                <w:tab w:val="right" w:pos="10513"/>
              </w:tabs>
              <w:rPr>
                <w:sz w:val="16"/>
                <w:szCs w:val="16"/>
              </w:rPr>
            </w:pPr>
            <w:r w:rsidRPr="00B937AD">
              <w:rPr>
                <w:sz w:val="16"/>
                <w:szCs w:val="16"/>
              </w:rPr>
              <w:t xml:space="preserve">Einführung in </w:t>
            </w:r>
            <w:r w:rsidR="00E3625F">
              <w:rPr>
                <w:sz w:val="16"/>
                <w:szCs w:val="16"/>
              </w:rPr>
              <w:t>das wissenschaftliche Arbeiten</w:t>
            </w:r>
          </w:p>
        </w:tc>
        <w:tc>
          <w:tcPr>
            <w:tcW w:w="360" w:type="dxa"/>
            <w:tcBorders>
              <w:bottom w:val="single" w:sz="4" w:space="0" w:color="auto"/>
            </w:tcBorders>
            <w:shd w:val="clear" w:color="auto" w:fill="auto"/>
            <w:tcMar>
              <w:left w:w="28" w:type="dxa"/>
              <w:right w:w="28" w:type="dxa"/>
            </w:tcMar>
          </w:tcPr>
          <w:p w:rsidR="00496F72" w:rsidRPr="00B937AD" w:rsidRDefault="006D2B67" w:rsidP="00B937AD">
            <w:pPr>
              <w:tabs>
                <w:tab w:val="left" w:pos="5040"/>
                <w:tab w:val="right" w:pos="10513"/>
              </w:tabs>
              <w:jc w:val="center"/>
              <w:rPr>
                <w:sz w:val="16"/>
                <w:szCs w:val="16"/>
              </w:rPr>
            </w:pPr>
            <w:r w:rsidRPr="00B937AD">
              <w:rPr>
                <w:sz w:val="16"/>
                <w:szCs w:val="16"/>
              </w:rPr>
              <w:t>PS</w:t>
            </w:r>
          </w:p>
        </w:tc>
        <w:tc>
          <w:tcPr>
            <w:tcW w:w="540" w:type="dxa"/>
            <w:tcBorders>
              <w:bottom w:val="single" w:sz="4" w:space="0" w:color="auto"/>
            </w:tcBorders>
            <w:shd w:val="clear" w:color="auto" w:fill="auto"/>
            <w:tcMar>
              <w:left w:w="28" w:type="dxa"/>
              <w:right w:w="28" w:type="dxa"/>
            </w:tcMar>
          </w:tcPr>
          <w:p w:rsidR="00496F72" w:rsidRPr="00B937AD" w:rsidRDefault="006D2B67" w:rsidP="004A1AE7">
            <w:pPr>
              <w:tabs>
                <w:tab w:val="left" w:pos="5040"/>
                <w:tab w:val="right" w:pos="10513"/>
              </w:tabs>
              <w:jc w:val="center"/>
              <w:rPr>
                <w:sz w:val="16"/>
                <w:szCs w:val="16"/>
              </w:rPr>
            </w:pPr>
            <w:r w:rsidRPr="00B937AD">
              <w:rPr>
                <w:sz w:val="16"/>
                <w:szCs w:val="16"/>
              </w:rPr>
              <w:t>2</w:t>
            </w:r>
            <w:r w:rsidR="00BA0F27" w:rsidRPr="00B937AD">
              <w:rPr>
                <w:sz w:val="16"/>
                <w:szCs w:val="16"/>
              </w:rPr>
              <w:t>,0</w:t>
            </w:r>
          </w:p>
        </w:tc>
        <w:tc>
          <w:tcPr>
            <w:tcW w:w="540" w:type="dxa"/>
            <w:tcBorders>
              <w:bottom w:val="single" w:sz="4" w:space="0" w:color="auto"/>
            </w:tcBorders>
            <w:shd w:val="clear" w:color="auto" w:fill="auto"/>
            <w:tcMar>
              <w:left w:w="28" w:type="dxa"/>
              <w:right w:w="28" w:type="dxa"/>
            </w:tcMar>
          </w:tcPr>
          <w:p w:rsidR="00496F72" w:rsidRPr="00B937AD" w:rsidRDefault="004A1AE7" w:rsidP="00B937AD">
            <w:pPr>
              <w:tabs>
                <w:tab w:val="left" w:pos="5040"/>
                <w:tab w:val="right" w:pos="10513"/>
              </w:tabs>
              <w:jc w:val="center"/>
              <w:rPr>
                <w:sz w:val="16"/>
                <w:szCs w:val="16"/>
              </w:rPr>
            </w:pPr>
            <w:r>
              <w:rPr>
                <w:sz w:val="16"/>
                <w:szCs w:val="16"/>
              </w:rPr>
              <w:t>5,0</w:t>
            </w:r>
          </w:p>
        </w:tc>
        <w:tc>
          <w:tcPr>
            <w:tcW w:w="900" w:type="dxa"/>
            <w:tcBorders>
              <w:bottom w:val="single" w:sz="4" w:space="0" w:color="auto"/>
            </w:tcBorders>
            <w:shd w:val="clear" w:color="auto" w:fill="auto"/>
            <w:tcMar>
              <w:left w:w="28" w:type="dxa"/>
              <w:right w:w="28" w:type="dxa"/>
            </w:tcMar>
          </w:tcPr>
          <w:p w:rsidR="00496F72" w:rsidRPr="00B937AD" w:rsidRDefault="00BA0F27" w:rsidP="00B937AD">
            <w:pPr>
              <w:tabs>
                <w:tab w:val="left" w:pos="5040"/>
                <w:tab w:val="right" w:pos="10513"/>
              </w:tabs>
              <w:jc w:val="center"/>
              <w:rPr>
                <w:sz w:val="16"/>
                <w:szCs w:val="16"/>
              </w:rPr>
            </w:pPr>
            <w:r w:rsidRPr="00B937AD">
              <w:rPr>
                <w:sz w:val="16"/>
                <w:szCs w:val="16"/>
              </w:rPr>
              <w:fldChar w:fldCharType="begin">
                <w:ffData>
                  <w:name w:val="Text33"/>
                  <w:enabled/>
                  <w:calcOnExit w:val="0"/>
                  <w:textInput/>
                </w:ffData>
              </w:fldChar>
            </w:r>
            <w:bookmarkStart w:id="10" w:name="Text33"/>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10"/>
          </w:p>
        </w:tc>
        <w:tc>
          <w:tcPr>
            <w:tcW w:w="540" w:type="dxa"/>
            <w:shd w:val="clear" w:color="auto" w:fill="auto"/>
            <w:tcMar>
              <w:left w:w="28" w:type="dxa"/>
              <w:right w:w="28" w:type="dxa"/>
            </w:tcMar>
          </w:tcPr>
          <w:p w:rsidR="00496F72" w:rsidRPr="00B937AD" w:rsidRDefault="00BA0F27" w:rsidP="00B937AD">
            <w:pPr>
              <w:tabs>
                <w:tab w:val="left" w:pos="5040"/>
                <w:tab w:val="right" w:pos="10513"/>
              </w:tabs>
              <w:jc w:val="center"/>
              <w:rPr>
                <w:sz w:val="16"/>
                <w:szCs w:val="16"/>
              </w:rPr>
            </w:pPr>
            <w:r w:rsidRPr="00B937AD">
              <w:rPr>
                <w:sz w:val="16"/>
                <w:szCs w:val="16"/>
              </w:rPr>
              <w:fldChar w:fldCharType="begin">
                <w:ffData>
                  <w:name w:val="Text36"/>
                  <w:enabled/>
                  <w:calcOnExit w:val="0"/>
                  <w:textInput/>
                </w:ffData>
              </w:fldChar>
            </w:r>
            <w:bookmarkStart w:id="11" w:name="Text36"/>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11"/>
          </w:p>
        </w:tc>
        <w:tc>
          <w:tcPr>
            <w:tcW w:w="1451" w:type="dxa"/>
            <w:tcBorders>
              <w:bottom w:val="single" w:sz="4" w:space="0" w:color="auto"/>
            </w:tcBorders>
            <w:shd w:val="clear" w:color="auto" w:fill="auto"/>
            <w:tcMar>
              <w:left w:w="28" w:type="dxa"/>
              <w:right w:w="28" w:type="dxa"/>
            </w:tcMar>
          </w:tcPr>
          <w:p w:rsidR="00496F72" w:rsidRPr="00B937AD" w:rsidRDefault="00BA0F27" w:rsidP="00B937AD">
            <w:pPr>
              <w:tabs>
                <w:tab w:val="left" w:pos="5040"/>
                <w:tab w:val="right" w:pos="10513"/>
              </w:tabs>
              <w:rPr>
                <w:sz w:val="16"/>
                <w:szCs w:val="16"/>
              </w:rPr>
            </w:pPr>
            <w:r w:rsidRPr="00B937AD">
              <w:rPr>
                <w:sz w:val="16"/>
                <w:szCs w:val="16"/>
              </w:rPr>
              <w:fldChar w:fldCharType="begin">
                <w:ffData>
                  <w:name w:val="Text37"/>
                  <w:enabled/>
                  <w:calcOnExit w:val="0"/>
                  <w:textInput/>
                </w:ffData>
              </w:fldChar>
            </w:r>
            <w:bookmarkStart w:id="12" w:name="Text37"/>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12"/>
          </w:p>
        </w:tc>
        <w:tc>
          <w:tcPr>
            <w:tcW w:w="1310" w:type="dxa"/>
            <w:tcBorders>
              <w:bottom w:val="single" w:sz="4" w:space="0" w:color="auto"/>
            </w:tcBorders>
            <w:shd w:val="clear" w:color="auto" w:fill="auto"/>
            <w:tcMar>
              <w:left w:w="28" w:type="dxa"/>
              <w:right w:w="28" w:type="dxa"/>
            </w:tcMar>
          </w:tcPr>
          <w:p w:rsidR="00496F72" w:rsidRPr="00B937AD" w:rsidRDefault="00496F72" w:rsidP="00B937AD">
            <w:pPr>
              <w:tabs>
                <w:tab w:val="left" w:pos="5040"/>
                <w:tab w:val="right" w:pos="10513"/>
              </w:tabs>
              <w:rPr>
                <w:sz w:val="16"/>
                <w:szCs w:val="16"/>
              </w:rPr>
            </w:pPr>
          </w:p>
        </w:tc>
      </w:tr>
      <w:tr w:rsidR="00496F72" w:rsidRPr="00B937AD" w:rsidTr="009C473A">
        <w:trPr>
          <w:trHeight w:val="284"/>
        </w:trPr>
        <w:tc>
          <w:tcPr>
            <w:tcW w:w="4125" w:type="dxa"/>
            <w:tcBorders>
              <w:left w:val="nil"/>
              <w:bottom w:val="nil"/>
              <w:right w:val="nil"/>
            </w:tcBorders>
            <w:shd w:val="clear" w:color="auto" w:fill="auto"/>
            <w:tcMar>
              <w:left w:w="28" w:type="dxa"/>
              <w:right w:w="28" w:type="dxa"/>
            </w:tcMar>
            <w:vAlign w:val="center"/>
          </w:tcPr>
          <w:p w:rsidR="00496F72" w:rsidRPr="00B937AD" w:rsidRDefault="00496F72" w:rsidP="00B937AD">
            <w:pPr>
              <w:tabs>
                <w:tab w:val="left" w:pos="5040"/>
                <w:tab w:val="right" w:pos="10513"/>
              </w:tabs>
              <w:jc w:val="center"/>
              <w:rPr>
                <w:b/>
                <w:sz w:val="16"/>
                <w:szCs w:val="16"/>
              </w:rPr>
            </w:pPr>
          </w:p>
        </w:tc>
        <w:tc>
          <w:tcPr>
            <w:tcW w:w="360" w:type="dxa"/>
            <w:tcBorders>
              <w:left w:val="nil"/>
              <w:bottom w:val="nil"/>
              <w:right w:val="single" w:sz="4" w:space="0" w:color="auto"/>
            </w:tcBorders>
            <w:shd w:val="clear" w:color="auto" w:fill="auto"/>
            <w:tcMar>
              <w:left w:w="28" w:type="dxa"/>
              <w:right w:w="28" w:type="dxa"/>
            </w:tcMar>
            <w:vAlign w:val="center"/>
          </w:tcPr>
          <w:p w:rsidR="00496F72" w:rsidRPr="00B937AD" w:rsidRDefault="00496F72" w:rsidP="00B937AD">
            <w:pPr>
              <w:tabs>
                <w:tab w:val="left" w:pos="5040"/>
                <w:tab w:val="right" w:pos="10513"/>
              </w:tabs>
              <w:jc w:val="center"/>
              <w:rPr>
                <w:b/>
                <w:sz w:val="16"/>
                <w:szCs w:val="16"/>
              </w:rPr>
            </w:pP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496F72" w:rsidRPr="00B937AD" w:rsidRDefault="004A1AE7" w:rsidP="00B937AD">
            <w:pPr>
              <w:tabs>
                <w:tab w:val="left" w:pos="5040"/>
                <w:tab w:val="right" w:pos="10513"/>
              </w:tabs>
              <w:jc w:val="center"/>
              <w:rPr>
                <w:b/>
                <w:sz w:val="16"/>
                <w:szCs w:val="16"/>
              </w:rPr>
            </w:pPr>
            <w:r>
              <w:rPr>
                <w:b/>
                <w:sz w:val="16"/>
                <w:szCs w:val="16"/>
              </w:rPr>
              <w:t>2,0</w:t>
            </w: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496F72" w:rsidRPr="00B937AD" w:rsidRDefault="004A1AE7" w:rsidP="00B937AD">
            <w:pPr>
              <w:tabs>
                <w:tab w:val="left" w:pos="5040"/>
                <w:tab w:val="right" w:pos="10513"/>
              </w:tabs>
              <w:jc w:val="center"/>
              <w:rPr>
                <w:b/>
                <w:sz w:val="16"/>
                <w:szCs w:val="16"/>
              </w:rPr>
            </w:pPr>
            <w:r>
              <w:rPr>
                <w:b/>
                <w:sz w:val="16"/>
                <w:szCs w:val="16"/>
              </w:rPr>
              <w:t>5,0</w:t>
            </w:r>
          </w:p>
        </w:tc>
        <w:tc>
          <w:tcPr>
            <w:tcW w:w="900" w:type="dxa"/>
            <w:tcBorders>
              <w:left w:val="single" w:sz="4" w:space="0" w:color="auto"/>
              <w:bottom w:val="nil"/>
              <w:right w:val="nil"/>
            </w:tcBorders>
            <w:shd w:val="clear" w:color="auto" w:fill="auto"/>
            <w:tcMar>
              <w:left w:w="28" w:type="dxa"/>
              <w:right w:w="28" w:type="dxa"/>
            </w:tcMar>
            <w:vAlign w:val="center"/>
          </w:tcPr>
          <w:p w:rsidR="00496F72" w:rsidRPr="00B937AD" w:rsidRDefault="00496F72" w:rsidP="00B937AD">
            <w:pPr>
              <w:tabs>
                <w:tab w:val="left" w:pos="5040"/>
                <w:tab w:val="right" w:pos="10513"/>
              </w:tabs>
              <w:jc w:val="center"/>
              <w:rPr>
                <w:b/>
                <w:sz w:val="16"/>
                <w:szCs w:val="16"/>
              </w:rPr>
            </w:pPr>
          </w:p>
        </w:tc>
        <w:tc>
          <w:tcPr>
            <w:tcW w:w="1991" w:type="dxa"/>
            <w:gridSpan w:val="2"/>
            <w:tcBorders>
              <w:left w:val="nil"/>
              <w:bottom w:val="nil"/>
              <w:right w:val="nil"/>
            </w:tcBorders>
            <w:shd w:val="clear" w:color="auto" w:fill="auto"/>
            <w:tcMar>
              <w:left w:w="28" w:type="dxa"/>
              <w:right w:w="28" w:type="dxa"/>
            </w:tcMar>
            <w:vAlign w:val="center"/>
          </w:tcPr>
          <w:p w:rsidR="00496F72" w:rsidRPr="00B937AD" w:rsidRDefault="00496F72" w:rsidP="00B937AD">
            <w:pPr>
              <w:tabs>
                <w:tab w:val="left" w:pos="5040"/>
                <w:tab w:val="right" w:pos="10513"/>
              </w:tabs>
              <w:jc w:val="center"/>
              <w:rPr>
                <w:b/>
                <w:sz w:val="16"/>
                <w:szCs w:val="16"/>
              </w:rPr>
            </w:pPr>
          </w:p>
        </w:tc>
        <w:tc>
          <w:tcPr>
            <w:tcW w:w="1310" w:type="dxa"/>
            <w:tcBorders>
              <w:left w:val="nil"/>
              <w:bottom w:val="nil"/>
              <w:right w:val="nil"/>
            </w:tcBorders>
            <w:shd w:val="clear" w:color="auto" w:fill="auto"/>
            <w:tcMar>
              <w:left w:w="28" w:type="dxa"/>
              <w:right w:w="28" w:type="dxa"/>
            </w:tcMar>
            <w:vAlign w:val="center"/>
          </w:tcPr>
          <w:p w:rsidR="00496F72" w:rsidRPr="00B937AD" w:rsidRDefault="00496F72" w:rsidP="00B937AD">
            <w:pPr>
              <w:tabs>
                <w:tab w:val="left" w:pos="5040"/>
                <w:tab w:val="right" w:pos="10513"/>
              </w:tabs>
              <w:jc w:val="center"/>
              <w:rPr>
                <w:b/>
                <w:sz w:val="16"/>
                <w:szCs w:val="16"/>
              </w:rPr>
            </w:pPr>
          </w:p>
        </w:tc>
      </w:tr>
    </w:tbl>
    <w:p w:rsidR="00E41E4C" w:rsidRDefault="00E41E4C" w:rsidP="009B3492">
      <w:pPr>
        <w:tabs>
          <w:tab w:val="left" w:pos="5040"/>
          <w:tab w:val="right" w:pos="10513"/>
        </w:tabs>
        <w:jc w:val="both"/>
        <w:rPr>
          <w:sz w:val="18"/>
          <w:szCs w:val="18"/>
        </w:rPr>
      </w:pPr>
    </w:p>
    <w:p w:rsidR="00BB43C7" w:rsidRPr="00A344FC" w:rsidRDefault="00BB43C7" w:rsidP="00BB43C7">
      <w:pPr>
        <w:tabs>
          <w:tab w:val="left" w:pos="6480"/>
          <w:tab w:val="right" w:pos="10513"/>
        </w:tabs>
        <w:jc w:val="both"/>
        <w:rPr>
          <w:sz w:val="18"/>
          <w:szCs w:val="18"/>
        </w:rPr>
      </w:pPr>
    </w:p>
    <w:p w:rsidR="00743151" w:rsidRPr="00FB0E8E" w:rsidRDefault="00E3625F" w:rsidP="00111E82">
      <w:pPr>
        <w:shd w:val="clear" w:color="auto" w:fill="E6E6E6"/>
        <w:tabs>
          <w:tab w:val="right" w:pos="9720"/>
          <w:tab w:val="right" w:leader="dot" w:pos="10513"/>
        </w:tabs>
        <w:jc w:val="both"/>
        <w:outlineLvl w:val="0"/>
        <w:rPr>
          <w:b/>
        </w:rPr>
      </w:pPr>
      <w:r>
        <w:rPr>
          <w:b/>
        </w:rPr>
        <w:t>2. Pflichtmodul: Einführung in die Betriebswirtschaft</w:t>
      </w:r>
    </w:p>
    <w:p w:rsidR="002816CE" w:rsidRPr="00FB0E8E" w:rsidRDefault="002816CE" w:rsidP="002816CE">
      <w:pPr>
        <w:tabs>
          <w:tab w:val="left" w:pos="5040"/>
          <w:tab w:val="right" w:pos="10513"/>
        </w:tabs>
        <w:jc w:val="both"/>
        <w:rPr>
          <w:sz w:val="18"/>
          <w:szCs w:val="18"/>
        </w:rPr>
      </w:pPr>
    </w:p>
    <w:tbl>
      <w:tblPr>
        <w:tblW w:w="9766"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5"/>
        <w:gridCol w:w="360"/>
        <w:gridCol w:w="540"/>
        <w:gridCol w:w="540"/>
        <w:gridCol w:w="900"/>
        <w:gridCol w:w="540"/>
        <w:gridCol w:w="1451"/>
        <w:gridCol w:w="1310"/>
      </w:tblGrid>
      <w:tr w:rsidR="00496F72" w:rsidRPr="00B937AD" w:rsidTr="009C473A">
        <w:tc>
          <w:tcPr>
            <w:tcW w:w="4125" w:type="dxa"/>
            <w:shd w:val="clear" w:color="auto" w:fill="E6E6E6"/>
            <w:tcMar>
              <w:left w:w="28" w:type="dxa"/>
              <w:right w:w="28" w:type="dxa"/>
            </w:tcMar>
            <w:vAlign w:val="center"/>
          </w:tcPr>
          <w:p w:rsidR="00496F72" w:rsidRPr="00B937AD" w:rsidRDefault="00496F72" w:rsidP="00B937AD">
            <w:pPr>
              <w:tabs>
                <w:tab w:val="left" w:pos="5040"/>
                <w:tab w:val="right" w:pos="10513"/>
              </w:tabs>
              <w:rPr>
                <w:b/>
                <w:sz w:val="16"/>
                <w:szCs w:val="16"/>
              </w:rPr>
            </w:pPr>
            <w:r w:rsidRPr="00B937AD">
              <w:rPr>
                <w:b/>
                <w:sz w:val="16"/>
                <w:szCs w:val="16"/>
              </w:rPr>
              <w:t>Lehrveranstaltung</w:t>
            </w:r>
          </w:p>
        </w:tc>
        <w:tc>
          <w:tcPr>
            <w:tcW w:w="36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Typ</w:t>
            </w:r>
          </w:p>
        </w:tc>
        <w:tc>
          <w:tcPr>
            <w:tcW w:w="54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Sst.</w:t>
            </w:r>
          </w:p>
        </w:tc>
        <w:tc>
          <w:tcPr>
            <w:tcW w:w="54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ECTS</w:t>
            </w:r>
          </w:p>
        </w:tc>
        <w:tc>
          <w:tcPr>
            <w:tcW w:w="90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Datum</w:t>
            </w:r>
          </w:p>
        </w:tc>
        <w:tc>
          <w:tcPr>
            <w:tcW w:w="54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Beurt.</w:t>
            </w:r>
          </w:p>
        </w:tc>
        <w:tc>
          <w:tcPr>
            <w:tcW w:w="1451" w:type="dxa"/>
            <w:shd w:val="clear" w:color="auto" w:fill="E6E6E6"/>
            <w:tcMar>
              <w:left w:w="28" w:type="dxa"/>
              <w:right w:w="28" w:type="dxa"/>
            </w:tcMar>
            <w:vAlign w:val="center"/>
          </w:tcPr>
          <w:p w:rsidR="00496F72" w:rsidRPr="00B937AD" w:rsidRDefault="00496F72" w:rsidP="00B937AD">
            <w:pPr>
              <w:tabs>
                <w:tab w:val="left" w:pos="5040"/>
                <w:tab w:val="right" w:pos="10513"/>
              </w:tabs>
              <w:rPr>
                <w:b/>
                <w:sz w:val="16"/>
                <w:szCs w:val="16"/>
              </w:rPr>
            </w:pPr>
            <w:r w:rsidRPr="00B937AD">
              <w:rPr>
                <w:b/>
                <w:sz w:val="16"/>
                <w:szCs w:val="16"/>
              </w:rPr>
              <w:t>PrüferIn</w:t>
            </w:r>
          </w:p>
        </w:tc>
        <w:tc>
          <w:tcPr>
            <w:tcW w:w="1310" w:type="dxa"/>
            <w:shd w:val="clear" w:color="auto" w:fill="E6E6E6"/>
            <w:tcMar>
              <w:left w:w="28" w:type="dxa"/>
              <w:right w:w="28" w:type="dxa"/>
            </w:tcMar>
            <w:vAlign w:val="center"/>
          </w:tcPr>
          <w:p w:rsidR="00496F72" w:rsidRPr="00B937AD" w:rsidRDefault="00496F72" w:rsidP="00B937AD">
            <w:pPr>
              <w:tabs>
                <w:tab w:val="left" w:pos="5040"/>
                <w:tab w:val="right" w:pos="10513"/>
              </w:tabs>
              <w:rPr>
                <w:b/>
                <w:sz w:val="16"/>
                <w:szCs w:val="16"/>
              </w:rPr>
            </w:pPr>
            <w:r w:rsidRPr="00B937AD">
              <w:rPr>
                <w:b/>
                <w:sz w:val="16"/>
                <w:szCs w:val="16"/>
              </w:rPr>
              <w:t>Anmerkung</w:t>
            </w:r>
          </w:p>
        </w:tc>
      </w:tr>
      <w:tr w:rsidR="00496F72"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496F72" w:rsidRPr="00B937AD" w:rsidRDefault="004A1AE7" w:rsidP="00B937AD">
            <w:pPr>
              <w:tabs>
                <w:tab w:val="left" w:pos="5040"/>
                <w:tab w:val="right" w:pos="10513"/>
              </w:tabs>
              <w:rPr>
                <w:sz w:val="16"/>
                <w:szCs w:val="16"/>
              </w:rPr>
            </w:pPr>
            <w:r>
              <w:rPr>
                <w:sz w:val="16"/>
                <w:szCs w:val="16"/>
              </w:rPr>
              <w:t>Betriebswirtschaftliches Denken und Management</w:t>
            </w:r>
          </w:p>
        </w:tc>
        <w:tc>
          <w:tcPr>
            <w:tcW w:w="360" w:type="dxa"/>
            <w:tcBorders>
              <w:bottom w:val="single" w:sz="4" w:space="0" w:color="auto"/>
            </w:tcBorders>
            <w:shd w:val="clear" w:color="auto" w:fill="auto"/>
            <w:tcMar>
              <w:left w:w="28" w:type="dxa"/>
              <w:right w:w="28" w:type="dxa"/>
            </w:tcMar>
          </w:tcPr>
          <w:p w:rsidR="00496F72" w:rsidRPr="00B937AD" w:rsidRDefault="006D2B67" w:rsidP="00B937AD">
            <w:pPr>
              <w:tabs>
                <w:tab w:val="left" w:pos="5040"/>
                <w:tab w:val="right" w:pos="10513"/>
              </w:tabs>
              <w:jc w:val="center"/>
              <w:rPr>
                <w:sz w:val="16"/>
                <w:szCs w:val="16"/>
              </w:rPr>
            </w:pPr>
            <w:r w:rsidRPr="00B937AD">
              <w:rPr>
                <w:sz w:val="16"/>
                <w:szCs w:val="16"/>
              </w:rPr>
              <w:t>VO</w:t>
            </w:r>
          </w:p>
        </w:tc>
        <w:tc>
          <w:tcPr>
            <w:tcW w:w="540" w:type="dxa"/>
            <w:tcBorders>
              <w:bottom w:val="single" w:sz="4" w:space="0" w:color="auto"/>
            </w:tcBorders>
            <w:shd w:val="clear" w:color="auto" w:fill="auto"/>
            <w:tcMar>
              <w:left w:w="28" w:type="dxa"/>
              <w:right w:w="28" w:type="dxa"/>
            </w:tcMar>
          </w:tcPr>
          <w:p w:rsidR="00496F72" w:rsidRPr="00B937AD" w:rsidRDefault="004A1AE7" w:rsidP="00B937AD">
            <w:pPr>
              <w:tabs>
                <w:tab w:val="left" w:pos="5040"/>
                <w:tab w:val="right" w:pos="10513"/>
              </w:tabs>
              <w:jc w:val="center"/>
              <w:rPr>
                <w:sz w:val="16"/>
                <w:szCs w:val="16"/>
              </w:rPr>
            </w:pPr>
            <w:r>
              <w:rPr>
                <w:sz w:val="16"/>
                <w:szCs w:val="16"/>
              </w:rPr>
              <w:t>2,0</w:t>
            </w:r>
          </w:p>
        </w:tc>
        <w:tc>
          <w:tcPr>
            <w:tcW w:w="540" w:type="dxa"/>
            <w:tcBorders>
              <w:bottom w:val="single" w:sz="4" w:space="0" w:color="auto"/>
            </w:tcBorders>
            <w:shd w:val="clear" w:color="auto" w:fill="auto"/>
            <w:tcMar>
              <w:left w:w="28" w:type="dxa"/>
              <w:right w:w="28" w:type="dxa"/>
            </w:tcMar>
          </w:tcPr>
          <w:p w:rsidR="00496F72" w:rsidRPr="00B937AD" w:rsidRDefault="004A1AE7" w:rsidP="00B937AD">
            <w:pPr>
              <w:tabs>
                <w:tab w:val="left" w:pos="5040"/>
                <w:tab w:val="right" w:pos="10513"/>
              </w:tabs>
              <w:jc w:val="center"/>
              <w:rPr>
                <w:sz w:val="16"/>
                <w:szCs w:val="16"/>
              </w:rPr>
            </w:pPr>
            <w:r>
              <w:rPr>
                <w:sz w:val="16"/>
                <w:szCs w:val="16"/>
              </w:rPr>
              <w:t>4,0</w:t>
            </w:r>
          </w:p>
        </w:tc>
        <w:tc>
          <w:tcPr>
            <w:tcW w:w="900" w:type="dxa"/>
            <w:tcBorders>
              <w:bottom w:val="single" w:sz="4" w:space="0" w:color="auto"/>
            </w:tcBorders>
            <w:shd w:val="clear" w:color="auto" w:fill="auto"/>
            <w:tcMar>
              <w:left w:w="28" w:type="dxa"/>
              <w:right w:w="28" w:type="dxa"/>
            </w:tcMar>
          </w:tcPr>
          <w:p w:rsidR="00496F72" w:rsidRPr="00B937AD" w:rsidRDefault="00EF6926" w:rsidP="00B937AD">
            <w:pPr>
              <w:tabs>
                <w:tab w:val="left" w:pos="5040"/>
                <w:tab w:val="right" w:pos="10513"/>
              </w:tabs>
              <w:jc w:val="center"/>
              <w:rPr>
                <w:sz w:val="16"/>
                <w:szCs w:val="16"/>
              </w:rPr>
            </w:pPr>
            <w:r w:rsidRPr="00B937AD">
              <w:rPr>
                <w:sz w:val="16"/>
                <w:szCs w:val="16"/>
              </w:rPr>
              <w:fldChar w:fldCharType="begin">
                <w:ffData>
                  <w:name w:val="Text39"/>
                  <w:enabled/>
                  <w:calcOnExit w:val="0"/>
                  <w:textInput/>
                </w:ffData>
              </w:fldChar>
            </w:r>
            <w:bookmarkStart w:id="13" w:name="Text39"/>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13"/>
          </w:p>
        </w:tc>
        <w:tc>
          <w:tcPr>
            <w:tcW w:w="540" w:type="dxa"/>
            <w:shd w:val="clear" w:color="auto" w:fill="auto"/>
            <w:tcMar>
              <w:left w:w="28" w:type="dxa"/>
              <w:right w:w="28" w:type="dxa"/>
            </w:tcMar>
          </w:tcPr>
          <w:p w:rsidR="00496F72" w:rsidRPr="00B937AD" w:rsidRDefault="00EF6926" w:rsidP="00B937AD">
            <w:pPr>
              <w:tabs>
                <w:tab w:val="left" w:pos="5040"/>
                <w:tab w:val="right" w:pos="10513"/>
              </w:tabs>
              <w:jc w:val="center"/>
              <w:rPr>
                <w:sz w:val="16"/>
                <w:szCs w:val="16"/>
              </w:rPr>
            </w:pPr>
            <w:r w:rsidRPr="00B937AD">
              <w:rPr>
                <w:sz w:val="16"/>
                <w:szCs w:val="16"/>
              </w:rPr>
              <w:fldChar w:fldCharType="begin">
                <w:ffData>
                  <w:name w:val="Text43"/>
                  <w:enabled/>
                  <w:calcOnExit w:val="0"/>
                  <w:textInput/>
                </w:ffData>
              </w:fldChar>
            </w:r>
            <w:bookmarkStart w:id="14" w:name="Text43"/>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14"/>
          </w:p>
        </w:tc>
        <w:tc>
          <w:tcPr>
            <w:tcW w:w="1451" w:type="dxa"/>
            <w:tcBorders>
              <w:bottom w:val="single" w:sz="4" w:space="0" w:color="auto"/>
            </w:tcBorders>
            <w:shd w:val="clear" w:color="auto" w:fill="auto"/>
            <w:tcMar>
              <w:left w:w="28" w:type="dxa"/>
              <w:right w:w="28" w:type="dxa"/>
            </w:tcMar>
          </w:tcPr>
          <w:p w:rsidR="00496F72" w:rsidRPr="00B937AD" w:rsidRDefault="00EF6926" w:rsidP="00B937AD">
            <w:pPr>
              <w:tabs>
                <w:tab w:val="left" w:pos="5040"/>
                <w:tab w:val="right" w:pos="10513"/>
              </w:tabs>
              <w:rPr>
                <w:sz w:val="16"/>
                <w:szCs w:val="16"/>
              </w:rPr>
            </w:pPr>
            <w:r w:rsidRPr="00B937AD">
              <w:rPr>
                <w:sz w:val="16"/>
                <w:szCs w:val="16"/>
              </w:rPr>
              <w:fldChar w:fldCharType="begin">
                <w:ffData>
                  <w:name w:val="Text50"/>
                  <w:enabled/>
                  <w:calcOnExit w:val="0"/>
                  <w:textInput/>
                </w:ffData>
              </w:fldChar>
            </w:r>
            <w:bookmarkStart w:id="15" w:name="Text50"/>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15"/>
          </w:p>
        </w:tc>
        <w:tc>
          <w:tcPr>
            <w:tcW w:w="1310" w:type="dxa"/>
            <w:tcBorders>
              <w:bottom w:val="single" w:sz="4" w:space="0" w:color="auto"/>
            </w:tcBorders>
            <w:shd w:val="clear" w:color="auto" w:fill="auto"/>
            <w:tcMar>
              <w:left w:w="28" w:type="dxa"/>
              <w:right w:w="28" w:type="dxa"/>
            </w:tcMar>
          </w:tcPr>
          <w:p w:rsidR="00496F72" w:rsidRPr="00B937AD" w:rsidRDefault="00496F72" w:rsidP="00B937AD">
            <w:pPr>
              <w:tabs>
                <w:tab w:val="left" w:pos="5040"/>
                <w:tab w:val="right" w:pos="10513"/>
              </w:tabs>
              <w:rPr>
                <w:sz w:val="16"/>
                <w:szCs w:val="16"/>
              </w:rPr>
            </w:pPr>
          </w:p>
        </w:tc>
      </w:tr>
      <w:tr w:rsidR="00496F72"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496F72" w:rsidRPr="00B937AD" w:rsidRDefault="004A1AE7" w:rsidP="00B937AD">
            <w:pPr>
              <w:tabs>
                <w:tab w:val="left" w:pos="5040"/>
                <w:tab w:val="right" w:pos="10513"/>
              </w:tabs>
              <w:rPr>
                <w:sz w:val="16"/>
                <w:szCs w:val="16"/>
              </w:rPr>
            </w:pPr>
            <w:r>
              <w:rPr>
                <w:sz w:val="16"/>
                <w:szCs w:val="16"/>
              </w:rPr>
              <w:t>Einführung in die Betriebswirtschaft</w:t>
            </w:r>
          </w:p>
        </w:tc>
        <w:tc>
          <w:tcPr>
            <w:tcW w:w="360" w:type="dxa"/>
            <w:tcBorders>
              <w:bottom w:val="single" w:sz="4" w:space="0" w:color="auto"/>
            </w:tcBorders>
            <w:shd w:val="clear" w:color="auto" w:fill="auto"/>
            <w:tcMar>
              <w:left w:w="28" w:type="dxa"/>
              <w:right w:w="28" w:type="dxa"/>
            </w:tcMar>
          </w:tcPr>
          <w:p w:rsidR="00496F72" w:rsidRPr="00B937AD" w:rsidRDefault="004A1AE7" w:rsidP="00B937AD">
            <w:pPr>
              <w:tabs>
                <w:tab w:val="left" w:pos="5040"/>
                <w:tab w:val="right" w:pos="10513"/>
              </w:tabs>
              <w:jc w:val="center"/>
              <w:rPr>
                <w:sz w:val="16"/>
                <w:szCs w:val="16"/>
              </w:rPr>
            </w:pPr>
            <w:r>
              <w:rPr>
                <w:sz w:val="16"/>
                <w:szCs w:val="16"/>
              </w:rPr>
              <w:t>PS</w:t>
            </w:r>
          </w:p>
        </w:tc>
        <w:tc>
          <w:tcPr>
            <w:tcW w:w="540" w:type="dxa"/>
            <w:tcBorders>
              <w:bottom w:val="single" w:sz="4" w:space="0" w:color="auto"/>
            </w:tcBorders>
            <w:shd w:val="clear" w:color="auto" w:fill="auto"/>
            <w:tcMar>
              <w:left w:w="28" w:type="dxa"/>
              <w:right w:w="28" w:type="dxa"/>
            </w:tcMar>
          </w:tcPr>
          <w:p w:rsidR="00496F72" w:rsidRPr="00B937AD" w:rsidRDefault="004A1AE7" w:rsidP="00B937AD">
            <w:pPr>
              <w:tabs>
                <w:tab w:val="left" w:pos="5040"/>
                <w:tab w:val="right" w:pos="10513"/>
              </w:tabs>
              <w:jc w:val="center"/>
              <w:rPr>
                <w:sz w:val="16"/>
                <w:szCs w:val="16"/>
              </w:rPr>
            </w:pPr>
            <w:r>
              <w:rPr>
                <w:sz w:val="16"/>
                <w:szCs w:val="16"/>
              </w:rPr>
              <w:t>2,0</w:t>
            </w:r>
          </w:p>
        </w:tc>
        <w:tc>
          <w:tcPr>
            <w:tcW w:w="540" w:type="dxa"/>
            <w:tcBorders>
              <w:bottom w:val="single" w:sz="4" w:space="0" w:color="auto"/>
            </w:tcBorders>
            <w:shd w:val="clear" w:color="auto" w:fill="auto"/>
            <w:tcMar>
              <w:left w:w="28" w:type="dxa"/>
              <w:right w:w="28" w:type="dxa"/>
            </w:tcMar>
          </w:tcPr>
          <w:p w:rsidR="00496F72" w:rsidRPr="00B937AD" w:rsidRDefault="004A1AE7" w:rsidP="00B937AD">
            <w:pPr>
              <w:tabs>
                <w:tab w:val="left" w:pos="5040"/>
                <w:tab w:val="right" w:pos="10513"/>
              </w:tabs>
              <w:jc w:val="center"/>
              <w:rPr>
                <w:sz w:val="16"/>
                <w:szCs w:val="16"/>
              </w:rPr>
            </w:pPr>
            <w:r>
              <w:rPr>
                <w:sz w:val="16"/>
                <w:szCs w:val="16"/>
              </w:rPr>
              <w:t>3,5</w:t>
            </w:r>
          </w:p>
        </w:tc>
        <w:tc>
          <w:tcPr>
            <w:tcW w:w="900" w:type="dxa"/>
            <w:tcBorders>
              <w:bottom w:val="single" w:sz="4" w:space="0" w:color="auto"/>
            </w:tcBorders>
            <w:shd w:val="clear" w:color="auto" w:fill="auto"/>
            <w:tcMar>
              <w:left w:w="28" w:type="dxa"/>
              <w:right w:w="28" w:type="dxa"/>
            </w:tcMar>
          </w:tcPr>
          <w:p w:rsidR="00496F72" w:rsidRPr="00B937AD" w:rsidRDefault="00EF6926" w:rsidP="00B937AD">
            <w:pPr>
              <w:tabs>
                <w:tab w:val="left" w:pos="5040"/>
                <w:tab w:val="right" w:pos="10513"/>
              </w:tabs>
              <w:jc w:val="center"/>
              <w:rPr>
                <w:sz w:val="16"/>
                <w:szCs w:val="16"/>
              </w:rPr>
            </w:pPr>
            <w:r w:rsidRPr="00B937AD">
              <w:rPr>
                <w:sz w:val="16"/>
                <w:szCs w:val="16"/>
              </w:rPr>
              <w:fldChar w:fldCharType="begin">
                <w:ffData>
                  <w:name w:val="Text40"/>
                  <w:enabled/>
                  <w:calcOnExit w:val="0"/>
                  <w:textInput/>
                </w:ffData>
              </w:fldChar>
            </w:r>
            <w:bookmarkStart w:id="16" w:name="Text40"/>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16"/>
          </w:p>
        </w:tc>
        <w:tc>
          <w:tcPr>
            <w:tcW w:w="540" w:type="dxa"/>
            <w:shd w:val="clear" w:color="auto" w:fill="auto"/>
            <w:tcMar>
              <w:left w:w="28" w:type="dxa"/>
              <w:right w:w="28" w:type="dxa"/>
            </w:tcMar>
          </w:tcPr>
          <w:p w:rsidR="00496F72" w:rsidRPr="00B937AD" w:rsidRDefault="00EF6926" w:rsidP="00B937AD">
            <w:pPr>
              <w:tabs>
                <w:tab w:val="left" w:pos="5040"/>
                <w:tab w:val="right" w:pos="10513"/>
              </w:tabs>
              <w:jc w:val="center"/>
              <w:rPr>
                <w:sz w:val="16"/>
                <w:szCs w:val="16"/>
              </w:rPr>
            </w:pPr>
            <w:r w:rsidRPr="00B937AD">
              <w:rPr>
                <w:sz w:val="16"/>
                <w:szCs w:val="16"/>
              </w:rPr>
              <w:fldChar w:fldCharType="begin">
                <w:ffData>
                  <w:name w:val="Text44"/>
                  <w:enabled/>
                  <w:calcOnExit w:val="0"/>
                  <w:textInput/>
                </w:ffData>
              </w:fldChar>
            </w:r>
            <w:bookmarkStart w:id="17" w:name="Text44"/>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17"/>
          </w:p>
        </w:tc>
        <w:tc>
          <w:tcPr>
            <w:tcW w:w="1451" w:type="dxa"/>
            <w:tcBorders>
              <w:bottom w:val="single" w:sz="4" w:space="0" w:color="auto"/>
            </w:tcBorders>
            <w:shd w:val="clear" w:color="auto" w:fill="auto"/>
            <w:tcMar>
              <w:left w:w="28" w:type="dxa"/>
              <w:right w:w="28" w:type="dxa"/>
            </w:tcMar>
          </w:tcPr>
          <w:p w:rsidR="00496F72" w:rsidRPr="00B937AD" w:rsidRDefault="00EF6926" w:rsidP="00B937AD">
            <w:pPr>
              <w:tabs>
                <w:tab w:val="left" w:pos="5040"/>
                <w:tab w:val="right" w:pos="10513"/>
              </w:tabs>
              <w:rPr>
                <w:sz w:val="16"/>
                <w:szCs w:val="16"/>
              </w:rPr>
            </w:pPr>
            <w:r w:rsidRPr="00B937AD">
              <w:rPr>
                <w:sz w:val="16"/>
                <w:szCs w:val="16"/>
              </w:rPr>
              <w:fldChar w:fldCharType="begin">
                <w:ffData>
                  <w:name w:val="Text49"/>
                  <w:enabled/>
                  <w:calcOnExit w:val="0"/>
                  <w:textInput/>
                </w:ffData>
              </w:fldChar>
            </w:r>
            <w:bookmarkStart w:id="18" w:name="Text49"/>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18"/>
          </w:p>
        </w:tc>
        <w:tc>
          <w:tcPr>
            <w:tcW w:w="1310" w:type="dxa"/>
            <w:tcBorders>
              <w:bottom w:val="single" w:sz="4" w:space="0" w:color="auto"/>
            </w:tcBorders>
            <w:shd w:val="clear" w:color="auto" w:fill="auto"/>
            <w:tcMar>
              <w:left w:w="28" w:type="dxa"/>
              <w:right w:w="28" w:type="dxa"/>
            </w:tcMar>
          </w:tcPr>
          <w:p w:rsidR="00496F72" w:rsidRPr="00B937AD" w:rsidRDefault="00496F72" w:rsidP="00B937AD">
            <w:pPr>
              <w:tabs>
                <w:tab w:val="left" w:pos="5040"/>
                <w:tab w:val="right" w:pos="10513"/>
              </w:tabs>
              <w:rPr>
                <w:sz w:val="16"/>
                <w:szCs w:val="16"/>
              </w:rPr>
            </w:pPr>
          </w:p>
        </w:tc>
      </w:tr>
      <w:tr w:rsidR="00496F72" w:rsidRPr="00B937AD" w:rsidTr="009C473A">
        <w:trPr>
          <w:trHeight w:val="284"/>
        </w:trPr>
        <w:tc>
          <w:tcPr>
            <w:tcW w:w="4125" w:type="dxa"/>
            <w:tcBorders>
              <w:left w:val="nil"/>
              <w:bottom w:val="nil"/>
              <w:right w:val="nil"/>
            </w:tcBorders>
            <w:shd w:val="clear" w:color="auto" w:fill="auto"/>
            <w:tcMar>
              <w:left w:w="28" w:type="dxa"/>
              <w:right w:w="28" w:type="dxa"/>
            </w:tcMar>
            <w:vAlign w:val="center"/>
          </w:tcPr>
          <w:p w:rsidR="00496F72" w:rsidRPr="00B937AD" w:rsidRDefault="00496F72" w:rsidP="00B937AD">
            <w:pPr>
              <w:tabs>
                <w:tab w:val="left" w:pos="5040"/>
                <w:tab w:val="right" w:pos="10513"/>
              </w:tabs>
              <w:jc w:val="center"/>
              <w:rPr>
                <w:b/>
                <w:sz w:val="16"/>
                <w:szCs w:val="16"/>
              </w:rPr>
            </w:pPr>
          </w:p>
        </w:tc>
        <w:tc>
          <w:tcPr>
            <w:tcW w:w="360" w:type="dxa"/>
            <w:tcBorders>
              <w:left w:val="nil"/>
              <w:bottom w:val="nil"/>
              <w:right w:val="single" w:sz="4" w:space="0" w:color="auto"/>
            </w:tcBorders>
            <w:shd w:val="clear" w:color="auto" w:fill="auto"/>
            <w:tcMar>
              <w:left w:w="28" w:type="dxa"/>
              <w:right w:w="28" w:type="dxa"/>
            </w:tcMar>
            <w:vAlign w:val="center"/>
          </w:tcPr>
          <w:p w:rsidR="00496F72" w:rsidRPr="00B937AD" w:rsidRDefault="00496F72" w:rsidP="00B937AD">
            <w:pPr>
              <w:tabs>
                <w:tab w:val="left" w:pos="5040"/>
                <w:tab w:val="right" w:pos="10513"/>
              </w:tabs>
              <w:jc w:val="center"/>
              <w:rPr>
                <w:b/>
                <w:sz w:val="16"/>
                <w:szCs w:val="16"/>
              </w:rPr>
            </w:pP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496F72" w:rsidRPr="00B937AD" w:rsidRDefault="006D2B67" w:rsidP="004A1AE7">
            <w:pPr>
              <w:tabs>
                <w:tab w:val="left" w:pos="5040"/>
                <w:tab w:val="right" w:pos="10513"/>
              </w:tabs>
              <w:jc w:val="center"/>
              <w:rPr>
                <w:b/>
                <w:sz w:val="16"/>
                <w:szCs w:val="16"/>
              </w:rPr>
            </w:pPr>
            <w:r w:rsidRPr="00B937AD">
              <w:rPr>
                <w:b/>
                <w:sz w:val="16"/>
                <w:szCs w:val="16"/>
              </w:rPr>
              <w:t>4,0</w:t>
            </w: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496F72" w:rsidRPr="00B937AD" w:rsidRDefault="006D2B67" w:rsidP="004A1AE7">
            <w:pPr>
              <w:tabs>
                <w:tab w:val="left" w:pos="5040"/>
                <w:tab w:val="right" w:pos="10513"/>
              </w:tabs>
              <w:jc w:val="center"/>
              <w:rPr>
                <w:b/>
                <w:sz w:val="16"/>
                <w:szCs w:val="16"/>
              </w:rPr>
            </w:pPr>
            <w:r w:rsidRPr="00B937AD">
              <w:rPr>
                <w:b/>
                <w:sz w:val="16"/>
                <w:szCs w:val="16"/>
              </w:rPr>
              <w:t>7,5</w:t>
            </w:r>
          </w:p>
        </w:tc>
        <w:tc>
          <w:tcPr>
            <w:tcW w:w="900" w:type="dxa"/>
            <w:tcBorders>
              <w:left w:val="single" w:sz="4" w:space="0" w:color="auto"/>
              <w:bottom w:val="nil"/>
              <w:right w:val="nil"/>
            </w:tcBorders>
            <w:shd w:val="clear" w:color="auto" w:fill="auto"/>
            <w:tcMar>
              <w:left w:w="28" w:type="dxa"/>
              <w:right w:w="28" w:type="dxa"/>
            </w:tcMar>
            <w:vAlign w:val="center"/>
          </w:tcPr>
          <w:p w:rsidR="00496F72" w:rsidRPr="00B937AD" w:rsidRDefault="00496F72" w:rsidP="00B937AD">
            <w:pPr>
              <w:tabs>
                <w:tab w:val="left" w:pos="5040"/>
                <w:tab w:val="right" w:pos="10513"/>
              </w:tabs>
              <w:jc w:val="center"/>
              <w:rPr>
                <w:b/>
                <w:sz w:val="16"/>
                <w:szCs w:val="16"/>
              </w:rPr>
            </w:pPr>
          </w:p>
        </w:tc>
        <w:tc>
          <w:tcPr>
            <w:tcW w:w="1991" w:type="dxa"/>
            <w:gridSpan w:val="2"/>
            <w:tcBorders>
              <w:left w:val="nil"/>
              <w:bottom w:val="nil"/>
              <w:right w:val="nil"/>
            </w:tcBorders>
            <w:shd w:val="clear" w:color="auto" w:fill="auto"/>
            <w:tcMar>
              <w:left w:w="28" w:type="dxa"/>
              <w:right w:w="28" w:type="dxa"/>
            </w:tcMar>
            <w:vAlign w:val="center"/>
          </w:tcPr>
          <w:p w:rsidR="00496F72" w:rsidRPr="00B937AD" w:rsidRDefault="00496F72" w:rsidP="00B937AD">
            <w:pPr>
              <w:tabs>
                <w:tab w:val="left" w:pos="5040"/>
                <w:tab w:val="right" w:pos="10513"/>
              </w:tabs>
              <w:jc w:val="center"/>
              <w:rPr>
                <w:b/>
                <w:sz w:val="16"/>
                <w:szCs w:val="16"/>
              </w:rPr>
            </w:pPr>
          </w:p>
        </w:tc>
        <w:tc>
          <w:tcPr>
            <w:tcW w:w="1310" w:type="dxa"/>
            <w:tcBorders>
              <w:left w:val="nil"/>
              <w:bottom w:val="nil"/>
              <w:right w:val="nil"/>
            </w:tcBorders>
            <w:shd w:val="clear" w:color="auto" w:fill="auto"/>
            <w:tcMar>
              <w:left w:w="28" w:type="dxa"/>
              <w:right w:w="28" w:type="dxa"/>
            </w:tcMar>
            <w:vAlign w:val="center"/>
          </w:tcPr>
          <w:p w:rsidR="00496F72" w:rsidRPr="00B937AD" w:rsidRDefault="00496F72" w:rsidP="00B937AD">
            <w:pPr>
              <w:tabs>
                <w:tab w:val="left" w:pos="5040"/>
                <w:tab w:val="right" w:pos="10513"/>
              </w:tabs>
              <w:jc w:val="center"/>
              <w:rPr>
                <w:b/>
                <w:sz w:val="16"/>
                <w:szCs w:val="16"/>
              </w:rPr>
            </w:pPr>
          </w:p>
        </w:tc>
      </w:tr>
    </w:tbl>
    <w:p w:rsidR="002816CE" w:rsidRDefault="002816CE" w:rsidP="00CF696D">
      <w:pPr>
        <w:tabs>
          <w:tab w:val="left" w:leader="dot" w:pos="6480"/>
          <w:tab w:val="right" w:leader="dot" w:pos="10513"/>
        </w:tabs>
        <w:jc w:val="both"/>
        <w:rPr>
          <w:sz w:val="18"/>
          <w:szCs w:val="18"/>
        </w:rPr>
      </w:pPr>
    </w:p>
    <w:p w:rsidR="006854A7" w:rsidRPr="00A344FC" w:rsidRDefault="006854A7" w:rsidP="006854A7">
      <w:pPr>
        <w:tabs>
          <w:tab w:val="left" w:pos="6480"/>
          <w:tab w:val="right" w:pos="10513"/>
        </w:tabs>
        <w:jc w:val="both"/>
        <w:rPr>
          <w:sz w:val="18"/>
          <w:szCs w:val="18"/>
        </w:rPr>
      </w:pPr>
    </w:p>
    <w:p w:rsidR="00FF3952" w:rsidRPr="00FB0E8E" w:rsidRDefault="00E3625F" w:rsidP="00111E82">
      <w:pPr>
        <w:shd w:val="clear" w:color="auto" w:fill="E6E6E6"/>
        <w:tabs>
          <w:tab w:val="right" w:pos="9720"/>
          <w:tab w:val="right" w:leader="dot" w:pos="10513"/>
        </w:tabs>
        <w:jc w:val="both"/>
        <w:outlineLvl w:val="0"/>
        <w:rPr>
          <w:b/>
        </w:rPr>
      </w:pPr>
      <w:r>
        <w:rPr>
          <w:b/>
        </w:rPr>
        <w:t>3. Pflichtmodul: Einführung in die Volkswirtschaft</w:t>
      </w:r>
      <w:r w:rsidR="006D2B67">
        <w:rPr>
          <w:b/>
        </w:rPr>
        <w:tab/>
      </w:r>
    </w:p>
    <w:p w:rsidR="002319A9" w:rsidRDefault="002319A9" w:rsidP="002319A9">
      <w:pPr>
        <w:tabs>
          <w:tab w:val="left" w:pos="5040"/>
          <w:tab w:val="right" w:pos="10513"/>
        </w:tabs>
        <w:jc w:val="both"/>
        <w:rPr>
          <w:sz w:val="18"/>
          <w:szCs w:val="18"/>
        </w:rPr>
      </w:pPr>
    </w:p>
    <w:tbl>
      <w:tblPr>
        <w:tblW w:w="9766"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5"/>
        <w:gridCol w:w="360"/>
        <w:gridCol w:w="540"/>
        <w:gridCol w:w="540"/>
        <w:gridCol w:w="900"/>
        <w:gridCol w:w="540"/>
        <w:gridCol w:w="1451"/>
        <w:gridCol w:w="1310"/>
      </w:tblGrid>
      <w:tr w:rsidR="00496F72" w:rsidRPr="00B937AD" w:rsidTr="009C473A">
        <w:tc>
          <w:tcPr>
            <w:tcW w:w="4125" w:type="dxa"/>
            <w:shd w:val="clear" w:color="auto" w:fill="E6E6E6"/>
            <w:tcMar>
              <w:left w:w="28" w:type="dxa"/>
              <w:right w:w="28" w:type="dxa"/>
            </w:tcMar>
            <w:vAlign w:val="center"/>
          </w:tcPr>
          <w:p w:rsidR="00496F72" w:rsidRPr="00B937AD" w:rsidRDefault="00496F72" w:rsidP="00B937AD">
            <w:pPr>
              <w:tabs>
                <w:tab w:val="left" w:pos="5040"/>
                <w:tab w:val="right" w:pos="10513"/>
              </w:tabs>
              <w:rPr>
                <w:b/>
                <w:sz w:val="16"/>
                <w:szCs w:val="16"/>
              </w:rPr>
            </w:pPr>
            <w:r w:rsidRPr="00B937AD">
              <w:rPr>
                <w:b/>
                <w:sz w:val="16"/>
                <w:szCs w:val="16"/>
              </w:rPr>
              <w:t>Lehrveranstaltung</w:t>
            </w:r>
          </w:p>
        </w:tc>
        <w:tc>
          <w:tcPr>
            <w:tcW w:w="36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Typ</w:t>
            </w:r>
          </w:p>
        </w:tc>
        <w:tc>
          <w:tcPr>
            <w:tcW w:w="54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Sst.</w:t>
            </w:r>
          </w:p>
        </w:tc>
        <w:tc>
          <w:tcPr>
            <w:tcW w:w="54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ECTS</w:t>
            </w:r>
          </w:p>
        </w:tc>
        <w:tc>
          <w:tcPr>
            <w:tcW w:w="90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Datum</w:t>
            </w:r>
          </w:p>
        </w:tc>
        <w:tc>
          <w:tcPr>
            <w:tcW w:w="54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Beurt.</w:t>
            </w:r>
          </w:p>
        </w:tc>
        <w:tc>
          <w:tcPr>
            <w:tcW w:w="1451" w:type="dxa"/>
            <w:shd w:val="clear" w:color="auto" w:fill="E6E6E6"/>
            <w:tcMar>
              <w:left w:w="28" w:type="dxa"/>
              <w:right w:w="28" w:type="dxa"/>
            </w:tcMar>
            <w:vAlign w:val="center"/>
          </w:tcPr>
          <w:p w:rsidR="00496F72" w:rsidRPr="00B937AD" w:rsidRDefault="00496F72" w:rsidP="00B937AD">
            <w:pPr>
              <w:tabs>
                <w:tab w:val="left" w:pos="5040"/>
                <w:tab w:val="right" w:pos="10513"/>
              </w:tabs>
              <w:rPr>
                <w:b/>
                <w:sz w:val="16"/>
                <w:szCs w:val="16"/>
              </w:rPr>
            </w:pPr>
            <w:r w:rsidRPr="00B937AD">
              <w:rPr>
                <w:b/>
                <w:sz w:val="16"/>
                <w:szCs w:val="16"/>
              </w:rPr>
              <w:t>PrüferIn</w:t>
            </w:r>
          </w:p>
        </w:tc>
        <w:tc>
          <w:tcPr>
            <w:tcW w:w="1310" w:type="dxa"/>
            <w:shd w:val="clear" w:color="auto" w:fill="E6E6E6"/>
            <w:tcMar>
              <w:left w:w="28" w:type="dxa"/>
              <w:right w:w="28" w:type="dxa"/>
            </w:tcMar>
            <w:vAlign w:val="center"/>
          </w:tcPr>
          <w:p w:rsidR="00496F72" w:rsidRPr="00B937AD" w:rsidRDefault="00496F72" w:rsidP="00B937AD">
            <w:pPr>
              <w:tabs>
                <w:tab w:val="left" w:pos="5040"/>
                <w:tab w:val="right" w:pos="10513"/>
              </w:tabs>
              <w:rPr>
                <w:b/>
                <w:sz w:val="16"/>
                <w:szCs w:val="16"/>
              </w:rPr>
            </w:pPr>
            <w:r w:rsidRPr="00B937AD">
              <w:rPr>
                <w:b/>
                <w:sz w:val="16"/>
                <w:szCs w:val="16"/>
              </w:rPr>
              <w:t>Anmerkung</w:t>
            </w:r>
          </w:p>
        </w:tc>
      </w:tr>
      <w:tr w:rsidR="00496F72"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496F72" w:rsidRPr="00B937AD" w:rsidRDefault="00E3625F" w:rsidP="00B937AD">
            <w:pPr>
              <w:tabs>
                <w:tab w:val="left" w:pos="5040"/>
                <w:tab w:val="right" w:pos="10513"/>
              </w:tabs>
              <w:rPr>
                <w:sz w:val="16"/>
                <w:szCs w:val="16"/>
              </w:rPr>
            </w:pPr>
            <w:r>
              <w:rPr>
                <w:sz w:val="16"/>
                <w:szCs w:val="16"/>
              </w:rPr>
              <w:t>Grundlagen der Volkswirtschaft</w:t>
            </w:r>
          </w:p>
        </w:tc>
        <w:tc>
          <w:tcPr>
            <w:tcW w:w="360" w:type="dxa"/>
            <w:tcBorders>
              <w:bottom w:val="single" w:sz="4" w:space="0" w:color="auto"/>
            </w:tcBorders>
            <w:shd w:val="clear" w:color="auto" w:fill="auto"/>
            <w:tcMar>
              <w:left w:w="28" w:type="dxa"/>
              <w:right w:w="28" w:type="dxa"/>
            </w:tcMar>
          </w:tcPr>
          <w:p w:rsidR="00496F72" w:rsidRPr="00B937AD" w:rsidRDefault="000E5153" w:rsidP="00B937AD">
            <w:pPr>
              <w:tabs>
                <w:tab w:val="left" w:pos="5040"/>
                <w:tab w:val="right" w:pos="10513"/>
              </w:tabs>
              <w:jc w:val="center"/>
              <w:rPr>
                <w:sz w:val="16"/>
                <w:szCs w:val="16"/>
              </w:rPr>
            </w:pPr>
            <w:r w:rsidRPr="00B937AD">
              <w:rPr>
                <w:sz w:val="16"/>
                <w:szCs w:val="16"/>
              </w:rPr>
              <w:t>VO</w:t>
            </w:r>
          </w:p>
        </w:tc>
        <w:tc>
          <w:tcPr>
            <w:tcW w:w="540" w:type="dxa"/>
            <w:tcBorders>
              <w:bottom w:val="single" w:sz="4" w:space="0" w:color="auto"/>
            </w:tcBorders>
            <w:shd w:val="clear" w:color="auto" w:fill="auto"/>
            <w:tcMar>
              <w:left w:w="28" w:type="dxa"/>
              <w:right w:w="28" w:type="dxa"/>
            </w:tcMar>
          </w:tcPr>
          <w:p w:rsidR="00496F72" w:rsidRPr="00B937AD" w:rsidRDefault="004A1AE7" w:rsidP="00B937AD">
            <w:pPr>
              <w:tabs>
                <w:tab w:val="left" w:pos="5040"/>
                <w:tab w:val="right" w:pos="10513"/>
              </w:tabs>
              <w:jc w:val="center"/>
              <w:rPr>
                <w:sz w:val="16"/>
                <w:szCs w:val="16"/>
              </w:rPr>
            </w:pPr>
            <w:r>
              <w:rPr>
                <w:sz w:val="16"/>
                <w:szCs w:val="16"/>
              </w:rPr>
              <w:t>2,0</w:t>
            </w:r>
          </w:p>
        </w:tc>
        <w:tc>
          <w:tcPr>
            <w:tcW w:w="540" w:type="dxa"/>
            <w:tcBorders>
              <w:bottom w:val="single" w:sz="4" w:space="0" w:color="auto"/>
            </w:tcBorders>
            <w:shd w:val="clear" w:color="auto" w:fill="auto"/>
            <w:tcMar>
              <w:left w:w="28" w:type="dxa"/>
              <w:right w:w="28" w:type="dxa"/>
            </w:tcMar>
          </w:tcPr>
          <w:p w:rsidR="00496F72" w:rsidRPr="00B937AD" w:rsidRDefault="004A1AE7" w:rsidP="00B937AD">
            <w:pPr>
              <w:tabs>
                <w:tab w:val="left" w:pos="5040"/>
                <w:tab w:val="right" w:pos="10513"/>
              </w:tabs>
              <w:jc w:val="center"/>
              <w:rPr>
                <w:sz w:val="16"/>
                <w:szCs w:val="16"/>
              </w:rPr>
            </w:pPr>
            <w:r>
              <w:rPr>
                <w:sz w:val="16"/>
                <w:szCs w:val="16"/>
              </w:rPr>
              <w:t>4,0</w:t>
            </w:r>
          </w:p>
        </w:tc>
        <w:tc>
          <w:tcPr>
            <w:tcW w:w="900" w:type="dxa"/>
            <w:tcBorders>
              <w:bottom w:val="single" w:sz="4" w:space="0" w:color="auto"/>
            </w:tcBorders>
            <w:shd w:val="clear" w:color="auto" w:fill="auto"/>
            <w:tcMar>
              <w:left w:w="28" w:type="dxa"/>
              <w:right w:w="28" w:type="dxa"/>
            </w:tcMar>
          </w:tcPr>
          <w:p w:rsidR="00496F72" w:rsidRPr="00B937AD" w:rsidRDefault="004C0307" w:rsidP="00B937AD">
            <w:pPr>
              <w:tabs>
                <w:tab w:val="left" w:pos="5040"/>
                <w:tab w:val="right" w:pos="10513"/>
              </w:tabs>
              <w:jc w:val="center"/>
              <w:rPr>
                <w:sz w:val="16"/>
                <w:szCs w:val="16"/>
              </w:rPr>
            </w:pPr>
            <w:r w:rsidRPr="00B937AD">
              <w:rPr>
                <w:sz w:val="16"/>
                <w:szCs w:val="16"/>
              </w:rPr>
              <w:fldChar w:fldCharType="begin">
                <w:ffData>
                  <w:name w:val="Text51"/>
                  <w:enabled/>
                  <w:calcOnExit w:val="0"/>
                  <w:textInput/>
                </w:ffData>
              </w:fldChar>
            </w:r>
            <w:bookmarkStart w:id="19" w:name="Text51"/>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19"/>
          </w:p>
        </w:tc>
        <w:tc>
          <w:tcPr>
            <w:tcW w:w="540" w:type="dxa"/>
            <w:shd w:val="clear" w:color="auto" w:fill="auto"/>
            <w:tcMar>
              <w:left w:w="28" w:type="dxa"/>
              <w:right w:w="28" w:type="dxa"/>
            </w:tcMar>
          </w:tcPr>
          <w:p w:rsidR="00496F72" w:rsidRPr="00B937AD" w:rsidRDefault="004C0307" w:rsidP="00B937AD">
            <w:pPr>
              <w:tabs>
                <w:tab w:val="left" w:pos="5040"/>
                <w:tab w:val="right" w:pos="10513"/>
              </w:tabs>
              <w:jc w:val="center"/>
              <w:rPr>
                <w:sz w:val="16"/>
                <w:szCs w:val="16"/>
              </w:rPr>
            </w:pPr>
            <w:r w:rsidRPr="00B937AD">
              <w:rPr>
                <w:sz w:val="16"/>
                <w:szCs w:val="16"/>
              </w:rPr>
              <w:fldChar w:fldCharType="begin">
                <w:ffData>
                  <w:name w:val="Text54"/>
                  <w:enabled/>
                  <w:calcOnExit w:val="0"/>
                  <w:textInput/>
                </w:ffData>
              </w:fldChar>
            </w:r>
            <w:bookmarkStart w:id="20" w:name="Text54"/>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20"/>
          </w:p>
        </w:tc>
        <w:tc>
          <w:tcPr>
            <w:tcW w:w="1451" w:type="dxa"/>
            <w:tcBorders>
              <w:bottom w:val="single" w:sz="4" w:space="0" w:color="auto"/>
            </w:tcBorders>
            <w:shd w:val="clear" w:color="auto" w:fill="auto"/>
            <w:tcMar>
              <w:left w:w="28" w:type="dxa"/>
              <w:right w:w="28" w:type="dxa"/>
            </w:tcMar>
          </w:tcPr>
          <w:p w:rsidR="00496F72" w:rsidRPr="00B937AD" w:rsidRDefault="004C0307" w:rsidP="00B937AD">
            <w:pPr>
              <w:tabs>
                <w:tab w:val="left" w:pos="5040"/>
                <w:tab w:val="right" w:pos="10513"/>
              </w:tabs>
              <w:rPr>
                <w:sz w:val="16"/>
                <w:szCs w:val="16"/>
              </w:rPr>
            </w:pPr>
            <w:r w:rsidRPr="00B937AD">
              <w:rPr>
                <w:sz w:val="16"/>
                <w:szCs w:val="16"/>
              </w:rPr>
              <w:fldChar w:fldCharType="begin">
                <w:ffData>
                  <w:name w:val="Text55"/>
                  <w:enabled/>
                  <w:calcOnExit w:val="0"/>
                  <w:textInput/>
                </w:ffData>
              </w:fldChar>
            </w:r>
            <w:bookmarkStart w:id="21" w:name="Text55"/>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21"/>
          </w:p>
        </w:tc>
        <w:tc>
          <w:tcPr>
            <w:tcW w:w="1310" w:type="dxa"/>
            <w:tcBorders>
              <w:bottom w:val="single" w:sz="4" w:space="0" w:color="auto"/>
            </w:tcBorders>
            <w:shd w:val="clear" w:color="auto" w:fill="auto"/>
            <w:tcMar>
              <w:left w:w="28" w:type="dxa"/>
              <w:right w:w="28" w:type="dxa"/>
            </w:tcMar>
          </w:tcPr>
          <w:p w:rsidR="00496F72" w:rsidRPr="00B937AD" w:rsidRDefault="00496F72" w:rsidP="00B937AD">
            <w:pPr>
              <w:tabs>
                <w:tab w:val="left" w:pos="5040"/>
                <w:tab w:val="right" w:pos="10513"/>
              </w:tabs>
              <w:rPr>
                <w:sz w:val="16"/>
                <w:szCs w:val="16"/>
              </w:rPr>
            </w:pPr>
          </w:p>
        </w:tc>
      </w:tr>
      <w:tr w:rsidR="00496F72"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496F72" w:rsidRPr="00B937AD" w:rsidRDefault="00E3625F" w:rsidP="00B937AD">
            <w:pPr>
              <w:tabs>
                <w:tab w:val="left" w:pos="5040"/>
                <w:tab w:val="right" w:pos="10513"/>
              </w:tabs>
              <w:rPr>
                <w:sz w:val="16"/>
                <w:szCs w:val="16"/>
              </w:rPr>
            </w:pPr>
            <w:r>
              <w:rPr>
                <w:sz w:val="16"/>
                <w:szCs w:val="16"/>
              </w:rPr>
              <w:t>Grundlagen der Volkswirtschaft</w:t>
            </w:r>
          </w:p>
        </w:tc>
        <w:tc>
          <w:tcPr>
            <w:tcW w:w="360" w:type="dxa"/>
            <w:tcBorders>
              <w:bottom w:val="single" w:sz="4" w:space="0" w:color="auto"/>
            </w:tcBorders>
            <w:shd w:val="clear" w:color="auto" w:fill="auto"/>
            <w:tcMar>
              <w:left w:w="28" w:type="dxa"/>
              <w:right w:w="28" w:type="dxa"/>
            </w:tcMar>
          </w:tcPr>
          <w:p w:rsidR="00496F72" w:rsidRPr="00B937AD" w:rsidRDefault="004A1AE7" w:rsidP="00B937AD">
            <w:pPr>
              <w:tabs>
                <w:tab w:val="left" w:pos="5040"/>
                <w:tab w:val="right" w:pos="10513"/>
              </w:tabs>
              <w:jc w:val="center"/>
              <w:rPr>
                <w:sz w:val="16"/>
                <w:szCs w:val="16"/>
              </w:rPr>
            </w:pPr>
            <w:r>
              <w:rPr>
                <w:sz w:val="16"/>
                <w:szCs w:val="16"/>
              </w:rPr>
              <w:t>PS</w:t>
            </w:r>
          </w:p>
        </w:tc>
        <w:tc>
          <w:tcPr>
            <w:tcW w:w="540" w:type="dxa"/>
            <w:tcBorders>
              <w:bottom w:val="single" w:sz="4" w:space="0" w:color="auto"/>
            </w:tcBorders>
            <w:shd w:val="clear" w:color="auto" w:fill="auto"/>
            <w:tcMar>
              <w:left w:w="28" w:type="dxa"/>
              <w:right w:w="28" w:type="dxa"/>
            </w:tcMar>
          </w:tcPr>
          <w:p w:rsidR="00496F72" w:rsidRPr="00B937AD" w:rsidRDefault="004A1AE7" w:rsidP="00B937AD">
            <w:pPr>
              <w:tabs>
                <w:tab w:val="left" w:pos="5040"/>
                <w:tab w:val="right" w:pos="10513"/>
              </w:tabs>
              <w:jc w:val="center"/>
              <w:rPr>
                <w:sz w:val="16"/>
                <w:szCs w:val="16"/>
              </w:rPr>
            </w:pPr>
            <w:r>
              <w:rPr>
                <w:sz w:val="16"/>
                <w:szCs w:val="16"/>
              </w:rPr>
              <w:t>2,0</w:t>
            </w:r>
          </w:p>
        </w:tc>
        <w:tc>
          <w:tcPr>
            <w:tcW w:w="540" w:type="dxa"/>
            <w:tcBorders>
              <w:bottom w:val="single" w:sz="4" w:space="0" w:color="auto"/>
            </w:tcBorders>
            <w:shd w:val="clear" w:color="auto" w:fill="auto"/>
            <w:tcMar>
              <w:left w:w="28" w:type="dxa"/>
              <w:right w:w="28" w:type="dxa"/>
            </w:tcMar>
          </w:tcPr>
          <w:p w:rsidR="00496F72" w:rsidRPr="00B937AD" w:rsidRDefault="004A1AE7" w:rsidP="00B937AD">
            <w:pPr>
              <w:tabs>
                <w:tab w:val="left" w:pos="5040"/>
                <w:tab w:val="right" w:pos="10513"/>
              </w:tabs>
              <w:jc w:val="center"/>
              <w:rPr>
                <w:sz w:val="16"/>
                <w:szCs w:val="16"/>
              </w:rPr>
            </w:pPr>
            <w:r>
              <w:rPr>
                <w:sz w:val="16"/>
                <w:szCs w:val="16"/>
              </w:rPr>
              <w:t>3,5</w:t>
            </w:r>
          </w:p>
        </w:tc>
        <w:tc>
          <w:tcPr>
            <w:tcW w:w="900" w:type="dxa"/>
            <w:tcBorders>
              <w:bottom w:val="single" w:sz="4" w:space="0" w:color="auto"/>
            </w:tcBorders>
            <w:shd w:val="clear" w:color="auto" w:fill="auto"/>
            <w:tcMar>
              <w:left w:w="28" w:type="dxa"/>
              <w:right w:w="28" w:type="dxa"/>
            </w:tcMar>
          </w:tcPr>
          <w:p w:rsidR="00496F72" w:rsidRPr="00B937AD" w:rsidRDefault="004C0307" w:rsidP="00B937AD">
            <w:pPr>
              <w:tabs>
                <w:tab w:val="left" w:pos="5040"/>
                <w:tab w:val="right" w:pos="10513"/>
              </w:tabs>
              <w:jc w:val="center"/>
              <w:rPr>
                <w:sz w:val="16"/>
                <w:szCs w:val="16"/>
              </w:rPr>
            </w:pPr>
            <w:r w:rsidRPr="00B937AD">
              <w:rPr>
                <w:sz w:val="16"/>
                <w:szCs w:val="16"/>
              </w:rPr>
              <w:fldChar w:fldCharType="begin">
                <w:ffData>
                  <w:name w:val="Text52"/>
                  <w:enabled/>
                  <w:calcOnExit w:val="0"/>
                  <w:textInput/>
                </w:ffData>
              </w:fldChar>
            </w:r>
            <w:bookmarkStart w:id="22" w:name="Text52"/>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22"/>
          </w:p>
        </w:tc>
        <w:tc>
          <w:tcPr>
            <w:tcW w:w="540" w:type="dxa"/>
            <w:shd w:val="clear" w:color="auto" w:fill="auto"/>
            <w:tcMar>
              <w:left w:w="28" w:type="dxa"/>
              <w:right w:w="28" w:type="dxa"/>
            </w:tcMar>
          </w:tcPr>
          <w:p w:rsidR="00496F72" w:rsidRPr="00B937AD" w:rsidRDefault="004C0307" w:rsidP="00B937AD">
            <w:pPr>
              <w:tabs>
                <w:tab w:val="left" w:pos="5040"/>
                <w:tab w:val="right" w:pos="10513"/>
              </w:tabs>
              <w:jc w:val="center"/>
              <w:rPr>
                <w:sz w:val="16"/>
                <w:szCs w:val="16"/>
              </w:rPr>
            </w:pPr>
            <w:r w:rsidRPr="00B937AD">
              <w:rPr>
                <w:sz w:val="16"/>
                <w:szCs w:val="16"/>
              </w:rPr>
              <w:fldChar w:fldCharType="begin">
                <w:ffData>
                  <w:name w:val="Text53"/>
                  <w:enabled/>
                  <w:calcOnExit w:val="0"/>
                  <w:textInput/>
                </w:ffData>
              </w:fldChar>
            </w:r>
            <w:bookmarkStart w:id="23" w:name="Text53"/>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23"/>
          </w:p>
        </w:tc>
        <w:tc>
          <w:tcPr>
            <w:tcW w:w="1451" w:type="dxa"/>
            <w:tcBorders>
              <w:bottom w:val="single" w:sz="4" w:space="0" w:color="auto"/>
            </w:tcBorders>
            <w:shd w:val="clear" w:color="auto" w:fill="auto"/>
            <w:tcMar>
              <w:left w:w="28" w:type="dxa"/>
              <w:right w:w="28" w:type="dxa"/>
            </w:tcMar>
          </w:tcPr>
          <w:p w:rsidR="00496F72" w:rsidRPr="00B937AD" w:rsidRDefault="004C0307" w:rsidP="00B937AD">
            <w:pPr>
              <w:tabs>
                <w:tab w:val="left" w:pos="5040"/>
                <w:tab w:val="right" w:pos="10513"/>
              </w:tabs>
              <w:rPr>
                <w:sz w:val="16"/>
                <w:szCs w:val="16"/>
              </w:rPr>
            </w:pPr>
            <w:r w:rsidRPr="00B937AD">
              <w:rPr>
                <w:sz w:val="16"/>
                <w:szCs w:val="16"/>
              </w:rPr>
              <w:fldChar w:fldCharType="begin">
                <w:ffData>
                  <w:name w:val="Text56"/>
                  <w:enabled/>
                  <w:calcOnExit w:val="0"/>
                  <w:textInput/>
                </w:ffData>
              </w:fldChar>
            </w:r>
            <w:bookmarkStart w:id="24" w:name="Text56"/>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24"/>
          </w:p>
        </w:tc>
        <w:tc>
          <w:tcPr>
            <w:tcW w:w="1310" w:type="dxa"/>
            <w:tcBorders>
              <w:bottom w:val="single" w:sz="4" w:space="0" w:color="auto"/>
            </w:tcBorders>
            <w:shd w:val="clear" w:color="auto" w:fill="auto"/>
            <w:tcMar>
              <w:left w:w="28" w:type="dxa"/>
              <w:right w:w="28" w:type="dxa"/>
            </w:tcMar>
          </w:tcPr>
          <w:p w:rsidR="00496F72" w:rsidRPr="00B937AD" w:rsidRDefault="00496F72" w:rsidP="00B937AD">
            <w:pPr>
              <w:tabs>
                <w:tab w:val="left" w:pos="5040"/>
                <w:tab w:val="right" w:pos="10513"/>
              </w:tabs>
              <w:rPr>
                <w:sz w:val="16"/>
                <w:szCs w:val="16"/>
              </w:rPr>
            </w:pPr>
          </w:p>
        </w:tc>
      </w:tr>
      <w:tr w:rsidR="00496F72" w:rsidRPr="00B937AD" w:rsidTr="009C473A">
        <w:trPr>
          <w:trHeight w:val="284"/>
        </w:trPr>
        <w:tc>
          <w:tcPr>
            <w:tcW w:w="4125" w:type="dxa"/>
            <w:tcBorders>
              <w:left w:val="nil"/>
              <w:bottom w:val="nil"/>
              <w:right w:val="nil"/>
            </w:tcBorders>
            <w:shd w:val="clear" w:color="auto" w:fill="auto"/>
            <w:tcMar>
              <w:left w:w="28" w:type="dxa"/>
              <w:right w:w="28" w:type="dxa"/>
            </w:tcMar>
            <w:vAlign w:val="center"/>
          </w:tcPr>
          <w:p w:rsidR="00496F72" w:rsidRPr="00B937AD" w:rsidRDefault="00496F72" w:rsidP="00B937AD">
            <w:pPr>
              <w:tabs>
                <w:tab w:val="left" w:pos="5040"/>
                <w:tab w:val="right" w:pos="10513"/>
              </w:tabs>
              <w:jc w:val="center"/>
              <w:rPr>
                <w:b/>
                <w:sz w:val="16"/>
                <w:szCs w:val="16"/>
              </w:rPr>
            </w:pPr>
          </w:p>
        </w:tc>
        <w:tc>
          <w:tcPr>
            <w:tcW w:w="360" w:type="dxa"/>
            <w:tcBorders>
              <w:left w:val="nil"/>
              <w:bottom w:val="nil"/>
              <w:right w:val="single" w:sz="4" w:space="0" w:color="auto"/>
            </w:tcBorders>
            <w:shd w:val="clear" w:color="auto" w:fill="auto"/>
            <w:tcMar>
              <w:left w:w="28" w:type="dxa"/>
              <w:right w:w="28" w:type="dxa"/>
            </w:tcMar>
            <w:vAlign w:val="center"/>
          </w:tcPr>
          <w:p w:rsidR="00496F72" w:rsidRPr="00B937AD" w:rsidRDefault="00496F72" w:rsidP="00B937AD">
            <w:pPr>
              <w:tabs>
                <w:tab w:val="left" w:pos="5040"/>
                <w:tab w:val="right" w:pos="10513"/>
              </w:tabs>
              <w:jc w:val="center"/>
              <w:rPr>
                <w:b/>
                <w:sz w:val="16"/>
                <w:szCs w:val="16"/>
              </w:rPr>
            </w:pP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496F72" w:rsidRPr="00B937AD" w:rsidRDefault="00E3625F" w:rsidP="004A1AE7">
            <w:pPr>
              <w:tabs>
                <w:tab w:val="left" w:pos="5040"/>
                <w:tab w:val="right" w:pos="10513"/>
              </w:tabs>
              <w:jc w:val="center"/>
              <w:rPr>
                <w:b/>
                <w:sz w:val="16"/>
                <w:szCs w:val="16"/>
              </w:rPr>
            </w:pPr>
            <w:r>
              <w:rPr>
                <w:b/>
                <w:sz w:val="16"/>
                <w:szCs w:val="16"/>
              </w:rPr>
              <w:t>4</w:t>
            </w:r>
            <w:r w:rsidR="000E5153" w:rsidRPr="00B937AD">
              <w:rPr>
                <w:b/>
                <w:sz w:val="16"/>
                <w:szCs w:val="16"/>
              </w:rPr>
              <w:t>,0</w:t>
            </w: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496F72" w:rsidRPr="00B937AD" w:rsidRDefault="004A1AE7" w:rsidP="00E3625F">
            <w:pPr>
              <w:tabs>
                <w:tab w:val="left" w:pos="5040"/>
                <w:tab w:val="right" w:pos="10513"/>
              </w:tabs>
              <w:jc w:val="center"/>
              <w:rPr>
                <w:b/>
                <w:sz w:val="16"/>
                <w:szCs w:val="16"/>
              </w:rPr>
            </w:pPr>
            <w:r>
              <w:rPr>
                <w:b/>
                <w:sz w:val="16"/>
                <w:szCs w:val="16"/>
              </w:rPr>
              <w:t>7,5</w:t>
            </w:r>
          </w:p>
        </w:tc>
        <w:tc>
          <w:tcPr>
            <w:tcW w:w="900" w:type="dxa"/>
            <w:tcBorders>
              <w:left w:val="single" w:sz="4" w:space="0" w:color="auto"/>
              <w:bottom w:val="nil"/>
              <w:right w:val="nil"/>
            </w:tcBorders>
            <w:shd w:val="clear" w:color="auto" w:fill="auto"/>
            <w:tcMar>
              <w:left w:w="28" w:type="dxa"/>
              <w:right w:w="28" w:type="dxa"/>
            </w:tcMar>
            <w:vAlign w:val="center"/>
          </w:tcPr>
          <w:p w:rsidR="00496F72" w:rsidRPr="00B937AD" w:rsidRDefault="00496F72" w:rsidP="00B937AD">
            <w:pPr>
              <w:tabs>
                <w:tab w:val="left" w:pos="5040"/>
                <w:tab w:val="right" w:pos="10513"/>
              </w:tabs>
              <w:jc w:val="center"/>
              <w:rPr>
                <w:b/>
                <w:sz w:val="16"/>
                <w:szCs w:val="16"/>
              </w:rPr>
            </w:pPr>
          </w:p>
        </w:tc>
        <w:tc>
          <w:tcPr>
            <w:tcW w:w="1991" w:type="dxa"/>
            <w:gridSpan w:val="2"/>
            <w:tcBorders>
              <w:left w:val="nil"/>
              <w:bottom w:val="nil"/>
              <w:right w:val="nil"/>
            </w:tcBorders>
            <w:shd w:val="clear" w:color="auto" w:fill="auto"/>
            <w:tcMar>
              <w:left w:w="28" w:type="dxa"/>
              <w:right w:w="28" w:type="dxa"/>
            </w:tcMar>
            <w:vAlign w:val="center"/>
          </w:tcPr>
          <w:p w:rsidR="00496F72" w:rsidRPr="00B937AD" w:rsidRDefault="00496F72" w:rsidP="00B937AD">
            <w:pPr>
              <w:tabs>
                <w:tab w:val="left" w:pos="5040"/>
                <w:tab w:val="right" w:pos="10513"/>
              </w:tabs>
              <w:jc w:val="center"/>
              <w:rPr>
                <w:b/>
                <w:sz w:val="16"/>
                <w:szCs w:val="16"/>
              </w:rPr>
            </w:pPr>
          </w:p>
        </w:tc>
        <w:tc>
          <w:tcPr>
            <w:tcW w:w="1310" w:type="dxa"/>
            <w:tcBorders>
              <w:left w:val="nil"/>
              <w:bottom w:val="nil"/>
              <w:right w:val="nil"/>
            </w:tcBorders>
            <w:shd w:val="clear" w:color="auto" w:fill="auto"/>
            <w:tcMar>
              <w:left w:w="28" w:type="dxa"/>
              <w:right w:w="28" w:type="dxa"/>
            </w:tcMar>
            <w:vAlign w:val="center"/>
          </w:tcPr>
          <w:p w:rsidR="00496F72" w:rsidRPr="00B937AD" w:rsidRDefault="00496F72" w:rsidP="00B937AD">
            <w:pPr>
              <w:tabs>
                <w:tab w:val="left" w:pos="5040"/>
                <w:tab w:val="right" w:pos="10513"/>
              </w:tabs>
              <w:jc w:val="center"/>
              <w:rPr>
                <w:b/>
                <w:sz w:val="16"/>
                <w:szCs w:val="16"/>
              </w:rPr>
            </w:pPr>
          </w:p>
        </w:tc>
      </w:tr>
    </w:tbl>
    <w:p w:rsidR="004E69BB" w:rsidRDefault="004E69BB" w:rsidP="004E69BB">
      <w:pPr>
        <w:tabs>
          <w:tab w:val="left" w:leader="dot" w:pos="6480"/>
          <w:tab w:val="right" w:leader="dot" w:pos="10513"/>
        </w:tabs>
        <w:jc w:val="both"/>
        <w:rPr>
          <w:sz w:val="18"/>
          <w:szCs w:val="18"/>
        </w:rPr>
      </w:pPr>
    </w:p>
    <w:p w:rsidR="0028497B" w:rsidRPr="00A344FC" w:rsidRDefault="0028497B" w:rsidP="0028497B">
      <w:pPr>
        <w:tabs>
          <w:tab w:val="left" w:pos="6480"/>
          <w:tab w:val="right" w:pos="10513"/>
        </w:tabs>
        <w:jc w:val="both"/>
        <w:rPr>
          <w:sz w:val="18"/>
          <w:szCs w:val="18"/>
        </w:rPr>
      </w:pPr>
    </w:p>
    <w:p w:rsidR="0028497B" w:rsidRPr="00FB0E8E" w:rsidRDefault="00E3625F" w:rsidP="00111E82">
      <w:pPr>
        <w:shd w:val="clear" w:color="auto" w:fill="E6E6E6"/>
        <w:tabs>
          <w:tab w:val="right" w:pos="9720"/>
          <w:tab w:val="right" w:leader="dot" w:pos="10513"/>
        </w:tabs>
        <w:jc w:val="both"/>
        <w:outlineLvl w:val="0"/>
        <w:rPr>
          <w:b/>
        </w:rPr>
      </w:pPr>
      <w:r>
        <w:rPr>
          <w:b/>
        </w:rPr>
        <w:t xml:space="preserve">4. Pflichtmodul: Medizinische </w:t>
      </w:r>
      <w:r w:rsidR="00C46851">
        <w:rPr>
          <w:b/>
        </w:rPr>
        <w:t>&amp;</w:t>
      </w:r>
      <w:r>
        <w:rPr>
          <w:b/>
        </w:rPr>
        <w:t xml:space="preserve"> psychologische Grundlagen des Sports</w:t>
      </w:r>
    </w:p>
    <w:p w:rsidR="0028497B" w:rsidRDefault="0028497B" w:rsidP="0028497B">
      <w:pPr>
        <w:tabs>
          <w:tab w:val="left" w:pos="5040"/>
          <w:tab w:val="right" w:pos="10513"/>
        </w:tabs>
        <w:jc w:val="both"/>
        <w:rPr>
          <w:sz w:val="18"/>
          <w:szCs w:val="18"/>
        </w:rPr>
      </w:pPr>
    </w:p>
    <w:tbl>
      <w:tblPr>
        <w:tblW w:w="9766"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5"/>
        <w:gridCol w:w="360"/>
        <w:gridCol w:w="540"/>
        <w:gridCol w:w="540"/>
        <w:gridCol w:w="900"/>
        <w:gridCol w:w="540"/>
        <w:gridCol w:w="1451"/>
        <w:gridCol w:w="1310"/>
      </w:tblGrid>
      <w:tr w:rsidR="0028497B" w:rsidRPr="00B937AD" w:rsidTr="009C473A">
        <w:tc>
          <w:tcPr>
            <w:tcW w:w="4125" w:type="dxa"/>
            <w:shd w:val="clear" w:color="auto" w:fill="E6E6E6"/>
            <w:tcMar>
              <w:left w:w="28" w:type="dxa"/>
              <w:right w:w="28" w:type="dxa"/>
            </w:tcMar>
            <w:vAlign w:val="center"/>
          </w:tcPr>
          <w:p w:rsidR="0028497B" w:rsidRPr="00B937AD" w:rsidRDefault="0028497B" w:rsidP="00B937AD">
            <w:pPr>
              <w:tabs>
                <w:tab w:val="left" w:pos="5040"/>
                <w:tab w:val="right" w:pos="10513"/>
              </w:tabs>
              <w:rPr>
                <w:b/>
                <w:sz w:val="16"/>
                <w:szCs w:val="16"/>
              </w:rPr>
            </w:pPr>
            <w:r w:rsidRPr="00B937AD">
              <w:rPr>
                <w:b/>
                <w:sz w:val="16"/>
                <w:szCs w:val="16"/>
              </w:rPr>
              <w:t>Lehrveranstaltung</w:t>
            </w:r>
          </w:p>
        </w:tc>
        <w:tc>
          <w:tcPr>
            <w:tcW w:w="360" w:type="dxa"/>
            <w:shd w:val="clear" w:color="auto" w:fill="E6E6E6"/>
            <w:tcMar>
              <w:left w:w="28" w:type="dxa"/>
              <w:right w:w="28" w:type="dxa"/>
            </w:tcMar>
            <w:vAlign w:val="center"/>
          </w:tcPr>
          <w:p w:rsidR="0028497B" w:rsidRPr="00B937AD" w:rsidRDefault="0028497B" w:rsidP="00B937AD">
            <w:pPr>
              <w:tabs>
                <w:tab w:val="left" w:pos="5040"/>
                <w:tab w:val="right" w:pos="10513"/>
              </w:tabs>
              <w:jc w:val="center"/>
              <w:rPr>
                <w:b/>
                <w:sz w:val="16"/>
                <w:szCs w:val="16"/>
              </w:rPr>
            </w:pPr>
            <w:r w:rsidRPr="00B937AD">
              <w:rPr>
                <w:b/>
                <w:sz w:val="16"/>
                <w:szCs w:val="16"/>
              </w:rPr>
              <w:t>Typ</w:t>
            </w:r>
          </w:p>
        </w:tc>
        <w:tc>
          <w:tcPr>
            <w:tcW w:w="540" w:type="dxa"/>
            <w:shd w:val="clear" w:color="auto" w:fill="E6E6E6"/>
            <w:tcMar>
              <w:left w:w="28" w:type="dxa"/>
              <w:right w:w="28" w:type="dxa"/>
            </w:tcMar>
            <w:vAlign w:val="center"/>
          </w:tcPr>
          <w:p w:rsidR="0028497B" w:rsidRPr="00B937AD" w:rsidRDefault="0028497B" w:rsidP="00B937AD">
            <w:pPr>
              <w:tabs>
                <w:tab w:val="left" w:pos="5040"/>
                <w:tab w:val="right" w:pos="10513"/>
              </w:tabs>
              <w:jc w:val="center"/>
              <w:rPr>
                <w:b/>
                <w:sz w:val="16"/>
                <w:szCs w:val="16"/>
              </w:rPr>
            </w:pPr>
            <w:r w:rsidRPr="00B937AD">
              <w:rPr>
                <w:b/>
                <w:sz w:val="16"/>
                <w:szCs w:val="16"/>
              </w:rPr>
              <w:t>Sst.</w:t>
            </w:r>
          </w:p>
        </w:tc>
        <w:tc>
          <w:tcPr>
            <w:tcW w:w="540" w:type="dxa"/>
            <w:shd w:val="clear" w:color="auto" w:fill="E6E6E6"/>
            <w:tcMar>
              <w:left w:w="28" w:type="dxa"/>
              <w:right w:w="28" w:type="dxa"/>
            </w:tcMar>
            <w:vAlign w:val="center"/>
          </w:tcPr>
          <w:p w:rsidR="0028497B" w:rsidRPr="00B937AD" w:rsidRDefault="0028497B" w:rsidP="00B937AD">
            <w:pPr>
              <w:tabs>
                <w:tab w:val="left" w:pos="5040"/>
                <w:tab w:val="right" w:pos="10513"/>
              </w:tabs>
              <w:jc w:val="center"/>
              <w:rPr>
                <w:b/>
                <w:sz w:val="16"/>
                <w:szCs w:val="16"/>
              </w:rPr>
            </w:pPr>
            <w:r w:rsidRPr="00B937AD">
              <w:rPr>
                <w:b/>
                <w:sz w:val="16"/>
                <w:szCs w:val="16"/>
              </w:rPr>
              <w:t>ECTS</w:t>
            </w:r>
          </w:p>
        </w:tc>
        <w:tc>
          <w:tcPr>
            <w:tcW w:w="900" w:type="dxa"/>
            <w:shd w:val="clear" w:color="auto" w:fill="E6E6E6"/>
            <w:tcMar>
              <w:left w:w="28" w:type="dxa"/>
              <w:right w:w="28" w:type="dxa"/>
            </w:tcMar>
            <w:vAlign w:val="center"/>
          </w:tcPr>
          <w:p w:rsidR="0028497B" w:rsidRPr="00B937AD" w:rsidRDefault="0028497B" w:rsidP="00B937AD">
            <w:pPr>
              <w:tabs>
                <w:tab w:val="left" w:pos="5040"/>
                <w:tab w:val="right" w:pos="10513"/>
              </w:tabs>
              <w:jc w:val="center"/>
              <w:rPr>
                <w:b/>
                <w:sz w:val="16"/>
                <w:szCs w:val="16"/>
              </w:rPr>
            </w:pPr>
            <w:r w:rsidRPr="00B937AD">
              <w:rPr>
                <w:b/>
                <w:sz w:val="16"/>
                <w:szCs w:val="16"/>
              </w:rPr>
              <w:t>Datum</w:t>
            </w:r>
          </w:p>
        </w:tc>
        <w:tc>
          <w:tcPr>
            <w:tcW w:w="540" w:type="dxa"/>
            <w:shd w:val="clear" w:color="auto" w:fill="E6E6E6"/>
            <w:tcMar>
              <w:left w:w="28" w:type="dxa"/>
              <w:right w:w="28" w:type="dxa"/>
            </w:tcMar>
            <w:vAlign w:val="center"/>
          </w:tcPr>
          <w:p w:rsidR="0028497B" w:rsidRPr="00B937AD" w:rsidRDefault="0028497B" w:rsidP="00B937AD">
            <w:pPr>
              <w:tabs>
                <w:tab w:val="left" w:pos="5040"/>
                <w:tab w:val="right" w:pos="10513"/>
              </w:tabs>
              <w:jc w:val="center"/>
              <w:rPr>
                <w:b/>
                <w:sz w:val="16"/>
                <w:szCs w:val="16"/>
              </w:rPr>
            </w:pPr>
            <w:r w:rsidRPr="00B937AD">
              <w:rPr>
                <w:b/>
                <w:sz w:val="16"/>
                <w:szCs w:val="16"/>
              </w:rPr>
              <w:t>Beurt.</w:t>
            </w:r>
          </w:p>
        </w:tc>
        <w:tc>
          <w:tcPr>
            <w:tcW w:w="1451" w:type="dxa"/>
            <w:shd w:val="clear" w:color="auto" w:fill="E6E6E6"/>
            <w:tcMar>
              <w:left w:w="28" w:type="dxa"/>
              <w:right w:w="28" w:type="dxa"/>
            </w:tcMar>
            <w:vAlign w:val="center"/>
          </w:tcPr>
          <w:p w:rsidR="0028497B" w:rsidRPr="00B937AD" w:rsidRDefault="0028497B" w:rsidP="00B937AD">
            <w:pPr>
              <w:tabs>
                <w:tab w:val="left" w:pos="5040"/>
                <w:tab w:val="right" w:pos="10513"/>
              </w:tabs>
              <w:rPr>
                <w:b/>
                <w:sz w:val="16"/>
                <w:szCs w:val="16"/>
              </w:rPr>
            </w:pPr>
            <w:r w:rsidRPr="00B937AD">
              <w:rPr>
                <w:b/>
                <w:sz w:val="16"/>
                <w:szCs w:val="16"/>
              </w:rPr>
              <w:t>PrüferIn</w:t>
            </w:r>
          </w:p>
        </w:tc>
        <w:tc>
          <w:tcPr>
            <w:tcW w:w="1310" w:type="dxa"/>
            <w:shd w:val="clear" w:color="auto" w:fill="E6E6E6"/>
            <w:tcMar>
              <w:left w:w="28" w:type="dxa"/>
              <w:right w:w="28" w:type="dxa"/>
            </w:tcMar>
            <w:vAlign w:val="center"/>
          </w:tcPr>
          <w:p w:rsidR="0028497B" w:rsidRPr="00B937AD" w:rsidRDefault="0028497B" w:rsidP="00B937AD">
            <w:pPr>
              <w:tabs>
                <w:tab w:val="left" w:pos="5040"/>
                <w:tab w:val="right" w:pos="10513"/>
              </w:tabs>
              <w:rPr>
                <w:b/>
                <w:sz w:val="16"/>
                <w:szCs w:val="16"/>
              </w:rPr>
            </w:pPr>
            <w:r w:rsidRPr="00B937AD">
              <w:rPr>
                <w:b/>
                <w:sz w:val="16"/>
                <w:szCs w:val="16"/>
              </w:rPr>
              <w:t>Anmerkung</w:t>
            </w:r>
          </w:p>
        </w:tc>
      </w:tr>
      <w:tr w:rsidR="0028497B"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28497B" w:rsidRPr="00B937AD" w:rsidRDefault="00E3625F" w:rsidP="00B937AD">
            <w:pPr>
              <w:tabs>
                <w:tab w:val="left" w:pos="5040"/>
                <w:tab w:val="right" w:pos="10513"/>
              </w:tabs>
              <w:rPr>
                <w:sz w:val="16"/>
                <w:szCs w:val="16"/>
              </w:rPr>
            </w:pPr>
            <w:r>
              <w:rPr>
                <w:sz w:val="16"/>
                <w:szCs w:val="16"/>
              </w:rPr>
              <w:t>Anatomie</w:t>
            </w:r>
          </w:p>
        </w:tc>
        <w:tc>
          <w:tcPr>
            <w:tcW w:w="360" w:type="dxa"/>
            <w:tcBorders>
              <w:bottom w:val="single" w:sz="4" w:space="0" w:color="auto"/>
            </w:tcBorders>
            <w:shd w:val="clear" w:color="auto" w:fill="auto"/>
            <w:tcMar>
              <w:left w:w="28" w:type="dxa"/>
              <w:right w:w="28" w:type="dxa"/>
            </w:tcMar>
          </w:tcPr>
          <w:p w:rsidR="0028497B" w:rsidRPr="00B937AD" w:rsidRDefault="0028497B" w:rsidP="00B937AD">
            <w:pPr>
              <w:tabs>
                <w:tab w:val="left" w:pos="5040"/>
                <w:tab w:val="right" w:pos="10513"/>
              </w:tabs>
              <w:jc w:val="center"/>
              <w:rPr>
                <w:sz w:val="16"/>
                <w:szCs w:val="16"/>
              </w:rPr>
            </w:pPr>
            <w:r w:rsidRPr="00B937AD">
              <w:rPr>
                <w:sz w:val="16"/>
                <w:szCs w:val="16"/>
              </w:rPr>
              <w:t>VO</w:t>
            </w:r>
          </w:p>
        </w:tc>
        <w:tc>
          <w:tcPr>
            <w:tcW w:w="540" w:type="dxa"/>
            <w:tcBorders>
              <w:bottom w:val="single" w:sz="4" w:space="0" w:color="auto"/>
            </w:tcBorders>
            <w:shd w:val="clear" w:color="auto" w:fill="auto"/>
            <w:tcMar>
              <w:left w:w="28" w:type="dxa"/>
              <w:right w:w="28" w:type="dxa"/>
            </w:tcMar>
          </w:tcPr>
          <w:p w:rsidR="0028497B" w:rsidRPr="00B937AD" w:rsidRDefault="0028497B" w:rsidP="004A1AE7">
            <w:pPr>
              <w:tabs>
                <w:tab w:val="left" w:pos="5040"/>
                <w:tab w:val="right" w:pos="10513"/>
              </w:tabs>
              <w:jc w:val="center"/>
              <w:rPr>
                <w:sz w:val="16"/>
                <w:szCs w:val="16"/>
              </w:rPr>
            </w:pPr>
            <w:r w:rsidRPr="00B937AD">
              <w:rPr>
                <w:sz w:val="16"/>
                <w:szCs w:val="16"/>
              </w:rPr>
              <w:t>2</w:t>
            </w:r>
            <w:r w:rsidR="00CA336F" w:rsidRPr="00B937AD">
              <w:rPr>
                <w:sz w:val="16"/>
                <w:szCs w:val="16"/>
              </w:rPr>
              <w:t>,0</w:t>
            </w:r>
          </w:p>
        </w:tc>
        <w:tc>
          <w:tcPr>
            <w:tcW w:w="540" w:type="dxa"/>
            <w:tcBorders>
              <w:bottom w:val="single" w:sz="4" w:space="0" w:color="auto"/>
            </w:tcBorders>
            <w:shd w:val="clear" w:color="auto" w:fill="auto"/>
            <w:tcMar>
              <w:left w:w="28" w:type="dxa"/>
              <w:right w:w="28" w:type="dxa"/>
            </w:tcMar>
          </w:tcPr>
          <w:p w:rsidR="0028497B" w:rsidRPr="00B937AD" w:rsidRDefault="00E3625F" w:rsidP="00B937AD">
            <w:pPr>
              <w:tabs>
                <w:tab w:val="left" w:pos="5040"/>
                <w:tab w:val="right" w:pos="10513"/>
              </w:tabs>
              <w:jc w:val="center"/>
              <w:rPr>
                <w:sz w:val="16"/>
                <w:szCs w:val="16"/>
              </w:rPr>
            </w:pPr>
            <w:r>
              <w:rPr>
                <w:sz w:val="16"/>
                <w:szCs w:val="16"/>
              </w:rPr>
              <w:t>4</w:t>
            </w:r>
            <w:r w:rsidR="004A1AE7">
              <w:rPr>
                <w:sz w:val="16"/>
                <w:szCs w:val="16"/>
              </w:rPr>
              <w:t>,0</w:t>
            </w:r>
          </w:p>
        </w:tc>
        <w:tc>
          <w:tcPr>
            <w:tcW w:w="900" w:type="dxa"/>
            <w:tcBorders>
              <w:bottom w:val="single" w:sz="4" w:space="0" w:color="auto"/>
            </w:tcBorders>
            <w:shd w:val="clear" w:color="auto" w:fill="auto"/>
            <w:tcMar>
              <w:left w:w="28" w:type="dxa"/>
              <w:right w:w="28" w:type="dxa"/>
            </w:tcMar>
          </w:tcPr>
          <w:p w:rsidR="0028497B" w:rsidRPr="00B937AD" w:rsidRDefault="004C0307" w:rsidP="00B937AD">
            <w:pPr>
              <w:tabs>
                <w:tab w:val="left" w:pos="5040"/>
                <w:tab w:val="right" w:pos="10513"/>
              </w:tabs>
              <w:jc w:val="center"/>
              <w:rPr>
                <w:sz w:val="16"/>
                <w:szCs w:val="16"/>
              </w:rPr>
            </w:pPr>
            <w:r w:rsidRPr="00B937AD">
              <w:rPr>
                <w:sz w:val="16"/>
                <w:szCs w:val="16"/>
              </w:rPr>
              <w:fldChar w:fldCharType="begin">
                <w:ffData>
                  <w:name w:val="Text57"/>
                  <w:enabled/>
                  <w:calcOnExit w:val="0"/>
                  <w:textInput/>
                </w:ffData>
              </w:fldChar>
            </w:r>
            <w:bookmarkStart w:id="25" w:name="Text57"/>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25"/>
          </w:p>
        </w:tc>
        <w:tc>
          <w:tcPr>
            <w:tcW w:w="540" w:type="dxa"/>
            <w:shd w:val="clear" w:color="auto" w:fill="auto"/>
            <w:tcMar>
              <w:left w:w="28" w:type="dxa"/>
              <w:right w:w="28" w:type="dxa"/>
            </w:tcMar>
          </w:tcPr>
          <w:p w:rsidR="0028497B" w:rsidRPr="00B937AD" w:rsidRDefault="004C0307" w:rsidP="00B937AD">
            <w:pPr>
              <w:tabs>
                <w:tab w:val="left" w:pos="5040"/>
                <w:tab w:val="right" w:pos="10513"/>
              </w:tabs>
              <w:jc w:val="center"/>
              <w:rPr>
                <w:sz w:val="16"/>
                <w:szCs w:val="16"/>
              </w:rPr>
            </w:pPr>
            <w:r w:rsidRPr="00B937AD">
              <w:rPr>
                <w:sz w:val="16"/>
                <w:szCs w:val="16"/>
              </w:rPr>
              <w:fldChar w:fldCharType="begin">
                <w:ffData>
                  <w:name w:val="Text58"/>
                  <w:enabled/>
                  <w:calcOnExit w:val="0"/>
                  <w:textInput/>
                </w:ffData>
              </w:fldChar>
            </w:r>
            <w:bookmarkStart w:id="26" w:name="Text58"/>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26"/>
          </w:p>
        </w:tc>
        <w:tc>
          <w:tcPr>
            <w:tcW w:w="1451" w:type="dxa"/>
            <w:tcBorders>
              <w:bottom w:val="single" w:sz="4" w:space="0" w:color="auto"/>
            </w:tcBorders>
            <w:shd w:val="clear" w:color="auto" w:fill="auto"/>
            <w:tcMar>
              <w:left w:w="28" w:type="dxa"/>
              <w:right w:w="28" w:type="dxa"/>
            </w:tcMar>
          </w:tcPr>
          <w:p w:rsidR="0028497B" w:rsidRPr="00B937AD" w:rsidRDefault="004C0307" w:rsidP="00B937AD">
            <w:pPr>
              <w:tabs>
                <w:tab w:val="left" w:pos="5040"/>
                <w:tab w:val="right" w:pos="10513"/>
              </w:tabs>
              <w:rPr>
                <w:sz w:val="16"/>
                <w:szCs w:val="16"/>
              </w:rPr>
            </w:pPr>
            <w:r w:rsidRPr="00B937AD">
              <w:rPr>
                <w:sz w:val="16"/>
                <w:szCs w:val="16"/>
              </w:rPr>
              <w:fldChar w:fldCharType="begin">
                <w:ffData>
                  <w:name w:val="Text59"/>
                  <w:enabled/>
                  <w:calcOnExit w:val="0"/>
                  <w:textInput/>
                </w:ffData>
              </w:fldChar>
            </w:r>
            <w:bookmarkStart w:id="27" w:name="Text59"/>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27"/>
          </w:p>
        </w:tc>
        <w:tc>
          <w:tcPr>
            <w:tcW w:w="1310" w:type="dxa"/>
            <w:tcBorders>
              <w:bottom w:val="single" w:sz="4" w:space="0" w:color="auto"/>
            </w:tcBorders>
            <w:shd w:val="clear" w:color="auto" w:fill="auto"/>
            <w:tcMar>
              <w:left w:w="28" w:type="dxa"/>
              <w:right w:w="28" w:type="dxa"/>
            </w:tcMar>
          </w:tcPr>
          <w:p w:rsidR="0028497B" w:rsidRPr="00B937AD" w:rsidRDefault="0028497B" w:rsidP="00B937AD">
            <w:pPr>
              <w:tabs>
                <w:tab w:val="left" w:pos="5040"/>
                <w:tab w:val="right" w:pos="10513"/>
              </w:tabs>
              <w:rPr>
                <w:sz w:val="16"/>
                <w:szCs w:val="16"/>
              </w:rPr>
            </w:pPr>
          </w:p>
        </w:tc>
      </w:tr>
      <w:tr w:rsidR="0028497B"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28497B" w:rsidRPr="00B937AD" w:rsidRDefault="00E3625F" w:rsidP="00B937AD">
            <w:pPr>
              <w:tabs>
                <w:tab w:val="left" w:pos="5040"/>
                <w:tab w:val="right" w:pos="10513"/>
              </w:tabs>
              <w:rPr>
                <w:sz w:val="16"/>
                <w:szCs w:val="16"/>
              </w:rPr>
            </w:pPr>
            <w:r>
              <w:rPr>
                <w:sz w:val="16"/>
                <w:szCs w:val="16"/>
              </w:rPr>
              <w:t>Leistungsphysiologie</w:t>
            </w:r>
          </w:p>
        </w:tc>
        <w:tc>
          <w:tcPr>
            <w:tcW w:w="360" w:type="dxa"/>
            <w:tcBorders>
              <w:bottom w:val="single" w:sz="4" w:space="0" w:color="auto"/>
            </w:tcBorders>
            <w:shd w:val="clear" w:color="auto" w:fill="auto"/>
            <w:tcMar>
              <w:left w:w="28" w:type="dxa"/>
              <w:right w:w="28" w:type="dxa"/>
            </w:tcMar>
          </w:tcPr>
          <w:p w:rsidR="0028497B" w:rsidRPr="00B937AD" w:rsidRDefault="0028497B" w:rsidP="00B937AD">
            <w:pPr>
              <w:tabs>
                <w:tab w:val="left" w:pos="5040"/>
                <w:tab w:val="right" w:pos="10513"/>
              </w:tabs>
              <w:jc w:val="center"/>
              <w:rPr>
                <w:sz w:val="16"/>
                <w:szCs w:val="16"/>
              </w:rPr>
            </w:pPr>
            <w:r w:rsidRPr="00B937AD">
              <w:rPr>
                <w:sz w:val="16"/>
                <w:szCs w:val="16"/>
              </w:rPr>
              <w:t>VO</w:t>
            </w:r>
          </w:p>
        </w:tc>
        <w:tc>
          <w:tcPr>
            <w:tcW w:w="540" w:type="dxa"/>
            <w:tcBorders>
              <w:bottom w:val="single" w:sz="4" w:space="0" w:color="auto"/>
            </w:tcBorders>
            <w:shd w:val="clear" w:color="auto" w:fill="auto"/>
            <w:tcMar>
              <w:left w:w="28" w:type="dxa"/>
              <w:right w:w="28" w:type="dxa"/>
            </w:tcMar>
          </w:tcPr>
          <w:p w:rsidR="0028497B" w:rsidRPr="00B937AD" w:rsidRDefault="0028497B" w:rsidP="00B937AD">
            <w:pPr>
              <w:tabs>
                <w:tab w:val="left" w:pos="5040"/>
                <w:tab w:val="right" w:pos="10513"/>
              </w:tabs>
              <w:jc w:val="center"/>
              <w:rPr>
                <w:sz w:val="16"/>
                <w:szCs w:val="16"/>
              </w:rPr>
            </w:pPr>
            <w:r w:rsidRPr="00B937AD">
              <w:rPr>
                <w:sz w:val="16"/>
                <w:szCs w:val="16"/>
              </w:rPr>
              <w:t>2</w:t>
            </w:r>
            <w:r w:rsidR="00CA336F" w:rsidRPr="00B937AD">
              <w:rPr>
                <w:sz w:val="16"/>
                <w:szCs w:val="16"/>
              </w:rPr>
              <w:t>,0</w:t>
            </w:r>
          </w:p>
        </w:tc>
        <w:tc>
          <w:tcPr>
            <w:tcW w:w="540" w:type="dxa"/>
            <w:tcBorders>
              <w:bottom w:val="single" w:sz="4" w:space="0" w:color="auto"/>
            </w:tcBorders>
            <w:shd w:val="clear" w:color="auto" w:fill="auto"/>
            <w:tcMar>
              <w:left w:w="28" w:type="dxa"/>
              <w:right w:w="28" w:type="dxa"/>
            </w:tcMar>
          </w:tcPr>
          <w:p w:rsidR="0028497B" w:rsidRPr="00B937AD" w:rsidRDefault="004A1AE7" w:rsidP="00B937AD">
            <w:pPr>
              <w:tabs>
                <w:tab w:val="left" w:pos="5040"/>
                <w:tab w:val="right" w:pos="10513"/>
              </w:tabs>
              <w:jc w:val="center"/>
              <w:rPr>
                <w:sz w:val="16"/>
                <w:szCs w:val="16"/>
              </w:rPr>
            </w:pPr>
            <w:r>
              <w:rPr>
                <w:sz w:val="16"/>
                <w:szCs w:val="16"/>
              </w:rPr>
              <w:t>4,0</w:t>
            </w:r>
          </w:p>
        </w:tc>
        <w:tc>
          <w:tcPr>
            <w:tcW w:w="900" w:type="dxa"/>
            <w:tcBorders>
              <w:bottom w:val="single" w:sz="4" w:space="0" w:color="auto"/>
            </w:tcBorders>
            <w:shd w:val="clear" w:color="auto" w:fill="auto"/>
            <w:tcMar>
              <w:left w:w="28" w:type="dxa"/>
              <w:right w:w="28" w:type="dxa"/>
            </w:tcMar>
          </w:tcPr>
          <w:p w:rsidR="0028497B" w:rsidRPr="00B937AD" w:rsidRDefault="004C0307" w:rsidP="00B937AD">
            <w:pPr>
              <w:tabs>
                <w:tab w:val="left" w:pos="5040"/>
                <w:tab w:val="right" w:pos="10513"/>
              </w:tabs>
              <w:jc w:val="center"/>
              <w:rPr>
                <w:sz w:val="16"/>
                <w:szCs w:val="16"/>
              </w:rPr>
            </w:pPr>
            <w:r w:rsidRPr="00B937AD">
              <w:rPr>
                <w:sz w:val="16"/>
                <w:szCs w:val="16"/>
              </w:rPr>
              <w:fldChar w:fldCharType="begin">
                <w:ffData>
                  <w:name w:val="Text60"/>
                  <w:enabled/>
                  <w:calcOnExit w:val="0"/>
                  <w:textInput/>
                </w:ffData>
              </w:fldChar>
            </w:r>
            <w:bookmarkStart w:id="28" w:name="Text60"/>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28"/>
          </w:p>
        </w:tc>
        <w:tc>
          <w:tcPr>
            <w:tcW w:w="540" w:type="dxa"/>
            <w:shd w:val="clear" w:color="auto" w:fill="auto"/>
            <w:tcMar>
              <w:left w:w="28" w:type="dxa"/>
              <w:right w:w="28" w:type="dxa"/>
            </w:tcMar>
          </w:tcPr>
          <w:p w:rsidR="0028497B" w:rsidRPr="00B937AD" w:rsidRDefault="004C0307" w:rsidP="00B937AD">
            <w:pPr>
              <w:tabs>
                <w:tab w:val="left" w:pos="5040"/>
                <w:tab w:val="right" w:pos="10513"/>
              </w:tabs>
              <w:jc w:val="center"/>
              <w:rPr>
                <w:sz w:val="16"/>
                <w:szCs w:val="16"/>
              </w:rPr>
            </w:pPr>
            <w:r w:rsidRPr="00B937AD">
              <w:rPr>
                <w:sz w:val="16"/>
                <w:szCs w:val="16"/>
              </w:rPr>
              <w:fldChar w:fldCharType="begin">
                <w:ffData>
                  <w:name w:val="Text61"/>
                  <w:enabled/>
                  <w:calcOnExit w:val="0"/>
                  <w:textInput/>
                </w:ffData>
              </w:fldChar>
            </w:r>
            <w:bookmarkStart w:id="29" w:name="Text61"/>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29"/>
          </w:p>
        </w:tc>
        <w:tc>
          <w:tcPr>
            <w:tcW w:w="1451" w:type="dxa"/>
            <w:tcBorders>
              <w:bottom w:val="single" w:sz="4" w:space="0" w:color="auto"/>
            </w:tcBorders>
            <w:shd w:val="clear" w:color="auto" w:fill="auto"/>
            <w:tcMar>
              <w:left w:w="28" w:type="dxa"/>
              <w:right w:w="28" w:type="dxa"/>
            </w:tcMar>
          </w:tcPr>
          <w:p w:rsidR="0028497B" w:rsidRPr="00B937AD" w:rsidRDefault="004C0307" w:rsidP="00B937AD">
            <w:pPr>
              <w:tabs>
                <w:tab w:val="left" w:pos="5040"/>
                <w:tab w:val="right" w:pos="10513"/>
              </w:tabs>
              <w:rPr>
                <w:sz w:val="16"/>
                <w:szCs w:val="16"/>
              </w:rPr>
            </w:pPr>
            <w:r w:rsidRPr="00B937AD">
              <w:rPr>
                <w:sz w:val="16"/>
                <w:szCs w:val="16"/>
              </w:rPr>
              <w:fldChar w:fldCharType="begin">
                <w:ffData>
                  <w:name w:val="Text62"/>
                  <w:enabled/>
                  <w:calcOnExit w:val="0"/>
                  <w:textInput/>
                </w:ffData>
              </w:fldChar>
            </w:r>
            <w:bookmarkStart w:id="30" w:name="Text62"/>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30"/>
          </w:p>
        </w:tc>
        <w:tc>
          <w:tcPr>
            <w:tcW w:w="1310" w:type="dxa"/>
            <w:tcBorders>
              <w:bottom w:val="single" w:sz="4" w:space="0" w:color="auto"/>
            </w:tcBorders>
            <w:shd w:val="clear" w:color="auto" w:fill="auto"/>
            <w:tcMar>
              <w:left w:w="28" w:type="dxa"/>
              <w:right w:w="28" w:type="dxa"/>
            </w:tcMar>
          </w:tcPr>
          <w:p w:rsidR="0028497B" w:rsidRPr="00B937AD" w:rsidRDefault="0028497B" w:rsidP="00B937AD">
            <w:pPr>
              <w:tabs>
                <w:tab w:val="left" w:pos="5040"/>
                <w:tab w:val="right" w:pos="10513"/>
              </w:tabs>
              <w:rPr>
                <w:sz w:val="16"/>
                <w:szCs w:val="16"/>
              </w:rPr>
            </w:pPr>
          </w:p>
        </w:tc>
      </w:tr>
      <w:tr w:rsidR="00E3625F"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E3625F" w:rsidRPr="00B937AD" w:rsidRDefault="00E3625F" w:rsidP="0098016F">
            <w:pPr>
              <w:tabs>
                <w:tab w:val="left" w:pos="5040"/>
                <w:tab w:val="right" w:pos="10513"/>
              </w:tabs>
              <w:rPr>
                <w:sz w:val="16"/>
                <w:szCs w:val="16"/>
              </w:rPr>
            </w:pPr>
            <w:r>
              <w:rPr>
                <w:sz w:val="16"/>
                <w:szCs w:val="16"/>
              </w:rPr>
              <w:t>Sportpsychologie</w:t>
            </w:r>
          </w:p>
        </w:tc>
        <w:tc>
          <w:tcPr>
            <w:tcW w:w="360" w:type="dxa"/>
            <w:tcBorders>
              <w:bottom w:val="single" w:sz="4" w:space="0" w:color="auto"/>
            </w:tcBorders>
            <w:shd w:val="clear" w:color="auto" w:fill="auto"/>
            <w:tcMar>
              <w:left w:w="28" w:type="dxa"/>
              <w:right w:w="28" w:type="dxa"/>
            </w:tcMar>
          </w:tcPr>
          <w:p w:rsidR="00E3625F" w:rsidRPr="00B937AD" w:rsidRDefault="00E3625F" w:rsidP="0098016F">
            <w:pPr>
              <w:tabs>
                <w:tab w:val="left" w:pos="5040"/>
                <w:tab w:val="right" w:pos="10513"/>
              </w:tabs>
              <w:jc w:val="center"/>
              <w:rPr>
                <w:sz w:val="16"/>
                <w:szCs w:val="16"/>
              </w:rPr>
            </w:pPr>
            <w:r w:rsidRPr="00B937AD">
              <w:rPr>
                <w:sz w:val="16"/>
                <w:szCs w:val="16"/>
              </w:rPr>
              <w:t>VO</w:t>
            </w:r>
          </w:p>
        </w:tc>
        <w:tc>
          <w:tcPr>
            <w:tcW w:w="540" w:type="dxa"/>
            <w:tcBorders>
              <w:bottom w:val="single" w:sz="4" w:space="0" w:color="auto"/>
            </w:tcBorders>
            <w:shd w:val="clear" w:color="auto" w:fill="auto"/>
            <w:tcMar>
              <w:left w:w="28" w:type="dxa"/>
              <w:right w:w="28" w:type="dxa"/>
            </w:tcMar>
          </w:tcPr>
          <w:p w:rsidR="00E3625F" w:rsidRPr="00B937AD" w:rsidRDefault="00E3625F" w:rsidP="0098016F">
            <w:pPr>
              <w:tabs>
                <w:tab w:val="left" w:pos="5040"/>
                <w:tab w:val="right" w:pos="10513"/>
              </w:tabs>
              <w:jc w:val="center"/>
              <w:rPr>
                <w:sz w:val="16"/>
                <w:szCs w:val="16"/>
              </w:rPr>
            </w:pPr>
            <w:r>
              <w:rPr>
                <w:sz w:val="16"/>
                <w:szCs w:val="16"/>
              </w:rPr>
              <w:t>1,0</w:t>
            </w:r>
          </w:p>
        </w:tc>
        <w:tc>
          <w:tcPr>
            <w:tcW w:w="540" w:type="dxa"/>
            <w:tcBorders>
              <w:bottom w:val="single" w:sz="4" w:space="0" w:color="auto"/>
            </w:tcBorders>
            <w:shd w:val="clear" w:color="auto" w:fill="auto"/>
            <w:tcMar>
              <w:left w:w="28" w:type="dxa"/>
              <w:right w:w="28" w:type="dxa"/>
            </w:tcMar>
          </w:tcPr>
          <w:p w:rsidR="00E3625F" w:rsidRPr="00B937AD" w:rsidRDefault="004A1AE7" w:rsidP="0098016F">
            <w:pPr>
              <w:tabs>
                <w:tab w:val="left" w:pos="5040"/>
                <w:tab w:val="right" w:pos="10513"/>
              </w:tabs>
              <w:jc w:val="center"/>
              <w:rPr>
                <w:sz w:val="16"/>
                <w:szCs w:val="16"/>
              </w:rPr>
            </w:pPr>
            <w:r>
              <w:rPr>
                <w:sz w:val="16"/>
                <w:szCs w:val="16"/>
              </w:rPr>
              <w:t>2,0</w:t>
            </w:r>
          </w:p>
        </w:tc>
        <w:tc>
          <w:tcPr>
            <w:tcW w:w="900" w:type="dxa"/>
            <w:tcBorders>
              <w:bottom w:val="single" w:sz="4" w:space="0" w:color="auto"/>
            </w:tcBorders>
            <w:shd w:val="clear" w:color="auto" w:fill="auto"/>
            <w:tcMar>
              <w:left w:w="28" w:type="dxa"/>
              <w:right w:w="28" w:type="dxa"/>
            </w:tcMar>
          </w:tcPr>
          <w:p w:rsidR="00E3625F" w:rsidRPr="00B937AD" w:rsidRDefault="00E3625F" w:rsidP="0098016F">
            <w:pPr>
              <w:tabs>
                <w:tab w:val="left" w:pos="5040"/>
                <w:tab w:val="right" w:pos="10513"/>
              </w:tabs>
              <w:jc w:val="center"/>
              <w:rPr>
                <w:sz w:val="16"/>
                <w:szCs w:val="16"/>
              </w:rPr>
            </w:pPr>
            <w:r w:rsidRPr="00B937AD">
              <w:rPr>
                <w:sz w:val="16"/>
                <w:szCs w:val="16"/>
              </w:rPr>
              <w:fldChar w:fldCharType="begin">
                <w:ffData>
                  <w:name w:val="Text60"/>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E3625F" w:rsidRPr="00B937AD" w:rsidRDefault="00E3625F" w:rsidP="0098016F">
            <w:pPr>
              <w:tabs>
                <w:tab w:val="left" w:pos="5040"/>
                <w:tab w:val="right" w:pos="10513"/>
              </w:tabs>
              <w:jc w:val="center"/>
              <w:rPr>
                <w:sz w:val="16"/>
                <w:szCs w:val="16"/>
              </w:rPr>
            </w:pPr>
            <w:r w:rsidRPr="00B937AD">
              <w:rPr>
                <w:sz w:val="16"/>
                <w:szCs w:val="16"/>
              </w:rPr>
              <w:fldChar w:fldCharType="begin">
                <w:ffData>
                  <w:name w:val="Text61"/>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E3625F" w:rsidRPr="00B937AD" w:rsidRDefault="00E3625F" w:rsidP="0098016F">
            <w:pPr>
              <w:tabs>
                <w:tab w:val="left" w:pos="5040"/>
                <w:tab w:val="right" w:pos="10513"/>
              </w:tabs>
              <w:rPr>
                <w:sz w:val="16"/>
                <w:szCs w:val="16"/>
              </w:rPr>
            </w:pPr>
            <w:r w:rsidRPr="00B937AD">
              <w:rPr>
                <w:sz w:val="16"/>
                <w:szCs w:val="16"/>
              </w:rPr>
              <w:fldChar w:fldCharType="begin">
                <w:ffData>
                  <w:name w:val="Text62"/>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E3625F" w:rsidRPr="00B937AD" w:rsidRDefault="00E3625F" w:rsidP="0098016F">
            <w:pPr>
              <w:tabs>
                <w:tab w:val="left" w:pos="5040"/>
                <w:tab w:val="right" w:pos="10513"/>
              </w:tabs>
              <w:rPr>
                <w:sz w:val="16"/>
                <w:szCs w:val="16"/>
              </w:rPr>
            </w:pPr>
          </w:p>
        </w:tc>
      </w:tr>
      <w:tr w:rsidR="0028497B" w:rsidRPr="00B937AD" w:rsidTr="009C473A">
        <w:trPr>
          <w:trHeight w:val="284"/>
        </w:trPr>
        <w:tc>
          <w:tcPr>
            <w:tcW w:w="4125" w:type="dxa"/>
            <w:tcBorders>
              <w:left w:val="nil"/>
              <w:bottom w:val="nil"/>
              <w:right w:val="nil"/>
            </w:tcBorders>
            <w:shd w:val="clear" w:color="auto" w:fill="auto"/>
            <w:tcMar>
              <w:left w:w="28" w:type="dxa"/>
              <w:right w:w="28" w:type="dxa"/>
            </w:tcMar>
            <w:vAlign w:val="center"/>
          </w:tcPr>
          <w:p w:rsidR="0028497B" w:rsidRPr="00B937AD" w:rsidRDefault="0028497B" w:rsidP="00B937AD">
            <w:pPr>
              <w:tabs>
                <w:tab w:val="left" w:pos="5040"/>
                <w:tab w:val="right" w:pos="10513"/>
              </w:tabs>
              <w:jc w:val="center"/>
              <w:rPr>
                <w:b/>
                <w:sz w:val="16"/>
                <w:szCs w:val="16"/>
              </w:rPr>
            </w:pPr>
          </w:p>
        </w:tc>
        <w:tc>
          <w:tcPr>
            <w:tcW w:w="360" w:type="dxa"/>
            <w:tcBorders>
              <w:left w:val="nil"/>
              <w:bottom w:val="nil"/>
              <w:right w:val="single" w:sz="4" w:space="0" w:color="auto"/>
            </w:tcBorders>
            <w:shd w:val="clear" w:color="auto" w:fill="auto"/>
            <w:tcMar>
              <w:left w:w="28" w:type="dxa"/>
              <w:right w:w="28" w:type="dxa"/>
            </w:tcMar>
            <w:vAlign w:val="center"/>
          </w:tcPr>
          <w:p w:rsidR="0028497B" w:rsidRPr="00B937AD" w:rsidRDefault="0028497B" w:rsidP="00B937AD">
            <w:pPr>
              <w:tabs>
                <w:tab w:val="left" w:pos="5040"/>
                <w:tab w:val="right" w:pos="10513"/>
              </w:tabs>
              <w:jc w:val="center"/>
              <w:rPr>
                <w:b/>
                <w:sz w:val="16"/>
                <w:szCs w:val="16"/>
              </w:rPr>
            </w:pP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28497B" w:rsidRPr="00B937AD" w:rsidRDefault="00E3625F" w:rsidP="004A1AE7">
            <w:pPr>
              <w:tabs>
                <w:tab w:val="left" w:pos="5040"/>
                <w:tab w:val="right" w:pos="10513"/>
              </w:tabs>
              <w:jc w:val="center"/>
              <w:rPr>
                <w:b/>
                <w:sz w:val="16"/>
                <w:szCs w:val="16"/>
              </w:rPr>
            </w:pPr>
            <w:r>
              <w:rPr>
                <w:b/>
                <w:sz w:val="16"/>
                <w:szCs w:val="16"/>
              </w:rPr>
              <w:t>5</w:t>
            </w:r>
            <w:r w:rsidR="0028497B" w:rsidRPr="00B937AD">
              <w:rPr>
                <w:b/>
                <w:sz w:val="16"/>
                <w:szCs w:val="16"/>
              </w:rPr>
              <w:t>,0</w:t>
            </w: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28497B" w:rsidRPr="00B937AD" w:rsidRDefault="004A1AE7" w:rsidP="00B937AD">
            <w:pPr>
              <w:tabs>
                <w:tab w:val="left" w:pos="5040"/>
                <w:tab w:val="right" w:pos="10513"/>
              </w:tabs>
              <w:jc w:val="center"/>
              <w:rPr>
                <w:b/>
                <w:sz w:val="16"/>
                <w:szCs w:val="16"/>
              </w:rPr>
            </w:pPr>
            <w:r>
              <w:rPr>
                <w:b/>
                <w:sz w:val="16"/>
                <w:szCs w:val="16"/>
              </w:rPr>
              <w:t>10,0</w:t>
            </w:r>
          </w:p>
        </w:tc>
        <w:tc>
          <w:tcPr>
            <w:tcW w:w="900" w:type="dxa"/>
            <w:tcBorders>
              <w:left w:val="single" w:sz="4" w:space="0" w:color="auto"/>
              <w:bottom w:val="nil"/>
              <w:right w:val="nil"/>
            </w:tcBorders>
            <w:shd w:val="clear" w:color="auto" w:fill="auto"/>
            <w:tcMar>
              <w:left w:w="28" w:type="dxa"/>
              <w:right w:w="28" w:type="dxa"/>
            </w:tcMar>
            <w:vAlign w:val="center"/>
          </w:tcPr>
          <w:p w:rsidR="0028497B" w:rsidRPr="00B937AD" w:rsidRDefault="0028497B" w:rsidP="00B937AD">
            <w:pPr>
              <w:tabs>
                <w:tab w:val="left" w:pos="5040"/>
                <w:tab w:val="right" w:pos="10513"/>
              </w:tabs>
              <w:jc w:val="center"/>
              <w:rPr>
                <w:b/>
                <w:sz w:val="16"/>
                <w:szCs w:val="16"/>
              </w:rPr>
            </w:pPr>
          </w:p>
        </w:tc>
        <w:tc>
          <w:tcPr>
            <w:tcW w:w="1991" w:type="dxa"/>
            <w:gridSpan w:val="2"/>
            <w:tcBorders>
              <w:left w:val="nil"/>
              <w:bottom w:val="nil"/>
              <w:right w:val="nil"/>
            </w:tcBorders>
            <w:shd w:val="clear" w:color="auto" w:fill="auto"/>
            <w:tcMar>
              <w:left w:w="28" w:type="dxa"/>
              <w:right w:w="28" w:type="dxa"/>
            </w:tcMar>
            <w:vAlign w:val="center"/>
          </w:tcPr>
          <w:p w:rsidR="0028497B" w:rsidRPr="00B937AD" w:rsidRDefault="0028497B" w:rsidP="00B937AD">
            <w:pPr>
              <w:tabs>
                <w:tab w:val="left" w:pos="5040"/>
                <w:tab w:val="right" w:pos="10513"/>
              </w:tabs>
              <w:jc w:val="center"/>
              <w:rPr>
                <w:b/>
                <w:sz w:val="16"/>
                <w:szCs w:val="16"/>
              </w:rPr>
            </w:pPr>
          </w:p>
        </w:tc>
        <w:tc>
          <w:tcPr>
            <w:tcW w:w="1310" w:type="dxa"/>
            <w:tcBorders>
              <w:left w:val="nil"/>
              <w:bottom w:val="nil"/>
              <w:right w:val="nil"/>
            </w:tcBorders>
            <w:shd w:val="clear" w:color="auto" w:fill="auto"/>
            <w:tcMar>
              <w:left w:w="28" w:type="dxa"/>
              <w:right w:w="28" w:type="dxa"/>
            </w:tcMar>
            <w:vAlign w:val="center"/>
          </w:tcPr>
          <w:p w:rsidR="0028497B" w:rsidRPr="00B937AD" w:rsidRDefault="0028497B" w:rsidP="00B937AD">
            <w:pPr>
              <w:tabs>
                <w:tab w:val="left" w:pos="5040"/>
                <w:tab w:val="right" w:pos="10513"/>
              </w:tabs>
              <w:jc w:val="center"/>
              <w:rPr>
                <w:b/>
                <w:sz w:val="16"/>
                <w:szCs w:val="16"/>
              </w:rPr>
            </w:pPr>
          </w:p>
        </w:tc>
      </w:tr>
    </w:tbl>
    <w:p w:rsidR="0028497B" w:rsidRDefault="0028497B" w:rsidP="0028497B">
      <w:pPr>
        <w:tabs>
          <w:tab w:val="left" w:leader="dot" w:pos="6480"/>
          <w:tab w:val="right" w:leader="dot" w:pos="10513"/>
        </w:tabs>
        <w:jc w:val="both"/>
        <w:rPr>
          <w:sz w:val="18"/>
          <w:szCs w:val="18"/>
        </w:rPr>
      </w:pPr>
    </w:p>
    <w:p w:rsidR="00EE2A92" w:rsidRPr="00A344FC" w:rsidRDefault="00EE2A92" w:rsidP="00EE2A92">
      <w:pPr>
        <w:tabs>
          <w:tab w:val="left" w:pos="6480"/>
          <w:tab w:val="right" w:pos="10513"/>
        </w:tabs>
        <w:jc w:val="both"/>
        <w:rPr>
          <w:sz w:val="18"/>
          <w:szCs w:val="18"/>
        </w:rPr>
      </w:pPr>
    </w:p>
    <w:p w:rsidR="00EE2A92" w:rsidRPr="00FB0E8E" w:rsidRDefault="00E3625F" w:rsidP="00111E82">
      <w:pPr>
        <w:shd w:val="clear" w:color="auto" w:fill="E6E6E6"/>
        <w:tabs>
          <w:tab w:val="right" w:pos="9720"/>
          <w:tab w:val="right" w:leader="dot" w:pos="10513"/>
        </w:tabs>
        <w:jc w:val="both"/>
        <w:outlineLvl w:val="0"/>
        <w:rPr>
          <w:b/>
        </w:rPr>
      </w:pPr>
      <w:r>
        <w:rPr>
          <w:b/>
        </w:rPr>
        <w:t>5. Pflichtmodul: Pädagogische und soziologische Grundlagen des Sports</w:t>
      </w:r>
    </w:p>
    <w:p w:rsidR="00EE2A92" w:rsidRDefault="00EE2A92" w:rsidP="00EE2A92">
      <w:pPr>
        <w:tabs>
          <w:tab w:val="left" w:pos="5040"/>
          <w:tab w:val="right" w:pos="10513"/>
        </w:tabs>
        <w:jc w:val="both"/>
        <w:rPr>
          <w:sz w:val="18"/>
          <w:szCs w:val="18"/>
        </w:rPr>
      </w:pPr>
    </w:p>
    <w:p w:rsidR="00EE2A92" w:rsidRDefault="00EE2A92" w:rsidP="00EE2A92">
      <w:pPr>
        <w:tabs>
          <w:tab w:val="left" w:pos="5040"/>
          <w:tab w:val="right" w:pos="10513"/>
        </w:tabs>
        <w:jc w:val="both"/>
        <w:rPr>
          <w:sz w:val="18"/>
          <w:szCs w:val="18"/>
        </w:rPr>
      </w:pPr>
    </w:p>
    <w:tbl>
      <w:tblPr>
        <w:tblW w:w="9766"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5"/>
        <w:gridCol w:w="360"/>
        <w:gridCol w:w="540"/>
        <w:gridCol w:w="540"/>
        <w:gridCol w:w="900"/>
        <w:gridCol w:w="540"/>
        <w:gridCol w:w="1451"/>
        <w:gridCol w:w="1310"/>
      </w:tblGrid>
      <w:tr w:rsidR="00496F72" w:rsidRPr="00B937AD" w:rsidTr="009C473A">
        <w:tc>
          <w:tcPr>
            <w:tcW w:w="4125" w:type="dxa"/>
            <w:shd w:val="clear" w:color="auto" w:fill="E6E6E6"/>
            <w:tcMar>
              <w:left w:w="28" w:type="dxa"/>
              <w:right w:w="28" w:type="dxa"/>
            </w:tcMar>
            <w:vAlign w:val="center"/>
          </w:tcPr>
          <w:p w:rsidR="00496F72" w:rsidRPr="00B937AD" w:rsidRDefault="00496F72" w:rsidP="00B937AD">
            <w:pPr>
              <w:tabs>
                <w:tab w:val="left" w:pos="5040"/>
                <w:tab w:val="right" w:pos="10513"/>
              </w:tabs>
              <w:rPr>
                <w:b/>
                <w:sz w:val="16"/>
                <w:szCs w:val="16"/>
              </w:rPr>
            </w:pPr>
            <w:r w:rsidRPr="00B937AD">
              <w:rPr>
                <w:b/>
                <w:sz w:val="16"/>
                <w:szCs w:val="16"/>
              </w:rPr>
              <w:t>Lehrveranstaltung</w:t>
            </w:r>
          </w:p>
        </w:tc>
        <w:tc>
          <w:tcPr>
            <w:tcW w:w="36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Typ</w:t>
            </w:r>
          </w:p>
        </w:tc>
        <w:tc>
          <w:tcPr>
            <w:tcW w:w="54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Sst.</w:t>
            </w:r>
          </w:p>
        </w:tc>
        <w:tc>
          <w:tcPr>
            <w:tcW w:w="54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ECTS</w:t>
            </w:r>
          </w:p>
        </w:tc>
        <w:tc>
          <w:tcPr>
            <w:tcW w:w="90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Datum</w:t>
            </w:r>
          </w:p>
        </w:tc>
        <w:tc>
          <w:tcPr>
            <w:tcW w:w="54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Beurt.</w:t>
            </w:r>
          </w:p>
        </w:tc>
        <w:tc>
          <w:tcPr>
            <w:tcW w:w="1451" w:type="dxa"/>
            <w:shd w:val="clear" w:color="auto" w:fill="E6E6E6"/>
            <w:tcMar>
              <w:left w:w="28" w:type="dxa"/>
              <w:right w:w="28" w:type="dxa"/>
            </w:tcMar>
            <w:vAlign w:val="center"/>
          </w:tcPr>
          <w:p w:rsidR="00496F72" w:rsidRPr="00B937AD" w:rsidRDefault="00496F72" w:rsidP="00B937AD">
            <w:pPr>
              <w:tabs>
                <w:tab w:val="left" w:pos="5040"/>
                <w:tab w:val="right" w:pos="10513"/>
              </w:tabs>
              <w:rPr>
                <w:b/>
                <w:sz w:val="16"/>
                <w:szCs w:val="16"/>
              </w:rPr>
            </w:pPr>
            <w:r w:rsidRPr="00B937AD">
              <w:rPr>
                <w:b/>
                <w:sz w:val="16"/>
                <w:szCs w:val="16"/>
              </w:rPr>
              <w:t>PrüferIn</w:t>
            </w:r>
          </w:p>
        </w:tc>
        <w:tc>
          <w:tcPr>
            <w:tcW w:w="1310" w:type="dxa"/>
            <w:shd w:val="clear" w:color="auto" w:fill="E6E6E6"/>
            <w:tcMar>
              <w:left w:w="28" w:type="dxa"/>
              <w:right w:w="28" w:type="dxa"/>
            </w:tcMar>
            <w:vAlign w:val="center"/>
          </w:tcPr>
          <w:p w:rsidR="00496F72" w:rsidRPr="00B937AD" w:rsidRDefault="00496F72" w:rsidP="00B937AD">
            <w:pPr>
              <w:tabs>
                <w:tab w:val="left" w:pos="5040"/>
                <w:tab w:val="right" w:pos="10513"/>
              </w:tabs>
              <w:rPr>
                <w:b/>
                <w:sz w:val="16"/>
                <w:szCs w:val="16"/>
              </w:rPr>
            </w:pPr>
            <w:r w:rsidRPr="00B937AD">
              <w:rPr>
                <w:b/>
                <w:sz w:val="16"/>
                <w:szCs w:val="16"/>
              </w:rPr>
              <w:t>Anmerkung</w:t>
            </w:r>
          </w:p>
        </w:tc>
      </w:tr>
      <w:tr w:rsidR="00496F72"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496F72" w:rsidRPr="00B937AD" w:rsidRDefault="00E3625F" w:rsidP="00B937AD">
            <w:pPr>
              <w:tabs>
                <w:tab w:val="left" w:pos="5040"/>
                <w:tab w:val="right" w:pos="10513"/>
              </w:tabs>
              <w:rPr>
                <w:sz w:val="16"/>
                <w:szCs w:val="16"/>
              </w:rPr>
            </w:pPr>
            <w:r>
              <w:rPr>
                <w:sz w:val="16"/>
                <w:szCs w:val="16"/>
              </w:rPr>
              <w:t>Sportpädagogik</w:t>
            </w:r>
          </w:p>
        </w:tc>
        <w:tc>
          <w:tcPr>
            <w:tcW w:w="360" w:type="dxa"/>
            <w:tcBorders>
              <w:bottom w:val="single" w:sz="4" w:space="0" w:color="auto"/>
            </w:tcBorders>
            <w:shd w:val="clear" w:color="auto" w:fill="auto"/>
            <w:tcMar>
              <w:left w:w="28" w:type="dxa"/>
              <w:right w:w="28" w:type="dxa"/>
            </w:tcMar>
          </w:tcPr>
          <w:p w:rsidR="00496F72" w:rsidRPr="00B937AD" w:rsidRDefault="000E5153" w:rsidP="00B937AD">
            <w:pPr>
              <w:tabs>
                <w:tab w:val="left" w:pos="5040"/>
                <w:tab w:val="right" w:pos="10513"/>
              </w:tabs>
              <w:jc w:val="center"/>
              <w:rPr>
                <w:sz w:val="16"/>
                <w:szCs w:val="16"/>
              </w:rPr>
            </w:pPr>
            <w:r w:rsidRPr="00B937AD">
              <w:rPr>
                <w:sz w:val="16"/>
                <w:szCs w:val="16"/>
              </w:rPr>
              <w:t>VO</w:t>
            </w:r>
          </w:p>
        </w:tc>
        <w:tc>
          <w:tcPr>
            <w:tcW w:w="540" w:type="dxa"/>
            <w:tcBorders>
              <w:bottom w:val="single" w:sz="4" w:space="0" w:color="auto"/>
            </w:tcBorders>
            <w:shd w:val="clear" w:color="auto" w:fill="auto"/>
            <w:tcMar>
              <w:left w:w="28" w:type="dxa"/>
              <w:right w:w="28" w:type="dxa"/>
            </w:tcMar>
          </w:tcPr>
          <w:p w:rsidR="00496F72" w:rsidRPr="00B937AD" w:rsidRDefault="00E3625F" w:rsidP="00B937AD">
            <w:pPr>
              <w:tabs>
                <w:tab w:val="left" w:pos="5040"/>
                <w:tab w:val="right" w:pos="10513"/>
              </w:tabs>
              <w:jc w:val="center"/>
              <w:rPr>
                <w:sz w:val="16"/>
                <w:szCs w:val="16"/>
              </w:rPr>
            </w:pPr>
            <w:r>
              <w:rPr>
                <w:sz w:val="16"/>
                <w:szCs w:val="16"/>
              </w:rPr>
              <w:t>2,0</w:t>
            </w:r>
          </w:p>
        </w:tc>
        <w:tc>
          <w:tcPr>
            <w:tcW w:w="540" w:type="dxa"/>
            <w:tcBorders>
              <w:bottom w:val="single" w:sz="4" w:space="0" w:color="auto"/>
            </w:tcBorders>
            <w:shd w:val="clear" w:color="auto" w:fill="auto"/>
            <w:tcMar>
              <w:left w:w="28" w:type="dxa"/>
              <w:right w:w="28" w:type="dxa"/>
            </w:tcMar>
          </w:tcPr>
          <w:p w:rsidR="00496F72" w:rsidRPr="00B937AD" w:rsidRDefault="004A1AE7" w:rsidP="00B937AD">
            <w:pPr>
              <w:tabs>
                <w:tab w:val="left" w:pos="5040"/>
                <w:tab w:val="right" w:pos="10513"/>
              </w:tabs>
              <w:jc w:val="center"/>
              <w:rPr>
                <w:sz w:val="16"/>
                <w:szCs w:val="16"/>
              </w:rPr>
            </w:pPr>
            <w:r>
              <w:rPr>
                <w:sz w:val="16"/>
                <w:szCs w:val="16"/>
              </w:rPr>
              <w:t>4,0</w:t>
            </w:r>
          </w:p>
        </w:tc>
        <w:tc>
          <w:tcPr>
            <w:tcW w:w="900" w:type="dxa"/>
            <w:tcBorders>
              <w:bottom w:val="single" w:sz="4" w:space="0" w:color="auto"/>
            </w:tcBorders>
            <w:shd w:val="clear" w:color="auto" w:fill="auto"/>
            <w:tcMar>
              <w:left w:w="28" w:type="dxa"/>
              <w:right w:w="28" w:type="dxa"/>
            </w:tcMar>
          </w:tcPr>
          <w:p w:rsidR="00496F72" w:rsidRPr="00B937AD" w:rsidRDefault="00C8708C" w:rsidP="00B937AD">
            <w:pPr>
              <w:tabs>
                <w:tab w:val="left" w:pos="5040"/>
                <w:tab w:val="right" w:pos="10513"/>
              </w:tabs>
              <w:jc w:val="center"/>
              <w:rPr>
                <w:sz w:val="16"/>
                <w:szCs w:val="16"/>
              </w:rPr>
            </w:pPr>
            <w:r w:rsidRPr="00B937AD">
              <w:rPr>
                <w:sz w:val="16"/>
                <w:szCs w:val="16"/>
              </w:rPr>
              <w:fldChar w:fldCharType="begin">
                <w:ffData>
                  <w:name w:val="Text63"/>
                  <w:enabled/>
                  <w:calcOnExit w:val="0"/>
                  <w:textInput/>
                </w:ffData>
              </w:fldChar>
            </w:r>
            <w:bookmarkStart w:id="31" w:name="Text63"/>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31"/>
          </w:p>
        </w:tc>
        <w:tc>
          <w:tcPr>
            <w:tcW w:w="540" w:type="dxa"/>
            <w:shd w:val="clear" w:color="auto" w:fill="auto"/>
            <w:tcMar>
              <w:left w:w="28" w:type="dxa"/>
              <w:right w:w="28" w:type="dxa"/>
            </w:tcMar>
          </w:tcPr>
          <w:p w:rsidR="00496F72" w:rsidRPr="00B937AD" w:rsidRDefault="00C8708C" w:rsidP="00B937AD">
            <w:pPr>
              <w:tabs>
                <w:tab w:val="left" w:pos="5040"/>
                <w:tab w:val="right" w:pos="10513"/>
              </w:tabs>
              <w:jc w:val="center"/>
              <w:rPr>
                <w:sz w:val="16"/>
                <w:szCs w:val="16"/>
              </w:rPr>
            </w:pPr>
            <w:r w:rsidRPr="00B937AD">
              <w:rPr>
                <w:sz w:val="16"/>
                <w:szCs w:val="16"/>
              </w:rPr>
              <w:fldChar w:fldCharType="begin">
                <w:ffData>
                  <w:name w:val="Text66"/>
                  <w:enabled/>
                  <w:calcOnExit w:val="0"/>
                  <w:textInput/>
                </w:ffData>
              </w:fldChar>
            </w:r>
            <w:bookmarkStart w:id="32" w:name="Text66"/>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32"/>
          </w:p>
        </w:tc>
        <w:tc>
          <w:tcPr>
            <w:tcW w:w="1451" w:type="dxa"/>
            <w:tcBorders>
              <w:bottom w:val="single" w:sz="4" w:space="0" w:color="auto"/>
            </w:tcBorders>
            <w:shd w:val="clear" w:color="auto" w:fill="auto"/>
            <w:tcMar>
              <w:left w:w="28" w:type="dxa"/>
              <w:right w:w="28" w:type="dxa"/>
            </w:tcMar>
          </w:tcPr>
          <w:p w:rsidR="00496F72" w:rsidRPr="00B937AD" w:rsidRDefault="00C8708C" w:rsidP="00B937AD">
            <w:pPr>
              <w:tabs>
                <w:tab w:val="left" w:pos="5040"/>
                <w:tab w:val="right" w:pos="10513"/>
              </w:tabs>
              <w:rPr>
                <w:sz w:val="16"/>
                <w:szCs w:val="16"/>
              </w:rPr>
            </w:pPr>
            <w:r w:rsidRPr="00B937AD">
              <w:rPr>
                <w:sz w:val="16"/>
                <w:szCs w:val="16"/>
              </w:rPr>
              <w:fldChar w:fldCharType="begin">
                <w:ffData>
                  <w:name w:val="Text67"/>
                  <w:enabled/>
                  <w:calcOnExit w:val="0"/>
                  <w:textInput/>
                </w:ffData>
              </w:fldChar>
            </w:r>
            <w:bookmarkStart w:id="33" w:name="Text67"/>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33"/>
          </w:p>
        </w:tc>
        <w:tc>
          <w:tcPr>
            <w:tcW w:w="1310" w:type="dxa"/>
            <w:tcBorders>
              <w:bottom w:val="single" w:sz="4" w:space="0" w:color="auto"/>
            </w:tcBorders>
            <w:shd w:val="clear" w:color="auto" w:fill="auto"/>
            <w:tcMar>
              <w:left w:w="28" w:type="dxa"/>
              <w:right w:w="28" w:type="dxa"/>
            </w:tcMar>
          </w:tcPr>
          <w:p w:rsidR="00496F72" w:rsidRPr="00B937AD" w:rsidRDefault="00496F72" w:rsidP="00B937AD">
            <w:pPr>
              <w:tabs>
                <w:tab w:val="left" w:pos="5040"/>
                <w:tab w:val="right" w:pos="10513"/>
              </w:tabs>
              <w:rPr>
                <w:sz w:val="16"/>
                <w:szCs w:val="16"/>
              </w:rPr>
            </w:pPr>
          </w:p>
        </w:tc>
      </w:tr>
      <w:tr w:rsidR="00496F72"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496F72" w:rsidRPr="00B937AD" w:rsidRDefault="00FD1D49" w:rsidP="00B937AD">
            <w:pPr>
              <w:tabs>
                <w:tab w:val="left" w:pos="5040"/>
                <w:tab w:val="right" w:pos="10513"/>
              </w:tabs>
              <w:rPr>
                <w:sz w:val="16"/>
                <w:szCs w:val="16"/>
              </w:rPr>
            </w:pPr>
            <w:r>
              <w:rPr>
                <w:sz w:val="16"/>
                <w:szCs w:val="16"/>
              </w:rPr>
              <w:t>Sportsoziologie</w:t>
            </w:r>
          </w:p>
        </w:tc>
        <w:tc>
          <w:tcPr>
            <w:tcW w:w="360" w:type="dxa"/>
            <w:tcBorders>
              <w:bottom w:val="single" w:sz="4" w:space="0" w:color="auto"/>
            </w:tcBorders>
            <w:shd w:val="clear" w:color="auto" w:fill="auto"/>
            <w:tcMar>
              <w:left w:w="28" w:type="dxa"/>
              <w:right w:w="28" w:type="dxa"/>
            </w:tcMar>
          </w:tcPr>
          <w:p w:rsidR="00496F72" w:rsidRPr="00B937AD" w:rsidRDefault="00FD1D49" w:rsidP="00B937AD">
            <w:pPr>
              <w:tabs>
                <w:tab w:val="left" w:pos="5040"/>
                <w:tab w:val="right" w:pos="10513"/>
              </w:tabs>
              <w:jc w:val="center"/>
              <w:rPr>
                <w:sz w:val="16"/>
                <w:szCs w:val="16"/>
              </w:rPr>
            </w:pPr>
            <w:r>
              <w:rPr>
                <w:sz w:val="16"/>
                <w:szCs w:val="16"/>
              </w:rPr>
              <w:t>VO</w:t>
            </w:r>
          </w:p>
        </w:tc>
        <w:tc>
          <w:tcPr>
            <w:tcW w:w="540" w:type="dxa"/>
            <w:tcBorders>
              <w:bottom w:val="single" w:sz="4" w:space="0" w:color="auto"/>
            </w:tcBorders>
            <w:shd w:val="clear" w:color="auto" w:fill="auto"/>
            <w:tcMar>
              <w:left w:w="28" w:type="dxa"/>
              <w:right w:w="28" w:type="dxa"/>
            </w:tcMar>
          </w:tcPr>
          <w:p w:rsidR="00496F72" w:rsidRPr="00B937AD" w:rsidRDefault="000E5153" w:rsidP="004A1AE7">
            <w:pPr>
              <w:tabs>
                <w:tab w:val="left" w:pos="5040"/>
                <w:tab w:val="right" w:pos="10513"/>
              </w:tabs>
              <w:jc w:val="center"/>
              <w:rPr>
                <w:sz w:val="16"/>
                <w:szCs w:val="16"/>
              </w:rPr>
            </w:pPr>
            <w:r w:rsidRPr="00B937AD">
              <w:rPr>
                <w:sz w:val="16"/>
                <w:szCs w:val="16"/>
              </w:rPr>
              <w:t>1</w:t>
            </w:r>
            <w:r w:rsidR="009F4A11" w:rsidRPr="00B937AD">
              <w:rPr>
                <w:sz w:val="16"/>
                <w:szCs w:val="16"/>
              </w:rPr>
              <w:t>,0</w:t>
            </w:r>
          </w:p>
        </w:tc>
        <w:tc>
          <w:tcPr>
            <w:tcW w:w="540" w:type="dxa"/>
            <w:tcBorders>
              <w:bottom w:val="single" w:sz="4" w:space="0" w:color="auto"/>
            </w:tcBorders>
            <w:shd w:val="clear" w:color="auto" w:fill="auto"/>
            <w:tcMar>
              <w:left w:w="28" w:type="dxa"/>
              <w:right w:w="28" w:type="dxa"/>
            </w:tcMar>
          </w:tcPr>
          <w:p w:rsidR="00496F72" w:rsidRPr="00B937AD" w:rsidRDefault="000E5153" w:rsidP="004A1AE7">
            <w:pPr>
              <w:tabs>
                <w:tab w:val="left" w:pos="5040"/>
                <w:tab w:val="right" w:pos="10513"/>
              </w:tabs>
              <w:jc w:val="center"/>
              <w:rPr>
                <w:sz w:val="16"/>
                <w:szCs w:val="16"/>
              </w:rPr>
            </w:pPr>
            <w:r w:rsidRPr="00B937AD">
              <w:rPr>
                <w:sz w:val="16"/>
                <w:szCs w:val="16"/>
              </w:rPr>
              <w:t>2,</w:t>
            </w:r>
            <w:r w:rsidR="00FD1D49">
              <w:rPr>
                <w:sz w:val="16"/>
                <w:szCs w:val="16"/>
              </w:rPr>
              <w:t>0</w:t>
            </w:r>
          </w:p>
        </w:tc>
        <w:tc>
          <w:tcPr>
            <w:tcW w:w="900" w:type="dxa"/>
            <w:tcBorders>
              <w:bottom w:val="single" w:sz="4" w:space="0" w:color="auto"/>
            </w:tcBorders>
            <w:shd w:val="clear" w:color="auto" w:fill="auto"/>
            <w:tcMar>
              <w:left w:w="28" w:type="dxa"/>
              <w:right w:w="28" w:type="dxa"/>
            </w:tcMar>
          </w:tcPr>
          <w:p w:rsidR="00496F72" w:rsidRPr="00B937AD" w:rsidRDefault="00C8708C" w:rsidP="00B937AD">
            <w:pPr>
              <w:tabs>
                <w:tab w:val="left" w:pos="5040"/>
                <w:tab w:val="right" w:pos="10513"/>
              </w:tabs>
              <w:jc w:val="center"/>
              <w:rPr>
                <w:sz w:val="16"/>
                <w:szCs w:val="16"/>
              </w:rPr>
            </w:pPr>
            <w:r w:rsidRPr="00B937AD">
              <w:rPr>
                <w:sz w:val="16"/>
                <w:szCs w:val="16"/>
              </w:rPr>
              <w:fldChar w:fldCharType="begin">
                <w:ffData>
                  <w:name w:val="Text64"/>
                  <w:enabled/>
                  <w:calcOnExit w:val="0"/>
                  <w:textInput/>
                </w:ffData>
              </w:fldChar>
            </w:r>
            <w:bookmarkStart w:id="34" w:name="Text64"/>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34"/>
          </w:p>
        </w:tc>
        <w:tc>
          <w:tcPr>
            <w:tcW w:w="540" w:type="dxa"/>
            <w:shd w:val="clear" w:color="auto" w:fill="auto"/>
            <w:tcMar>
              <w:left w:w="28" w:type="dxa"/>
              <w:right w:w="28" w:type="dxa"/>
            </w:tcMar>
          </w:tcPr>
          <w:p w:rsidR="00496F72" w:rsidRPr="00B937AD" w:rsidRDefault="00C8708C" w:rsidP="00B937AD">
            <w:pPr>
              <w:tabs>
                <w:tab w:val="left" w:pos="5040"/>
                <w:tab w:val="right" w:pos="10513"/>
              </w:tabs>
              <w:jc w:val="center"/>
              <w:rPr>
                <w:sz w:val="16"/>
                <w:szCs w:val="16"/>
              </w:rPr>
            </w:pPr>
            <w:r w:rsidRPr="00B937AD">
              <w:rPr>
                <w:sz w:val="16"/>
                <w:szCs w:val="16"/>
              </w:rPr>
              <w:fldChar w:fldCharType="begin">
                <w:ffData>
                  <w:name w:val="Text65"/>
                  <w:enabled/>
                  <w:calcOnExit w:val="0"/>
                  <w:textInput/>
                </w:ffData>
              </w:fldChar>
            </w:r>
            <w:bookmarkStart w:id="35" w:name="Text65"/>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35"/>
          </w:p>
        </w:tc>
        <w:tc>
          <w:tcPr>
            <w:tcW w:w="1451" w:type="dxa"/>
            <w:tcBorders>
              <w:bottom w:val="single" w:sz="4" w:space="0" w:color="auto"/>
            </w:tcBorders>
            <w:shd w:val="clear" w:color="auto" w:fill="auto"/>
            <w:tcMar>
              <w:left w:w="28" w:type="dxa"/>
              <w:right w:w="28" w:type="dxa"/>
            </w:tcMar>
          </w:tcPr>
          <w:p w:rsidR="00496F72" w:rsidRPr="00B937AD" w:rsidRDefault="00C8708C" w:rsidP="00B937AD">
            <w:pPr>
              <w:tabs>
                <w:tab w:val="left" w:pos="5040"/>
                <w:tab w:val="right" w:pos="10513"/>
              </w:tabs>
              <w:rPr>
                <w:sz w:val="16"/>
                <w:szCs w:val="16"/>
              </w:rPr>
            </w:pPr>
            <w:r w:rsidRPr="00B937AD">
              <w:rPr>
                <w:sz w:val="16"/>
                <w:szCs w:val="16"/>
              </w:rPr>
              <w:fldChar w:fldCharType="begin">
                <w:ffData>
                  <w:name w:val="Text68"/>
                  <w:enabled/>
                  <w:calcOnExit w:val="0"/>
                  <w:textInput/>
                </w:ffData>
              </w:fldChar>
            </w:r>
            <w:bookmarkStart w:id="36" w:name="Text68"/>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36"/>
          </w:p>
        </w:tc>
        <w:tc>
          <w:tcPr>
            <w:tcW w:w="1310" w:type="dxa"/>
            <w:tcBorders>
              <w:bottom w:val="single" w:sz="4" w:space="0" w:color="auto"/>
            </w:tcBorders>
            <w:shd w:val="clear" w:color="auto" w:fill="auto"/>
            <w:tcMar>
              <w:left w:w="28" w:type="dxa"/>
              <w:right w:w="28" w:type="dxa"/>
            </w:tcMar>
          </w:tcPr>
          <w:p w:rsidR="00496F72" w:rsidRPr="00B937AD" w:rsidRDefault="00496F72" w:rsidP="00B937AD">
            <w:pPr>
              <w:tabs>
                <w:tab w:val="left" w:pos="5040"/>
                <w:tab w:val="right" w:pos="10513"/>
              </w:tabs>
              <w:rPr>
                <w:sz w:val="16"/>
                <w:szCs w:val="16"/>
              </w:rPr>
            </w:pPr>
          </w:p>
        </w:tc>
      </w:tr>
      <w:tr w:rsidR="00FD1D49"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FD1D49" w:rsidRPr="00B937AD" w:rsidRDefault="00FD1D49" w:rsidP="00FD1D49">
            <w:pPr>
              <w:tabs>
                <w:tab w:val="left" w:pos="5040"/>
                <w:tab w:val="right" w:pos="10513"/>
              </w:tabs>
              <w:rPr>
                <w:sz w:val="16"/>
                <w:szCs w:val="16"/>
              </w:rPr>
            </w:pPr>
            <w:r>
              <w:rPr>
                <w:sz w:val="16"/>
                <w:szCs w:val="16"/>
              </w:rPr>
              <w:t>Sportdidaktik</w:t>
            </w:r>
          </w:p>
        </w:tc>
        <w:tc>
          <w:tcPr>
            <w:tcW w:w="360" w:type="dxa"/>
            <w:tcBorders>
              <w:bottom w:val="single" w:sz="4" w:space="0" w:color="auto"/>
            </w:tcBorders>
            <w:shd w:val="clear" w:color="auto" w:fill="auto"/>
            <w:tcMar>
              <w:left w:w="28" w:type="dxa"/>
              <w:right w:w="28" w:type="dxa"/>
            </w:tcMar>
          </w:tcPr>
          <w:p w:rsidR="00FD1D49" w:rsidRPr="00B937AD" w:rsidRDefault="00FD1D49" w:rsidP="0098016F">
            <w:pPr>
              <w:tabs>
                <w:tab w:val="left" w:pos="5040"/>
                <w:tab w:val="right" w:pos="10513"/>
              </w:tabs>
              <w:jc w:val="center"/>
              <w:rPr>
                <w:sz w:val="16"/>
                <w:szCs w:val="16"/>
              </w:rPr>
            </w:pPr>
            <w:r>
              <w:rPr>
                <w:sz w:val="16"/>
                <w:szCs w:val="16"/>
              </w:rPr>
              <w:t>UE</w:t>
            </w:r>
          </w:p>
        </w:tc>
        <w:tc>
          <w:tcPr>
            <w:tcW w:w="540" w:type="dxa"/>
            <w:tcBorders>
              <w:bottom w:val="single" w:sz="4" w:space="0" w:color="auto"/>
            </w:tcBorders>
            <w:shd w:val="clear" w:color="auto" w:fill="auto"/>
            <w:tcMar>
              <w:left w:w="28" w:type="dxa"/>
              <w:right w:w="28" w:type="dxa"/>
            </w:tcMar>
          </w:tcPr>
          <w:p w:rsidR="00FD1D49" w:rsidRPr="00B937AD" w:rsidRDefault="00FD1D49" w:rsidP="004A1AE7">
            <w:pPr>
              <w:tabs>
                <w:tab w:val="left" w:pos="5040"/>
                <w:tab w:val="right" w:pos="10513"/>
              </w:tabs>
              <w:jc w:val="center"/>
              <w:rPr>
                <w:sz w:val="16"/>
                <w:szCs w:val="16"/>
              </w:rPr>
            </w:pPr>
            <w:r w:rsidRPr="00B937AD">
              <w:rPr>
                <w:sz w:val="16"/>
                <w:szCs w:val="16"/>
              </w:rPr>
              <w:t>1,0</w:t>
            </w:r>
          </w:p>
        </w:tc>
        <w:tc>
          <w:tcPr>
            <w:tcW w:w="540" w:type="dxa"/>
            <w:tcBorders>
              <w:bottom w:val="single" w:sz="4" w:space="0" w:color="auto"/>
            </w:tcBorders>
            <w:shd w:val="clear" w:color="auto" w:fill="auto"/>
            <w:tcMar>
              <w:left w:w="28" w:type="dxa"/>
              <w:right w:w="28" w:type="dxa"/>
            </w:tcMar>
          </w:tcPr>
          <w:p w:rsidR="00FD1D49" w:rsidRPr="00B937AD" w:rsidRDefault="00FD1D49" w:rsidP="004A1AE7">
            <w:pPr>
              <w:tabs>
                <w:tab w:val="left" w:pos="5040"/>
                <w:tab w:val="right" w:pos="10513"/>
              </w:tabs>
              <w:jc w:val="center"/>
              <w:rPr>
                <w:sz w:val="16"/>
                <w:szCs w:val="16"/>
              </w:rPr>
            </w:pPr>
            <w:r>
              <w:rPr>
                <w:sz w:val="16"/>
                <w:szCs w:val="16"/>
              </w:rPr>
              <w:t>1,5</w:t>
            </w:r>
          </w:p>
        </w:tc>
        <w:tc>
          <w:tcPr>
            <w:tcW w:w="900" w:type="dxa"/>
            <w:tcBorders>
              <w:bottom w:val="single" w:sz="4" w:space="0" w:color="auto"/>
            </w:tcBorders>
            <w:shd w:val="clear" w:color="auto" w:fill="auto"/>
            <w:tcMar>
              <w:left w:w="28" w:type="dxa"/>
              <w:right w:w="28" w:type="dxa"/>
            </w:tcMar>
          </w:tcPr>
          <w:p w:rsidR="00FD1D49" w:rsidRPr="00B937AD" w:rsidRDefault="00FD1D49" w:rsidP="0098016F">
            <w:pPr>
              <w:tabs>
                <w:tab w:val="left" w:pos="5040"/>
                <w:tab w:val="right" w:pos="10513"/>
              </w:tabs>
              <w:jc w:val="center"/>
              <w:rPr>
                <w:sz w:val="16"/>
                <w:szCs w:val="16"/>
              </w:rPr>
            </w:pPr>
            <w:r w:rsidRPr="00B937AD">
              <w:rPr>
                <w:sz w:val="16"/>
                <w:szCs w:val="16"/>
              </w:rPr>
              <w:fldChar w:fldCharType="begin">
                <w:ffData>
                  <w:name w:val="Text64"/>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FD1D49" w:rsidRPr="00B937AD" w:rsidRDefault="00FD1D49" w:rsidP="0098016F">
            <w:pPr>
              <w:tabs>
                <w:tab w:val="left" w:pos="5040"/>
                <w:tab w:val="right" w:pos="10513"/>
              </w:tabs>
              <w:jc w:val="center"/>
              <w:rPr>
                <w:sz w:val="16"/>
                <w:szCs w:val="16"/>
              </w:rPr>
            </w:pPr>
            <w:r w:rsidRPr="00B937AD">
              <w:rPr>
                <w:sz w:val="16"/>
                <w:szCs w:val="16"/>
              </w:rPr>
              <w:fldChar w:fldCharType="begin">
                <w:ffData>
                  <w:name w:val="Text65"/>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FD1D49" w:rsidRPr="00B937AD" w:rsidRDefault="00FD1D49" w:rsidP="0098016F">
            <w:pPr>
              <w:tabs>
                <w:tab w:val="left" w:pos="5040"/>
                <w:tab w:val="right" w:pos="10513"/>
              </w:tabs>
              <w:rPr>
                <w:sz w:val="16"/>
                <w:szCs w:val="16"/>
              </w:rPr>
            </w:pPr>
            <w:r w:rsidRPr="00B937AD">
              <w:rPr>
                <w:sz w:val="16"/>
                <w:szCs w:val="16"/>
              </w:rPr>
              <w:fldChar w:fldCharType="begin">
                <w:ffData>
                  <w:name w:val="Text68"/>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FD1D49" w:rsidRPr="00B937AD" w:rsidRDefault="00FD1D49" w:rsidP="0098016F">
            <w:pPr>
              <w:tabs>
                <w:tab w:val="left" w:pos="5040"/>
                <w:tab w:val="right" w:pos="10513"/>
              </w:tabs>
              <w:rPr>
                <w:sz w:val="16"/>
                <w:szCs w:val="16"/>
              </w:rPr>
            </w:pPr>
          </w:p>
        </w:tc>
      </w:tr>
      <w:tr w:rsidR="00496F72" w:rsidRPr="00B937AD" w:rsidTr="009C473A">
        <w:trPr>
          <w:trHeight w:val="284"/>
        </w:trPr>
        <w:tc>
          <w:tcPr>
            <w:tcW w:w="4125" w:type="dxa"/>
            <w:tcBorders>
              <w:left w:val="nil"/>
              <w:bottom w:val="nil"/>
              <w:right w:val="nil"/>
            </w:tcBorders>
            <w:shd w:val="clear" w:color="auto" w:fill="auto"/>
            <w:tcMar>
              <w:left w:w="28" w:type="dxa"/>
              <w:right w:w="28" w:type="dxa"/>
            </w:tcMar>
            <w:vAlign w:val="center"/>
          </w:tcPr>
          <w:p w:rsidR="00496F72" w:rsidRPr="00B937AD" w:rsidRDefault="00496F72" w:rsidP="00B937AD">
            <w:pPr>
              <w:tabs>
                <w:tab w:val="left" w:pos="5040"/>
                <w:tab w:val="right" w:pos="10513"/>
              </w:tabs>
              <w:jc w:val="center"/>
              <w:rPr>
                <w:b/>
                <w:sz w:val="16"/>
                <w:szCs w:val="16"/>
              </w:rPr>
            </w:pPr>
          </w:p>
        </w:tc>
        <w:tc>
          <w:tcPr>
            <w:tcW w:w="360" w:type="dxa"/>
            <w:tcBorders>
              <w:left w:val="nil"/>
              <w:bottom w:val="nil"/>
              <w:right w:val="single" w:sz="4" w:space="0" w:color="auto"/>
            </w:tcBorders>
            <w:shd w:val="clear" w:color="auto" w:fill="auto"/>
            <w:tcMar>
              <w:left w:w="28" w:type="dxa"/>
              <w:right w:w="28" w:type="dxa"/>
            </w:tcMar>
            <w:vAlign w:val="center"/>
          </w:tcPr>
          <w:p w:rsidR="00496F72" w:rsidRPr="00B937AD" w:rsidRDefault="00496F72" w:rsidP="00B937AD">
            <w:pPr>
              <w:tabs>
                <w:tab w:val="left" w:pos="5040"/>
                <w:tab w:val="right" w:pos="10513"/>
              </w:tabs>
              <w:jc w:val="center"/>
              <w:rPr>
                <w:b/>
                <w:sz w:val="16"/>
                <w:szCs w:val="16"/>
              </w:rPr>
            </w:pP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496F72" w:rsidRPr="00B937AD" w:rsidRDefault="00CE1843" w:rsidP="00B937AD">
            <w:pPr>
              <w:tabs>
                <w:tab w:val="left" w:pos="5040"/>
                <w:tab w:val="right" w:pos="10513"/>
              </w:tabs>
              <w:jc w:val="center"/>
              <w:rPr>
                <w:b/>
                <w:sz w:val="16"/>
                <w:szCs w:val="16"/>
              </w:rPr>
            </w:pPr>
            <w:r w:rsidRPr="00B937AD">
              <w:rPr>
                <w:b/>
                <w:sz w:val="16"/>
                <w:szCs w:val="16"/>
              </w:rPr>
              <w:t>4,0</w:t>
            </w: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496F72" w:rsidRPr="00B937AD" w:rsidRDefault="004A1AE7" w:rsidP="00B937AD">
            <w:pPr>
              <w:tabs>
                <w:tab w:val="left" w:pos="5040"/>
                <w:tab w:val="right" w:pos="10513"/>
              </w:tabs>
              <w:jc w:val="center"/>
              <w:rPr>
                <w:b/>
                <w:sz w:val="16"/>
                <w:szCs w:val="16"/>
              </w:rPr>
            </w:pPr>
            <w:r>
              <w:rPr>
                <w:b/>
                <w:sz w:val="16"/>
                <w:szCs w:val="16"/>
              </w:rPr>
              <w:t>7,5</w:t>
            </w:r>
          </w:p>
        </w:tc>
        <w:tc>
          <w:tcPr>
            <w:tcW w:w="900" w:type="dxa"/>
            <w:tcBorders>
              <w:left w:val="single" w:sz="4" w:space="0" w:color="auto"/>
              <w:bottom w:val="nil"/>
              <w:right w:val="nil"/>
            </w:tcBorders>
            <w:shd w:val="clear" w:color="auto" w:fill="auto"/>
            <w:tcMar>
              <w:left w:w="28" w:type="dxa"/>
              <w:right w:w="28" w:type="dxa"/>
            </w:tcMar>
            <w:vAlign w:val="center"/>
          </w:tcPr>
          <w:p w:rsidR="00496F72" w:rsidRPr="00B937AD" w:rsidRDefault="00496F72" w:rsidP="00B937AD">
            <w:pPr>
              <w:tabs>
                <w:tab w:val="left" w:pos="5040"/>
                <w:tab w:val="right" w:pos="10513"/>
              </w:tabs>
              <w:jc w:val="center"/>
              <w:rPr>
                <w:b/>
                <w:sz w:val="16"/>
                <w:szCs w:val="16"/>
              </w:rPr>
            </w:pPr>
          </w:p>
        </w:tc>
        <w:tc>
          <w:tcPr>
            <w:tcW w:w="1991" w:type="dxa"/>
            <w:gridSpan w:val="2"/>
            <w:tcBorders>
              <w:left w:val="nil"/>
              <w:bottom w:val="nil"/>
              <w:right w:val="nil"/>
            </w:tcBorders>
            <w:shd w:val="clear" w:color="auto" w:fill="auto"/>
            <w:tcMar>
              <w:left w:w="28" w:type="dxa"/>
              <w:right w:w="28" w:type="dxa"/>
            </w:tcMar>
            <w:vAlign w:val="center"/>
          </w:tcPr>
          <w:p w:rsidR="00496F72" w:rsidRPr="00B937AD" w:rsidRDefault="00496F72" w:rsidP="00B937AD">
            <w:pPr>
              <w:tabs>
                <w:tab w:val="left" w:pos="5040"/>
                <w:tab w:val="right" w:pos="10513"/>
              </w:tabs>
              <w:jc w:val="center"/>
              <w:rPr>
                <w:b/>
                <w:sz w:val="16"/>
                <w:szCs w:val="16"/>
              </w:rPr>
            </w:pPr>
          </w:p>
        </w:tc>
        <w:tc>
          <w:tcPr>
            <w:tcW w:w="1310" w:type="dxa"/>
            <w:tcBorders>
              <w:left w:val="nil"/>
              <w:bottom w:val="nil"/>
              <w:right w:val="nil"/>
            </w:tcBorders>
            <w:shd w:val="clear" w:color="auto" w:fill="auto"/>
            <w:tcMar>
              <w:left w:w="28" w:type="dxa"/>
              <w:right w:w="28" w:type="dxa"/>
            </w:tcMar>
            <w:vAlign w:val="center"/>
          </w:tcPr>
          <w:p w:rsidR="00496F72" w:rsidRPr="00B937AD" w:rsidRDefault="00496F72" w:rsidP="00B937AD">
            <w:pPr>
              <w:tabs>
                <w:tab w:val="left" w:pos="5040"/>
                <w:tab w:val="right" w:pos="10513"/>
              </w:tabs>
              <w:jc w:val="center"/>
              <w:rPr>
                <w:b/>
                <w:sz w:val="16"/>
                <w:szCs w:val="16"/>
              </w:rPr>
            </w:pPr>
          </w:p>
        </w:tc>
      </w:tr>
    </w:tbl>
    <w:p w:rsidR="00EE2A92" w:rsidRDefault="00EE2A92" w:rsidP="00EE2A92">
      <w:pPr>
        <w:tabs>
          <w:tab w:val="left" w:pos="5040"/>
          <w:tab w:val="right" w:pos="10513"/>
        </w:tabs>
        <w:jc w:val="both"/>
        <w:rPr>
          <w:sz w:val="18"/>
          <w:szCs w:val="18"/>
        </w:rPr>
      </w:pPr>
    </w:p>
    <w:p w:rsidR="00EE2A92" w:rsidRDefault="00EE2A92" w:rsidP="00EE2A92">
      <w:pPr>
        <w:tabs>
          <w:tab w:val="left" w:pos="5040"/>
          <w:tab w:val="right" w:pos="10513"/>
        </w:tabs>
        <w:jc w:val="both"/>
        <w:rPr>
          <w:sz w:val="18"/>
          <w:szCs w:val="18"/>
        </w:rPr>
      </w:pPr>
    </w:p>
    <w:p w:rsidR="00F25F03" w:rsidRPr="00FB0E8E" w:rsidRDefault="00FD1D49" w:rsidP="00111E82">
      <w:pPr>
        <w:shd w:val="clear" w:color="auto" w:fill="E6E6E6"/>
        <w:tabs>
          <w:tab w:val="right" w:pos="9720"/>
          <w:tab w:val="right" w:leader="dot" w:pos="10513"/>
        </w:tabs>
        <w:jc w:val="both"/>
        <w:outlineLvl w:val="0"/>
        <w:rPr>
          <w:b/>
        </w:rPr>
      </w:pPr>
      <w:r>
        <w:rPr>
          <w:b/>
        </w:rPr>
        <w:t>6. Pflichtmodul: Empirische Methoden</w:t>
      </w:r>
    </w:p>
    <w:p w:rsidR="00F25F03" w:rsidRDefault="00F25F03" w:rsidP="00F25F03">
      <w:pPr>
        <w:tabs>
          <w:tab w:val="left" w:pos="5040"/>
          <w:tab w:val="right" w:pos="10513"/>
        </w:tabs>
        <w:jc w:val="both"/>
        <w:rPr>
          <w:sz w:val="18"/>
          <w:szCs w:val="18"/>
        </w:rPr>
      </w:pPr>
    </w:p>
    <w:tbl>
      <w:tblPr>
        <w:tblW w:w="9766"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5"/>
        <w:gridCol w:w="360"/>
        <w:gridCol w:w="540"/>
        <w:gridCol w:w="540"/>
        <w:gridCol w:w="900"/>
        <w:gridCol w:w="540"/>
        <w:gridCol w:w="1451"/>
        <w:gridCol w:w="1310"/>
      </w:tblGrid>
      <w:tr w:rsidR="00496F72" w:rsidRPr="00B937AD" w:rsidTr="009C473A">
        <w:tc>
          <w:tcPr>
            <w:tcW w:w="4125" w:type="dxa"/>
            <w:shd w:val="clear" w:color="auto" w:fill="E6E6E6"/>
            <w:tcMar>
              <w:left w:w="28" w:type="dxa"/>
              <w:right w:w="28" w:type="dxa"/>
            </w:tcMar>
            <w:vAlign w:val="center"/>
          </w:tcPr>
          <w:p w:rsidR="00496F72" w:rsidRPr="00B937AD" w:rsidRDefault="00496F72" w:rsidP="00B937AD">
            <w:pPr>
              <w:tabs>
                <w:tab w:val="left" w:pos="5040"/>
                <w:tab w:val="right" w:pos="10513"/>
              </w:tabs>
              <w:rPr>
                <w:b/>
                <w:sz w:val="16"/>
                <w:szCs w:val="16"/>
              </w:rPr>
            </w:pPr>
            <w:r w:rsidRPr="00B937AD">
              <w:rPr>
                <w:b/>
                <w:sz w:val="16"/>
                <w:szCs w:val="16"/>
              </w:rPr>
              <w:t>Lehrveranstaltung</w:t>
            </w:r>
          </w:p>
        </w:tc>
        <w:tc>
          <w:tcPr>
            <w:tcW w:w="36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Typ</w:t>
            </w:r>
          </w:p>
        </w:tc>
        <w:tc>
          <w:tcPr>
            <w:tcW w:w="54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Sst.</w:t>
            </w:r>
          </w:p>
        </w:tc>
        <w:tc>
          <w:tcPr>
            <w:tcW w:w="54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ECTS</w:t>
            </w:r>
          </w:p>
        </w:tc>
        <w:tc>
          <w:tcPr>
            <w:tcW w:w="90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Datum</w:t>
            </w:r>
          </w:p>
        </w:tc>
        <w:tc>
          <w:tcPr>
            <w:tcW w:w="54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Beurt.</w:t>
            </w:r>
          </w:p>
        </w:tc>
        <w:tc>
          <w:tcPr>
            <w:tcW w:w="1451" w:type="dxa"/>
            <w:shd w:val="clear" w:color="auto" w:fill="E6E6E6"/>
            <w:tcMar>
              <w:left w:w="28" w:type="dxa"/>
              <w:right w:w="28" w:type="dxa"/>
            </w:tcMar>
            <w:vAlign w:val="center"/>
          </w:tcPr>
          <w:p w:rsidR="00496F72" w:rsidRPr="00B937AD" w:rsidRDefault="00496F72" w:rsidP="00B937AD">
            <w:pPr>
              <w:tabs>
                <w:tab w:val="left" w:pos="5040"/>
                <w:tab w:val="right" w:pos="10513"/>
              </w:tabs>
              <w:rPr>
                <w:b/>
                <w:sz w:val="16"/>
                <w:szCs w:val="16"/>
              </w:rPr>
            </w:pPr>
            <w:r w:rsidRPr="00B937AD">
              <w:rPr>
                <w:b/>
                <w:sz w:val="16"/>
                <w:szCs w:val="16"/>
              </w:rPr>
              <w:t>PrüferIn</w:t>
            </w:r>
          </w:p>
        </w:tc>
        <w:tc>
          <w:tcPr>
            <w:tcW w:w="1310" w:type="dxa"/>
            <w:shd w:val="clear" w:color="auto" w:fill="E6E6E6"/>
            <w:tcMar>
              <w:left w:w="28" w:type="dxa"/>
              <w:right w:w="28" w:type="dxa"/>
            </w:tcMar>
            <w:vAlign w:val="center"/>
          </w:tcPr>
          <w:p w:rsidR="00496F72" w:rsidRPr="00B937AD" w:rsidRDefault="00496F72" w:rsidP="00B937AD">
            <w:pPr>
              <w:tabs>
                <w:tab w:val="left" w:pos="5040"/>
                <w:tab w:val="right" w:pos="10513"/>
              </w:tabs>
              <w:rPr>
                <w:b/>
                <w:sz w:val="16"/>
                <w:szCs w:val="16"/>
              </w:rPr>
            </w:pPr>
            <w:r w:rsidRPr="00B937AD">
              <w:rPr>
                <w:b/>
                <w:sz w:val="16"/>
                <w:szCs w:val="16"/>
              </w:rPr>
              <w:t>Anmerkung</w:t>
            </w:r>
          </w:p>
        </w:tc>
      </w:tr>
      <w:tr w:rsidR="00496F72"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496F72" w:rsidRPr="00B937AD" w:rsidRDefault="00FD1D49" w:rsidP="00B937AD">
            <w:pPr>
              <w:tabs>
                <w:tab w:val="left" w:pos="5040"/>
                <w:tab w:val="right" w:pos="10513"/>
              </w:tabs>
              <w:rPr>
                <w:sz w:val="16"/>
                <w:szCs w:val="16"/>
              </w:rPr>
            </w:pPr>
            <w:r>
              <w:rPr>
                <w:sz w:val="16"/>
                <w:szCs w:val="16"/>
              </w:rPr>
              <w:lastRenderedPageBreak/>
              <w:t>Empirische Methoden</w:t>
            </w:r>
          </w:p>
        </w:tc>
        <w:tc>
          <w:tcPr>
            <w:tcW w:w="360" w:type="dxa"/>
            <w:tcBorders>
              <w:bottom w:val="single" w:sz="4" w:space="0" w:color="auto"/>
            </w:tcBorders>
            <w:shd w:val="clear" w:color="auto" w:fill="auto"/>
            <w:tcMar>
              <w:left w:w="28" w:type="dxa"/>
              <w:right w:w="28" w:type="dxa"/>
            </w:tcMar>
          </w:tcPr>
          <w:p w:rsidR="00496F72" w:rsidRPr="00B937AD" w:rsidRDefault="00FD1D49" w:rsidP="00B937AD">
            <w:pPr>
              <w:tabs>
                <w:tab w:val="left" w:pos="5040"/>
                <w:tab w:val="right" w:pos="10513"/>
              </w:tabs>
              <w:jc w:val="center"/>
              <w:rPr>
                <w:sz w:val="16"/>
                <w:szCs w:val="16"/>
              </w:rPr>
            </w:pPr>
            <w:r>
              <w:rPr>
                <w:sz w:val="16"/>
                <w:szCs w:val="16"/>
              </w:rPr>
              <w:t>PS</w:t>
            </w:r>
          </w:p>
        </w:tc>
        <w:tc>
          <w:tcPr>
            <w:tcW w:w="540" w:type="dxa"/>
            <w:tcBorders>
              <w:bottom w:val="single" w:sz="4" w:space="0" w:color="auto"/>
            </w:tcBorders>
            <w:shd w:val="clear" w:color="auto" w:fill="auto"/>
            <w:tcMar>
              <w:left w:w="28" w:type="dxa"/>
              <w:right w:w="28" w:type="dxa"/>
            </w:tcMar>
          </w:tcPr>
          <w:p w:rsidR="00496F72" w:rsidRPr="00B937AD" w:rsidRDefault="00FD1D49" w:rsidP="00B937AD">
            <w:pPr>
              <w:tabs>
                <w:tab w:val="left" w:pos="5040"/>
                <w:tab w:val="right" w:pos="10513"/>
              </w:tabs>
              <w:jc w:val="center"/>
              <w:rPr>
                <w:sz w:val="16"/>
                <w:szCs w:val="16"/>
              </w:rPr>
            </w:pPr>
            <w:r>
              <w:rPr>
                <w:sz w:val="16"/>
                <w:szCs w:val="16"/>
              </w:rPr>
              <w:t>2,0</w:t>
            </w:r>
          </w:p>
        </w:tc>
        <w:tc>
          <w:tcPr>
            <w:tcW w:w="540" w:type="dxa"/>
            <w:tcBorders>
              <w:bottom w:val="single" w:sz="4" w:space="0" w:color="auto"/>
            </w:tcBorders>
            <w:shd w:val="clear" w:color="auto" w:fill="auto"/>
            <w:tcMar>
              <w:left w:w="28" w:type="dxa"/>
              <w:right w:w="28" w:type="dxa"/>
            </w:tcMar>
          </w:tcPr>
          <w:p w:rsidR="00496F72" w:rsidRPr="00B937AD" w:rsidRDefault="004A1AE7" w:rsidP="00B937AD">
            <w:pPr>
              <w:tabs>
                <w:tab w:val="left" w:pos="5040"/>
                <w:tab w:val="right" w:pos="10513"/>
              </w:tabs>
              <w:jc w:val="center"/>
              <w:rPr>
                <w:sz w:val="16"/>
                <w:szCs w:val="16"/>
              </w:rPr>
            </w:pPr>
            <w:r>
              <w:rPr>
                <w:sz w:val="16"/>
                <w:szCs w:val="16"/>
              </w:rPr>
              <w:t>5,0</w:t>
            </w:r>
          </w:p>
        </w:tc>
        <w:tc>
          <w:tcPr>
            <w:tcW w:w="900" w:type="dxa"/>
            <w:tcBorders>
              <w:bottom w:val="single" w:sz="4" w:space="0" w:color="auto"/>
            </w:tcBorders>
            <w:shd w:val="clear" w:color="auto" w:fill="auto"/>
            <w:tcMar>
              <w:left w:w="28" w:type="dxa"/>
              <w:right w:w="28" w:type="dxa"/>
            </w:tcMar>
          </w:tcPr>
          <w:p w:rsidR="00496F72" w:rsidRPr="00B937AD" w:rsidRDefault="00C8708C" w:rsidP="00B937AD">
            <w:pPr>
              <w:tabs>
                <w:tab w:val="left" w:pos="5040"/>
                <w:tab w:val="right" w:pos="10513"/>
              </w:tabs>
              <w:jc w:val="center"/>
              <w:rPr>
                <w:sz w:val="16"/>
                <w:szCs w:val="16"/>
              </w:rPr>
            </w:pPr>
            <w:r w:rsidRPr="00B937AD">
              <w:rPr>
                <w:sz w:val="16"/>
                <w:szCs w:val="16"/>
              </w:rPr>
              <w:fldChar w:fldCharType="begin">
                <w:ffData>
                  <w:name w:val="Text69"/>
                  <w:enabled/>
                  <w:calcOnExit w:val="0"/>
                  <w:textInput/>
                </w:ffData>
              </w:fldChar>
            </w:r>
            <w:bookmarkStart w:id="37" w:name="Text69"/>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37"/>
          </w:p>
        </w:tc>
        <w:tc>
          <w:tcPr>
            <w:tcW w:w="540" w:type="dxa"/>
            <w:shd w:val="clear" w:color="auto" w:fill="auto"/>
            <w:tcMar>
              <w:left w:w="28" w:type="dxa"/>
              <w:right w:w="28" w:type="dxa"/>
            </w:tcMar>
          </w:tcPr>
          <w:p w:rsidR="00496F72" w:rsidRPr="00B937AD" w:rsidRDefault="00C8708C" w:rsidP="00B937AD">
            <w:pPr>
              <w:tabs>
                <w:tab w:val="left" w:pos="5040"/>
                <w:tab w:val="right" w:pos="10513"/>
              </w:tabs>
              <w:jc w:val="center"/>
              <w:rPr>
                <w:sz w:val="16"/>
                <w:szCs w:val="16"/>
              </w:rPr>
            </w:pPr>
            <w:r w:rsidRPr="00B937AD">
              <w:rPr>
                <w:sz w:val="16"/>
                <w:szCs w:val="16"/>
              </w:rPr>
              <w:fldChar w:fldCharType="begin">
                <w:ffData>
                  <w:name w:val="Text70"/>
                  <w:enabled/>
                  <w:calcOnExit w:val="0"/>
                  <w:textInput/>
                </w:ffData>
              </w:fldChar>
            </w:r>
            <w:bookmarkStart w:id="38" w:name="Text70"/>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38"/>
          </w:p>
        </w:tc>
        <w:tc>
          <w:tcPr>
            <w:tcW w:w="1451" w:type="dxa"/>
            <w:tcBorders>
              <w:bottom w:val="single" w:sz="4" w:space="0" w:color="auto"/>
            </w:tcBorders>
            <w:shd w:val="clear" w:color="auto" w:fill="auto"/>
            <w:tcMar>
              <w:left w:w="28" w:type="dxa"/>
              <w:right w:w="28" w:type="dxa"/>
            </w:tcMar>
          </w:tcPr>
          <w:p w:rsidR="00496F72" w:rsidRPr="00B937AD" w:rsidRDefault="00C8708C" w:rsidP="00B937AD">
            <w:pPr>
              <w:tabs>
                <w:tab w:val="left" w:pos="5040"/>
                <w:tab w:val="right" w:pos="10513"/>
              </w:tabs>
              <w:rPr>
                <w:sz w:val="16"/>
                <w:szCs w:val="16"/>
              </w:rPr>
            </w:pPr>
            <w:r w:rsidRPr="00B937AD">
              <w:rPr>
                <w:sz w:val="16"/>
                <w:szCs w:val="16"/>
              </w:rPr>
              <w:fldChar w:fldCharType="begin">
                <w:ffData>
                  <w:name w:val="Text71"/>
                  <w:enabled/>
                  <w:calcOnExit w:val="0"/>
                  <w:textInput/>
                </w:ffData>
              </w:fldChar>
            </w:r>
            <w:bookmarkStart w:id="39" w:name="Text71"/>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39"/>
          </w:p>
        </w:tc>
        <w:tc>
          <w:tcPr>
            <w:tcW w:w="1310" w:type="dxa"/>
            <w:tcBorders>
              <w:bottom w:val="single" w:sz="4" w:space="0" w:color="auto"/>
            </w:tcBorders>
            <w:shd w:val="clear" w:color="auto" w:fill="auto"/>
            <w:tcMar>
              <w:left w:w="28" w:type="dxa"/>
              <w:right w:w="28" w:type="dxa"/>
            </w:tcMar>
          </w:tcPr>
          <w:p w:rsidR="00496F72" w:rsidRPr="00B937AD" w:rsidRDefault="00496F72" w:rsidP="00B937AD">
            <w:pPr>
              <w:tabs>
                <w:tab w:val="left" w:pos="5040"/>
                <w:tab w:val="right" w:pos="10513"/>
              </w:tabs>
              <w:rPr>
                <w:sz w:val="16"/>
                <w:szCs w:val="16"/>
              </w:rPr>
            </w:pPr>
          </w:p>
        </w:tc>
      </w:tr>
      <w:tr w:rsidR="00FD1D49"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FD1D49" w:rsidRDefault="00FD1D49" w:rsidP="00B937AD">
            <w:pPr>
              <w:tabs>
                <w:tab w:val="left" w:pos="5040"/>
                <w:tab w:val="right" w:pos="10513"/>
              </w:tabs>
              <w:rPr>
                <w:sz w:val="16"/>
                <w:szCs w:val="16"/>
              </w:rPr>
            </w:pPr>
            <w:r>
              <w:rPr>
                <w:sz w:val="16"/>
                <w:szCs w:val="16"/>
              </w:rPr>
              <w:t>Studiendesign und statistische Analysen</w:t>
            </w:r>
          </w:p>
        </w:tc>
        <w:tc>
          <w:tcPr>
            <w:tcW w:w="360" w:type="dxa"/>
            <w:tcBorders>
              <w:bottom w:val="single" w:sz="4" w:space="0" w:color="auto"/>
            </w:tcBorders>
            <w:shd w:val="clear" w:color="auto" w:fill="auto"/>
            <w:tcMar>
              <w:left w:w="28" w:type="dxa"/>
              <w:right w:w="28" w:type="dxa"/>
            </w:tcMar>
          </w:tcPr>
          <w:p w:rsidR="00FD1D49" w:rsidRDefault="00FD1D49" w:rsidP="00B937AD">
            <w:pPr>
              <w:tabs>
                <w:tab w:val="left" w:pos="5040"/>
                <w:tab w:val="right" w:pos="10513"/>
              </w:tabs>
              <w:jc w:val="center"/>
              <w:rPr>
                <w:sz w:val="16"/>
                <w:szCs w:val="16"/>
              </w:rPr>
            </w:pPr>
            <w:r>
              <w:rPr>
                <w:sz w:val="16"/>
                <w:szCs w:val="16"/>
              </w:rPr>
              <w:t>UE</w:t>
            </w:r>
          </w:p>
        </w:tc>
        <w:tc>
          <w:tcPr>
            <w:tcW w:w="540" w:type="dxa"/>
            <w:tcBorders>
              <w:bottom w:val="single" w:sz="4" w:space="0" w:color="auto"/>
            </w:tcBorders>
            <w:shd w:val="clear" w:color="auto" w:fill="auto"/>
            <w:tcMar>
              <w:left w:w="28" w:type="dxa"/>
              <w:right w:w="28" w:type="dxa"/>
            </w:tcMar>
          </w:tcPr>
          <w:p w:rsidR="00FD1D49" w:rsidRDefault="004A1AE7" w:rsidP="00B937AD">
            <w:pPr>
              <w:tabs>
                <w:tab w:val="left" w:pos="5040"/>
                <w:tab w:val="right" w:pos="10513"/>
              </w:tabs>
              <w:jc w:val="center"/>
              <w:rPr>
                <w:sz w:val="16"/>
                <w:szCs w:val="16"/>
              </w:rPr>
            </w:pPr>
            <w:r>
              <w:rPr>
                <w:sz w:val="16"/>
                <w:szCs w:val="16"/>
              </w:rPr>
              <w:t>1,0</w:t>
            </w:r>
          </w:p>
        </w:tc>
        <w:tc>
          <w:tcPr>
            <w:tcW w:w="540" w:type="dxa"/>
            <w:tcBorders>
              <w:bottom w:val="single" w:sz="4" w:space="0" w:color="auto"/>
            </w:tcBorders>
            <w:shd w:val="clear" w:color="auto" w:fill="auto"/>
            <w:tcMar>
              <w:left w:w="28" w:type="dxa"/>
              <w:right w:w="28" w:type="dxa"/>
            </w:tcMar>
          </w:tcPr>
          <w:p w:rsidR="00FD1D49" w:rsidRDefault="004A1AE7" w:rsidP="00B937AD">
            <w:pPr>
              <w:tabs>
                <w:tab w:val="left" w:pos="5040"/>
                <w:tab w:val="right" w:pos="10513"/>
              </w:tabs>
              <w:jc w:val="center"/>
              <w:rPr>
                <w:sz w:val="16"/>
                <w:szCs w:val="16"/>
              </w:rPr>
            </w:pPr>
            <w:r>
              <w:rPr>
                <w:sz w:val="16"/>
                <w:szCs w:val="16"/>
              </w:rPr>
              <w:t>2,5</w:t>
            </w:r>
          </w:p>
        </w:tc>
        <w:tc>
          <w:tcPr>
            <w:tcW w:w="900" w:type="dxa"/>
            <w:tcBorders>
              <w:bottom w:val="single" w:sz="4" w:space="0" w:color="auto"/>
            </w:tcBorders>
            <w:shd w:val="clear" w:color="auto" w:fill="auto"/>
            <w:tcMar>
              <w:left w:w="28" w:type="dxa"/>
              <w:right w:w="28" w:type="dxa"/>
            </w:tcMar>
          </w:tcPr>
          <w:p w:rsidR="00FD1D49" w:rsidRPr="00B937AD" w:rsidRDefault="00FD1D49" w:rsidP="0098016F">
            <w:pPr>
              <w:tabs>
                <w:tab w:val="left" w:pos="5040"/>
                <w:tab w:val="right" w:pos="10513"/>
              </w:tabs>
              <w:jc w:val="center"/>
              <w:rPr>
                <w:sz w:val="16"/>
                <w:szCs w:val="16"/>
              </w:rPr>
            </w:pPr>
            <w:r w:rsidRPr="00B937AD">
              <w:rPr>
                <w:sz w:val="16"/>
                <w:szCs w:val="16"/>
              </w:rPr>
              <w:fldChar w:fldCharType="begin">
                <w:ffData>
                  <w:name w:val="Text69"/>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FD1D49" w:rsidRPr="00B937AD" w:rsidRDefault="00FD1D49" w:rsidP="0098016F">
            <w:pPr>
              <w:tabs>
                <w:tab w:val="left" w:pos="5040"/>
                <w:tab w:val="right" w:pos="10513"/>
              </w:tabs>
              <w:jc w:val="center"/>
              <w:rPr>
                <w:sz w:val="16"/>
                <w:szCs w:val="16"/>
              </w:rPr>
            </w:pPr>
            <w:r w:rsidRPr="00B937AD">
              <w:rPr>
                <w:sz w:val="16"/>
                <w:szCs w:val="16"/>
              </w:rPr>
              <w:fldChar w:fldCharType="begin">
                <w:ffData>
                  <w:name w:val="Text70"/>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FD1D49" w:rsidRPr="00B937AD" w:rsidRDefault="00FD1D49" w:rsidP="0098016F">
            <w:pPr>
              <w:tabs>
                <w:tab w:val="left" w:pos="5040"/>
                <w:tab w:val="right" w:pos="10513"/>
              </w:tabs>
              <w:rPr>
                <w:sz w:val="16"/>
                <w:szCs w:val="16"/>
              </w:rPr>
            </w:pPr>
            <w:r w:rsidRPr="00B937AD">
              <w:rPr>
                <w:sz w:val="16"/>
                <w:szCs w:val="16"/>
              </w:rPr>
              <w:fldChar w:fldCharType="begin">
                <w:ffData>
                  <w:name w:val="Text71"/>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FD1D49" w:rsidRPr="00B937AD" w:rsidRDefault="00FD1D49" w:rsidP="00B937AD">
            <w:pPr>
              <w:tabs>
                <w:tab w:val="left" w:pos="5040"/>
                <w:tab w:val="right" w:pos="10513"/>
              </w:tabs>
              <w:rPr>
                <w:sz w:val="16"/>
                <w:szCs w:val="16"/>
              </w:rPr>
            </w:pPr>
          </w:p>
        </w:tc>
      </w:tr>
      <w:tr w:rsidR="00496F72" w:rsidRPr="00B937AD" w:rsidTr="009C473A">
        <w:trPr>
          <w:trHeight w:val="284"/>
        </w:trPr>
        <w:tc>
          <w:tcPr>
            <w:tcW w:w="4125" w:type="dxa"/>
            <w:tcBorders>
              <w:left w:val="nil"/>
              <w:bottom w:val="nil"/>
              <w:right w:val="nil"/>
            </w:tcBorders>
            <w:shd w:val="clear" w:color="auto" w:fill="auto"/>
            <w:tcMar>
              <w:left w:w="28" w:type="dxa"/>
              <w:right w:w="28" w:type="dxa"/>
            </w:tcMar>
            <w:vAlign w:val="center"/>
          </w:tcPr>
          <w:p w:rsidR="00496F72" w:rsidRPr="00B937AD" w:rsidRDefault="00496F72" w:rsidP="00B937AD">
            <w:pPr>
              <w:tabs>
                <w:tab w:val="left" w:pos="5040"/>
                <w:tab w:val="right" w:pos="10513"/>
              </w:tabs>
              <w:jc w:val="center"/>
              <w:rPr>
                <w:b/>
                <w:sz w:val="16"/>
                <w:szCs w:val="16"/>
              </w:rPr>
            </w:pPr>
          </w:p>
        </w:tc>
        <w:tc>
          <w:tcPr>
            <w:tcW w:w="360" w:type="dxa"/>
            <w:tcBorders>
              <w:left w:val="nil"/>
              <w:bottom w:val="nil"/>
              <w:right w:val="single" w:sz="4" w:space="0" w:color="auto"/>
            </w:tcBorders>
            <w:shd w:val="clear" w:color="auto" w:fill="auto"/>
            <w:tcMar>
              <w:left w:w="28" w:type="dxa"/>
              <w:right w:w="28" w:type="dxa"/>
            </w:tcMar>
            <w:vAlign w:val="center"/>
          </w:tcPr>
          <w:p w:rsidR="00496F72" w:rsidRPr="00B937AD" w:rsidRDefault="00496F72" w:rsidP="00B937AD">
            <w:pPr>
              <w:tabs>
                <w:tab w:val="left" w:pos="5040"/>
                <w:tab w:val="right" w:pos="10513"/>
              </w:tabs>
              <w:jc w:val="center"/>
              <w:rPr>
                <w:b/>
                <w:sz w:val="16"/>
                <w:szCs w:val="16"/>
              </w:rPr>
            </w:pP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496F72" w:rsidRPr="00B937AD" w:rsidRDefault="00CE1843" w:rsidP="00B937AD">
            <w:pPr>
              <w:tabs>
                <w:tab w:val="left" w:pos="5040"/>
                <w:tab w:val="right" w:pos="10513"/>
              </w:tabs>
              <w:jc w:val="center"/>
              <w:rPr>
                <w:b/>
                <w:sz w:val="16"/>
                <w:szCs w:val="16"/>
              </w:rPr>
            </w:pPr>
            <w:bookmarkStart w:id="40" w:name="SummeStunden5"/>
            <w:r w:rsidRPr="00B937AD">
              <w:rPr>
                <w:b/>
                <w:sz w:val="16"/>
                <w:szCs w:val="16"/>
              </w:rPr>
              <w:t>3,0</w:t>
            </w:r>
            <w:r w:rsidR="00496F72" w:rsidRPr="00B937AD">
              <w:rPr>
                <w:b/>
                <w:sz w:val="16"/>
                <w:szCs w:val="16"/>
              </w:rPr>
              <w:fldChar w:fldCharType="begin"/>
            </w:r>
            <w:r w:rsidR="00496F72" w:rsidRPr="00B937AD">
              <w:rPr>
                <w:b/>
                <w:sz w:val="16"/>
                <w:szCs w:val="16"/>
              </w:rPr>
              <w:instrText xml:space="preserve"> =SUM(sst60;sst61;sst62;sst63;sst64;sst65) \# "0,00" </w:instrText>
            </w:r>
            <w:r w:rsidR="00496F72" w:rsidRPr="00B937AD">
              <w:rPr>
                <w:b/>
                <w:sz w:val="16"/>
                <w:szCs w:val="16"/>
              </w:rPr>
              <w:fldChar w:fldCharType="separate"/>
            </w:r>
            <w:r w:rsidR="00496F72" w:rsidRPr="00B937AD">
              <w:rPr>
                <w:b/>
                <w:sz w:val="16"/>
                <w:szCs w:val="16"/>
              </w:rPr>
              <w:fldChar w:fldCharType="end"/>
            </w:r>
            <w:bookmarkEnd w:id="40"/>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496F72" w:rsidRPr="00B937AD" w:rsidRDefault="004A1AE7" w:rsidP="00B937AD">
            <w:pPr>
              <w:tabs>
                <w:tab w:val="left" w:pos="5040"/>
                <w:tab w:val="right" w:pos="10513"/>
              </w:tabs>
              <w:jc w:val="center"/>
              <w:rPr>
                <w:b/>
                <w:sz w:val="16"/>
                <w:szCs w:val="16"/>
              </w:rPr>
            </w:pPr>
            <w:r>
              <w:rPr>
                <w:b/>
                <w:sz w:val="16"/>
                <w:szCs w:val="16"/>
              </w:rPr>
              <w:t>7,5</w:t>
            </w:r>
          </w:p>
        </w:tc>
        <w:tc>
          <w:tcPr>
            <w:tcW w:w="900" w:type="dxa"/>
            <w:tcBorders>
              <w:left w:val="single" w:sz="4" w:space="0" w:color="auto"/>
              <w:bottom w:val="nil"/>
              <w:right w:val="nil"/>
            </w:tcBorders>
            <w:shd w:val="clear" w:color="auto" w:fill="auto"/>
            <w:tcMar>
              <w:left w:w="28" w:type="dxa"/>
              <w:right w:w="28" w:type="dxa"/>
            </w:tcMar>
            <w:vAlign w:val="center"/>
          </w:tcPr>
          <w:p w:rsidR="00496F72" w:rsidRPr="00B937AD" w:rsidRDefault="00496F72" w:rsidP="00B937AD">
            <w:pPr>
              <w:tabs>
                <w:tab w:val="left" w:pos="5040"/>
                <w:tab w:val="right" w:pos="10513"/>
              </w:tabs>
              <w:jc w:val="center"/>
              <w:rPr>
                <w:b/>
                <w:sz w:val="16"/>
                <w:szCs w:val="16"/>
              </w:rPr>
            </w:pPr>
          </w:p>
        </w:tc>
        <w:tc>
          <w:tcPr>
            <w:tcW w:w="1991" w:type="dxa"/>
            <w:gridSpan w:val="2"/>
            <w:tcBorders>
              <w:left w:val="nil"/>
              <w:bottom w:val="nil"/>
              <w:right w:val="nil"/>
            </w:tcBorders>
            <w:shd w:val="clear" w:color="auto" w:fill="auto"/>
            <w:tcMar>
              <w:left w:w="28" w:type="dxa"/>
              <w:right w:w="28" w:type="dxa"/>
            </w:tcMar>
            <w:vAlign w:val="center"/>
          </w:tcPr>
          <w:p w:rsidR="00496F72" w:rsidRPr="00B937AD" w:rsidRDefault="00496F72" w:rsidP="00B937AD">
            <w:pPr>
              <w:tabs>
                <w:tab w:val="left" w:pos="5040"/>
                <w:tab w:val="right" w:pos="10513"/>
              </w:tabs>
              <w:jc w:val="center"/>
              <w:rPr>
                <w:b/>
                <w:sz w:val="16"/>
                <w:szCs w:val="16"/>
              </w:rPr>
            </w:pPr>
          </w:p>
        </w:tc>
        <w:tc>
          <w:tcPr>
            <w:tcW w:w="1310" w:type="dxa"/>
            <w:tcBorders>
              <w:left w:val="nil"/>
              <w:bottom w:val="nil"/>
              <w:right w:val="nil"/>
            </w:tcBorders>
            <w:shd w:val="clear" w:color="auto" w:fill="auto"/>
            <w:tcMar>
              <w:left w:w="28" w:type="dxa"/>
              <w:right w:w="28" w:type="dxa"/>
            </w:tcMar>
            <w:vAlign w:val="center"/>
          </w:tcPr>
          <w:p w:rsidR="00496F72" w:rsidRPr="00B937AD" w:rsidRDefault="00496F72" w:rsidP="00B937AD">
            <w:pPr>
              <w:tabs>
                <w:tab w:val="left" w:pos="5040"/>
                <w:tab w:val="right" w:pos="10513"/>
              </w:tabs>
              <w:jc w:val="center"/>
              <w:rPr>
                <w:b/>
                <w:sz w:val="16"/>
                <w:szCs w:val="16"/>
              </w:rPr>
            </w:pPr>
          </w:p>
        </w:tc>
      </w:tr>
    </w:tbl>
    <w:p w:rsidR="00F25F03" w:rsidRDefault="00F25F03" w:rsidP="00F25F03">
      <w:pPr>
        <w:tabs>
          <w:tab w:val="left" w:leader="dot" w:pos="6480"/>
          <w:tab w:val="right" w:leader="dot" w:pos="10513"/>
        </w:tabs>
        <w:jc w:val="both"/>
        <w:rPr>
          <w:sz w:val="18"/>
          <w:szCs w:val="18"/>
        </w:rPr>
      </w:pPr>
    </w:p>
    <w:p w:rsidR="00F25F03" w:rsidRPr="00A344FC" w:rsidRDefault="00F25F03" w:rsidP="00F25F03">
      <w:pPr>
        <w:tabs>
          <w:tab w:val="left" w:pos="6480"/>
          <w:tab w:val="right" w:pos="10513"/>
        </w:tabs>
        <w:jc w:val="both"/>
        <w:rPr>
          <w:sz w:val="18"/>
          <w:szCs w:val="18"/>
        </w:rPr>
      </w:pPr>
    </w:p>
    <w:p w:rsidR="00F25F03" w:rsidRPr="00FB0E8E" w:rsidRDefault="009C473A" w:rsidP="00111E82">
      <w:pPr>
        <w:shd w:val="clear" w:color="auto" w:fill="E6E6E6"/>
        <w:tabs>
          <w:tab w:val="right" w:pos="9720"/>
          <w:tab w:val="right" w:leader="dot" w:pos="10513"/>
        </w:tabs>
        <w:jc w:val="both"/>
        <w:outlineLvl w:val="0"/>
        <w:rPr>
          <w:b/>
        </w:rPr>
      </w:pPr>
      <w:r>
        <w:rPr>
          <w:b/>
        </w:rPr>
        <w:br w:type="page"/>
      </w:r>
      <w:r w:rsidR="000C0E1C">
        <w:rPr>
          <w:b/>
        </w:rPr>
        <w:lastRenderedPageBreak/>
        <w:t>7. Pflichtmodul: Schwerpunkt</w:t>
      </w:r>
      <w:r w:rsidR="00C46851">
        <w:rPr>
          <w:b/>
        </w:rPr>
        <w:t>e</w:t>
      </w:r>
      <w:r w:rsidR="000C0E1C">
        <w:rPr>
          <w:b/>
        </w:rPr>
        <w:t xml:space="preserve"> der Sportwissenschaft</w:t>
      </w:r>
    </w:p>
    <w:p w:rsidR="00F25F03" w:rsidRDefault="00F25F03" w:rsidP="00F25F03">
      <w:pPr>
        <w:tabs>
          <w:tab w:val="left" w:pos="5040"/>
          <w:tab w:val="right" w:pos="10513"/>
        </w:tabs>
        <w:jc w:val="both"/>
        <w:rPr>
          <w:sz w:val="18"/>
          <w:szCs w:val="18"/>
        </w:rPr>
      </w:pPr>
    </w:p>
    <w:tbl>
      <w:tblPr>
        <w:tblW w:w="9766"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5"/>
        <w:gridCol w:w="360"/>
        <w:gridCol w:w="540"/>
        <w:gridCol w:w="540"/>
        <w:gridCol w:w="900"/>
        <w:gridCol w:w="540"/>
        <w:gridCol w:w="1451"/>
        <w:gridCol w:w="1310"/>
      </w:tblGrid>
      <w:tr w:rsidR="00496F72" w:rsidRPr="00B937AD" w:rsidTr="009C473A">
        <w:tc>
          <w:tcPr>
            <w:tcW w:w="4125" w:type="dxa"/>
            <w:shd w:val="clear" w:color="auto" w:fill="E6E6E6"/>
            <w:tcMar>
              <w:left w:w="28" w:type="dxa"/>
              <w:right w:w="28" w:type="dxa"/>
            </w:tcMar>
            <w:vAlign w:val="center"/>
          </w:tcPr>
          <w:p w:rsidR="00496F72" w:rsidRPr="00B937AD" w:rsidRDefault="00496F72" w:rsidP="00B937AD">
            <w:pPr>
              <w:tabs>
                <w:tab w:val="left" w:pos="5040"/>
                <w:tab w:val="right" w:pos="10513"/>
              </w:tabs>
              <w:rPr>
                <w:b/>
                <w:sz w:val="16"/>
                <w:szCs w:val="16"/>
              </w:rPr>
            </w:pPr>
            <w:r w:rsidRPr="00B937AD">
              <w:rPr>
                <w:b/>
                <w:sz w:val="16"/>
                <w:szCs w:val="16"/>
              </w:rPr>
              <w:t>Lehrveranstaltung</w:t>
            </w:r>
          </w:p>
        </w:tc>
        <w:tc>
          <w:tcPr>
            <w:tcW w:w="36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Typ</w:t>
            </w:r>
          </w:p>
        </w:tc>
        <w:tc>
          <w:tcPr>
            <w:tcW w:w="54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Sst.</w:t>
            </w:r>
          </w:p>
        </w:tc>
        <w:tc>
          <w:tcPr>
            <w:tcW w:w="54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ECTS</w:t>
            </w:r>
          </w:p>
        </w:tc>
        <w:tc>
          <w:tcPr>
            <w:tcW w:w="90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Datum</w:t>
            </w:r>
          </w:p>
        </w:tc>
        <w:tc>
          <w:tcPr>
            <w:tcW w:w="54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Beurt.</w:t>
            </w:r>
          </w:p>
        </w:tc>
        <w:tc>
          <w:tcPr>
            <w:tcW w:w="1451" w:type="dxa"/>
            <w:shd w:val="clear" w:color="auto" w:fill="E6E6E6"/>
            <w:tcMar>
              <w:left w:w="28" w:type="dxa"/>
              <w:right w:w="28" w:type="dxa"/>
            </w:tcMar>
            <w:vAlign w:val="center"/>
          </w:tcPr>
          <w:p w:rsidR="00496F72" w:rsidRPr="00B937AD" w:rsidRDefault="00496F72" w:rsidP="00B937AD">
            <w:pPr>
              <w:tabs>
                <w:tab w:val="left" w:pos="5040"/>
                <w:tab w:val="right" w:pos="10513"/>
              </w:tabs>
              <w:rPr>
                <w:b/>
                <w:sz w:val="16"/>
                <w:szCs w:val="16"/>
              </w:rPr>
            </w:pPr>
            <w:r w:rsidRPr="00B937AD">
              <w:rPr>
                <w:b/>
                <w:sz w:val="16"/>
                <w:szCs w:val="16"/>
              </w:rPr>
              <w:t>PrüferIn</w:t>
            </w:r>
          </w:p>
        </w:tc>
        <w:tc>
          <w:tcPr>
            <w:tcW w:w="1310" w:type="dxa"/>
            <w:shd w:val="clear" w:color="auto" w:fill="E6E6E6"/>
            <w:tcMar>
              <w:left w:w="28" w:type="dxa"/>
              <w:right w:w="28" w:type="dxa"/>
            </w:tcMar>
            <w:vAlign w:val="center"/>
          </w:tcPr>
          <w:p w:rsidR="00496F72" w:rsidRPr="00B937AD" w:rsidRDefault="00496F72" w:rsidP="00B937AD">
            <w:pPr>
              <w:tabs>
                <w:tab w:val="left" w:pos="5040"/>
                <w:tab w:val="right" w:pos="10513"/>
              </w:tabs>
              <w:rPr>
                <w:b/>
                <w:sz w:val="16"/>
                <w:szCs w:val="16"/>
              </w:rPr>
            </w:pPr>
            <w:r w:rsidRPr="00B937AD">
              <w:rPr>
                <w:b/>
                <w:sz w:val="16"/>
                <w:szCs w:val="16"/>
              </w:rPr>
              <w:t>Anmerkung</w:t>
            </w:r>
          </w:p>
        </w:tc>
      </w:tr>
      <w:tr w:rsidR="000C0E1C" w:rsidRPr="00B937AD" w:rsidTr="009C473A">
        <w:trPr>
          <w:trHeight w:hRule="exact" w:val="1134"/>
        </w:trPr>
        <w:tc>
          <w:tcPr>
            <w:tcW w:w="9766" w:type="dxa"/>
            <w:gridSpan w:val="8"/>
            <w:tcBorders>
              <w:bottom w:val="single" w:sz="4" w:space="0" w:color="auto"/>
            </w:tcBorders>
            <w:shd w:val="clear" w:color="auto" w:fill="auto"/>
            <w:tcMar>
              <w:left w:w="28" w:type="dxa"/>
              <w:right w:w="28" w:type="dxa"/>
            </w:tcMar>
          </w:tcPr>
          <w:p w:rsidR="000C0E1C" w:rsidRPr="00470977" w:rsidRDefault="000C0E1C" w:rsidP="000C0E1C">
            <w:pPr>
              <w:tabs>
                <w:tab w:val="left" w:pos="5040"/>
                <w:tab w:val="right" w:pos="10513"/>
              </w:tabs>
              <w:rPr>
                <w:b/>
                <w:sz w:val="16"/>
                <w:szCs w:val="16"/>
                <w:u w:val="single"/>
              </w:rPr>
            </w:pPr>
            <w:r w:rsidRPr="00470977">
              <w:rPr>
                <w:b/>
                <w:sz w:val="16"/>
                <w:szCs w:val="16"/>
                <w:u w:val="single"/>
              </w:rPr>
              <w:t>Es sind Leh</w:t>
            </w:r>
            <w:r>
              <w:rPr>
                <w:b/>
                <w:sz w:val="16"/>
                <w:szCs w:val="16"/>
                <w:u w:val="single"/>
              </w:rPr>
              <w:t>rveranstaltungen im Umfang von 8</w:t>
            </w:r>
            <w:r w:rsidRPr="00470977">
              <w:rPr>
                <w:b/>
                <w:sz w:val="16"/>
                <w:szCs w:val="16"/>
                <w:u w:val="single"/>
              </w:rPr>
              <w:t xml:space="preserve"> ECTS-AP zu wählen:</w:t>
            </w:r>
          </w:p>
          <w:p w:rsidR="000C0E1C" w:rsidRPr="00B937AD" w:rsidRDefault="000C0E1C" w:rsidP="00B937AD">
            <w:pPr>
              <w:tabs>
                <w:tab w:val="left" w:pos="5040"/>
                <w:tab w:val="right" w:pos="10513"/>
              </w:tabs>
              <w:rPr>
                <w:sz w:val="16"/>
                <w:szCs w:val="16"/>
              </w:rPr>
            </w:pPr>
          </w:p>
        </w:tc>
      </w:tr>
      <w:tr w:rsidR="000C0E1C"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0C0E1C" w:rsidRDefault="000C0E1C" w:rsidP="0098016F">
            <w:pPr>
              <w:tabs>
                <w:tab w:val="left" w:pos="5040"/>
                <w:tab w:val="right" w:pos="10513"/>
              </w:tabs>
              <w:rPr>
                <w:sz w:val="16"/>
                <w:szCs w:val="16"/>
              </w:rPr>
            </w:pPr>
            <w:r>
              <w:rPr>
                <w:sz w:val="16"/>
                <w:szCs w:val="16"/>
              </w:rPr>
              <w:t>Biomechanik</w:t>
            </w:r>
          </w:p>
        </w:tc>
        <w:tc>
          <w:tcPr>
            <w:tcW w:w="360" w:type="dxa"/>
            <w:tcBorders>
              <w:bottom w:val="single" w:sz="4" w:space="0" w:color="auto"/>
            </w:tcBorders>
            <w:shd w:val="clear" w:color="auto" w:fill="auto"/>
            <w:tcMar>
              <w:left w:w="28" w:type="dxa"/>
              <w:right w:w="28" w:type="dxa"/>
            </w:tcMar>
          </w:tcPr>
          <w:p w:rsidR="000C0E1C" w:rsidRDefault="000C0E1C" w:rsidP="0098016F">
            <w:pPr>
              <w:tabs>
                <w:tab w:val="left" w:pos="5040"/>
                <w:tab w:val="right" w:pos="10513"/>
              </w:tabs>
              <w:jc w:val="center"/>
              <w:rPr>
                <w:sz w:val="16"/>
                <w:szCs w:val="16"/>
              </w:rPr>
            </w:pPr>
            <w:r>
              <w:rPr>
                <w:sz w:val="16"/>
                <w:szCs w:val="16"/>
              </w:rPr>
              <w:t>VO</w:t>
            </w:r>
          </w:p>
        </w:tc>
        <w:tc>
          <w:tcPr>
            <w:tcW w:w="540" w:type="dxa"/>
            <w:tcBorders>
              <w:bottom w:val="single" w:sz="4" w:space="0" w:color="auto"/>
            </w:tcBorders>
            <w:shd w:val="clear" w:color="auto" w:fill="auto"/>
            <w:tcMar>
              <w:left w:w="28" w:type="dxa"/>
              <w:right w:w="28" w:type="dxa"/>
            </w:tcMar>
          </w:tcPr>
          <w:p w:rsidR="000C0E1C" w:rsidRDefault="004A1AE7" w:rsidP="0098016F">
            <w:pPr>
              <w:tabs>
                <w:tab w:val="left" w:pos="5040"/>
                <w:tab w:val="right" w:pos="10513"/>
              </w:tabs>
              <w:jc w:val="center"/>
              <w:rPr>
                <w:sz w:val="16"/>
                <w:szCs w:val="16"/>
              </w:rPr>
            </w:pPr>
            <w:r>
              <w:rPr>
                <w:sz w:val="16"/>
                <w:szCs w:val="16"/>
              </w:rPr>
              <w:t>2,0</w:t>
            </w:r>
          </w:p>
        </w:tc>
        <w:tc>
          <w:tcPr>
            <w:tcW w:w="540" w:type="dxa"/>
            <w:tcBorders>
              <w:bottom w:val="single" w:sz="4" w:space="0" w:color="auto"/>
            </w:tcBorders>
            <w:shd w:val="clear" w:color="auto" w:fill="auto"/>
            <w:tcMar>
              <w:left w:w="28" w:type="dxa"/>
              <w:right w:w="28" w:type="dxa"/>
            </w:tcMar>
          </w:tcPr>
          <w:p w:rsidR="000C0E1C" w:rsidRDefault="004A1AE7" w:rsidP="0098016F">
            <w:pPr>
              <w:tabs>
                <w:tab w:val="left" w:pos="5040"/>
                <w:tab w:val="right" w:pos="10513"/>
              </w:tabs>
              <w:jc w:val="center"/>
              <w:rPr>
                <w:sz w:val="16"/>
                <w:szCs w:val="16"/>
              </w:rPr>
            </w:pPr>
            <w:r>
              <w:rPr>
                <w:sz w:val="16"/>
                <w:szCs w:val="16"/>
              </w:rPr>
              <w:t>4,0</w:t>
            </w:r>
          </w:p>
        </w:tc>
        <w:tc>
          <w:tcPr>
            <w:tcW w:w="900" w:type="dxa"/>
            <w:tcBorders>
              <w:bottom w:val="single" w:sz="4" w:space="0" w:color="auto"/>
            </w:tcBorders>
            <w:shd w:val="clear" w:color="auto" w:fill="auto"/>
            <w:tcMar>
              <w:left w:w="28" w:type="dxa"/>
              <w:right w:w="28" w:type="dxa"/>
            </w:tcMar>
          </w:tcPr>
          <w:p w:rsidR="000C0E1C" w:rsidRPr="00B937AD" w:rsidRDefault="000C0E1C" w:rsidP="0098016F">
            <w:pPr>
              <w:tabs>
                <w:tab w:val="left" w:pos="5040"/>
                <w:tab w:val="right" w:pos="10513"/>
              </w:tabs>
              <w:jc w:val="center"/>
              <w:rPr>
                <w:sz w:val="16"/>
                <w:szCs w:val="16"/>
              </w:rPr>
            </w:pPr>
            <w:r w:rsidRPr="00B937AD">
              <w:rPr>
                <w:sz w:val="16"/>
                <w:szCs w:val="16"/>
              </w:rPr>
              <w:fldChar w:fldCharType="begin">
                <w:ffData>
                  <w:name w:val="Text69"/>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0C0E1C" w:rsidRPr="00B937AD" w:rsidRDefault="000C0E1C" w:rsidP="0098016F">
            <w:pPr>
              <w:tabs>
                <w:tab w:val="left" w:pos="5040"/>
                <w:tab w:val="right" w:pos="10513"/>
              </w:tabs>
              <w:jc w:val="center"/>
              <w:rPr>
                <w:sz w:val="16"/>
                <w:szCs w:val="16"/>
              </w:rPr>
            </w:pPr>
            <w:r w:rsidRPr="00B937AD">
              <w:rPr>
                <w:sz w:val="16"/>
                <w:szCs w:val="16"/>
              </w:rPr>
              <w:fldChar w:fldCharType="begin">
                <w:ffData>
                  <w:name w:val="Text70"/>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0C0E1C" w:rsidRPr="00B937AD" w:rsidRDefault="000C0E1C" w:rsidP="0098016F">
            <w:pPr>
              <w:tabs>
                <w:tab w:val="left" w:pos="5040"/>
                <w:tab w:val="right" w:pos="10513"/>
              </w:tabs>
              <w:rPr>
                <w:sz w:val="16"/>
                <w:szCs w:val="16"/>
              </w:rPr>
            </w:pPr>
            <w:r w:rsidRPr="00B937AD">
              <w:rPr>
                <w:sz w:val="16"/>
                <w:szCs w:val="16"/>
              </w:rPr>
              <w:fldChar w:fldCharType="begin">
                <w:ffData>
                  <w:name w:val="Text71"/>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0C0E1C" w:rsidRPr="00B937AD" w:rsidRDefault="000C0E1C" w:rsidP="0098016F">
            <w:pPr>
              <w:tabs>
                <w:tab w:val="left" w:pos="5040"/>
                <w:tab w:val="right" w:pos="10513"/>
              </w:tabs>
              <w:rPr>
                <w:sz w:val="16"/>
                <w:szCs w:val="16"/>
              </w:rPr>
            </w:pPr>
          </w:p>
        </w:tc>
      </w:tr>
      <w:tr w:rsidR="000C0E1C"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0C0E1C" w:rsidRDefault="000C0E1C" w:rsidP="0098016F">
            <w:pPr>
              <w:tabs>
                <w:tab w:val="left" w:pos="5040"/>
                <w:tab w:val="right" w:pos="10513"/>
              </w:tabs>
              <w:rPr>
                <w:sz w:val="16"/>
                <w:szCs w:val="16"/>
              </w:rPr>
            </w:pPr>
            <w:r>
              <w:rPr>
                <w:sz w:val="16"/>
                <w:szCs w:val="16"/>
              </w:rPr>
              <w:t>Bewegungswissenschaft</w:t>
            </w:r>
          </w:p>
        </w:tc>
        <w:tc>
          <w:tcPr>
            <w:tcW w:w="360" w:type="dxa"/>
            <w:tcBorders>
              <w:bottom w:val="single" w:sz="4" w:space="0" w:color="auto"/>
            </w:tcBorders>
            <w:shd w:val="clear" w:color="auto" w:fill="auto"/>
            <w:tcMar>
              <w:left w:w="28" w:type="dxa"/>
              <w:right w:w="28" w:type="dxa"/>
            </w:tcMar>
          </w:tcPr>
          <w:p w:rsidR="000C0E1C" w:rsidRDefault="000C0E1C" w:rsidP="0098016F">
            <w:pPr>
              <w:tabs>
                <w:tab w:val="left" w:pos="5040"/>
                <w:tab w:val="right" w:pos="10513"/>
              </w:tabs>
              <w:jc w:val="center"/>
              <w:rPr>
                <w:sz w:val="16"/>
                <w:szCs w:val="16"/>
              </w:rPr>
            </w:pPr>
            <w:r>
              <w:rPr>
                <w:sz w:val="16"/>
                <w:szCs w:val="16"/>
              </w:rPr>
              <w:t>VO</w:t>
            </w:r>
          </w:p>
        </w:tc>
        <w:tc>
          <w:tcPr>
            <w:tcW w:w="540" w:type="dxa"/>
            <w:tcBorders>
              <w:bottom w:val="single" w:sz="4" w:space="0" w:color="auto"/>
            </w:tcBorders>
            <w:shd w:val="clear" w:color="auto" w:fill="auto"/>
            <w:tcMar>
              <w:left w:w="28" w:type="dxa"/>
              <w:right w:w="28" w:type="dxa"/>
            </w:tcMar>
          </w:tcPr>
          <w:p w:rsidR="000C0E1C" w:rsidRDefault="004A1AE7" w:rsidP="0098016F">
            <w:pPr>
              <w:tabs>
                <w:tab w:val="left" w:pos="5040"/>
                <w:tab w:val="right" w:pos="10513"/>
              </w:tabs>
              <w:jc w:val="center"/>
              <w:rPr>
                <w:sz w:val="16"/>
                <w:szCs w:val="16"/>
              </w:rPr>
            </w:pPr>
            <w:r>
              <w:rPr>
                <w:sz w:val="16"/>
                <w:szCs w:val="16"/>
              </w:rPr>
              <w:t>2,0</w:t>
            </w:r>
          </w:p>
        </w:tc>
        <w:tc>
          <w:tcPr>
            <w:tcW w:w="540" w:type="dxa"/>
            <w:tcBorders>
              <w:bottom w:val="single" w:sz="4" w:space="0" w:color="auto"/>
            </w:tcBorders>
            <w:shd w:val="clear" w:color="auto" w:fill="auto"/>
            <w:tcMar>
              <w:left w:w="28" w:type="dxa"/>
              <w:right w:w="28" w:type="dxa"/>
            </w:tcMar>
          </w:tcPr>
          <w:p w:rsidR="000C0E1C" w:rsidRDefault="004A1AE7" w:rsidP="0098016F">
            <w:pPr>
              <w:tabs>
                <w:tab w:val="left" w:pos="5040"/>
                <w:tab w:val="right" w:pos="10513"/>
              </w:tabs>
              <w:jc w:val="center"/>
              <w:rPr>
                <w:sz w:val="16"/>
                <w:szCs w:val="16"/>
              </w:rPr>
            </w:pPr>
            <w:r>
              <w:rPr>
                <w:sz w:val="16"/>
                <w:szCs w:val="16"/>
              </w:rPr>
              <w:t>4,0</w:t>
            </w:r>
          </w:p>
        </w:tc>
        <w:tc>
          <w:tcPr>
            <w:tcW w:w="900" w:type="dxa"/>
            <w:tcBorders>
              <w:bottom w:val="single" w:sz="4" w:space="0" w:color="auto"/>
            </w:tcBorders>
            <w:shd w:val="clear" w:color="auto" w:fill="auto"/>
            <w:tcMar>
              <w:left w:w="28" w:type="dxa"/>
              <w:right w:w="28" w:type="dxa"/>
            </w:tcMar>
          </w:tcPr>
          <w:p w:rsidR="000C0E1C" w:rsidRPr="00B937AD" w:rsidRDefault="000C0E1C" w:rsidP="0098016F">
            <w:pPr>
              <w:tabs>
                <w:tab w:val="left" w:pos="5040"/>
                <w:tab w:val="right" w:pos="10513"/>
              </w:tabs>
              <w:jc w:val="center"/>
              <w:rPr>
                <w:sz w:val="16"/>
                <w:szCs w:val="16"/>
              </w:rPr>
            </w:pPr>
            <w:r w:rsidRPr="00B937AD">
              <w:rPr>
                <w:sz w:val="16"/>
                <w:szCs w:val="16"/>
              </w:rPr>
              <w:fldChar w:fldCharType="begin">
                <w:ffData>
                  <w:name w:val="Text69"/>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0C0E1C" w:rsidRPr="00B937AD" w:rsidRDefault="000C0E1C" w:rsidP="0098016F">
            <w:pPr>
              <w:tabs>
                <w:tab w:val="left" w:pos="5040"/>
                <w:tab w:val="right" w:pos="10513"/>
              </w:tabs>
              <w:jc w:val="center"/>
              <w:rPr>
                <w:sz w:val="16"/>
                <w:szCs w:val="16"/>
              </w:rPr>
            </w:pPr>
            <w:r w:rsidRPr="00B937AD">
              <w:rPr>
                <w:sz w:val="16"/>
                <w:szCs w:val="16"/>
              </w:rPr>
              <w:fldChar w:fldCharType="begin">
                <w:ffData>
                  <w:name w:val="Text70"/>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0C0E1C" w:rsidRPr="00B937AD" w:rsidRDefault="000C0E1C" w:rsidP="0098016F">
            <w:pPr>
              <w:tabs>
                <w:tab w:val="left" w:pos="5040"/>
                <w:tab w:val="right" w:pos="10513"/>
              </w:tabs>
              <w:rPr>
                <w:sz w:val="16"/>
                <w:szCs w:val="16"/>
              </w:rPr>
            </w:pPr>
            <w:r w:rsidRPr="00B937AD">
              <w:rPr>
                <w:sz w:val="16"/>
                <w:szCs w:val="16"/>
              </w:rPr>
              <w:fldChar w:fldCharType="begin">
                <w:ffData>
                  <w:name w:val="Text71"/>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0C0E1C" w:rsidRPr="00B937AD" w:rsidRDefault="000C0E1C" w:rsidP="0098016F">
            <w:pPr>
              <w:tabs>
                <w:tab w:val="left" w:pos="5040"/>
                <w:tab w:val="right" w:pos="10513"/>
              </w:tabs>
              <w:rPr>
                <w:sz w:val="16"/>
                <w:szCs w:val="16"/>
              </w:rPr>
            </w:pPr>
          </w:p>
        </w:tc>
      </w:tr>
      <w:tr w:rsidR="000C0E1C"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0C0E1C" w:rsidRDefault="000C0E1C" w:rsidP="0098016F">
            <w:pPr>
              <w:tabs>
                <w:tab w:val="left" w:pos="5040"/>
                <w:tab w:val="right" w:pos="10513"/>
              </w:tabs>
              <w:rPr>
                <w:sz w:val="16"/>
                <w:szCs w:val="16"/>
              </w:rPr>
            </w:pPr>
            <w:r>
              <w:rPr>
                <w:sz w:val="16"/>
                <w:szCs w:val="16"/>
              </w:rPr>
              <w:t>Trainingswissenschaft</w:t>
            </w:r>
          </w:p>
        </w:tc>
        <w:tc>
          <w:tcPr>
            <w:tcW w:w="360" w:type="dxa"/>
            <w:tcBorders>
              <w:bottom w:val="single" w:sz="4" w:space="0" w:color="auto"/>
            </w:tcBorders>
            <w:shd w:val="clear" w:color="auto" w:fill="auto"/>
            <w:tcMar>
              <w:left w:w="28" w:type="dxa"/>
              <w:right w:w="28" w:type="dxa"/>
            </w:tcMar>
          </w:tcPr>
          <w:p w:rsidR="000C0E1C" w:rsidRDefault="000C0E1C" w:rsidP="0098016F">
            <w:pPr>
              <w:tabs>
                <w:tab w:val="left" w:pos="5040"/>
                <w:tab w:val="right" w:pos="10513"/>
              </w:tabs>
              <w:jc w:val="center"/>
              <w:rPr>
                <w:sz w:val="16"/>
                <w:szCs w:val="16"/>
              </w:rPr>
            </w:pPr>
            <w:r>
              <w:rPr>
                <w:sz w:val="16"/>
                <w:szCs w:val="16"/>
              </w:rPr>
              <w:t>VO</w:t>
            </w:r>
          </w:p>
        </w:tc>
        <w:tc>
          <w:tcPr>
            <w:tcW w:w="540" w:type="dxa"/>
            <w:tcBorders>
              <w:bottom w:val="single" w:sz="4" w:space="0" w:color="auto"/>
            </w:tcBorders>
            <w:shd w:val="clear" w:color="auto" w:fill="auto"/>
            <w:tcMar>
              <w:left w:w="28" w:type="dxa"/>
              <w:right w:w="28" w:type="dxa"/>
            </w:tcMar>
          </w:tcPr>
          <w:p w:rsidR="000C0E1C" w:rsidRDefault="004A1AE7" w:rsidP="0098016F">
            <w:pPr>
              <w:tabs>
                <w:tab w:val="left" w:pos="5040"/>
                <w:tab w:val="right" w:pos="10513"/>
              </w:tabs>
              <w:jc w:val="center"/>
              <w:rPr>
                <w:sz w:val="16"/>
                <w:szCs w:val="16"/>
              </w:rPr>
            </w:pPr>
            <w:r>
              <w:rPr>
                <w:sz w:val="16"/>
                <w:szCs w:val="16"/>
              </w:rPr>
              <w:t>2,0</w:t>
            </w:r>
          </w:p>
        </w:tc>
        <w:tc>
          <w:tcPr>
            <w:tcW w:w="540" w:type="dxa"/>
            <w:tcBorders>
              <w:bottom w:val="single" w:sz="4" w:space="0" w:color="auto"/>
            </w:tcBorders>
            <w:shd w:val="clear" w:color="auto" w:fill="auto"/>
            <w:tcMar>
              <w:left w:w="28" w:type="dxa"/>
              <w:right w:w="28" w:type="dxa"/>
            </w:tcMar>
          </w:tcPr>
          <w:p w:rsidR="000C0E1C" w:rsidRDefault="004A1AE7" w:rsidP="0098016F">
            <w:pPr>
              <w:tabs>
                <w:tab w:val="left" w:pos="5040"/>
                <w:tab w:val="right" w:pos="10513"/>
              </w:tabs>
              <w:jc w:val="center"/>
              <w:rPr>
                <w:sz w:val="16"/>
                <w:szCs w:val="16"/>
              </w:rPr>
            </w:pPr>
            <w:r>
              <w:rPr>
                <w:sz w:val="16"/>
                <w:szCs w:val="16"/>
              </w:rPr>
              <w:t>4,0</w:t>
            </w:r>
          </w:p>
        </w:tc>
        <w:tc>
          <w:tcPr>
            <w:tcW w:w="900" w:type="dxa"/>
            <w:tcBorders>
              <w:bottom w:val="single" w:sz="4" w:space="0" w:color="auto"/>
            </w:tcBorders>
            <w:shd w:val="clear" w:color="auto" w:fill="auto"/>
            <w:tcMar>
              <w:left w:w="28" w:type="dxa"/>
              <w:right w:w="28" w:type="dxa"/>
            </w:tcMar>
          </w:tcPr>
          <w:p w:rsidR="000C0E1C" w:rsidRPr="00B937AD" w:rsidRDefault="000C0E1C" w:rsidP="0098016F">
            <w:pPr>
              <w:tabs>
                <w:tab w:val="left" w:pos="5040"/>
                <w:tab w:val="right" w:pos="10513"/>
              </w:tabs>
              <w:jc w:val="center"/>
              <w:rPr>
                <w:sz w:val="16"/>
                <w:szCs w:val="16"/>
              </w:rPr>
            </w:pPr>
            <w:r w:rsidRPr="00B937AD">
              <w:rPr>
                <w:sz w:val="16"/>
                <w:szCs w:val="16"/>
              </w:rPr>
              <w:fldChar w:fldCharType="begin">
                <w:ffData>
                  <w:name w:val="Text69"/>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0C0E1C" w:rsidRPr="00B937AD" w:rsidRDefault="000C0E1C" w:rsidP="0098016F">
            <w:pPr>
              <w:tabs>
                <w:tab w:val="left" w:pos="5040"/>
                <w:tab w:val="right" w:pos="10513"/>
              </w:tabs>
              <w:jc w:val="center"/>
              <w:rPr>
                <w:sz w:val="16"/>
                <w:szCs w:val="16"/>
              </w:rPr>
            </w:pPr>
            <w:r w:rsidRPr="00B937AD">
              <w:rPr>
                <w:sz w:val="16"/>
                <w:szCs w:val="16"/>
              </w:rPr>
              <w:fldChar w:fldCharType="begin">
                <w:ffData>
                  <w:name w:val="Text70"/>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0C0E1C" w:rsidRPr="00B937AD" w:rsidRDefault="000C0E1C" w:rsidP="0098016F">
            <w:pPr>
              <w:tabs>
                <w:tab w:val="left" w:pos="5040"/>
                <w:tab w:val="right" w:pos="10513"/>
              </w:tabs>
              <w:rPr>
                <w:sz w:val="16"/>
                <w:szCs w:val="16"/>
              </w:rPr>
            </w:pPr>
            <w:r w:rsidRPr="00B937AD">
              <w:rPr>
                <w:sz w:val="16"/>
                <w:szCs w:val="16"/>
              </w:rPr>
              <w:fldChar w:fldCharType="begin">
                <w:ffData>
                  <w:name w:val="Text71"/>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0C0E1C" w:rsidRPr="00B937AD" w:rsidRDefault="000C0E1C" w:rsidP="0098016F">
            <w:pPr>
              <w:tabs>
                <w:tab w:val="left" w:pos="5040"/>
                <w:tab w:val="right" w:pos="10513"/>
              </w:tabs>
              <w:rPr>
                <w:sz w:val="16"/>
                <w:szCs w:val="16"/>
              </w:rPr>
            </w:pPr>
          </w:p>
        </w:tc>
      </w:tr>
      <w:tr w:rsidR="000C0E1C" w:rsidRPr="00B937AD" w:rsidTr="009C473A">
        <w:trPr>
          <w:trHeight w:hRule="exact" w:val="1134"/>
        </w:trPr>
        <w:tc>
          <w:tcPr>
            <w:tcW w:w="9766" w:type="dxa"/>
            <w:gridSpan w:val="8"/>
            <w:tcBorders>
              <w:bottom w:val="single" w:sz="4" w:space="0" w:color="auto"/>
            </w:tcBorders>
            <w:shd w:val="clear" w:color="auto" w:fill="auto"/>
            <w:tcMar>
              <w:left w:w="28" w:type="dxa"/>
              <w:right w:w="28" w:type="dxa"/>
            </w:tcMar>
          </w:tcPr>
          <w:p w:rsidR="000C0E1C" w:rsidRPr="00470977" w:rsidRDefault="000C0E1C" w:rsidP="000C0E1C">
            <w:pPr>
              <w:tabs>
                <w:tab w:val="left" w:pos="5040"/>
                <w:tab w:val="right" w:pos="10513"/>
              </w:tabs>
              <w:rPr>
                <w:b/>
                <w:sz w:val="16"/>
                <w:szCs w:val="16"/>
                <w:u w:val="single"/>
              </w:rPr>
            </w:pPr>
            <w:r w:rsidRPr="00470977">
              <w:rPr>
                <w:b/>
                <w:sz w:val="16"/>
                <w:szCs w:val="16"/>
                <w:u w:val="single"/>
              </w:rPr>
              <w:t xml:space="preserve">Es </w:t>
            </w:r>
            <w:r>
              <w:rPr>
                <w:b/>
                <w:sz w:val="16"/>
                <w:szCs w:val="16"/>
                <w:u w:val="single"/>
              </w:rPr>
              <w:t>ist eine</w:t>
            </w:r>
            <w:r w:rsidRPr="00470977">
              <w:rPr>
                <w:b/>
                <w:sz w:val="16"/>
                <w:szCs w:val="16"/>
                <w:u w:val="single"/>
              </w:rPr>
              <w:t xml:space="preserve"> Leh</w:t>
            </w:r>
            <w:r w:rsidR="0043182B">
              <w:rPr>
                <w:b/>
                <w:sz w:val="16"/>
                <w:szCs w:val="16"/>
                <w:u w:val="single"/>
              </w:rPr>
              <w:t>rveranstaltung</w:t>
            </w:r>
            <w:r>
              <w:rPr>
                <w:b/>
                <w:sz w:val="16"/>
                <w:szCs w:val="16"/>
                <w:u w:val="single"/>
              </w:rPr>
              <w:t xml:space="preserve"> im Umfang von 2</w:t>
            </w:r>
            <w:r w:rsidRPr="00470977">
              <w:rPr>
                <w:b/>
                <w:sz w:val="16"/>
                <w:szCs w:val="16"/>
                <w:u w:val="single"/>
              </w:rPr>
              <w:t xml:space="preserve"> ECTS-AP zu wählen:</w:t>
            </w:r>
          </w:p>
          <w:p w:rsidR="000C0E1C" w:rsidRPr="00B937AD" w:rsidRDefault="000C0E1C" w:rsidP="0098016F">
            <w:pPr>
              <w:tabs>
                <w:tab w:val="left" w:pos="5040"/>
                <w:tab w:val="right" w:pos="10513"/>
              </w:tabs>
              <w:rPr>
                <w:sz w:val="16"/>
                <w:szCs w:val="16"/>
              </w:rPr>
            </w:pPr>
          </w:p>
        </w:tc>
      </w:tr>
      <w:tr w:rsidR="000C0E1C"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0C0E1C" w:rsidRDefault="000C0E1C" w:rsidP="0098016F">
            <w:pPr>
              <w:tabs>
                <w:tab w:val="left" w:pos="5040"/>
                <w:tab w:val="right" w:pos="10513"/>
              </w:tabs>
              <w:rPr>
                <w:sz w:val="16"/>
                <w:szCs w:val="16"/>
              </w:rPr>
            </w:pPr>
            <w:r>
              <w:rPr>
                <w:sz w:val="16"/>
                <w:szCs w:val="16"/>
              </w:rPr>
              <w:t>Spezifische Aspekte der Sportpsychologie</w:t>
            </w:r>
          </w:p>
        </w:tc>
        <w:tc>
          <w:tcPr>
            <w:tcW w:w="360" w:type="dxa"/>
            <w:tcBorders>
              <w:bottom w:val="single" w:sz="4" w:space="0" w:color="auto"/>
            </w:tcBorders>
            <w:shd w:val="clear" w:color="auto" w:fill="auto"/>
            <w:tcMar>
              <w:left w:w="28" w:type="dxa"/>
              <w:right w:w="28" w:type="dxa"/>
            </w:tcMar>
          </w:tcPr>
          <w:p w:rsidR="000C0E1C" w:rsidRDefault="000C0E1C" w:rsidP="0098016F">
            <w:pPr>
              <w:tabs>
                <w:tab w:val="left" w:pos="5040"/>
                <w:tab w:val="right" w:pos="10513"/>
              </w:tabs>
              <w:jc w:val="center"/>
              <w:rPr>
                <w:sz w:val="16"/>
                <w:szCs w:val="16"/>
              </w:rPr>
            </w:pPr>
            <w:r>
              <w:rPr>
                <w:sz w:val="16"/>
                <w:szCs w:val="16"/>
              </w:rPr>
              <w:t>VO</w:t>
            </w:r>
          </w:p>
        </w:tc>
        <w:tc>
          <w:tcPr>
            <w:tcW w:w="540" w:type="dxa"/>
            <w:tcBorders>
              <w:bottom w:val="single" w:sz="4" w:space="0" w:color="auto"/>
            </w:tcBorders>
            <w:shd w:val="clear" w:color="auto" w:fill="auto"/>
            <w:tcMar>
              <w:left w:w="28" w:type="dxa"/>
              <w:right w:w="28" w:type="dxa"/>
            </w:tcMar>
          </w:tcPr>
          <w:p w:rsidR="000C0E1C" w:rsidRDefault="004A1AE7" w:rsidP="0098016F">
            <w:pPr>
              <w:tabs>
                <w:tab w:val="left" w:pos="5040"/>
                <w:tab w:val="right" w:pos="10513"/>
              </w:tabs>
              <w:jc w:val="center"/>
              <w:rPr>
                <w:sz w:val="16"/>
                <w:szCs w:val="16"/>
              </w:rPr>
            </w:pPr>
            <w:r>
              <w:rPr>
                <w:sz w:val="16"/>
                <w:szCs w:val="16"/>
              </w:rPr>
              <w:t>1,0</w:t>
            </w:r>
          </w:p>
        </w:tc>
        <w:tc>
          <w:tcPr>
            <w:tcW w:w="540" w:type="dxa"/>
            <w:tcBorders>
              <w:bottom w:val="single" w:sz="4" w:space="0" w:color="auto"/>
            </w:tcBorders>
            <w:shd w:val="clear" w:color="auto" w:fill="auto"/>
            <w:tcMar>
              <w:left w:w="28" w:type="dxa"/>
              <w:right w:w="28" w:type="dxa"/>
            </w:tcMar>
          </w:tcPr>
          <w:p w:rsidR="000C0E1C" w:rsidRDefault="004A1AE7" w:rsidP="004A1AE7">
            <w:pPr>
              <w:tabs>
                <w:tab w:val="left" w:pos="5040"/>
                <w:tab w:val="right" w:pos="10513"/>
              </w:tabs>
              <w:jc w:val="center"/>
              <w:rPr>
                <w:sz w:val="16"/>
                <w:szCs w:val="16"/>
              </w:rPr>
            </w:pPr>
            <w:r>
              <w:rPr>
                <w:sz w:val="16"/>
                <w:szCs w:val="16"/>
              </w:rPr>
              <w:t>2,0</w:t>
            </w:r>
          </w:p>
        </w:tc>
        <w:tc>
          <w:tcPr>
            <w:tcW w:w="900" w:type="dxa"/>
            <w:tcBorders>
              <w:bottom w:val="single" w:sz="4" w:space="0" w:color="auto"/>
            </w:tcBorders>
            <w:shd w:val="clear" w:color="auto" w:fill="auto"/>
            <w:tcMar>
              <w:left w:w="28" w:type="dxa"/>
              <w:right w:w="28" w:type="dxa"/>
            </w:tcMar>
          </w:tcPr>
          <w:p w:rsidR="000C0E1C" w:rsidRPr="00B937AD" w:rsidRDefault="000C0E1C" w:rsidP="0098016F">
            <w:pPr>
              <w:tabs>
                <w:tab w:val="left" w:pos="5040"/>
                <w:tab w:val="right" w:pos="10513"/>
              </w:tabs>
              <w:jc w:val="center"/>
              <w:rPr>
                <w:sz w:val="16"/>
                <w:szCs w:val="16"/>
              </w:rPr>
            </w:pPr>
            <w:r w:rsidRPr="00B937AD">
              <w:rPr>
                <w:sz w:val="16"/>
                <w:szCs w:val="16"/>
              </w:rPr>
              <w:fldChar w:fldCharType="begin">
                <w:ffData>
                  <w:name w:val="Text69"/>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0C0E1C" w:rsidRPr="00B937AD" w:rsidRDefault="000C0E1C" w:rsidP="0098016F">
            <w:pPr>
              <w:tabs>
                <w:tab w:val="left" w:pos="5040"/>
                <w:tab w:val="right" w:pos="10513"/>
              </w:tabs>
              <w:jc w:val="center"/>
              <w:rPr>
                <w:sz w:val="16"/>
                <w:szCs w:val="16"/>
              </w:rPr>
            </w:pPr>
            <w:r w:rsidRPr="00B937AD">
              <w:rPr>
                <w:sz w:val="16"/>
                <w:szCs w:val="16"/>
              </w:rPr>
              <w:fldChar w:fldCharType="begin">
                <w:ffData>
                  <w:name w:val="Text70"/>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0C0E1C" w:rsidRPr="00B937AD" w:rsidRDefault="000C0E1C" w:rsidP="0098016F">
            <w:pPr>
              <w:tabs>
                <w:tab w:val="left" w:pos="5040"/>
                <w:tab w:val="right" w:pos="10513"/>
              </w:tabs>
              <w:rPr>
                <w:sz w:val="16"/>
                <w:szCs w:val="16"/>
              </w:rPr>
            </w:pPr>
            <w:r w:rsidRPr="00B937AD">
              <w:rPr>
                <w:sz w:val="16"/>
                <w:szCs w:val="16"/>
              </w:rPr>
              <w:fldChar w:fldCharType="begin">
                <w:ffData>
                  <w:name w:val="Text71"/>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0C0E1C" w:rsidRPr="00B937AD" w:rsidRDefault="000C0E1C" w:rsidP="0098016F">
            <w:pPr>
              <w:tabs>
                <w:tab w:val="left" w:pos="5040"/>
                <w:tab w:val="right" w:pos="10513"/>
              </w:tabs>
              <w:rPr>
                <w:sz w:val="16"/>
                <w:szCs w:val="16"/>
              </w:rPr>
            </w:pPr>
          </w:p>
        </w:tc>
      </w:tr>
      <w:tr w:rsidR="000C0E1C"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0C0E1C" w:rsidRDefault="000C0E1C" w:rsidP="0098016F">
            <w:pPr>
              <w:tabs>
                <w:tab w:val="left" w:pos="5040"/>
                <w:tab w:val="right" w:pos="10513"/>
              </w:tabs>
              <w:rPr>
                <w:sz w:val="16"/>
                <w:szCs w:val="16"/>
              </w:rPr>
            </w:pPr>
            <w:r>
              <w:rPr>
                <w:sz w:val="16"/>
                <w:szCs w:val="16"/>
              </w:rPr>
              <w:t>Spezifische Aspekte der Sportsoziologie</w:t>
            </w:r>
          </w:p>
        </w:tc>
        <w:tc>
          <w:tcPr>
            <w:tcW w:w="360" w:type="dxa"/>
            <w:tcBorders>
              <w:bottom w:val="single" w:sz="4" w:space="0" w:color="auto"/>
            </w:tcBorders>
            <w:shd w:val="clear" w:color="auto" w:fill="auto"/>
            <w:tcMar>
              <w:left w:w="28" w:type="dxa"/>
              <w:right w:w="28" w:type="dxa"/>
            </w:tcMar>
          </w:tcPr>
          <w:p w:rsidR="000C0E1C" w:rsidRDefault="00C46851" w:rsidP="0098016F">
            <w:pPr>
              <w:tabs>
                <w:tab w:val="left" w:pos="5040"/>
                <w:tab w:val="right" w:pos="10513"/>
              </w:tabs>
              <w:jc w:val="center"/>
              <w:rPr>
                <w:sz w:val="16"/>
                <w:szCs w:val="16"/>
              </w:rPr>
            </w:pPr>
            <w:r>
              <w:rPr>
                <w:sz w:val="16"/>
                <w:szCs w:val="16"/>
              </w:rPr>
              <w:t>VO</w:t>
            </w:r>
          </w:p>
        </w:tc>
        <w:tc>
          <w:tcPr>
            <w:tcW w:w="540" w:type="dxa"/>
            <w:tcBorders>
              <w:bottom w:val="single" w:sz="4" w:space="0" w:color="auto"/>
            </w:tcBorders>
            <w:shd w:val="clear" w:color="auto" w:fill="auto"/>
            <w:tcMar>
              <w:left w:w="28" w:type="dxa"/>
              <w:right w:w="28" w:type="dxa"/>
            </w:tcMar>
          </w:tcPr>
          <w:p w:rsidR="000C0E1C" w:rsidRDefault="000C0E1C" w:rsidP="0098016F">
            <w:pPr>
              <w:tabs>
                <w:tab w:val="left" w:pos="5040"/>
                <w:tab w:val="right" w:pos="10513"/>
              </w:tabs>
              <w:jc w:val="center"/>
              <w:rPr>
                <w:sz w:val="16"/>
                <w:szCs w:val="16"/>
              </w:rPr>
            </w:pPr>
            <w:r>
              <w:rPr>
                <w:sz w:val="16"/>
                <w:szCs w:val="16"/>
              </w:rPr>
              <w:t>1,0</w:t>
            </w:r>
          </w:p>
        </w:tc>
        <w:tc>
          <w:tcPr>
            <w:tcW w:w="540" w:type="dxa"/>
            <w:tcBorders>
              <w:bottom w:val="single" w:sz="4" w:space="0" w:color="auto"/>
            </w:tcBorders>
            <w:shd w:val="clear" w:color="auto" w:fill="auto"/>
            <w:tcMar>
              <w:left w:w="28" w:type="dxa"/>
              <w:right w:w="28" w:type="dxa"/>
            </w:tcMar>
          </w:tcPr>
          <w:p w:rsidR="000C0E1C" w:rsidRDefault="000C0E1C" w:rsidP="004A1AE7">
            <w:pPr>
              <w:tabs>
                <w:tab w:val="left" w:pos="5040"/>
                <w:tab w:val="right" w:pos="10513"/>
              </w:tabs>
              <w:jc w:val="center"/>
              <w:rPr>
                <w:sz w:val="16"/>
                <w:szCs w:val="16"/>
              </w:rPr>
            </w:pPr>
            <w:r>
              <w:rPr>
                <w:sz w:val="16"/>
                <w:szCs w:val="16"/>
              </w:rPr>
              <w:t>2,0</w:t>
            </w:r>
          </w:p>
        </w:tc>
        <w:tc>
          <w:tcPr>
            <w:tcW w:w="900" w:type="dxa"/>
            <w:tcBorders>
              <w:bottom w:val="single" w:sz="4" w:space="0" w:color="auto"/>
            </w:tcBorders>
            <w:shd w:val="clear" w:color="auto" w:fill="auto"/>
            <w:tcMar>
              <w:left w:w="28" w:type="dxa"/>
              <w:right w:w="28" w:type="dxa"/>
            </w:tcMar>
          </w:tcPr>
          <w:p w:rsidR="000C0E1C" w:rsidRPr="00B937AD" w:rsidRDefault="000C0E1C" w:rsidP="0098016F">
            <w:pPr>
              <w:tabs>
                <w:tab w:val="left" w:pos="5040"/>
                <w:tab w:val="right" w:pos="10513"/>
              </w:tabs>
              <w:jc w:val="center"/>
              <w:rPr>
                <w:sz w:val="16"/>
                <w:szCs w:val="16"/>
              </w:rPr>
            </w:pPr>
            <w:r w:rsidRPr="00B937AD">
              <w:rPr>
                <w:sz w:val="16"/>
                <w:szCs w:val="16"/>
              </w:rPr>
              <w:fldChar w:fldCharType="begin">
                <w:ffData>
                  <w:name w:val="Text69"/>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0C0E1C" w:rsidRPr="00B937AD" w:rsidRDefault="000C0E1C" w:rsidP="0098016F">
            <w:pPr>
              <w:tabs>
                <w:tab w:val="left" w:pos="5040"/>
                <w:tab w:val="right" w:pos="10513"/>
              </w:tabs>
              <w:jc w:val="center"/>
              <w:rPr>
                <w:sz w:val="16"/>
                <w:szCs w:val="16"/>
              </w:rPr>
            </w:pPr>
            <w:r w:rsidRPr="00B937AD">
              <w:rPr>
                <w:sz w:val="16"/>
                <w:szCs w:val="16"/>
              </w:rPr>
              <w:fldChar w:fldCharType="begin">
                <w:ffData>
                  <w:name w:val="Text70"/>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0C0E1C" w:rsidRPr="00B937AD" w:rsidRDefault="000C0E1C" w:rsidP="0098016F">
            <w:pPr>
              <w:tabs>
                <w:tab w:val="left" w:pos="5040"/>
                <w:tab w:val="right" w:pos="10513"/>
              </w:tabs>
              <w:rPr>
                <w:sz w:val="16"/>
                <w:szCs w:val="16"/>
              </w:rPr>
            </w:pPr>
            <w:r w:rsidRPr="00B937AD">
              <w:rPr>
                <w:sz w:val="16"/>
                <w:szCs w:val="16"/>
              </w:rPr>
              <w:fldChar w:fldCharType="begin">
                <w:ffData>
                  <w:name w:val="Text71"/>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0C0E1C" w:rsidRPr="00B937AD" w:rsidRDefault="000C0E1C" w:rsidP="0098016F">
            <w:pPr>
              <w:tabs>
                <w:tab w:val="left" w:pos="5040"/>
                <w:tab w:val="right" w:pos="10513"/>
              </w:tabs>
              <w:rPr>
                <w:sz w:val="16"/>
                <w:szCs w:val="16"/>
              </w:rPr>
            </w:pPr>
          </w:p>
        </w:tc>
      </w:tr>
      <w:tr w:rsidR="00496F72" w:rsidRPr="00B937AD" w:rsidTr="009C473A">
        <w:trPr>
          <w:trHeight w:val="284"/>
        </w:trPr>
        <w:tc>
          <w:tcPr>
            <w:tcW w:w="4125" w:type="dxa"/>
            <w:tcBorders>
              <w:left w:val="nil"/>
              <w:bottom w:val="nil"/>
              <w:right w:val="nil"/>
            </w:tcBorders>
            <w:shd w:val="clear" w:color="auto" w:fill="auto"/>
            <w:tcMar>
              <w:left w:w="28" w:type="dxa"/>
              <w:right w:w="28" w:type="dxa"/>
            </w:tcMar>
            <w:vAlign w:val="center"/>
          </w:tcPr>
          <w:p w:rsidR="00496F72" w:rsidRPr="00B937AD" w:rsidRDefault="00496F72" w:rsidP="00B937AD">
            <w:pPr>
              <w:tabs>
                <w:tab w:val="left" w:pos="5040"/>
                <w:tab w:val="right" w:pos="10513"/>
              </w:tabs>
              <w:jc w:val="center"/>
              <w:rPr>
                <w:b/>
                <w:sz w:val="16"/>
                <w:szCs w:val="16"/>
              </w:rPr>
            </w:pPr>
          </w:p>
        </w:tc>
        <w:tc>
          <w:tcPr>
            <w:tcW w:w="360" w:type="dxa"/>
            <w:tcBorders>
              <w:left w:val="nil"/>
              <w:bottom w:val="nil"/>
              <w:right w:val="single" w:sz="4" w:space="0" w:color="auto"/>
            </w:tcBorders>
            <w:shd w:val="clear" w:color="auto" w:fill="auto"/>
            <w:tcMar>
              <w:left w:w="28" w:type="dxa"/>
              <w:right w:w="28" w:type="dxa"/>
            </w:tcMar>
            <w:vAlign w:val="center"/>
          </w:tcPr>
          <w:p w:rsidR="00496F72" w:rsidRPr="00B937AD" w:rsidRDefault="00496F72" w:rsidP="00B937AD">
            <w:pPr>
              <w:tabs>
                <w:tab w:val="left" w:pos="5040"/>
                <w:tab w:val="right" w:pos="10513"/>
              </w:tabs>
              <w:jc w:val="center"/>
              <w:rPr>
                <w:b/>
                <w:sz w:val="16"/>
                <w:szCs w:val="16"/>
              </w:rPr>
            </w:pP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496F72" w:rsidRPr="00B937AD" w:rsidRDefault="000C0E1C" w:rsidP="00B937AD">
            <w:pPr>
              <w:tabs>
                <w:tab w:val="left" w:pos="5040"/>
                <w:tab w:val="right" w:pos="10513"/>
              </w:tabs>
              <w:jc w:val="center"/>
              <w:rPr>
                <w:b/>
                <w:sz w:val="16"/>
                <w:szCs w:val="16"/>
              </w:rPr>
            </w:pPr>
            <w:r>
              <w:rPr>
                <w:b/>
                <w:sz w:val="16"/>
                <w:szCs w:val="16"/>
              </w:rPr>
              <w:t>5</w:t>
            </w:r>
            <w:r w:rsidR="00CE1843" w:rsidRPr="00B937AD">
              <w:rPr>
                <w:b/>
                <w:sz w:val="16"/>
                <w:szCs w:val="16"/>
              </w:rPr>
              <w:t>,0</w:t>
            </w: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496F72" w:rsidRPr="00B937AD" w:rsidRDefault="000C0E1C" w:rsidP="00B937AD">
            <w:pPr>
              <w:tabs>
                <w:tab w:val="left" w:pos="5040"/>
                <w:tab w:val="right" w:pos="10513"/>
              </w:tabs>
              <w:jc w:val="center"/>
              <w:rPr>
                <w:b/>
                <w:sz w:val="16"/>
                <w:szCs w:val="16"/>
              </w:rPr>
            </w:pPr>
            <w:r>
              <w:rPr>
                <w:b/>
                <w:sz w:val="16"/>
                <w:szCs w:val="16"/>
              </w:rPr>
              <w:t>10,0</w:t>
            </w:r>
          </w:p>
        </w:tc>
        <w:tc>
          <w:tcPr>
            <w:tcW w:w="900" w:type="dxa"/>
            <w:tcBorders>
              <w:left w:val="single" w:sz="4" w:space="0" w:color="auto"/>
              <w:bottom w:val="nil"/>
              <w:right w:val="nil"/>
            </w:tcBorders>
            <w:shd w:val="clear" w:color="auto" w:fill="auto"/>
            <w:tcMar>
              <w:left w:w="28" w:type="dxa"/>
              <w:right w:w="28" w:type="dxa"/>
            </w:tcMar>
            <w:vAlign w:val="center"/>
          </w:tcPr>
          <w:p w:rsidR="00496F72" w:rsidRPr="00B937AD" w:rsidRDefault="00496F72" w:rsidP="00B937AD">
            <w:pPr>
              <w:tabs>
                <w:tab w:val="left" w:pos="5040"/>
                <w:tab w:val="right" w:pos="10513"/>
              </w:tabs>
              <w:jc w:val="center"/>
              <w:rPr>
                <w:b/>
                <w:sz w:val="16"/>
                <w:szCs w:val="16"/>
              </w:rPr>
            </w:pPr>
          </w:p>
        </w:tc>
        <w:tc>
          <w:tcPr>
            <w:tcW w:w="1991" w:type="dxa"/>
            <w:gridSpan w:val="2"/>
            <w:tcBorders>
              <w:left w:val="nil"/>
              <w:bottom w:val="nil"/>
              <w:right w:val="nil"/>
            </w:tcBorders>
            <w:shd w:val="clear" w:color="auto" w:fill="auto"/>
            <w:tcMar>
              <w:left w:w="28" w:type="dxa"/>
              <w:right w:w="28" w:type="dxa"/>
            </w:tcMar>
            <w:vAlign w:val="center"/>
          </w:tcPr>
          <w:p w:rsidR="00496F72" w:rsidRPr="00B937AD" w:rsidRDefault="00496F72" w:rsidP="00B937AD">
            <w:pPr>
              <w:tabs>
                <w:tab w:val="left" w:pos="5040"/>
                <w:tab w:val="right" w:pos="10513"/>
              </w:tabs>
              <w:jc w:val="center"/>
              <w:rPr>
                <w:b/>
                <w:sz w:val="16"/>
                <w:szCs w:val="16"/>
              </w:rPr>
            </w:pPr>
          </w:p>
        </w:tc>
        <w:tc>
          <w:tcPr>
            <w:tcW w:w="1310" w:type="dxa"/>
            <w:tcBorders>
              <w:left w:val="nil"/>
              <w:bottom w:val="nil"/>
              <w:right w:val="nil"/>
            </w:tcBorders>
            <w:shd w:val="clear" w:color="auto" w:fill="auto"/>
            <w:tcMar>
              <w:left w:w="28" w:type="dxa"/>
              <w:right w:w="28" w:type="dxa"/>
            </w:tcMar>
            <w:vAlign w:val="center"/>
          </w:tcPr>
          <w:p w:rsidR="00496F72" w:rsidRPr="00B937AD" w:rsidRDefault="00496F72" w:rsidP="00B937AD">
            <w:pPr>
              <w:tabs>
                <w:tab w:val="left" w:pos="5040"/>
                <w:tab w:val="right" w:pos="10513"/>
              </w:tabs>
              <w:jc w:val="center"/>
              <w:rPr>
                <w:b/>
                <w:sz w:val="16"/>
                <w:szCs w:val="16"/>
              </w:rPr>
            </w:pPr>
          </w:p>
        </w:tc>
      </w:tr>
    </w:tbl>
    <w:p w:rsidR="00F25F03" w:rsidRDefault="00F25F03" w:rsidP="00F25F03">
      <w:pPr>
        <w:tabs>
          <w:tab w:val="left" w:leader="dot" w:pos="6480"/>
          <w:tab w:val="right" w:leader="dot" w:pos="10513"/>
        </w:tabs>
        <w:jc w:val="both"/>
        <w:rPr>
          <w:sz w:val="18"/>
          <w:szCs w:val="18"/>
        </w:rPr>
      </w:pPr>
    </w:p>
    <w:p w:rsidR="00F25F03" w:rsidRDefault="00F25F03" w:rsidP="00F25F03">
      <w:pPr>
        <w:tabs>
          <w:tab w:val="left" w:pos="5040"/>
          <w:tab w:val="right" w:pos="10513"/>
        </w:tabs>
        <w:jc w:val="both"/>
        <w:rPr>
          <w:sz w:val="18"/>
          <w:szCs w:val="18"/>
        </w:rPr>
      </w:pPr>
    </w:p>
    <w:p w:rsidR="00CE1843" w:rsidRDefault="00CE1843" w:rsidP="00F25F03">
      <w:pPr>
        <w:tabs>
          <w:tab w:val="left" w:pos="5040"/>
          <w:tab w:val="right" w:pos="10513"/>
        </w:tabs>
        <w:jc w:val="both"/>
        <w:rPr>
          <w:sz w:val="18"/>
          <w:szCs w:val="18"/>
        </w:rPr>
      </w:pPr>
    </w:p>
    <w:p w:rsidR="00F25F03" w:rsidRPr="00FB0E8E" w:rsidRDefault="00F25F03" w:rsidP="00F25F03">
      <w:pPr>
        <w:tabs>
          <w:tab w:val="left" w:pos="5040"/>
          <w:tab w:val="right" w:pos="10513"/>
        </w:tabs>
        <w:jc w:val="both"/>
        <w:rPr>
          <w:sz w:val="18"/>
          <w:szCs w:val="18"/>
        </w:rPr>
      </w:pPr>
    </w:p>
    <w:p w:rsidR="00F25F03" w:rsidRPr="00A344FC" w:rsidRDefault="00460977" w:rsidP="00F25F03">
      <w:pPr>
        <w:tabs>
          <w:tab w:val="left" w:pos="6480"/>
          <w:tab w:val="right" w:pos="10513"/>
        </w:tabs>
        <w:jc w:val="both"/>
        <w:rPr>
          <w:sz w:val="18"/>
          <w:szCs w:val="18"/>
        </w:rPr>
      </w:pPr>
      <w:r>
        <w:rPr>
          <w:sz w:val="18"/>
          <w:szCs w:val="18"/>
        </w:rPr>
        <w:br w:type="page"/>
      </w:r>
    </w:p>
    <w:p w:rsidR="00F25F03" w:rsidRPr="00FB0E8E" w:rsidRDefault="000C0E1C" w:rsidP="00111E82">
      <w:pPr>
        <w:shd w:val="clear" w:color="auto" w:fill="E6E6E6"/>
        <w:tabs>
          <w:tab w:val="right" w:pos="9720"/>
          <w:tab w:val="right" w:leader="dot" w:pos="10513"/>
        </w:tabs>
        <w:jc w:val="both"/>
        <w:outlineLvl w:val="0"/>
        <w:rPr>
          <w:b/>
        </w:rPr>
      </w:pPr>
      <w:r>
        <w:rPr>
          <w:b/>
        </w:rPr>
        <w:lastRenderedPageBreak/>
        <w:t>8. Pflichtmodul: Rechnungswesen 1 – Externes Rechnungswesen</w:t>
      </w:r>
    </w:p>
    <w:p w:rsidR="00F25F03" w:rsidRDefault="00F25F03" w:rsidP="00F25F03">
      <w:pPr>
        <w:tabs>
          <w:tab w:val="left" w:pos="5040"/>
          <w:tab w:val="right" w:pos="10513"/>
        </w:tabs>
        <w:jc w:val="both"/>
        <w:rPr>
          <w:sz w:val="18"/>
          <w:szCs w:val="18"/>
        </w:rPr>
      </w:pPr>
    </w:p>
    <w:tbl>
      <w:tblPr>
        <w:tblW w:w="9766"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5"/>
        <w:gridCol w:w="360"/>
        <w:gridCol w:w="540"/>
        <w:gridCol w:w="540"/>
        <w:gridCol w:w="900"/>
        <w:gridCol w:w="540"/>
        <w:gridCol w:w="1451"/>
        <w:gridCol w:w="1310"/>
      </w:tblGrid>
      <w:tr w:rsidR="00496F72" w:rsidRPr="00B937AD" w:rsidTr="009C473A">
        <w:tc>
          <w:tcPr>
            <w:tcW w:w="4125" w:type="dxa"/>
            <w:shd w:val="clear" w:color="auto" w:fill="E6E6E6"/>
            <w:tcMar>
              <w:left w:w="28" w:type="dxa"/>
              <w:right w:w="28" w:type="dxa"/>
            </w:tcMar>
            <w:vAlign w:val="center"/>
          </w:tcPr>
          <w:p w:rsidR="00496F72" w:rsidRPr="00B937AD" w:rsidRDefault="00496F72" w:rsidP="00B937AD">
            <w:pPr>
              <w:tabs>
                <w:tab w:val="left" w:pos="5040"/>
                <w:tab w:val="right" w:pos="10513"/>
              </w:tabs>
              <w:rPr>
                <w:b/>
                <w:sz w:val="16"/>
                <w:szCs w:val="16"/>
              </w:rPr>
            </w:pPr>
            <w:r w:rsidRPr="00B937AD">
              <w:rPr>
                <w:b/>
                <w:sz w:val="16"/>
                <w:szCs w:val="16"/>
              </w:rPr>
              <w:t>Lehrveranstaltung</w:t>
            </w:r>
          </w:p>
        </w:tc>
        <w:tc>
          <w:tcPr>
            <w:tcW w:w="36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Typ</w:t>
            </w:r>
          </w:p>
        </w:tc>
        <w:tc>
          <w:tcPr>
            <w:tcW w:w="54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Sst.</w:t>
            </w:r>
          </w:p>
        </w:tc>
        <w:tc>
          <w:tcPr>
            <w:tcW w:w="54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ECTS</w:t>
            </w:r>
          </w:p>
        </w:tc>
        <w:tc>
          <w:tcPr>
            <w:tcW w:w="90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Datum</w:t>
            </w:r>
          </w:p>
        </w:tc>
        <w:tc>
          <w:tcPr>
            <w:tcW w:w="540" w:type="dxa"/>
            <w:shd w:val="clear" w:color="auto" w:fill="E6E6E6"/>
            <w:tcMar>
              <w:left w:w="28" w:type="dxa"/>
              <w:right w:w="28" w:type="dxa"/>
            </w:tcMar>
            <w:vAlign w:val="center"/>
          </w:tcPr>
          <w:p w:rsidR="00496F72" w:rsidRPr="00B937AD" w:rsidRDefault="00496F72" w:rsidP="00B937AD">
            <w:pPr>
              <w:tabs>
                <w:tab w:val="left" w:pos="5040"/>
                <w:tab w:val="right" w:pos="10513"/>
              </w:tabs>
              <w:jc w:val="center"/>
              <w:rPr>
                <w:b/>
                <w:sz w:val="16"/>
                <w:szCs w:val="16"/>
              </w:rPr>
            </w:pPr>
            <w:r w:rsidRPr="00B937AD">
              <w:rPr>
                <w:b/>
                <w:sz w:val="16"/>
                <w:szCs w:val="16"/>
              </w:rPr>
              <w:t>Beurt.</w:t>
            </w:r>
          </w:p>
        </w:tc>
        <w:tc>
          <w:tcPr>
            <w:tcW w:w="1451" w:type="dxa"/>
            <w:shd w:val="clear" w:color="auto" w:fill="E6E6E6"/>
            <w:tcMar>
              <w:left w:w="28" w:type="dxa"/>
              <w:right w:w="28" w:type="dxa"/>
            </w:tcMar>
            <w:vAlign w:val="center"/>
          </w:tcPr>
          <w:p w:rsidR="00496F72" w:rsidRPr="00B937AD" w:rsidRDefault="00496F72" w:rsidP="00B937AD">
            <w:pPr>
              <w:tabs>
                <w:tab w:val="left" w:pos="5040"/>
                <w:tab w:val="right" w:pos="10513"/>
              </w:tabs>
              <w:rPr>
                <w:b/>
                <w:sz w:val="16"/>
                <w:szCs w:val="16"/>
              </w:rPr>
            </w:pPr>
            <w:r w:rsidRPr="00B937AD">
              <w:rPr>
                <w:b/>
                <w:sz w:val="16"/>
                <w:szCs w:val="16"/>
              </w:rPr>
              <w:t>PrüferIn</w:t>
            </w:r>
          </w:p>
        </w:tc>
        <w:tc>
          <w:tcPr>
            <w:tcW w:w="1310" w:type="dxa"/>
            <w:shd w:val="clear" w:color="auto" w:fill="E6E6E6"/>
            <w:tcMar>
              <w:left w:w="28" w:type="dxa"/>
              <w:right w:w="28" w:type="dxa"/>
            </w:tcMar>
            <w:vAlign w:val="center"/>
          </w:tcPr>
          <w:p w:rsidR="00496F72" w:rsidRPr="00B937AD" w:rsidRDefault="00496F72" w:rsidP="00B937AD">
            <w:pPr>
              <w:tabs>
                <w:tab w:val="left" w:pos="5040"/>
                <w:tab w:val="right" w:pos="10513"/>
              </w:tabs>
              <w:rPr>
                <w:b/>
                <w:sz w:val="16"/>
                <w:szCs w:val="16"/>
              </w:rPr>
            </w:pPr>
            <w:r w:rsidRPr="00B937AD">
              <w:rPr>
                <w:b/>
                <w:sz w:val="16"/>
                <w:szCs w:val="16"/>
              </w:rPr>
              <w:t>Anmerkung</w:t>
            </w:r>
          </w:p>
        </w:tc>
      </w:tr>
      <w:tr w:rsidR="00496F72"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496F72" w:rsidRPr="00B937AD" w:rsidRDefault="00460977" w:rsidP="00B937AD">
            <w:pPr>
              <w:tabs>
                <w:tab w:val="left" w:pos="5040"/>
                <w:tab w:val="right" w:pos="10513"/>
              </w:tabs>
              <w:rPr>
                <w:sz w:val="16"/>
                <w:szCs w:val="16"/>
              </w:rPr>
            </w:pPr>
            <w:r>
              <w:rPr>
                <w:sz w:val="16"/>
                <w:szCs w:val="16"/>
              </w:rPr>
              <w:t>Technik der Buchhaltung</w:t>
            </w:r>
          </w:p>
        </w:tc>
        <w:tc>
          <w:tcPr>
            <w:tcW w:w="360" w:type="dxa"/>
            <w:tcBorders>
              <w:bottom w:val="single" w:sz="4" w:space="0" w:color="auto"/>
            </w:tcBorders>
            <w:shd w:val="clear" w:color="auto" w:fill="auto"/>
            <w:tcMar>
              <w:left w:w="28" w:type="dxa"/>
              <w:right w:w="28" w:type="dxa"/>
            </w:tcMar>
          </w:tcPr>
          <w:p w:rsidR="00496F72" w:rsidRPr="00B937AD" w:rsidRDefault="00460977" w:rsidP="00B937AD">
            <w:pPr>
              <w:tabs>
                <w:tab w:val="left" w:pos="5040"/>
                <w:tab w:val="right" w:pos="10513"/>
              </w:tabs>
              <w:jc w:val="center"/>
              <w:rPr>
                <w:sz w:val="16"/>
                <w:szCs w:val="16"/>
              </w:rPr>
            </w:pPr>
            <w:r>
              <w:rPr>
                <w:sz w:val="16"/>
                <w:szCs w:val="16"/>
              </w:rPr>
              <w:t>VU</w:t>
            </w:r>
          </w:p>
        </w:tc>
        <w:tc>
          <w:tcPr>
            <w:tcW w:w="540" w:type="dxa"/>
            <w:tcBorders>
              <w:bottom w:val="single" w:sz="4" w:space="0" w:color="auto"/>
            </w:tcBorders>
            <w:shd w:val="clear" w:color="auto" w:fill="auto"/>
            <w:tcMar>
              <w:left w:w="28" w:type="dxa"/>
              <w:right w:w="28" w:type="dxa"/>
            </w:tcMar>
          </w:tcPr>
          <w:p w:rsidR="00496F72" w:rsidRPr="00B937AD" w:rsidRDefault="00460977" w:rsidP="00B937AD">
            <w:pPr>
              <w:tabs>
                <w:tab w:val="left" w:pos="5040"/>
                <w:tab w:val="right" w:pos="10513"/>
              </w:tabs>
              <w:jc w:val="center"/>
              <w:rPr>
                <w:sz w:val="16"/>
                <w:szCs w:val="16"/>
              </w:rPr>
            </w:pPr>
            <w:r>
              <w:rPr>
                <w:sz w:val="16"/>
                <w:szCs w:val="16"/>
              </w:rPr>
              <w:t>1,0</w:t>
            </w:r>
          </w:p>
        </w:tc>
        <w:tc>
          <w:tcPr>
            <w:tcW w:w="540" w:type="dxa"/>
            <w:tcBorders>
              <w:bottom w:val="single" w:sz="4" w:space="0" w:color="auto"/>
            </w:tcBorders>
            <w:shd w:val="clear" w:color="auto" w:fill="auto"/>
            <w:tcMar>
              <w:left w:w="28" w:type="dxa"/>
              <w:right w:w="28" w:type="dxa"/>
            </w:tcMar>
          </w:tcPr>
          <w:p w:rsidR="00496F72" w:rsidRPr="00B937AD" w:rsidRDefault="00460977" w:rsidP="00B937AD">
            <w:pPr>
              <w:tabs>
                <w:tab w:val="left" w:pos="5040"/>
                <w:tab w:val="right" w:pos="10513"/>
              </w:tabs>
              <w:jc w:val="center"/>
              <w:rPr>
                <w:sz w:val="16"/>
                <w:szCs w:val="16"/>
              </w:rPr>
            </w:pPr>
            <w:r>
              <w:rPr>
                <w:sz w:val="16"/>
                <w:szCs w:val="16"/>
              </w:rPr>
              <w:t>1,5</w:t>
            </w:r>
          </w:p>
        </w:tc>
        <w:tc>
          <w:tcPr>
            <w:tcW w:w="900" w:type="dxa"/>
            <w:tcBorders>
              <w:bottom w:val="single" w:sz="4" w:space="0" w:color="auto"/>
            </w:tcBorders>
            <w:shd w:val="clear" w:color="auto" w:fill="auto"/>
            <w:tcMar>
              <w:left w:w="28" w:type="dxa"/>
              <w:right w:w="28" w:type="dxa"/>
            </w:tcMar>
          </w:tcPr>
          <w:p w:rsidR="00496F72" w:rsidRPr="00B937AD" w:rsidRDefault="004974EF" w:rsidP="00B937AD">
            <w:pPr>
              <w:tabs>
                <w:tab w:val="left" w:pos="5040"/>
                <w:tab w:val="right" w:pos="10513"/>
              </w:tabs>
              <w:jc w:val="center"/>
              <w:rPr>
                <w:sz w:val="16"/>
                <w:szCs w:val="16"/>
              </w:rPr>
            </w:pPr>
            <w:r w:rsidRPr="00B937AD">
              <w:rPr>
                <w:sz w:val="16"/>
                <w:szCs w:val="16"/>
              </w:rPr>
              <w:fldChar w:fldCharType="begin">
                <w:ffData>
                  <w:name w:val="Text75"/>
                  <w:enabled/>
                  <w:calcOnExit w:val="0"/>
                  <w:textInput/>
                </w:ffData>
              </w:fldChar>
            </w:r>
            <w:bookmarkStart w:id="41" w:name="Text75"/>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41"/>
          </w:p>
        </w:tc>
        <w:tc>
          <w:tcPr>
            <w:tcW w:w="540" w:type="dxa"/>
            <w:shd w:val="clear" w:color="auto" w:fill="auto"/>
            <w:tcMar>
              <w:left w:w="28" w:type="dxa"/>
              <w:right w:w="28" w:type="dxa"/>
            </w:tcMar>
          </w:tcPr>
          <w:p w:rsidR="00496F72" w:rsidRPr="00B937AD" w:rsidRDefault="004974EF" w:rsidP="00B937AD">
            <w:pPr>
              <w:tabs>
                <w:tab w:val="left" w:pos="5040"/>
                <w:tab w:val="right" w:pos="10513"/>
              </w:tabs>
              <w:jc w:val="center"/>
              <w:rPr>
                <w:sz w:val="16"/>
                <w:szCs w:val="16"/>
              </w:rPr>
            </w:pPr>
            <w:r w:rsidRPr="00B937AD">
              <w:rPr>
                <w:sz w:val="16"/>
                <w:szCs w:val="16"/>
              </w:rPr>
              <w:fldChar w:fldCharType="begin">
                <w:ffData>
                  <w:name w:val="Text76"/>
                  <w:enabled/>
                  <w:calcOnExit w:val="0"/>
                  <w:textInput/>
                </w:ffData>
              </w:fldChar>
            </w:r>
            <w:bookmarkStart w:id="42" w:name="Text76"/>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42"/>
          </w:p>
        </w:tc>
        <w:tc>
          <w:tcPr>
            <w:tcW w:w="1451" w:type="dxa"/>
            <w:tcBorders>
              <w:bottom w:val="single" w:sz="4" w:space="0" w:color="auto"/>
            </w:tcBorders>
            <w:shd w:val="clear" w:color="auto" w:fill="auto"/>
            <w:tcMar>
              <w:left w:w="28" w:type="dxa"/>
              <w:right w:w="28" w:type="dxa"/>
            </w:tcMar>
          </w:tcPr>
          <w:p w:rsidR="00496F72" w:rsidRPr="00B937AD" w:rsidRDefault="004974EF" w:rsidP="00B937AD">
            <w:pPr>
              <w:tabs>
                <w:tab w:val="left" w:pos="5040"/>
                <w:tab w:val="right" w:pos="10513"/>
              </w:tabs>
              <w:rPr>
                <w:sz w:val="16"/>
                <w:szCs w:val="16"/>
              </w:rPr>
            </w:pPr>
            <w:r w:rsidRPr="00B937AD">
              <w:rPr>
                <w:sz w:val="16"/>
                <w:szCs w:val="16"/>
              </w:rPr>
              <w:fldChar w:fldCharType="begin">
                <w:ffData>
                  <w:name w:val="Text77"/>
                  <w:enabled/>
                  <w:calcOnExit w:val="0"/>
                  <w:textInput/>
                </w:ffData>
              </w:fldChar>
            </w:r>
            <w:bookmarkStart w:id="43" w:name="Text77"/>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43"/>
          </w:p>
        </w:tc>
        <w:tc>
          <w:tcPr>
            <w:tcW w:w="1310" w:type="dxa"/>
            <w:tcBorders>
              <w:bottom w:val="single" w:sz="4" w:space="0" w:color="auto"/>
            </w:tcBorders>
            <w:shd w:val="clear" w:color="auto" w:fill="auto"/>
            <w:tcMar>
              <w:left w:w="28" w:type="dxa"/>
              <w:right w:w="28" w:type="dxa"/>
            </w:tcMar>
          </w:tcPr>
          <w:p w:rsidR="00496F72" w:rsidRPr="00B937AD" w:rsidRDefault="00496F72" w:rsidP="00B937AD">
            <w:pPr>
              <w:tabs>
                <w:tab w:val="left" w:pos="5040"/>
                <w:tab w:val="right" w:pos="10513"/>
              </w:tabs>
              <w:rPr>
                <w:sz w:val="16"/>
                <w:szCs w:val="16"/>
              </w:rPr>
            </w:pPr>
          </w:p>
        </w:tc>
      </w:tr>
      <w:tr w:rsidR="00460977"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460977" w:rsidRDefault="00460977" w:rsidP="00460977">
            <w:pPr>
              <w:tabs>
                <w:tab w:val="left" w:pos="5040"/>
                <w:tab w:val="right" w:pos="10513"/>
              </w:tabs>
              <w:rPr>
                <w:sz w:val="16"/>
                <w:szCs w:val="16"/>
              </w:rPr>
            </w:pPr>
            <w:r>
              <w:rPr>
                <w:sz w:val="16"/>
                <w:szCs w:val="16"/>
              </w:rPr>
              <w:t>Bilanzierung und Bilanzanalyse</w:t>
            </w:r>
          </w:p>
          <w:p w:rsidR="00460977" w:rsidRDefault="00460977" w:rsidP="00460977">
            <w:pPr>
              <w:tabs>
                <w:tab w:val="left" w:pos="5040"/>
                <w:tab w:val="right" w:pos="10513"/>
              </w:tabs>
              <w:rPr>
                <w:sz w:val="16"/>
                <w:szCs w:val="16"/>
              </w:rPr>
            </w:pPr>
          </w:p>
        </w:tc>
        <w:tc>
          <w:tcPr>
            <w:tcW w:w="360" w:type="dxa"/>
            <w:tcBorders>
              <w:bottom w:val="single" w:sz="4" w:space="0" w:color="auto"/>
            </w:tcBorders>
            <w:shd w:val="clear" w:color="auto" w:fill="auto"/>
            <w:tcMar>
              <w:left w:w="28" w:type="dxa"/>
              <w:right w:w="28" w:type="dxa"/>
            </w:tcMar>
          </w:tcPr>
          <w:p w:rsidR="00460977" w:rsidRDefault="00460977" w:rsidP="00460977">
            <w:pPr>
              <w:tabs>
                <w:tab w:val="left" w:pos="5040"/>
                <w:tab w:val="right" w:pos="10513"/>
              </w:tabs>
              <w:jc w:val="center"/>
              <w:rPr>
                <w:sz w:val="16"/>
                <w:szCs w:val="16"/>
              </w:rPr>
            </w:pPr>
            <w:r>
              <w:rPr>
                <w:sz w:val="16"/>
                <w:szCs w:val="16"/>
              </w:rPr>
              <w:t>VO</w:t>
            </w:r>
          </w:p>
        </w:tc>
        <w:tc>
          <w:tcPr>
            <w:tcW w:w="540" w:type="dxa"/>
            <w:tcBorders>
              <w:bottom w:val="single" w:sz="4" w:space="0" w:color="auto"/>
            </w:tcBorders>
            <w:shd w:val="clear" w:color="auto" w:fill="auto"/>
            <w:tcMar>
              <w:left w:w="28" w:type="dxa"/>
              <w:right w:w="28" w:type="dxa"/>
            </w:tcMar>
          </w:tcPr>
          <w:p w:rsidR="00460977" w:rsidRDefault="00460977" w:rsidP="00460977">
            <w:pPr>
              <w:tabs>
                <w:tab w:val="left" w:pos="5040"/>
                <w:tab w:val="right" w:pos="10513"/>
              </w:tabs>
              <w:jc w:val="center"/>
              <w:rPr>
                <w:sz w:val="16"/>
                <w:szCs w:val="16"/>
              </w:rPr>
            </w:pPr>
            <w:r>
              <w:rPr>
                <w:sz w:val="16"/>
                <w:szCs w:val="16"/>
              </w:rPr>
              <w:t>2,0</w:t>
            </w:r>
          </w:p>
        </w:tc>
        <w:tc>
          <w:tcPr>
            <w:tcW w:w="540" w:type="dxa"/>
            <w:tcBorders>
              <w:bottom w:val="single" w:sz="4" w:space="0" w:color="auto"/>
            </w:tcBorders>
            <w:shd w:val="clear" w:color="auto" w:fill="auto"/>
            <w:tcMar>
              <w:left w:w="28" w:type="dxa"/>
              <w:right w:w="28" w:type="dxa"/>
            </w:tcMar>
          </w:tcPr>
          <w:p w:rsidR="00460977" w:rsidRDefault="00460977" w:rsidP="00460977">
            <w:pPr>
              <w:tabs>
                <w:tab w:val="left" w:pos="5040"/>
                <w:tab w:val="right" w:pos="10513"/>
              </w:tabs>
              <w:jc w:val="center"/>
              <w:rPr>
                <w:sz w:val="16"/>
                <w:szCs w:val="16"/>
              </w:rPr>
            </w:pPr>
            <w:r>
              <w:rPr>
                <w:sz w:val="16"/>
                <w:szCs w:val="16"/>
              </w:rPr>
              <w:t>4,0</w:t>
            </w:r>
          </w:p>
        </w:tc>
        <w:tc>
          <w:tcPr>
            <w:tcW w:w="900" w:type="dxa"/>
            <w:tcBorders>
              <w:bottom w:val="single" w:sz="4" w:space="0" w:color="auto"/>
            </w:tcBorders>
            <w:shd w:val="clear" w:color="auto" w:fill="auto"/>
            <w:tcMar>
              <w:left w:w="28" w:type="dxa"/>
              <w:right w:w="28" w:type="dxa"/>
            </w:tcMar>
          </w:tcPr>
          <w:p w:rsidR="00460977" w:rsidRPr="00B937AD" w:rsidRDefault="00460977" w:rsidP="00460977">
            <w:pPr>
              <w:tabs>
                <w:tab w:val="left" w:pos="5040"/>
                <w:tab w:val="right" w:pos="10513"/>
              </w:tabs>
              <w:jc w:val="center"/>
              <w:rPr>
                <w:sz w:val="16"/>
                <w:szCs w:val="16"/>
              </w:rPr>
            </w:pPr>
            <w:r w:rsidRPr="00B937AD">
              <w:rPr>
                <w:sz w:val="16"/>
                <w:szCs w:val="16"/>
              </w:rPr>
              <w:fldChar w:fldCharType="begin">
                <w:ffData>
                  <w:name w:val="Text75"/>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460977" w:rsidRPr="00B937AD" w:rsidRDefault="00460977" w:rsidP="00460977">
            <w:pPr>
              <w:tabs>
                <w:tab w:val="left" w:pos="5040"/>
                <w:tab w:val="right" w:pos="10513"/>
              </w:tabs>
              <w:jc w:val="center"/>
              <w:rPr>
                <w:sz w:val="16"/>
                <w:szCs w:val="16"/>
              </w:rPr>
            </w:pPr>
            <w:r w:rsidRPr="00B937AD">
              <w:rPr>
                <w:sz w:val="16"/>
                <w:szCs w:val="16"/>
              </w:rPr>
              <w:fldChar w:fldCharType="begin">
                <w:ffData>
                  <w:name w:val="Text76"/>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460977" w:rsidRPr="00B937AD" w:rsidRDefault="00460977" w:rsidP="00460977">
            <w:pPr>
              <w:tabs>
                <w:tab w:val="left" w:pos="5040"/>
                <w:tab w:val="right" w:pos="10513"/>
              </w:tabs>
              <w:rPr>
                <w:sz w:val="16"/>
                <w:szCs w:val="16"/>
              </w:rPr>
            </w:pPr>
            <w:r w:rsidRPr="00B937AD">
              <w:rPr>
                <w:sz w:val="16"/>
                <w:szCs w:val="16"/>
              </w:rPr>
              <w:fldChar w:fldCharType="begin">
                <w:ffData>
                  <w:name w:val="Text77"/>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460977" w:rsidRPr="00B937AD" w:rsidRDefault="00460977" w:rsidP="00460977">
            <w:pPr>
              <w:tabs>
                <w:tab w:val="left" w:pos="5040"/>
                <w:tab w:val="right" w:pos="10513"/>
              </w:tabs>
              <w:rPr>
                <w:sz w:val="16"/>
                <w:szCs w:val="16"/>
              </w:rPr>
            </w:pPr>
          </w:p>
        </w:tc>
      </w:tr>
      <w:tr w:rsidR="00460977"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460977" w:rsidRDefault="00460977" w:rsidP="00460977">
            <w:pPr>
              <w:tabs>
                <w:tab w:val="left" w:pos="5040"/>
                <w:tab w:val="right" w:pos="10513"/>
              </w:tabs>
              <w:rPr>
                <w:sz w:val="16"/>
                <w:szCs w:val="16"/>
              </w:rPr>
            </w:pPr>
            <w:r>
              <w:rPr>
                <w:sz w:val="16"/>
                <w:szCs w:val="16"/>
              </w:rPr>
              <w:t>Bilanzierung und Bilanzanalyse</w:t>
            </w:r>
          </w:p>
          <w:p w:rsidR="00460977" w:rsidRPr="00B937AD" w:rsidRDefault="00460977" w:rsidP="00460977">
            <w:pPr>
              <w:tabs>
                <w:tab w:val="left" w:pos="5040"/>
                <w:tab w:val="right" w:pos="10513"/>
              </w:tabs>
              <w:rPr>
                <w:sz w:val="16"/>
                <w:szCs w:val="16"/>
              </w:rPr>
            </w:pPr>
            <w:r>
              <w:rPr>
                <w:sz w:val="16"/>
                <w:szCs w:val="16"/>
              </w:rPr>
              <w:t>Analyse, Diskussion und Lösung von Problemstellungen zur Bilanzierung und Bilanzanalyse</w:t>
            </w:r>
          </w:p>
        </w:tc>
        <w:tc>
          <w:tcPr>
            <w:tcW w:w="360" w:type="dxa"/>
            <w:tcBorders>
              <w:bottom w:val="single" w:sz="4" w:space="0" w:color="auto"/>
            </w:tcBorders>
            <w:shd w:val="clear" w:color="auto" w:fill="auto"/>
            <w:tcMar>
              <w:left w:w="28" w:type="dxa"/>
              <w:right w:w="28" w:type="dxa"/>
            </w:tcMar>
          </w:tcPr>
          <w:p w:rsidR="00460977" w:rsidRPr="00B937AD" w:rsidRDefault="00460977" w:rsidP="00460977">
            <w:pPr>
              <w:tabs>
                <w:tab w:val="left" w:pos="5040"/>
                <w:tab w:val="right" w:pos="10513"/>
              </w:tabs>
              <w:jc w:val="center"/>
              <w:rPr>
                <w:sz w:val="16"/>
                <w:szCs w:val="16"/>
              </w:rPr>
            </w:pPr>
            <w:r>
              <w:rPr>
                <w:sz w:val="16"/>
                <w:szCs w:val="16"/>
              </w:rPr>
              <w:t>PS</w:t>
            </w:r>
          </w:p>
        </w:tc>
        <w:tc>
          <w:tcPr>
            <w:tcW w:w="540" w:type="dxa"/>
            <w:tcBorders>
              <w:bottom w:val="single" w:sz="4" w:space="0" w:color="auto"/>
            </w:tcBorders>
            <w:shd w:val="clear" w:color="auto" w:fill="auto"/>
            <w:tcMar>
              <w:left w:w="28" w:type="dxa"/>
              <w:right w:w="28" w:type="dxa"/>
            </w:tcMar>
          </w:tcPr>
          <w:p w:rsidR="00460977" w:rsidRPr="00B937AD" w:rsidRDefault="00460977" w:rsidP="00460977">
            <w:pPr>
              <w:tabs>
                <w:tab w:val="left" w:pos="5040"/>
                <w:tab w:val="right" w:pos="10513"/>
              </w:tabs>
              <w:jc w:val="center"/>
              <w:rPr>
                <w:sz w:val="16"/>
                <w:szCs w:val="16"/>
              </w:rPr>
            </w:pPr>
            <w:r>
              <w:rPr>
                <w:sz w:val="16"/>
                <w:szCs w:val="16"/>
              </w:rPr>
              <w:t>1,0</w:t>
            </w:r>
          </w:p>
        </w:tc>
        <w:tc>
          <w:tcPr>
            <w:tcW w:w="540" w:type="dxa"/>
            <w:tcBorders>
              <w:bottom w:val="single" w:sz="4" w:space="0" w:color="auto"/>
            </w:tcBorders>
            <w:shd w:val="clear" w:color="auto" w:fill="auto"/>
            <w:tcMar>
              <w:left w:w="28" w:type="dxa"/>
              <w:right w:w="28" w:type="dxa"/>
            </w:tcMar>
          </w:tcPr>
          <w:p w:rsidR="00460977" w:rsidRPr="00B937AD" w:rsidRDefault="00460977" w:rsidP="00460977">
            <w:pPr>
              <w:tabs>
                <w:tab w:val="left" w:pos="5040"/>
                <w:tab w:val="right" w:pos="10513"/>
              </w:tabs>
              <w:jc w:val="center"/>
              <w:rPr>
                <w:sz w:val="16"/>
                <w:szCs w:val="16"/>
              </w:rPr>
            </w:pPr>
            <w:r>
              <w:rPr>
                <w:sz w:val="16"/>
                <w:szCs w:val="16"/>
              </w:rPr>
              <w:t>2,0</w:t>
            </w:r>
          </w:p>
        </w:tc>
        <w:tc>
          <w:tcPr>
            <w:tcW w:w="900" w:type="dxa"/>
            <w:tcBorders>
              <w:bottom w:val="single" w:sz="4" w:space="0" w:color="auto"/>
            </w:tcBorders>
            <w:shd w:val="clear" w:color="auto" w:fill="auto"/>
            <w:tcMar>
              <w:left w:w="28" w:type="dxa"/>
              <w:right w:w="28" w:type="dxa"/>
            </w:tcMar>
          </w:tcPr>
          <w:p w:rsidR="00460977" w:rsidRPr="00B937AD" w:rsidRDefault="00460977" w:rsidP="00460977">
            <w:pPr>
              <w:tabs>
                <w:tab w:val="left" w:pos="5040"/>
                <w:tab w:val="right" w:pos="10513"/>
              </w:tabs>
              <w:jc w:val="center"/>
              <w:rPr>
                <w:sz w:val="16"/>
                <w:szCs w:val="16"/>
              </w:rPr>
            </w:pPr>
            <w:r w:rsidRPr="00B937AD">
              <w:rPr>
                <w:sz w:val="16"/>
                <w:szCs w:val="16"/>
              </w:rPr>
              <w:fldChar w:fldCharType="begin">
                <w:ffData>
                  <w:name w:val="Text75"/>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460977" w:rsidRPr="00B937AD" w:rsidRDefault="00460977" w:rsidP="00460977">
            <w:pPr>
              <w:tabs>
                <w:tab w:val="left" w:pos="5040"/>
                <w:tab w:val="right" w:pos="10513"/>
              </w:tabs>
              <w:jc w:val="center"/>
              <w:rPr>
                <w:sz w:val="16"/>
                <w:szCs w:val="16"/>
              </w:rPr>
            </w:pPr>
            <w:r w:rsidRPr="00B937AD">
              <w:rPr>
                <w:sz w:val="16"/>
                <w:szCs w:val="16"/>
              </w:rPr>
              <w:fldChar w:fldCharType="begin">
                <w:ffData>
                  <w:name w:val="Text76"/>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460977" w:rsidRPr="00B937AD" w:rsidRDefault="00460977" w:rsidP="00460977">
            <w:pPr>
              <w:tabs>
                <w:tab w:val="left" w:pos="5040"/>
                <w:tab w:val="right" w:pos="10513"/>
              </w:tabs>
              <w:rPr>
                <w:sz w:val="16"/>
                <w:szCs w:val="16"/>
              </w:rPr>
            </w:pPr>
            <w:r w:rsidRPr="00B937AD">
              <w:rPr>
                <w:sz w:val="16"/>
                <w:szCs w:val="16"/>
              </w:rPr>
              <w:fldChar w:fldCharType="begin">
                <w:ffData>
                  <w:name w:val="Text77"/>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460977" w:rsidRPr="00B937AD" w:rsidRDefault="00460977" w:rsidP="00460977">
            <w:pPr>
              <w:tabs>
                <w:tab w:val="left" w:pos="5040"/>
                <w:tab w:val="right" w:pos="10513"/>
              </w:tabs>
              <w:rPr>
                <w:sz w:val="16"/>
                <w:szCs w:val="16"/>
              </w:rPr>
            </w:pPr>
          </w:p>
        </w:tc>
      </w:tr>
      <w:tr w:rsidR="00460977" w:rsidRPr="00B937AD" w:rsidTr="009C473A">
        <w:trPr>
          <w:trHeight w:val="284"/>
        </w:trPr>
        <w:tc>
          <w:tcPr>
            <w:tcW w:w="4125" w:type="dxa"/>
            <w:tcBorders>
              <w:left w:val="nil"/>
              <w:bottom w:val="nil"/>
              <w:right w:val="nil"/>
            </w:tcBorders>
            <w:shd w:val="clear" w:color="auto" w:fill="auto"/>
            <w:tcMar>
              <w:left w:w="28" w:type="dxa"/>
              <w:right w:w="28" w:type="dxa"/>
            </w:tcMar>
            <w:vAlign w:val="center"/>
          </w:tcPr>
          <w:p w:rsidR="00460977" w:rsidRPr="00B937AD" w:rsidRDefault="00460977" w:rsidP="00460977">
            <w:pPr>
              <w:tabs>
                <w:tab w:val="left" w:pos="5040"/>
                <w:tab w:val="right" w:pos="10513"/>
              </w:tabs>
              <w:jc w:val="center"/>
              <w:rPr>
                <w:b/>
                <w:sz w:val="16"/>
                <w:szCs w:val="16"/>
              </w:rPr>
            </w:pPr>
          </w:p>
        </w:tc>
        <w:tc>
          <w:tcPr>
            <w:tcW w:w="360" w:type="dxa"/>
            <w:tcBorders>
              <w:left w:val="nil"/>
              <w:bottom w:val="nil"/>
              <w:right w:val="single" w:sz="4" w:space="0" w:color="auto"/>
            </w:tcBorders>
            <w:shd w:val="clear" w:color="auto" w:fill="auto"/>
            <w:tcMar>
              <w:left w:w="28" w:type="dxa"/>
              <w:right w:w="28" w:type="dxa"/>
            </w:tcMar>
            <w:vAlign w:val="center"/>
          </w:tcPr>
          <w:p w:rsidR="00460977" w:rsidRPr="00B937AD" w:rsidRDefault="00460977" w:rsidP="00460977">
            <w:pPr>
              <w:tabs>
                <w:tab w:val="left" w:pos="5040"/>
                <w:tab w:val="right" w:pos="10513"/>
              </w:tabs>
              <w:jc w:val="center"/>
              <w:rPr>
                <w:b/>
                <w:sz w:val="16"/>
                <w:szCs w:val="16"/>
              </w:rPr>
            </w:pP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460977" w:rsidRPr="00B937AD" w:rsidRDefault="00460977" w:rsidP="00460977">
            <w:pPr>
              <w:tabs>
                <w:tab w:val="left" w:pos="5040"/>
                <w:tab w:val="right" w:pos="10513"/>
              </w:tabs>
              <w:jc w:val="center"/>
              <w:rPr>
                <w:b/>
                <w:sz w:val="16"/>
                <w:szCs w:val="16"/>
              </w:rPr>
            </w:pPr>
            <w:r>
              <w:rPr>
                <w:b/>
                <w:sz w:val="16"/>
                <w:szCs w:val="16"/>
              </w:rPr>
              <w:t>4,</w:t>
            </w:r>
            <w:r w:rsidRPr="00B937AD">
              <w:rPr>
                <w:b/>
                <w:sz w:val="16"/>
                <w:szCs w:val="16"/>
              </w:rPr>
              <w:t>0</w:t>
            </w: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460977" w:rsidRPr="00B937AD" w:rsidRDefault="00460977" w:rsidP="00460977">
            <w:pPr>
              <w:tabs>
                <w:tab w:val="left" w:pos="5040"/>
                <w:tab w:val="right" w:pos="10513"/>
              </w:tabs>
              <w:jc w:val="center"/>
              <w:rPr>
                <w:b/>
                <w:sz w:val="16"/>
                <w:szCs w:val="16"/>
              </w:rPr>
            </w:pPr>
            <w:r>
              <w:rPr>
                <w:b/>
                <w:sz w:val="16"/>
                <w:szCs w:val="16"/>
              </w:rPr>
              <w:t>7,5</w:t>
            </w:r>
          </w:p>
        </w:tc>
        <w:tc>
          <w:tcPr>
            <w:tcW w:w="900" w:type="dxa"/>
            <w:tcBorders>
              <w:left w:val="single" w:sz="4" w:space="0" w:color="auto"/>
              <w:bottom w:val="nil"/>
              <w:right w:val="nil"/>
            </w:tcBorders>
            <w:shd w:val="clear" w:color="auto" w:fill="auto"/>
            <w:tcMar>
              <w:left w:w="28" w:type="dxa"/>
              <w:right w:w="28" w:type="dxa"/>
            </w:tcMar>
            <w:vAlign w:val="center"/>
          </w:tcPr>
          <w:p w:rsidR="00460977" w:rsidRPr="00B937AD" w:rsidRDefault="00460977" w:rsidP="00460977">
            <w:pPr>
              <w:tabs>
                <w:tab w:val="left" w:pos="5040"/>
                <w:tab w:val="right" w:pos="10513"/>
              </w:tabs>
              <w:jc w:val="center"/>
              <w:rPr>
                <w:b/>
                <w:sz w:val="16"/>
                <w:szCs w:val="16"/>
              </w:rPr>
            </w:pPr>
          </w:p>
        </w:tc>
        <w:tc>
          <w:tcPr>
            <w:tcW w:w="1991" w:type="dxa"/>
            <w:gridSpan w:val="2"/>
            <w:tcBorders>
              <w:left w:val="nil"/>
              <w:bottom w:val="nil"/>
              <w:right w:val="nil"/>
            </w:tcBorders>
            <w:shd w:val="clear" w:color="auto" w:fill="auto"/>
            <w:tcMar>
              <w:left w:w="28" w:type="dxa"/>
              <w:right w:w="28" w:type="dxa"/>
            </w:tcMar>
            <w:vAlign w:val="center"/>
          </w:tcPr>
          <w:p w:rsidR="00460977" w:rsidRPr="00B937AD" w:rsidRDefault="00460977" w:rsidP="00460977">
            <w:pPr>
              <w:tabs>
                <w:tab w:val="left" w:pos="5040"/>
                <w:tab w:val="right" w:pos="10513"/>
              </w:tabs>
              <w:jc w:val="center"/>
              <w:rPr>
                <w:b/>
                <w:sz w:val="16"/>
                <w:szCs w:val="16"/>
              </w:rPr>
            </w:pPr>
          </w:p>
        </w:tc>
        <w:tc>
          <w:tcPr>
            <w:tcW w:w="1310" w:type="dxa"/>
            <w:tcBorders>
              <w:left w:val="nil"/>
              <w:bottom w:val="nil"/>
              <w:right w:val="nil"/>
            </w:tcBorders>
            <w:shd w:val="clear" w:color="auto" w:fill="auto"/>
            <w:tcMar>
              <w:left w:w="28" w:type="dxa"/>
              <w:right w:w="28" w:type="dxa"/>
            </w:tcMar>
            <w:vAlign w:val="center"/>
          </w:tcPr>
          <w:p w:rsidR="00460977" w:rsidRPr="00B937AD" w:rsidRDefault="00460977" w:rsidP="00460977">
            <w:pPr>
              <w:tabs>
                <w:tab w:val="left" w:pos="5040"/>
                <w:tab w:val="right" w:pos="10513"/>
              </w:tabs>
              <w:jc w:val="center"/>
              <w:rPr>
                <w:b/>
                <w:sz w:val="16"/>
                <w:szCs w:val="16"/>
              </w:rPr>
            </w:pPr>
          </w:p>
        </w:tc>
      </w:tr>
    </w:tbl>
    <w:p w:rsidR="00F25F03" w:rsidRDefault="00F25F03" w:rsidP="00F25F03">
      <w:pPr>
        <w:tabs>
          <w:tab w:val="left" w:pos="5040"/>
          <w:tab w:val="right" w:pos="10513"/>
        </w:tabs>
        <w:jc w:val="both"/>
        <w:rPr>
          <w:sz w:val="18"/>
          <w:szCs w:val="18"/>
        </w:rPr>
      </w:pPr>
    </w:p>
    <w:p w:rsidR="00F25F03" w:rsidRDefault="00F25F03" w:rsidP="00F25F03">
      <w:pPr>
        <w:tabs>
          <w:tab w:val="left" w:pos="5040"/>
          <w:tab w:val="right" w:pos="10513"/>
        </w:tabs>
        <w:jc w:val="both"/>
        <w:rPr>
          <w:sz w:val="18"/>
          <w:szCs w:val="18"/>
        </w:rPr>
      </w:pPr>
    </w:p>
    <w:p w:rsidR="00CE1843" w:rsidRPr="00FB0E8E" w:rsidRDefault="00897F9A" w:rsidP="00012189">
      <w:pPr>
        <w:shd w:val="clear" w:color="auto" w:fill="E6E6E6"/>
        <w:tabs>
          <w:tab w:val="right" w:pos="9720"/>
          <w:tab w:val="right" w:leader="dot" w:pos="10513"/>
        </w:tabs>
        <w:rPr>
          <w:b/>
        </w:rPr>
      </w:pPr>
      <w:r>
        <w:rPr>
          <w:b/>
        </w:rPr>
        <w:t>9. Pflichtmodul: Rechnungswesen 2 – Internes Rechnungswesen</w:t>
      </w:r>
    </w:p>
    <w:p w:rsidR="00CE1843" w:rsidRDefault="00CE1843" w:rsidP="00CE1843">
      <w:pPr>
        <w:tabs>
          <w:tab w:val="left" w:pos="5040"/>
          <w:tab w:val="right" w:pos="10513"/>
        </w:tabs>
        <w:jc w:val="both"/>
        <w:rPr>
          <w:sz w:val="18"/>
          <w:szCs w:val="18"/>
        </w:rPr>
      </w:pPr>
    </w:p>
    <w:tbl>
      <w:tblPr>
        <w:tblW w:w="9766"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5"/>
        <w:gridCol w:w="360"/>
        <w:gridCol w:w="540"/>
        <w:gridCol w:w="540"/>
        <w:gridCol w:w="900"/>
        <w:gridCol w:w="540"/>
        <w:gridCol w:w="1451"/>
        <w:gridCol w:w="1310"/>
      </w:tblGrid>
      <w:tr w:rsidR="00CE1843" w:rsidRPr="00B937AD" w:rsidTr="009C473A">
        <w:tc>
          <w:tcPr>
            <w:tcW w:w="4125"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Lehrveranstaltung</w:t>
            </w:r>
          </w:p>
        </w:tc>
        <w:tc>
          <w:tcPr>
            <w:tcW w:w="36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Typ</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Sst.</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ECTS</w:t>
            </w:r>
          </w:p>
        </w:tc>
        <w:tc>
          <w:tcPr>
            <w:tcW w:w="90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Datum</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Beurt.</w:t>
            </w:r>
          </w:p>
        </w:tc>
        <w:tc>
          <w:tcPr>
            <w:tcW w:w="1451"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PrüferIn</w:t>
            </w:r>
          </w:p>
        </w:tc>
        <w:tc>
          <w:tcPr>
            <w:tcW w:w="1310"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Anmerkung</w:t>
            </w:r>
          </w:p>
        </w:tc>
      </w:tr>
      <w:tr w:rsidR="00CE1843"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CE1843" w:rsidRPr="00B937AD" w:rsidRDefault="00897F9A" w:rsidP="00B937AD">
            <w:pPr>
              <w:tabs>
                <w:tab w:val="left" w:pos="5040"/>
                <w:tab w:val="right" w:pos="10513"/>
              </w:tabs>
              <w:rPr>
                <w:sz w:val="16"/>
                <w:szCs w:val="16"/>
              </w:rPr>
            </w:pPr>
            <w:r>
              <w:rPr>
                <w:sz w:val="16"/>
                <w:szCs w:val="16"/>
              </w:rPr>
              <w:t>Internes Rechnungswesen</w:t>
            </w:r>
          </w:p>
        </w:tc>
        <w:tc>
          <w:tcPr>
            <w:tcW w:w="360" w:type="dxa"/>
            <w:tcBorders>
              <w:bottom w:val="single" w:sz="4" w:space="0" w:color="auto"/>
            </w:tcBorders>
            <w:shd w:val="clear" w:color="auto" w:fill="auto"/>
            <w:tcMar>
              <w:left w:w="28" w:type="dxa"/>
              <w:right w:w="28" w:type="dxa"/>
            </w:tcMar>
          </w:tcPr>
          <w:p w:rsidR="00CE1843" w:rsidRPr="00B937AD" w:rsidRDefault="00865869" w:rsidP="00B937AD">
            <w:pPr>
              <w:tabs>
                <w:tab w:val="left" w:pos="5040"/>
                <w:tab w:val="right" w:pos="10513"/>
              </w:tabs>
              <w:jc w:val="center"/>
              <w:rPr>
                <w:sz w:val="16"/>
                <w:szCs w:val="16"/>
              </w:rPr>
            </w:pPr>
            <w:r w:rsidRPr="00B937AD">
              <w:rPr>
                <w:sz w:val="16"/>
                <w:szCs w:val="16"/>
              </w:rPr>
              <w:t>VO</w:t>
            </w:r>
          </w:p>
        </w:tc>
        <w:tc>
          <w:tcPr>
            <w:tcW w:w="540" w:type="dxa"/>
            <w:tcBorders>
              <w:bottom w:val="single" w:sz="4" w:space="0" w:color="auto"/>
            </w:tcBorders>
            <w:shd w:val="clear" w:color="auto" w:fill="auto"/>
            <w:tcMar>
              <w:left w:w="28" w:type="dxa"/>
              <w:right w:w="28" w:type="dxa"/>
            </w:tcMar>
          </w:tcPr>
          <w:p w:rsidR="00CE1843" w:rsidRPr="00B937AD" w:rsidRDefault="00460977" w:rsidP="00B937AD">
            <w:pPr>
              <w:tabs>
                <w:tab w:val="left" w:pos="5040"/>
                <w:tab w:val="right" w:pos="10513"/>
              </w:tabs>
              <w:jc w:val="center"/>
              <w:rPr>
                <w:sz w:val="16"/>
                <w:szCs w:val="16"/>
              </w:rPr>
            </w:pPr>
            <w:r>
              <w:rPr>
                <w:sz w:val="16"/>
                <w:szCs w:val="16"/>
              </w:rPr>
              <w:t>2,0</w:t>
            </w:r>
          </w:p>
        </w:tc>
        <w:tc>
          <w:tcPr>
            <w:tcW w:w="540" w:type="dxa"/>
            <w:tcBorders>
              <w:bottom w:val="single" w:sz="4" w:space="0" w:color="auto"/>
            </w:tcBorders>
            <w:shd w:val="clear" w:color="auto" w:fill="auto"/>
            <w:tcMar>
              <w:left w:w="28" w:type="dxa"/>
              <w:right w:w="28" w:type="dxa"/>
            </w:tcMar>
          </w:tcPr>
          <w:p w:rsidR="00CE1843" w:rsidRPr="00B937AD" w:rsidRDefault="00460977" w:rsidP="00B937AD">
            <w:pPr>
              <w:tabs>
                <w:tab w:val="left" w:pos="5040"/>
                <w:tab w:val="right" w:pos="10513"/>
              </w:tabs>
              <w:jc w:val="center"/>
              <w:rPr>
                <w:sz w:val="16"/>
                <w:szCs w:val="16"/>
              </w:rPr>
            </w:pPr>
            <w:r>
              <w:rPr>
                <w:sz w:val="16"/>
                <w:szCs w:val="16"/>
              </w:rPr>
              <w:t>4,0</w:t>
            </w:r>
          </w:p>
        </w:tc>
        <w:tc>
          <w:tcPr>
            <w:tcW w:w="900" w:type="dxa"/>
            <w:tcBorders>
              <w:bottom w:val="single" w:sz="4" w:space="0" w:color="auto"/>
            </w:tcBorders>
            <w:shd w:val="clear" w:color="auto" w:fill="auto"/>
            <w:tcMar>
              <w:left w:w="28" w:type="dxa"/>
              <w:right w:w="28" w:type="dxa"/>
            </w:tcMar>
          </w:tcPr>
          <w:p w:rsidR="00CE1843" w:rsidRPr="00B937AD" w:rsidRDefault="004974EF" w:rsidP="00B937AD">
            <w:pPr>
              <w:tabs>
                <w:tab w:val="left" w:pos="5040"/>
                <w:tab w:val="right" w:pos="10513"/>
              </w:tabs>
              <w:jc w:val="center"/>
              <w:rPr>
                <w:sz w:val="16"/>
                <w:szCs w:val="16"/>
              </w:rPr>
            </w:pPr>
            <w:r w:rsidRPr="00B937AD">
              <w:rPr>
                <w:sz w:val="16"/>
                <w:szCs w:val="16"/>
              </w:rPr>
              <w:fldChar w:fldCharType="begin">
                <w:ffData>
                  <w:name w:val="Text78"/>
                  <w:enabled/>
                  <w:calcOnExit w:val="0"/>
                  <w:textInput/>
                </w:ffData>
              </w:fldChar>
            </w:r>
            <w:bookmarkStart w:id="44" w:name="Text78"/>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44"/>
          </w:p>
        </w:tc>
        <w:tc>
          <w:tcPr>
            <w:tcW w:w="540" w:type="dxa"/>
            <w:shd w:val="clear" w:color="auto" w:fill="auto"/>
            <w:tcMar>
              <w:left w:w="28" w:type="dxa"/>
              <w:right w:w="28" w:type="dxa"/>
            </w:tcMar>
          </w:tcPr>
          <w:p w:rsidR="00CE1843" w:rsidRPr="00B937AD" w:rsidRDefault="004974EF" w:rsidP="00B937AD">
            <w:pPr>
              <w:tabs>
                <w:tab w:val="left" w:pos="5040"/>
                <w:tab w:val="right" w:pos="10513"/>
              </w:tabs>
              <w:jc w:val="center"/>
              <w:rPr>
                <w:sz w:val="16"/>
                <w:szCs w:val="16"/>
              </w:rPr>
            </w:pPr>
            <w:r w:rsidRPr="00B937AD">
              <w:rPr>
                <w:sz w:val="16"/>
                <w:szCs w:val="16"/>
              </w:rPr>
              <w:fldChar w:fldCharType="begin">
                <w:ffData>
                  <w:name w:val="Text79"/>
                  <w:enabled/>
                  <w:calcOnExit w:val="0"/>
                  <w:textInput/>
                </w:ffData>
              </w:fldChar>
            </w:r>
            <w:bookmarkStart w:id="45" w:name="Text79"/>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45"/>
          </w:p>
        </w:tc>
        <w:tc>
          <w:tcPr>
            <w:tcW w:w="1451" w:type="dxa"/>
            <w:tcBorders>
              <w:bottom w:val="single" w:sz="4" w:space="0" w:color="auto"/>
            </w:tcBorders>
            <w:shd w:val="clear" w:color="auto" w:fill="auto"/>
            <w:tcMar>
              <w:left w:w="28" w:type="dxa"/>
              <w:right w:w="28" w:type="dxa"/>
            </w:tcMar>
          </w:tcPr>
          <w:p w:rsidR="00CE1843" w:rsidRPr="00B937AD" w:rsidRDefault="004974EF" w:rsidP="00B937AD">
            <w:pPr>
              <w:tabs>
                <w:tab w:val="left" w:pos="5040"/>
                <w:tab w:val="right" w:pos="10513"/>
              </w:tabs>
              <w:rPr>
                <w:sz w:val="16"/>
                <w:szCs w:val="16"/>
              </w:rPr>
            </w:pPr>
            <w:r w:rsidRPr="00B937AD">
              <w:rPr>
                <w:sz w:val="16"/>
                <w:szCs w:val="16"/>
              </w:rPr>
              <w:fldChar w:fldCharType="begin">
                <w:ffData>
                  <w:name w:val="Text80"/>
                  <w:enabled/>
                  <w:calcOnExit w:val="0"/>
                  <w:textInput/>
                </w:ffData>
              </w:fldChar>
            </w:r>
            <w:bookmarkStart w:id="46" w:name="Text80"/>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46"/>
          </w:p>
        </w:tc>
        <w:tc>
          <w:tcPr>
            <w:tcW w:w="1310" w:type="dxa"/>
            <w:tcBorders>
              <w:bottom w:val="single" w:sz="4" w:space="0" w:color="auto"/>
            </w:tcBorders>
            <w:shd w:val="clear" w:color="auto" w:fill="auto"/>
            <w:tcMar>
              <w:left w:w="28" w:type="dxa"/>
              <w:right w:w="28" w:type="dxa"/>
            </w:tcMar>
          </w:tcPr>
          <w:p w:rsidR="00CE1843" w:rsidRPr="00B937AD" w:rsidRDefault="00CE1843" w:rsidP="00B937AD">
            <w:pPr>
              <w:tabs>
                <w:tab w:val="left" w:pos="5040"/>
                <w:tab w:val="right" w:pos="10513"/>
              </w:tabs>
              <w:rPr>
                <w:sz w:val="16"/>
                <w:szCs w:val="16"/>
              </w:rPr>
            </w:pPr>
          </w:p>
        </w:tc>
      </w:tr>
      <w:tr w:rsidR="00865869"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865869" w:rsidRPr="00B937AD" w:rsidRDefault="00460977" w:rsidP="00B937AD">
            <w:pPr>
              <w:tabs>
                <w:tab w:val="left" w:pos="5040"/>
                <w:tab w:val="right" w:pos="10513"/>
              </w:tabs>
              <w:rPr>
                <w:sz w:val="16"/>
                <w:szCs w:val="16"/>
              </w:rPr>
            </w:pPr>
            <w:r>
              <w:rPr>
                <w:sz w:val="16"/>
                <w:szCs w:val="16"/>
              </w:rPr>
              <w:t>Kostenrechnung</w:t>
            </w:r>
          </w:p>
        </w:tc>
        <w:tc>
          <w:tcPr>
            <w:tcW w:w="360" w:type="dxa"/>
            <w:tcBorders>
              <w:bottom w:val="single" w:sz="4" w:space="0" w:color="auto"/>
            </w:tcBorders>
            <w:shd w:val="clear" w:color="auto" w:fill="auto"/>
            <w:tcMar>
              <w:left w:w="28" w:type="dxa"/>
              <w:right w:w="28" w:type="dxa"/>
            </w:tcMar>
          </w:tcPr>
          <w:p w:rsidR="00865869" w:rsidRPr="00B937AD" w:rsidRDefault="00460977" w:rsidP="00B937AD">
            <w:pPr>
              <w:tabs>
                <w:tab w:val="left" w:pos="5040"/>
                <w:tab w:val="right" w:pos="10513"/>
              </w:tabs>
              <w:jc w:val="center"/>
              <w:rPr>
                <w:sz w:val="16"/>
                <w:szCs w:val="16"/>
              </w:rPr>
            </w:pPr>
            <w:r>
              <w:rPr>
                <w:sz w:val="16"/>
                <w:szCs w:val="16"/>
              </w:rPr>
              <w:t>PS</w:t>
            </w:r>
          </w:p>
        </w:tc>
        <w:tc>
          <w:tcPr>
            <w:tcW w:w="540" w:type="dxa"/>
            <w:tcBorders>
              <w:bottom w:val="single" w:sz="4" w:space="0" w:color="auto"/>
            </w:tcBorders>
            <w:shd w:val="clear" w:color="auto" w:fill="auto"/>
            <w:tcMar>
              <w:left w:w="28" w:type="dxa"/>
              <w:right w:w="28" w:type="dxa"/>
            </w:tcMar>
          </w:tcPr>
          <w:p w:rsidR="00865869" w:rsidRPr="00B937AD" w:rsidRDefault="00460977" w:rsidP="00B937AD">
            <w:pPr>
              <w:tabs>
                <w:tab w:val="left" w:pos="5040"/>
                <w:tab w:val="right" w:pos="10513"/>
              </w:tabs>
              <w:jc w:val="center"/>
              <w:rPr>
                <w:sz w:val="16"/>
                <w:szCs w:val="16"/>
              </w:rPr>
            </w:pPr>
            <w:r>
              <w:rPr>
                <w:sz w:val="16"/>
                <w:szCs w:val="16"/>
              </w:rPr>
              <w:t>2,0</w:t>
            </w:r>
          </w:p>
        </w:tc>
        <w:tc>
          <w:tcPr>
            <w:tcW w:w="540" w:type="dxa"/>
            <w:tcBorders>
              <w:bottom w:val="single" w:sz="4" w:space="0" w:color="auto"/>
            </w:tcBorders>
            <w:shd w:val="clear" w:color="auto" w:fill="auto"/>
            <w:tcMar>
              <w:left w:w="28" w:type="dxa"/>
              <w:right w:w="28" w:type="dxa"/>
            </w:tcMar>
          </w:tcPr>
          <w:p w:rsidR="00865869" w:rsidRPr="00B937AD" w:rsidRDefault="00460977" w:rsidP="00B937AD">
            <w:pPr>
              <w:tabs>
                <w:tab w:val="left" w:pos="5040"/>
                <w:tab w:val="right" w:pos="10513"/>
              </w:tabs>
              <w:jc w:val="center"/>
              <w:rPr>
                <w:sz w:val="16"/>
                <w:szCs w:val="16"/>
              </w:rPr>
            </w:pPr>
            <w:r>
              <w:rPr>
                <w:sz w:val="16"/>
                <w:szCs w:val="16"/>
              </w:rPr>
              <w:t>3,5</w:t>
            </w:r>
          </w:p>
        </w:tc>
        <w:tc>
          <w:tcPr>
            <w:tcW w:w="900" w:type="dxa"/>
            <w:tcBorders>
              <w:bottom w:val="single" w:sz="4" w:space="0" w:color="auto"/>
            </w:tcBorders>
            <w:shd w:val="clear" w:color="auto" w:fill="auto"/>
            <w:tcMar>
              <w:left w:w="28" w:type="dxa"/>
              <w:right w:w="28" w:type="dxa"/>
            </w:tcMar>
          </w:tcPr>
          <w:p w:rsidR="00865869" w:rsidRPr="00B937AD" w:rsidRDefault="004974EF" w:rsidP="00B937AD">
            <w:pPr>
              <w:tabs>
                <w:tab w:val="left" w:pos="5040"/>
                <w:tab w:val="right" w:pos="10513"/>
              </w:tabs>
              <w:jc w:val="center"/>
              <w:rPr>
                <w:sz w:val="16"/>
                <w:szCs w:val="16"/>
              </w:rPr>
            </w:pPr>
            <w:r w:rsidRPr="00B937AD">
              <w:rPr>
                <w:sz w:val="16"/>
                <w:szCs w:val="16"/>
              </w:rPr>
              <w:fldChar w:fldCharType="begin">
                <w:ffData>
                  <w:name w:val="Text83"/>
                  <w:enabled/>
                  <w:calcOnExit w:val="0"/>
                  <w:textInput/>
                </w:ffData>
              </w:fldChar>
            </w:r>
            <w:bookmarkStart w:id="47" w:name="Text83"/>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47"/>
          </w:p>
        </w:tc>
        <w:tc>
          <w:tcPr>
            <w:tcW w:w="540" w:type="dxa"/>
            <w:shd w:val="clear" w:color="auto" w:fill="auto"/>
            <w:tcMar>
              <w:left w:w="28" w:type="dxa"/>
              <w:right w:w="28" w:type="dxa"/>
            </w:tcMar>
          </w:tcPr>
          <w:p w:rsidR="00865869" w:rsidRPr="00B937AD" w:rsidRDefault="004974EF" w:rsidP="00B937AD">
            <w:pPr>
              <w:tabs>
                <w:tab w:val="left" w:pos="5040"/>
                <w:tab w:val="right" w:pos="10513"/>
              </w:tabs>
              <w:jc w:val="center"/>
              <w:rPr>
                <w:sz w:val="16"/>
                <w:szCs w:val="16"/>
              </w:rPr>
            </w:pPr>
            <w:r w:rsidRPr="00B937AD">
              <w:rPr>
                <w:sz w:val="16"/>
                <w:szCs w:val="16"/>
              </w:rPr>
              <w:fldChar w:fldCharType="begin">
                <w:ffData>
                  <w:name w:val="Text82"/>
                  <w:enabled/>
                  <w:calcOnExit w:val="0"/>
                  <w:textInput/>
                </w:ffData>
              </w:fldChar>
            </w:r>
            <w:bookmarkStart w:id="48" w:name="Text82"/>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48"/>
          </w:p>
        </w:tc>
        <w:tc>
          <w:tcPr>
            <w:tcW w:w="1451" w:type="dxa"/>
            <w:tcBorders>
              <w:bottom w:val="single" w:sz="4" w:space="0" w:color="auto"/>
            </w:tcBorders>
            <w:shd w:val="clear" w:color="auto" w:fill="auto"/>
            <w:tcMar>
              <w:left w:w="28" w:type="dxa"/>
              <w:right w:w="28" w:type="dxa"/>
            </w:tcMar>
          </w:tcPr>
          <w:p w:rsidR="00865869" w:rsidRPr="00B937AD" w:rsidRDefault="004974EF" w:rsidP="00B937AD">
            <w:pPr>
              <w:tabs>
                <w:tab w:val="left" w:pos="5040"/>
                <w:tab w:val="right" w:pos="10513"/>
              </w:tabs>
              <w:rPr>
                <w:sz w:val="16"/>
                <w:szCs w:val="16"/>
              </w:rPr>
            </w:pPr>
            <w:r w:rsidRPr="00B937AD">
              <w:rPr>
                <w:sz w:val="16"/>
                <w:szCs w:val="16"/>
              </w:rPr>
              <w:fldChar w:fldCharType="begin">
                <w:ffData>
                  <w:name w:val="Text81"/>
                  <w:enabled/>
                  <w:calcOnExit w:val="0"/>
                  <w:textInput/>
                </w:ffData>
              </w:fldChar>
            </w:r>
            <w:bookmarkStart w:id="49" w:name="Text81"/>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49"/>
          </w:p>
        </w:tc>
        <w:tc>
          <w:tcPr>
            <w:tcW w:w="1310" w:type="dxa"/>
            <w:tcBorders>
              <w:bottom w:val="single" w:sz="4" w:space="0" w:color="auto"/>
            </w:tcBorders>
            <w:shd w:val="clear" w:color="auto" w:fill="auto"/>
            <w:tcMar>
              <w:left w:w="28" w:type="dxa"/>
              <w:right w:w="28" w:type="dxa"/>
            </w:tcMar>
          </w:tcPr>
          <w:p w:rsidR="00865869" w:rsidRPr="00B937AD" w:rsidRDefault="00865869" w:rsidP="00B937AD">
            <w:pPr>
              <w:tabs>
                <w:tab w:val="left" w:pos="5040"/>
                <w:tab w:val="right" w:pos="10513"/>
              </w:tabs>
              <w:rPr>
                <w:sz w:val="16"/>
                <w:szCs w:val="16"/>
              </w:rPr>
            </w:pPr>
          </w:p>
        </w:tc>
      </w:tr>
      <w:tr w:rsidR="00CE1843" w:rsidRPr="00B937AD" w:rsidTr="009C473A">
        <w:trPr>
          <w:trHeight w:val="284"/>
        </w:trPr>
        <w:tc>
          <w:tcPr>
            <w:tcW w:w="4125" w:type="dxa"/>
            <w:tcBorders>
              <w:left w:val="nil"/>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360" w:type="dxa"/>
            <w:tcBorders>
              <w:left w:val="nil"/>
              <w:bottom w:val="nil"/>
              <w:right w:val="single" w:sz="4" w:space="0" w:color="auto"/>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CE1843" w:rsidRPr="00B937AD" w:rsidRDefault="00865869" w:rsidP="00460977">
            <w:pPr>
              <w:tabs>
                <w:tab w:val="left" w:pos="5040"/>
                <w:tab w:val="right" w:pos="10513"/>
              </w:tabs>
              <w:jc w:val="center"/>
              <w:rPr>
                <w:b/>
                <w:sz w:val="16"/>
                <w:szCs w:val="16"/>
              </w:rPr>
            </w:pPr>
            <w:r w:rsidRPr="00B937AD">
              <w:rPr>
                <w:b/>
                <w:sz w:val="16"/>
                <w:szCs w:val="16"/>
              </w:rPr>
              <w:t>4,0</w:t>
            </w: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CE1843" w:rsidRPr="00B937AD" w:rsidRDefault="00460977" w:rsidP="00B937AD">
            <w:pPr>
              <w:tabs>
                <w:tab w:val="left" w:pos="5040"/>
                <w:tab w:val="right" w:pos="10513"/>
              </w:tabs>
              <w:jc w:val="center"/>
              <w:rPr>
                <w:b/>
                <w:sz w:val="16"/>
                <w:szCs w:val="16"/>
              </w:rPr>
            </w:pPr>
            <w:r>
              <w:rPr>
                <w:b/>
                <w:sz w:val="16"/>
                <w:szCs w:val="16"/>
              </w:rPr>
              <w:t>7,5</w:t>
            </w:r>
          </w:p>
        </w:tc>
        <w:tc>
          <w:tcPr>
            <w:tcW w:w="900" w:type="dxa"/>
            <w:tcBorders>
              <w:left w:val="single" w:sz="4" w:space="0" w:color="auto"/>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1991" w:type="dxa"/>
            <w:gridSpan w:val="2"/>
            <w:tcBorders>
              <w:left w:val="nil"/>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1310" w:type="dxa"/>
            <w:tcBorders>
              <w:left w:val="nil"/>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r>
    </w:tbl>
    <w:p w:rsidR="00CE1843" w:rsidRDefault="00CE1843" w:rsidP="00CE1843">
      <w:pPr>
        <w:tabs>
          <w:tab w:val="left" w:pos="5040"/>
          <w:tab w:val="right" w:pos="10513"/>
        </w:tabs>
        <w:jc w:val="both"/>
        <w:rPr>
          <w:sz w:val="18"/>
          <w:szCs w:val="18"/>
        </w:rPr>
      </w:pPr>
    </w:p>
    <w:p w:rsidR="00CE1843" w:rsidRPr="00A344FC" w:rsidRDefault="00CE1843" w:rsidP="00CE1843">
      <w:pPr>
        <w:tabs>
          <w:tab w:val="left" w:pos="6480"/>
          <w:tab w:val="right" w:pos="10513"/>
        </w:tabs>
        <w:jc w:val="both"/>
        <w:rPr>
          <w:sz w:val="18"/>
          <w:szCs w:val="18"/>
        </w:rPr>
      </w:pPr>
    </w:p>
    <w:p w:rsidR="00CE1843" w:rsidRPr="009C473A" w:rsidRDefault="00897F9A" w:rsidP="009C473A">
      <w:pPr>
        <w:shd w:val="clear" w:color="auto" w:fill="E6E6E6"/>
        <w:tabs>
          <w:tab w:val="right" w:pos="9720"/>
          <w:tab w:val="right" w:leader="dot" w:pos="10513"/>
        </w:tabs>
        <w:jc w:val="both"/>
        <w:outlineLvl w:val="0"/>
        <w:rPr>
          <w:b/>
        </w:rPr>
      </w:pPr>
      <w:r>
        <w:rPr>
          <w:b/>
        </w:rPr>
        <w:t>10. Pflichtmodul: Grundlagen des Managements</w:t>
      </w:r>
      <w:r w:rsidR="00956FD9">
        <w:rPr>
          <w:b/>
        </w:rPr>
        <w:t>: Organisation und Personal</w:t>
      </w:r>
    </w:p>
    <w:p w:rsidR="00CE1843" w:rsidRDefault="00CE1843" w:rsidP="00CE1843">
      <w:pPr>
        <w:tabs>
          <w:tab w:val="left" w:pos="5040"/>
          <w:tab w:val="right" w:pos="10513"/>
        </w:tabs>
        <w:jc w:val="both"/>
        <w:rPr>
          <w:sz w:val="18"/>
          <w:szCs w:val="18"/>
        </w:rPr>
      </w:pPr>
    </w:p>
    <w:tbl>
      <w:tblPr>
        <w:tblW w:w="9766"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5"/>
        <w:gridCol w:w="360"/>
        <w:gridCol w:w="540"/>
        <w:gridCol w:w="540"/>
        <w:gridCol w:w="900"/>
        <w:gridCol w:w="540"/>
        <w:gridCol w:w="1451"/>
        <w:gridCol w:w="1310"/>
      </w:tblGrid>
      <w:tr w:rsidR="00CE1843" w:rsidRPr="00B937AD" w:rsidTr="009C473A">
        <w:tc>
          <w:tcPr>
            <w:tcW w:w="4125"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Lehrveranstaltung</w:t>
            </w:r>
          </w:p>
        </w:tc>
        <w:tc>
          <w:tcPr>
            <w:tcW w:w="36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Typ</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Sst.</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ECTS</w:t>
            </w:r>
          </w:p>
        </w:tc>
        <w:tc>
          <w:tcPr>
            <w:tcW w:w="90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Datum</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Beurt.</w:t>
            </w:r>
          </w:p>
        </w:tc>
        <w:tc>
          <w:tcPr>
            <w:tcW w:w="1451"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PrüferIn</w:t>
            </w:r>
          </w:p>
        </w:tc>
        <w:tc>
          <w:tcPr>
            <w:tcW w:w="1310"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Anmerkung</w:t>
            </w:r>
          </w:p>
        </w:tc>
      </w:tr>
      <w:tr w:rsidR="00CE1843"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CE1843" w:rsidRPr="00B937AD" w:rsidRDefault="00865869" w:rsidP="00460977">
            <w:pPr>
              <w:tabs>
                <w:tab w:val="left" w:pos="5040"/>
                <w:tab w:val="right" w:pos="10513"/>
              </w:tabs>
              <w:rPr>
                <w:sz w:val="16"/>
                <w:szCs w:val="16"/>
              </w:rPr>
            </w:pPr>
            <w:r w:rsidRPr="00B937AD">
              <w:rPr>
                <w:sz w:val="16"/>
                <w:szCs w:val="16"/>
              </w:rPr>
              <w:t xml:space="preserve">Organisation </w:t>
            </w:r>
            <w:r w:rsidR="00460977">
              <w:rPr>
                <w:sz w:val="16"/>
                <w:szCs w:val="16"/>
              </w:rPr>
              <w:t>und Personalpolitik</w:t>
            </w:r>
          </w:p>
        </w:tc>
        <w:tc>
          <w:tcPr>
            <w:tcW w:w="360" w:type="dxa"/>
            <w:tcBorders>
              <w:bottom w:val="single" w:sz="4" w:space="0" w:color="auto"/>
            </w:tcBorders>
            <w:shd w:val="clear" w:color="auto" w:fill="auto"/>
            <w:tcMar>
              <w:left w:w="28" w:type="dxa"/>
              <w:right w:w="28" w:type="dxa"/>
            </w:tcMar>
          </w:tcPr>
          <w:p w:rsidR="00CE1843" w:rsidRPr="00B937AD" w:rsidRDefault="00460977" w:rsidP="00B937AD">
            <w:pPr>
              <w:tabs>
                <w:tab w:val="left" w:pos="5040"/>
                <w:tab w:val="right" w:pos="10513"/>
              </w:tabs>
              <w:jc w:val="center"/>
              <w:rPr>
                <w:sz w:val="16"/>
                <w:szCs w:val="16"/>
              </w:rPr>
            </w:pPr>
            <w:r>
              <w:rPr>
                <w:sz w:val="16"/>
                <w:szCs w:val="16"/>
              </w:rPr>
              <w:t>VO</w:t>
            </w:r>
          </w:p>
        </w:tc>
        <w:tc>
          <w:tcPr>
            <w:tcW w:w="540" w:type="dxa"/>
            <w:tcBorders>
              <w:bottom w:val="single" w:sz="4" w:space="0" w:color="auto"/>
            </w:tcBorders>
            <w:shd w:val="clear" w:color="auto" w:fill="auto"/>
            <w:tcMar>
              <w:left w:w="28" w:type="dxa"/>
              <w:right w:w="28" w:type="dxa"/>
            </w:tcMar>
          </w:tcPr>
          <w:p w:rsidR="00CE1843" w:rsidRPr="00B937AD" w:rsidRDefault="00460977" w:rsidP="00B937AD">
            <w:pPr>
              <w:tabs>
                <w:tab w:val="left" w:pos="5040"/>
                <w:tab w:val="right" w:pos="10513"/>
              </w:tabs>
              <w:jc w:val="center"/>
              <w:rPr>
                <w:sz w:val="16"/>
                <w:szCs w:val="16"/>
              </w:rPr>
            </w:pPr>
            <w:r>
              <w:rPr>
                <w:sz w:val="16"/>
                <w:szCs w:val="16"/>
              </w:rPr>
              <w:t>2,0</w:t>
            </w:r>
          </w:p>
        </w:tc>
        <w:tc>
          <w:tcPr>
            <w:tcW w:w="540" w:type="dxa"/>
            <w:tcBorders>
              <w:bottom w:val="single" w:sz="4" w:space="0" w:color="auto"/>
            </w:tcBorders>
            <w:shd w:val="clear" w:color="auto" w:fill="auto"/>
            <w:tcMar>
              <w:left w:w="28" w:type="dxa"/>
              <w:right w:w="28" w:type="dxa"/>
            </w:tcMar>
          </w:tcPr>
          <w:p w:rsidR="00CE1843" w:rsidRPr="00B937AD" w:rsidRDefault="000F3077" w:rsidP="00B937AD">
            <w:pPr>
              <w:tabs>
                <w:tab w:val="left" w:pos="5040"/>
                <w:tab w:val="right" w:pos="10513"/>
              </w:tabs>
              <w:jc w:val="center"/>
              <w:rPr>
                <w:sz w:val="16"/>
                <w:szCs w:val="16"/>
              </w:rPr>
            </w:pPr>
            <w:r>
              <w:rPr>
                <w:sz w:val="16"/>
                <w:szCs w:val="16"/>
              </w:rPr>
              <w:t>3,0</w:t>
            </w:r>
          </w:p>
        </w:tc>
        <w:tc>
          <w:tcPr>
            <w:tcW w:w="900" w:type="dxa"/>
            <w:tcBorders>
              <w:bottom w:val="single" w:sz="4" w:space="0" w:color="auto"/>
            </w:tcBorders>
            <w:shd w:val="clear" w:color="auto" w:fill="auto"/>
            <w:tcMar>
              <w:left w:w="28" w:type="dxa"/>
              <w:right w:w="28" w:type="dxa"/>
            </w:tcMar>
          </w:tcPr>
          <w:p w:rsidR="00CE1843" w:rsidRPr="00B937AD" w:rsidRDefault="002826A6" w:rsidP="00B937AD">
            <w:pPr>
              <w:tabs>
                <w:tab w:val="left" w:pos="5040"/>
                <w:tab w:val="right" w:pos="10513"/>
              </w:tabs>
              <w:jc w:val="center"/>
              <w:rPr>
                <w:sz w:val="16"/>
                <w:szCs w:val="16"/>
              </w:rPr>
            </w:pPr>
            <w:r w:rsidRPr="00B937AD">
              <w:rPr>
                <w:sz w:val="16"/>
                <w:szCs w:val="16"/>
              </w:rPr>
              <w:fldChar w:fldCharType="begin">
                <w:ffData>
                  <w:name w:val="Text84"/>
                  <w:enabled/>
                  <w:calcOnExit w:val="0"/>
                  <w:textInput/>
                </w:ffData>
              </w:fldChar>
            </w:r>
            <w:bookmarkStart w:id="50" w:name="Text84"/>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50"/>
          </w:p>
        </w:tc>
        <w:tc>
          <w:tcPr>
            <w:tcW w:w="540" w:type="dxa"/>
            <w:shd w:val="clear" w:color="auto" w:fill="auto"/>
            <w:tcMar>
              <w:left w:w="28" w:type="dxa"/>
              <w:right w:w="28" w:type="dxa"/>
            </w:tcMar>
          </w:tcPr>
          <w:p w:rsidR="00CE1843" w:rsidRPr="00B937AD" w:rsidRDefault="002826A6" w:rsidP="00B937AD">
            <w:pPr>
              <w:tabs>
                <w:tab w:val="left" w:pos="5040"/>
                <w:tab w:val="right" w:pos="10513"/>
              </w:tabs>
              <w:jc w:val="center"/>
              <w:rPr>
                <w:sz w:val="16"/>
                <w:szCs w:val="16"/>
              </w:rPr>
            </w:pPr>
            <w:r w:rsidRPr="00B937AD">
              <w:rPr>
                <w:sz w:val="16"/>
                <w:szCs w:val="16"/>
              </w:rPr>
              <w:fldChar w:fldCharType="begin">
                <w:ffData>
                  <w:name w:val="Text86"/>
                  <w:enabled/>
                  <w:calcOnExit w:val="0"/>
                  <w:textInput/>
                </w:ffData>
              </w:fldChar>
            </w:r>
            <w:bookmarkStart w:id="51" w:name="Text86"/>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51"/>
          </w:p>
        </w:tc>
        <w:tc>
          <w:tcPr>
            <w:tcW w:w="1451" w:type="dxa"/>
            <w:tcBorders>
              <w:bottom w:val="single" w:sz="4" w:space="0" w:color="auto"/>
            </w:tcBorders>
            <w:shd w:val="clear" w:color="auto" w:fill="auto"/>
            <w:tcMar>
              <w:left w:w="28" w:type="dxa"/>
              <w:right w:w="28" w:type="dxa"/>
            </w:tcMar>
          </w:tcPr>
          <w:p w:rsidR="00CE1843" w:rsidRPr="00B937AD" w:rsidRDefault="002826A6" w:rsidP="00B937AD">
            <w:pPr>
              <w:tabs>
                <w:tab w:val="left" w:pos="5040"/>
                <w:tab w:val="right" w:pos="10513"/>
              </w:tabs>
              <w:rPr>
                <w:sz w:val="16"/>
                <w:szCs w:val="16"/>
              </w:rPr>
            </w:pPr>
            <w:r w:rsidRPr="00B937AD">
              <w:rPr>
                <w:sz w:val="16"/>
                <w:szCs w:val="16"/>
              </w:rPr>
              <w:fldChar w:fldCharType="begin">
                <w:ffData>
                  <w:name w:val="Text87"/>
                  <w:enabled/>
                  <w:calcOnExit w:val="0"/>
                  <w:textInput/>
                </w:ffData>
              </w:fldChar>
            </w:r>
            <w:bookmarkStart w:id="52" w:name="Text87"/>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52"/>
          </w:p>
        </w:tc>
        <w:tc>
          <w:tcPr>
            <w:tcW w:w="1310" w:type="dxa"/>
            <w:tcBorders>
              <w:bottom w:val="single" w:sz="4" w:space="0" w:color="auto"/>
            </w:tcBorders>
            <w:shd w:val="clear" w:color="auto" w:fill="auto"/>
            <w:tcMar>
              <w:left w:w="28" w:type="dxa"/>
              <w:right w:w="28" w:type="dxa"/>
            </w:tcMar>
          </w:tcPr>
          <w:p w:rsidR="00CE1843" w:rsidRPr="00B937AD" w:rsidRDefault="00CE1843" w:rsidP="00B937AD">
            <w:pPr>
              <w:tabs>
                <w:tab w:val="left" w:pos="5040"/>
                <w:tab w:val="right" w:pos="10513"/>
              </w:tabs>
              <w:rPr>
                <w:sz w:val="16"/>
                <w:szCs w:val="16"/>
              </w:rPr>
            </w:pPr>
          </w:p>
        </w:tc>
      </w:tr>
      <w:tr w:rsidR="00865869"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865869" w:rsidRPr="00B937AD" w:rsidRDefault="000F3077" w:rsidP="00B937AD">
            <w:pPr>
              <w:tabs>
                <w:tab w:val="left" w:pos="5040"/>
                <w:tab w:val="right" w:pos="10513"/>
              </w:tabs>
              <w:rPr>
                <w:sz w:val="16"/>
                <w:szCs w:val="16"/>
              </w:rPr>
            </w:pPr>
            <w:r>
              <w:rPr>
                <w:sz w:val="16"/>
                <w:szCs w:val="16"/>
              </w:rPr>
              <w:t>Organisation: Prozesse und Praktiken</w:t>
            </w:r>
          </w:p>
        </w:tc>
        <w:tc>
          <w:tcPr>
            <w:tcW w:w="360" w:type="dxa"/>
            <w:tcBorders>
              <w:bottom w:val="single" w:sz="4" w:space="0" w:color="auto"/>
            </w:tcBorders>
            <w:shd w:val="clear" w:color="auto" w:fill="auto"/>
            <w:tcMar>
              <w:left w:w="28" w:type="dxa"/>
              <w:right w:w="28" w:type="dxa"/>
            </w:tcMar>
          </w:tcPr>
          <w:p w:rsidR="00865869" w:rsidRPr="00B937AD" w:rsidRDefault="000F3077" w:rsidP="00B937AD">
            <w:pPr>
              <w:tabs>
                <w:tab w:val="left" w:pos="5040"/>
                <w:tab w:val="right" w:pos="10513"/>
              </w:tabs>
              <w:jc w:val="center"/>
              <w:rPr>
                <w:sz w:val="16"/>
                <w:szCs w:val="16"/>
              </w:rPr>
            </w:pPr>
            <w:r>
              <w:rPr>
                <w:sz w:val="16"/>
                <w:szCs w:val="16"/>
              </w:rPr>
              <w:t>PS</w:t>
            </w:r>
          </w:p>
        </w:tc>
        <w:tc>
          <w:tcPr>
            <w:tcW w:w="540" w:type="dxa"/>
            <w:tcBorders>
              <w:bottom w:val="single" w:sz="4" w:space="0" w:color="auto"/>
            </w:tcBorders>
            <w:shd w:val="clear" w:color="auto" w:fill="auto"/>
            <w:tcMar>
              <w:left w:w="28" w:type="dxa"/>
              <w:right w:w="28" w:type="dxa"/>
            </w:tcMar>
          </w:tcPr>
          <w:p w:rsidR="00865869" w:rsidRPr="00B937AD" w:rsidRDefault="000F3077" w:rsidP="00B937AD">
            <w:pPr>
              <w:tabs>
                <w:tab w:val="left" w:pos="5040"/>
                <w:tab w:val="right" w:pos="10513"/>
              </w:tabs>
              <w:jc w:val="center"/>
              <w:rPr>
                <w:sz w:val="16"/>
                <w:szCs w:val="16"/>
              </w:rPr>
            </w:pPr>
            <w:r>
              <w:rPr>
                <w:sz w:val="16"/>
                <w:szCs w:val="16"/>
              </w:rPr>
              <w:t>1,0</w:t>
            </w:r>
          </w:p>
        </w:tc>
        <w:tc>
          <w:tcPr>
            <w:tcW w:w="540" w:type="dxa"/>
            <w:tcBorders>
              <w:bottom w:val="single" w:sz="4" w:space="0" w:color="auto"/>
            </w:tcBorders>
            <w:shd w:val="clear" w:color="auto" w:fill="auto"/>
            <w:tcMar>
              <w:left w:w="28" w:type="dxa"/>
              <w:right w:w="28" w:type="dxa"/>
            </w:tcMar>
          </w:tcPr>
          <w:p w:rsidR="00865869" w:rsidRPr="00B937AD" w:rsidRDefault="000F3077" w:rsidP="00B937AD">
            <w:pPr>
              <w:tabs>
                <w:tab w:val="left" w:pos="5040"/>
                <w:tab w:val="right" w:pos="10513"/>
              </w:tabs>
              <w:jc w:val="center"/>
              <w:rPr>
                <w:sz w:val="16"/>
                <w:szCs w:val="16"/>
              </w:rPr>
            </w:pPr>
            <w:r>
              <w:rPr>
                <w:sz w:val="16"/>
                <w:szCs w:val="16"/>
              </w:rPr>
              <w:t>2,0</w:t>
            </w:r>
          </w:p>
        </w:tc>
        <w:tc>
          <w:tcPr>
            <w:tcW w:w="900" w:type="dxa"/>
            <w:tcBorders>
              <w:bottom w:val="single" w:sz="4" w:space="0" w:color="auto"/>
            </w:tcBorders>
            <w:shd w:val="clear" w:color="auto" w:fill="auto"/>
            <w:tcMar>
              <w:left w:w="28" w:type="dxa"/>
              <w:right w:w="28" w:type="dxa"/>
            </w:tcMar>
          </w:tcPr>
          <w:p w:rsidR="00865869" w:rsidRPr="00B937AD" w:rsidRDefault="002826A6" w:rsidP="00B937AD">
            <w:pPr>
              <w:tabs>
                <w:tab w:val="left" w:pos="5040"/>
                <w:tab w:val="right" w:pos="10513"/>
              </w:tabs>
              <w:jc w:val="center"/>
              <w:rPr>
                <w:sz w:val="16"/>
                <w:szCs w:val="16"/>
              </w:rPr>
            </w:pPr>
            <w:r w:rsidRPr="00B937AD">
              <w:rPr>
                <w:sz w:val="16"/>
                <w:szCs w:val="16"/>
              </w:rPr>
              <w:fldChar w:fldCharType="begin">
                <w:ffData>
                  <w:name w:val="Text85"/>
                  <w:enabled/>
                  <w:calcOnExit w:val="0"/>
                  <w:textInput/>
                </w:ffData>
              </w:fldChar>
            </w:r>
            <w:bookmarkStart w:id="53" w:name="Text85"/>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53"/>
          </w:p>
        </w:tc>
        <w:tc>
          <w:tcPr>
            <w:tcW w:w="540" w:type="dxa"/>
            <w:shd w:val="clear" w:color="auto" w:fill="auto"/>
            <w:tcMar>
              <w:left w:w="28" w:type="dxa"/>
              <w:right w:w="28" w:type="dxa"/>
            </w:tcMar>
          </w:tcPr>
          <w:p w:rsidR="00865869" w:rsidRPr="00B937AD" w:rsidRDefault="002826A6" w:rsidP="00B937AD">
            <w:pPr>
              <w:tabs>
                <w:tab w:val="left" w:pos="5040"/>
                <w:tab w:val="right" w:pos="10513"/>
              </w:tabs>
              <w:jc w:val="center"/>
              <w:rPr>
                <w:sz w:val="16"/>
                <w:szCs w:val="16"/>
              </w:rPr>
            </w:pPr>
            <w:r w:rsidRPr="00B937AD">
              <w:rPr>
                <w:sz w:val="16"/>
                <w:szCs w:val="16"/>
              </w:rPr>
              <w:fldChar w:fldCharType="begin">
                <w:ffData>
                  <w:name w:val="Text89"/>
                  <w:enabled/>
                  <w:calcOnExit w:val="0"/>
                  <w:textInput/>
                </w:ffData>
              </w:fldChar>
            </w:r>
            <w:bookmarkStart w:id="54" w:name="Text89"/>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54"/>
          </w:p>
        </w:tc>
        <w:tc>
          <w:tcPr>
            <w:tcW w:w="1451" w:type="dxa"/>
            <w:tcBorders>
              <w:bottom w:val="single" w:sz="4" w:space="0" w:color="auto"/>
            </w:tcBorders>
            <w:shd w:val="clear" w:color="auto" w:fill="auto"/>
            <w:tcMar>
              <w:left w:w="28" w:type="dxa"/>
              <w:right w:w="28" w:type="dxa"/>
            </w:tcMar>
          </w:tcPr>
          <w:p w:rsidR="00865869" w:rsidRPr="00B937AD" w:rsidRDefault="002826A6" w:rsidP="00B937AD">
            <w:pPr>
              <w:tabs>
                <w:tab w:val="left" w:pos="5040"/>
                <w:tab w:val="right" w:pos="10513"/>
              </w:tabs>
              <w:rPr>
                <w:sz w:val="16"/>
                <w:szCs w:val="16"/>
              </w:rPr>
            </w:pPr>
            <w:r w:rsidRPr="00B937AD">
              <w:rPr>
                <w:sz w:val="16"/>
                <w:szCs w:val="16"/>
              </w:rPr>
              <w:fldChar w:fldCharType="begin">
                <w:ffData>
                  <w:name w:val="Text88"/>
                  <w:enabled/>
                  <w:calcOnExit w:val="0"/>
                  <w:textInput/>
                </w:ffData>
              </w:fldChar>
            </w:r>
            <w:bookmarkStart w:id="55" w:name="Text88"/>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55"/>
          </w:p>
        </w:tc>
        <w:tc>
          <w:tcPr>
            <w:tcW w:w="1310" w:type="dxa"/>
            <w:tcBorders>
              <w:bottom w:val="single" w:sz="4" w:space="0" w:color="auto"/>
            </w:tcBorders>
            <w:shd w:val="clear" w:color="auto" w:fill="auto"/>
            <w:tcMar>
              <w:left w:w="28" w:type="dxa"/>
              <w:right w:w="28" w:type="dxa"/>
            </w:tcMar>
          </w:tcPr>
          <w:p w:rsidR="00865869" w:rsidRPr="00B937AD" w:rsidRDefault="00865869" w:rsidP="00B937AD">
            <w:pPr>
              <w:tabs>
                <w:tab w:val="left" w:pos="5040"/>
                <w:tab w:val="right" w:pos="10513"/>
              </w:tabs>
              <w:rPr>
                <w:sz w:val="16"/>
                <w:szCs w:val="16"/>
              </w:rPr>
            </w:pPr>
          </w:p>
        </w:tc>
      </w:tr>
      <w:tr w:rsidR="00CE1843" w:rsidRPr="00B937AD" w:rsidTr="009C473A">
        <w:trPr>
          <w:trHeight w:val="284"/>
        </w:trPr>
        <w:tc>
          <w:tcPr>
            <w:tcW w:w="4125" w:type="dxa"/>
            <w:tcBorders>
              <w:left w:val="nil"/>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360" w:type="dxa"/>
            <w:tcBorders>
              <w:left w:val="nil"/>
              <w:bottom w:val="nil"/>
              <w:right w:val="single" w:sz="4" w:space="0" w:color="auto"/>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CE1843" w:rsidRPr="00B937AD" w:rsidRDefault="000F3077" w:rsidP="00B937AD">
            <w:pPr>
              <w:tabs>
                <w:tab w:val="left" w:pos="5040"/>
                <w:tab w:val="right" w:pos="10513"/>
              </w:tabs>
              <w:jc w:val="center"/>
              <w:rPr>
                <w:b/>
                <w:sz w:val="16"/>
                <w:szCs w:val="16"/>
              </w:rPr>
            </w:pPr>
            <w:r>
              <w:rPr>
                <w:b/>
                <w:sz w:val="16"/>
                <w:szCs w:val="16"/>
              </w:rPr>
              <w:t>3,0</w:t>
            </w: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CE1843" w:rsidRPr="00B937AD" w:rsidRDefault="000F3077" w:rsidP="00B937AD">
            <w:pPr>
              <w:tabs>
                <w:tab w:val="left" w:pos="5040"/>
                <w:tab w:val="right" w:pos="10513"/>
              </w:tabs>
              <w:jc w:val="center"/>
              <w:rPr>
                <w:b/>
                <w:sz w:val="16"/>
                <w:szCs w:val="16"/>
              </w:rPr>
            </w:pPr>
            <w:r>
              <w:rPr>
                <w:b/>
                <w:sz w:val="16"/>
                <w:szCs w:val="16"/>
              </w:rPr>
              <w:t>5,0</w:t>
            </w:r>
          </w:p>
        </w:tc>
        <w:tc>
          <w:tcPr>
            <w:tcW w:w="900" w:type="dxa"/>
            <w:tcBorders>
              <w:left w:val="single" w:sz="4" w:space="0" w:color="auto"/>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1991" w:type="dxa"/>
            <w:gridSpan w:val="2"/>
            <w:tcBorders>
              <w:left w:val="nil"/>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1310" w:type="dxa"/>
            <w:tcBorders>
              <w:left w:val="nil"/>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r>
    </w:tbl>
    <w:p w:rsidR="00CE1843" w:rsidRDefault="00CE1843" w:rsidP="00CE1843">
      <w:pPr>
        <w:tabs>
          <w:tab w:val="left" w:leader="dot" w:pos="6480"/>
          <w:tab w:val="right" w:leader="dot" w:pos="10513"/>
        </w:tabs>
        <w:jc w:val="both"/>
        <w:rPr>
          <w:sz w:val="18"/>
          <w:szCs w:val="18"/>
        </w:rPr>
      </w:pPr>
    </w:p>
    <w:p w:rsidR="00CE1843" w:rsidRDefault="00CE1843" w:rsidP="00CE1843">
      <w:pPr>
        <w:tabs>
          <w:tab w:val="left" w:pos="5040"/>
          <w:tab w:val="right" w:pos="10513"/>
        </w:tabs>
        <w:jc w:val="both"/>
        <w:rPr>
          <w:sz w:val="18"/>
          <w:szCs w:val="18"/>
        </w:rPr>
      </w:pPr>
    </w:p>
    <w:p w:rsidR="00CE1843" w:rsidRDefault="00CE1843" w:rsidP="00CE1843">
      <w:pPr>
        <w:tabs>
          <w:tab w:val="left" w:pos="5040"/>
          <w:tab w:val="right" w:pos="10513"/>
        </w:tabs>
        <w:jc w:val="both"/>
        <w:rPr>
          <w:sz w:val="18"/>
          <w:szCs w:val="18"/>
        </w:rPr>
      </w:pPr>
    </w:p>
    <w:p w:rsidR="00CE1843" w:rsidRDefault="004F2371" w:rsidP="00CE1843">
      <w:pPr>
        <w:tabs>
          <w:tab w:val="left" w:pos="5040"/>
          <w:tab w:val="right" w:pos="10513"/>
        </w:tabs>
        <w:jc w:val="both"/>
        <w:rPr>
          <w:sz w:val="18"/>
          <w:szCs w:val="18"/>
        </w:rPr>
      </w:pPr>
      <w:r>
        <w:rPr>
          <w:sz w:val="18"/>
          <w:szCs w:val="18"/>
        </w:rPr>
        <w:br w:type="page"/>
      </w:r>
    </w:p>
    <w:p w:rsidR="00CE1843" w:rsidRPr="009C473A" w:rsidRDefault="00956FD9" w:rsidP="009C473A">
      <w:pPr>
        <w:shd w:val="clear" w:color="auto" w:fill="E6E6E6"/>
        <w:tabs>
          <w:tab w:val="right" w:pos="9720"/>
          <w:tab w:val="right" w:leader="dot" w:pos="10513"/>
        </w:tabs>
        <w:jc w:val="both"/>
        <w:outlineLvl w:val="0"/>
        <w:rPr>
          <w:b/>
        </w:rPr>
      </w:pPr>
      <w:r>
        <w:rPr>
          <w:b/>
        </w:rPr>
        <w:t>11. Pflichtmodul: Grundlagen des Managements: Strategie und Marketing</w:t>
      </w:r>
    </w:p>
    <w:p w:rsidR="00CE1843" w:rsidRDefault="00CE1843" w:rsidP="00CE1843">
      <w:pPr>
        <w:tabs>
          <w:tab w:val="left" w:pos="5040"/>
          <w:tab w:val="right" w:pos="10513"/>
        </w:tabs>
        <w:jc w:val="both"/>
        <w:rPr>
          <w:sz w:val="18"/>
          <w:szCs w:val="18"/>
        </w:rPr>
      </w:pPr>
    </w:p>
    <w:tbl>
      <w:tblPr>
        <w:tblW w:w="9766"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5"/>
        <w:gridCol w:w="360"/>
        <w:gridCol w:w="540"/>
        <w:gridCol w:w="540"/>
        <w:gridCol w:w="900"/>
        <w:gridCol w:w="540"/>
        <w:gridCol w:w="1451"/>
        <w:gridCol w:w="1310"/>
      </w:tblGrid>
      <w:tr w:rsidR="00CE1843" w:rsidRPr="00B937AD" w:rsidTr="009C473A">
        <w:tc>
          <w:tcPr>
            <w:tcW w:w="4125"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Lehrveranstaltung</w:t>
            </w:r>
          </w:p>
        </w:tc>
        <w:tc>
          <w:tcPr>
            <w:tcW w:w="36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Typ</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Sst.</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ECTS</w:t>
            </w:r>
          </w:p>
        </w:tc>
        <w:tc>
          <w:tcPr>
            <w:tcW w:w="90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Datum</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Beurt.</w:t>
            </w:r>
          </w:p>
        </w:tc>
        <w:tc>
          <w:tcPr>
            <w:tcW w:w="1451"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PrüferIn</w:t>
            </w:r>
          </w:p>
        </w:tc>
        <w:tc>
          <w:tcPr>
            <w:tcW w:w="1310"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Anmerkung</w:t>
            </w:r>
          </w:p>
        </w:tc>
      </w:tr>
      <w:tr w:rsidR="00CE1843"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CE1843" w:rsidRPr="00B937AD" w:rsidRDefault="00956FD9" w:rsidP="00B937AD">
            <w:pPr>
              <w:tabs>
                <w:tab w:val="left" w:pos="5040"/>
                <w:tab w:val="right" w:pos="10513"/>
              </w:tabs>
              <w:rPr>
                <w:sz w:val="16"/>
                <w:szCs w:val="16"/>
              </w:rPr>
            </w:pPr>
            <w:r>
              <w:rPr>
                <w:sz w:val="16"/>
                <w:szCs w:val="16"/>
              </w:rPr>
              <w:t>Strategie und Marketing</w:t>
            </w:r>
          </w:p>
        </w:tc>
        <w:tc>
          <w:tcPr>
            <w:tcW w:w="360" w:type="dxa"/>
            <w:tcBorders>
              <w:bottom w:val="single" w:sz="4" w:space="0" w:color="auto"/>
            </w:tcBorders>
            <w:shd w:val="clear" w:color="auto" w:fill="auto"/>
            <w:tcMar>
              <w:left w:w="28" w:type="dxa"/>
              <w:right w:w="28" w:type="dxa"/>
            </w:tcMar>
          </w:tcPr>
          <w:p w:rsidR="00CE1843" w:rsidRPr="00B937AD" w:rsidRDefault="00865869" w:rsidP="00B937AD">
            <w:pPr>
              <w:tabs>
                <w:tab w:val="left" w:pos="5040"/>
                <w:tab w:val="right" w:pos="10513"/>
              </w:tabs>
              <w:jc w:val="center"/>
              <w:rPr>
                <w:sz w:val="16"/>
                <w:szCs w:val="16"/>
              </w:rPr>
            </w:pPr>
            <w:r w:rsidRPr="00B937AD">
              <w:rPr>
                <w:sz w:val="16"/>
                <w:szCs w:val="16"/>
              </w:rPr>
              <w:t>VO</w:t>
            </w:r>
          </w:p>
        </w:tc>
        <w:tc>
          <w:tcPr>
            <w:tcW w:w="540" w:type="dxa"/>
            <w:tcBorders>
              <w:bottom w:val="single" w:sz="4" w:space="0" w:color="auto"/>
            </w:tcBorders>
            <w:shd w:val="clear" w:color="auto" w:fill="auto"/>
            <w:tcMar>
              <w:left w:w="28" w:type="dxa"/>
              <w:right w:w="28" w:type="dxa"/>
            </w:tcMar>
          </w:tcPr>
          <w:p w:rsidR="00CE1843" w:rsidRPr="00B937AD" w:rsidRDefault="000F3077" w:rsidP="00B937AD">
            <w:pPr>
              <w:tabs>
                <w:tab w:val="left" w:pos="5040"/>
                <w:tab w:val="right" w:pos="10513"/>
              </w:tabs>
              <w:jc w:val="center"/>
              <w:rPr>
                <w:sz w:val="16"/>
                <w:szCs w:val="16"/>
              </w:rPr>
            </w:pPr>
            <w:r>
              <w:rPr>
                <w:sz w:val="16"/>
                <w:szCs w:val="16"/>
              </w:rPr>
              <w:t>2,0</w:t>
            </w:r>
          </w:p>
        </w:tc>
        <w:tc>
          <w:tcPr>
            <w:tcW w:w="540" w:type="dxa"/>
            <w:tcBorders>
              <w:bottom w:val="single" w:sz="4" w:space="0" w:color="auto"/>
            </w:tcBorders>
            <w:shd w:val="clear" w:color="auto" w:fill="auto"/>
            <w:tcMar>
              <w:left w:w="28" w:type="dxa"/>
              <w:right w:w="28" w:type="dxa"/>
            </w:tcMar>
          </w:tcPr>
          <w:p w:rsidR="00CE1843" w:rsidRPr="00B937AD" w:rsidRDefault="000F3077" w:rsidP="00B937AD">
            <w:pPr>
              <w:tabs>
                <w:tab w:val="left" w:pos="5040"/>
                <w:tab w:val="right" w:pos="10513"/>
              </w:tabs>
              <w:jc w:val="center"/>
              <w:rPr>
                <w:sz w:val="16"/>
                <w:szCs w:val="16"/>
              </w:rPr>
            </w:pPr>
            <w:r>
              <w:rPr>
                <w:sz w:val="16"/>
                <w:szCs w:val="16"/>
              </w:rPr>
              <w:t>3,0</w:t>
            </w:r>
          </w:p>
        </w:tc>
        <w:tc>
          <w:tcPr>
            <w:tcW w:w="900" w:type="dxa"/>
            <w:tcBorders>
              <w:bottom w:val="single" w:sz="4" w:space="0" w:color="auto"/>
            </w:tcBorders>
            <w:shd w:val="clear" w:color="auto" w:fill="auto"/>
            <w:tcMar>
              <w:left w:w="28" w:type="dxa"/>
              <w:right w:w="28" w:type="dxa"/>
            </w:tcMar>
          </w:tcPr>
          <w:p w:rsidR="00CE1843" w:rsidRPr="00B937AD" w:rsidRDefault="001807BF" w:rsidP="00B937AD">
            <w:pPr>
              <w:tabs>
                <w:tab w:val="left" w:pos="5040"/>
                <w:tab w:val="right" w:pos="10513"/>
              </w:tabs>
              <w:jc w:val="center"/>
              <w:rPr>
                <w:sz w:val="16"/>
                <w:szCs w:val="16"/>
              </w:rPr>
            </w:pPr>
            <w:r w:rsidRPr="00B937AD">
              <w:rPr>
                <w:sz w:val="16"/>
                <w:szCs w:val="16"/>
              </w:rPr>
              <w:fldChar w:fldCharType="begin">
                <w:ffData>
                  <w:name w:val="Text90"/>
                  <w:enabled/>
                  <w:calcOnExit w:val="0"/>
                  <w:textInput/>
                </w:ffData>
              </w:fldChar>
            </w:r>
            <w:bookmarkStart w:id="56" w:name="Text90"/>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56"/>
          </w:p>
        </w:tc>
        <w:tc>
          <w:tcPr>
            <w:tcW w:w="540" w:type="dxa"/>
            <w:shd w:val="clear" w:color="auto" w:fill="auto"/>
            <w:tcMar>
              <w:left w:w="28" w:type="dxa"/>
              <w:right w:w="28" w:type="dxa"/>
            </w:tcMar>
          </w:tcPr>
          <w:p w:rsidR="00CE1843" w:rsidRPr="00B937AD" w:rsidRDefault="001807BF" w:rsidP="00B937AD">
            <w:pPr>
              <w:tabs>
                <w:tab w:val="left" w:pos="5040"/>
                <w:tab w:val="right" w:pos="10513"/>
              </w:tabs>
              <w:jc w:val="center"/>
              <w:rPr>
                <w:sz w:val="16"/>
                <w:szCs w:val="16"/>
              </w:rPr>
            </w:pPr>
            <w:r w:rsidRPr="00B937AD">
              <w:rPr>
                <w:sz w:val="16"/>
                <w:szCs w:val="16"/>
              </w:rPr>
              <w:fldChar w:fldCharType="begin">
                <w:ffData>
                  <w:name w:val="Text93"/>
                  <w:enabled/>
                  <w:calcOnExit w:val="0"/>
                  <w:textInput/>
                </w:ffData>
              </w:fldChar>
            </w:r>
            <w:bookmarkStart w:id="57" w:name="Text93"/>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57"/>
          </w:p>
        </w:tc>
        <w:tc>
          <w:tcPr>
            <w:tcW w:w="1451" w:type="dxa"/>
            <w:tcBorders>
              <w:bottom w:val="single" w:sz="4" w:space="0" w:color="auto"/>
            </w:tcBorders>
            <w:shd w:val="clear" w:color="auto" w:fill="auto"/>
            <w:tcMar>
              <w:left w:w="28" w:type="dxa"/>
              <w:right w:w="28" w:type="dxa"/>
            </w:tcMar>
          </w:tcPr>
          <w:p w:rsidR="00CE1843" w:rsidRPr="00B937AD" w:rsidRDefault="001807BF" w:rsidP="00B937AD">
            <w:pPr>
              <w:tabs>
                <w:tab w:val="left" w:pos="5040"/>
                <w:tab w:val="right" w:pos="10513"/>
              </w:tabs>
              <w:rPr>
                <w:sz w:val="16"/>
                <w:szCs w:val="16"/>
              </w:rPr>
            </w:pPr>
            <w:r w:rsidRPr="00B937AD">
              <w:rPr>
                <w:sz w:val="16"/>
                <w:szCs w:val="16"/>
              </w:rPr>
              <w:fldChar w:fldCharType="begin">
                <w:ffData>
                  <w:name w:val="Text94"/>
                  <w:enabled/>
                  <w:calcOnExit w:val="0"/>
                  <w:textInput/>
                </w:ffData>
              </w:fldChar>
            </w:r>
            <w:bookmarkStart w:id="58" w:name="Text94"/>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58"/>
          </w:p>
        </w:tc>
        <w:tc>
          <w:tcPr>
            <w:tcW w:w="1310" w:type="dxa"/>
            <w:tcBorders>
              <w:bottom w:val="single" w:sz="4" w:space="0" w:color="auto"/>
            </w:tcBorders>
            <w:shd w:val="clear" w:color="auto" w:fill="auto"/>
            <w:tcMar>
              <w:left w:w="28" w:type="dxa"/>
              <w:right w:w="28" w:type="dxa"/>
            </w:tcMar>
          </w:tcPr>
          <w:p w:rsidR="00CE1843" w:rsidRPr="00B937AD" w:rsidRDefault="00CE1843" w:rsidP="00B937AD">
            <w:pPr>
              <w:tabs>
                <w:tab w:val="left" w:pos="5040"/>
                <w:tab w:val="right" w:pos="10513"/>
              </w:tabs>
              <w:rPr>
                <w:sz w:val="16"/>
                <w:szCs w:val="16"/>
              </w:rPr>
            </w:pPr>
          </w:p>
        </w:tc>
      </w:tr>
      <w:tr w:rsidR="00865869"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865869" w:rsidRPr="00B937AD" w:rsidRDefault="00956FD9" w:rsidP="00B937AD">
            <w:pPr>
              <w:tabs>
                <w:tab w:val="left" w:pos="5040"/>
                <w:tab w:val="right" w:pos="10513"/>
              </w:tabs>
              <w:rPr>
                <w:sz w:val="16"/>
                <w:szCs w:val="16"/>
              </w:rPr>
            </w:pPr>
            <w:r>
              <w:rPr>
                <w:sz w:val="16"/>
                <w:szCs w:val="16"/>
              </w:rPr>
              <w:t>Strategie und Marketing</w:t>
            </w:r>
          </w:p>
        </w:tc>
        <w:tc>
          <w:tcPr>
            <w:tcW w:w="360" w:type="dxa"/>
            <w:tcBorders>
              <w:bottom w:val="single" w:sz="4" w:space="0" w:color="auto"/>
            </w:tcBorders>
            <w:shd w:val="clear" w:color="auto" w:fill="auto"/>
            <w:tcMar>
              <w:left w:w="28" w:type="dxa"/>
              <w:right w:w="28" w:type="dxa"/>
            </w:tcMar>
          </w:tcPr>
          <w:p w:rsidR="00865869" w:rsidRPr="00B937AD" w:rsidRDefault="00956FD9" w:rsidP="00B937AD">
            <w:pPr>
              <w:tabs>
                <w:tab w:val="left" w:pos="5040"/>
                <w:tab w:val="right" w:pos="10513"/>
              </w:tabs>
              <w:jc w:val="center"/>
              <w:rPr>
                <w:sz w:val="16"/>
                <w:szCs w:val="16"/>
              </w:rPr>
            </w:pPr>
            <w:r>
              <w:rPr>
                <w:sz w:val="16"/>
                <w:szCs w:val="16"/>
              </w:rPr>
              <w:t>PS</w:t>
            </w:r>
          </w:p>
        </w:tc>
        <w:tc>
          <w:tcPr>
            <w:tcW w:w="540" w:type="dxa"/>
            <w:tcBorders>
              <w:bottom w:val="single" w:sz="4" w:space="0" w:color="auto"/>
            </w:tcBorders>
            <w:shd w:val="clear" w:color="auto" w:fill="auto"/>
            <w:tcMar>
              <w:left w:w="28" w:type="dxa"/>
              <w:right w:w="28" w:type="dxa"/>
            </w:tcMar>
          </w:tcPr>
          <w:p w:rsidR="00865869" w:rsidRPr="00B937AD" w:rsidRDefault="00956FD9" w:rsidP="00B937AD">
            <w:pPr>
              <w:tabs>
                <w:tab w:val="left" w:pos="5040"/>
                <w:tab w:val="right" w:pos="10513"/>
              </w:tabs>
              <w:jc w:val="center"/>
              <w:rPr>
                <w:sz w:val="16"/>
                <w:szCs w:val="16"/>
              </w:rPr>
            </w:pPr>
            <w:r>
              <w:rPr>
                <w:sz w:val="16"/>
                <w:szCs w:val="16"/>
              </w:rPr>
              <w:t>1,0</w:t>
            </w:r>
          </w:p>
        </w:tc>
        <w:tc>
          <w:tcPr>
            <w:tcW w:w="540" w:type="dxa"/>
            <w:tcBorders>
              <w:bottom w:val="single" w:sz="4" w:space="0" w:color="auto"/>
            </w:tcBorders>
            <w:shd w:val="clear" w:color="auto" w:fill="auto"/>
            <w:tcMar>
              <w:left w:w="28" w:type="dxa"/>
              <w:right w:w="28" w:type="dxa"/>
            </w:tcMar>
          </w:tcPr>
          <w:p w:rsidR="00865869" w:rsidRPr="00B937AD" w:rsidRDefault="000F3077" w:rsidP="00B937AD">
            <w:pPr>
              <w:tabs>
                <w:tab w:val="left" w:pos="5040"/>
                <w:tab w:val="right" w:pos="10513"/>
              </w:tabs>
              <w:jc w:val="center"/>
              <w:rPr>
                <w:sz w:val="16"/>
                <w:szCs w:val="16"/>
              </w:rPr>
            </w:pPr>
            <w:r>
              <w:rPr>
                <w:sz w:val="16"/>
                <w:szCs w:val="16"/>
              </w:rPr>
              <w:t>2,0</w:t>
            </w:r>
          </w:p>
        </w:tc>
        <w:tc>
          <w:tcPr>
            <w:tcW w:w="900" w:type="dxa"/>
            <w:tcBorders>
              <w:bottom w:val="single" w:sz="4" w:space="0" w:color="auto"/>
            </w:tcBorders>
            <w:shd w:val="clear" w:color="auto" w:fill="auto"/>
            <w:tcMar>
              <w:left w:w="28" w:type="dxa"/>
              <w:right w:w="28" w:type="dxa"/>
            </w:tcMar>
          </w:tcPr>
          <w:p w:rsidR="00865869" w:rsidRPr="00B937AD" w:rsidRDefault="001807BF" w:rsidP="00B937AD">
            <w:pPr>
              <w:tabs>
                <w:tab w:val="left" w:pos="5040"/>
                <w:tab w:val="right" w:pos="10513"/>
              </w:tabs>
              <w:jc w:val="center"/>
              <w:rPr>
                <w:sz w:val="16"/>
                <w:szCs w:val="16"/>
              </w:rPr>
            </w:pPr>
            <w:r w:rsidRPr="00B937AD">
              <w:rPr>
                <w:sz w:val="16"/>
                <w:szCs w:val="16"/>
              </w:rPr>
              <w:fldChar w:fldCharType="begin">
                <w:ffData>
                  <w:name w:val="Text91"/>
                  <w:enabled/>
                  <w:calcOnExit w:val="0"/>
                  <w:textInput/>
                </w:ffData>
              </w:fldChar>
            </w:r>
            <w:bookmarkStart w:id="59" w:name="Text91"/>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59"/>
          </w:p>
        </w:tc>
        <w:tc>
          <w:tcPr>
            <w:tcW w:w="540" w:type="dxa"/>
            <w:shd w:val="clear" w:color="auto" w:fill="auto"/>
            <w:tcMar>
              <w:left w:w="28" w:type="dxa"/>
              <w:right w:w="28" w:type="dxa"/>
            </w:tcMar>
          </w:tcPr>
          <w:p w:rsidR="00865869" w:rsidRPr="00B937AD" w:rsidRDefault="001807BF" w:rsidP="00B937AD">
            <w:pPr>
              <w:tabs>
                <w:tab w:val="left" w:pos="5040"/>
                <w:tab w:val="right" w:pos="10513"/>
              </w:tabs>
              <w:jc w:val="center"/>
              <w:rPr>
                <w:sz w:val="16"/>
                <w:szCs w:val="16"/>
              </w:rPr>
            </w:pPr>
            <w:r w:rsidRPr="00B937AD">
              <w:rPr>
                <w:sz w:val="16"/>
                <w:szCs w:val="16"/>
              </w:rPr>
              <w:fldChar w:fldCharType="begin">
                <w:ffData>
                  <w:name w:val="Text92"/>
                  <w:enabled/>
                  <w:calcOnExit w:val="0"/>
                  <w:textInput/>
                </w:ffData>
              </w:fldChar>
            </w:r>
            <w:bookmarkStart w:id="60" w:name="Text92"/>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60"/>
          </w:p>
        </w:tc>
        <w:tc>
          <w:tcPr>
            <w:tcW w:w="1451" w:type="dxa"/>
            <w:tcBorders>
              <w:bottom w:val="single" w:sz="4" w:space="0" w:color="auto"/>
            </w:tcBorders>
            <w:shd w:val="clear" w:color="auto" w:fill="auto"/>
            <w:tcMar>
              <w:left w:w="28" w:type="dxa"/>
              <w:right w:w="28" w:type="dxa"/>
            </w:tcMar>
          </w:tcPr>
          <w:p w:rsidR="00865869" w:rsidRPr="00B937AD" w:rsidRDefault="001807BF" w:rsidP="00B937AD">
            <w:pPr>
              <w:tabs>
                <w:tab w:val="left" w:pos="5040"/>
                <w:tab w:val="right" w:pos="10513"/>
              </w:tabs>
              <w:rPr>
                <w:sz w:val="16"/>
                <w:szCs w:val="16"/>
              </w:rPr>
            </w:pPr>
            <w:r w:rsidRPr="00B937AD">
              <w:rPr>
                <w:sz w:val="16"/>
                <w:szCs w:val="16"/>
              </w:rPr>
              <w:fldChar w:fldCharType="begin">
                <w:ffData>
                  <w:name w:val="Text95"/>
                  <w:enabled/>
                  <w:calcOnExit w:val="0"/>
                  <w:textInput/>
                </w:ffData>
              </w:fldChar>
            </w:r>
            <w:bookmarkStart w:id="61" w:name="Text95"/>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61"/>
          </w:p>
        </w:tc>
        <w:tc>
          <w:tcPr>
            <w:tcW w:w="1310" w:type="dxa"/>
            <w:tcBorders>
              <w:bottom w:val="single" w:sz="4" w:space="0" w:color="auto"/>
            </w:tcBorders>
            <w:shd w:val="clear" w:color="auto" w:fill="auto"/>
            <w:tcMar>
              <w:left w:w="28" w:type="dxa"/>
              <w:right w:w="28" w:type="dxa"/>
            </w:tcMar>
          </w:tcPr>
          <w:p w:rsidR="00865869" w:rsidRPr="00B937AD" w:rsidRDefault="00865869" w:rsidP="00B937AD">
            <w:pPr>
              <w:tabs>
                <w:tab w:val="left" w:pos="5040"/>
                <w:tab w:val="right" w:pos="10513"/>
              </w:tabs>
              <w:rPr>
                <w:sz w:val="16"/>
                <w:szCs w:val="16"/>
              </w:rPr>
            </w:pPr>
          </w:p>
        </w:tc>
      </w:tr>
      <w:tr w:rsidR="00CE1843" w:rsidRPr="00B937AD" w:rsidTr="009C473A">
        <w:trPr>
          <w:trHeight w:val="284"/>
        </w:trPr>
        <w:tc>
          <w:tcPr>
            <w:tcW w:w="4125" w:type="dxa"/>
            <w:tcBorders>
              <w:left w:val="nil"/>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360" w:type="dxa"/>
            <w:tcBorders>
              <w:left w:val="nil"/>
              <w:bottom w:val="nil"/>
              <w:right w:val="single" w:sz="4" w:space="0" w:color="auto"/>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CE1843" w:rsidRPr="00B937AD" w:rsidRDefault="000F3077" w:rsidP="00956FD9">
            <w:pPr>
              <w:tabs>
                <w:tab w:val="left" w:pos="5040"/>
                <w:tab w:val="right" w:pos="10513"/>
              </w:tabs>
              <w:jc w:val="center"/>
              <w:rPr>
                <w:b/>
                <w:sz w:val="16"/>
                <w:szCs w:val="16"/>
              </w:rPr>
            </w:pPr>
            <w:r>
              <w:rPr>
                <w:b/>
                <w:sz w:val="16"/>
                <w:szCs w:val="16"/>
              </w:rPr>
              <w:t>3</w:t>
            </w:r>
            <w:r w:rsidR="00956FD9">
              <w:rPr>
                <w:b/>
                <w:sz w:val="16"/>
                <w:szCs w:val="16"/>
              </w:rPr>
              <w:t>,</w:t>
            </w:r>
            <w:r w:rsidR="00865869" w:rsidRPr="00B937AD">
              <w:rPr>
                <w:b/>
                <w:sz w:val="16"/>
                <w:szCs w:val="16"/>
              </w:rPr>
              <w:t>0</w:t>
            </w: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CE1843" w:rsidRPr="00B937AD" w:rsidRDefault="000F3077" w:rsidP="00956FD9">
            <w:pPr>
              <w:tabs>
                <w:tab w:val="left" w:pos="5040"/>
                <w:tab w:val="right" w:pos="10513"/>
              </w:tabs>
              <w:jc w:val="center"/>
              <w:rPr>
                <w:b/>
                <w:sz w:val="16"/>
                <w:szCs w:val="16"/>
              </w:rPr>
            </w:pPr>
            <w:r>
              <w:rPr>
                <w:b/>
                <w:sz w:val="16"/>
                <w:szCs w:val="16"/>
              </w:rPr>
              <w:t>5,0</w:t>
            </w:r>
          </w:p>
        </w:tc>
        <w:tc>
          <w:tcPr>
            <w:tcW w:w="900" w:type="dxa"/>
            <w:tcBorders>
              <w:left w:val="single" w:sz="4" w:space="0" w:color="auto"/>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1991" w:type="dxa"/>
            <w:gridSpan w:val="2"/>
            <w:tcBorders>
              <w:left w:val="nil"/>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1310" w:type="dxa"/>
            <w:tcBorders>
              <w:left w:val="nil"/>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r>
    </w:tbl>
    <w:p w:rsidR="00CE1843" w:rsidRDefault="00CE1843" w:rsidP="00CE1843">
      <w:pPr>
        <w:tabs>
          <w:tab w:val="left" w:leader="dot" w:pos="6480"/>
          <w:tab w:val="right" w:leader="dot" w:pos="10513"/>
        </w:tabs>
        <w:jc w:val="both"/>
        <w:rPr>
          <w:sz w:val="18"/>
          <w:szCs w:val="18"/>
        </w:rPr>
      </w:pPr>
    </w:p>
    <w:p w:rsidR="00CE1843" w:rsidRDefault="00CE1843" w:rsidP="00CE1843">
      <w:pPr>
        <w:tabs>
          <w:tab w:val="left" w:pos="5040"/>
          <w:tab w:val="right" w:pos="10513"/>
        </w:tabs>
        <w:jc w:val="both"/>
        <w:rPr>
          <w:sz w:val="18"/>
          <w:szCs w:val="18"/>
        </w:rPr>
      </w:pPr>
    </w:p>
    <w:p w:rsidR="00CE1843" w:rsidRPr="009C473A" w:rsidRDefault="000E5223" w:rsidP="009C473A">
      <w:pPr>
        <w:shd w:val="clear" w:color="auto" w:fill="E6E6E6"/>
        <w:tabs>
          <w:tab w:val="right" w:pos="9720"/>
          <w:tab w:val="right" w:leader="dot" w:pos="10513"/>
        </w:tabs>
        <w:jc w:val="both"/>
        <w:outlineLvl w:val="0"/>
        <w:rPr>
          <w:b/>
        </w:rPr>
      </w:pPr>
      <w:r>
        <w:rPr>
          <w:b/>
        </w:rPr>
        <w:t>12. Pflichtmodul: Theorie ökonomischer Entscheidungen: Strategisches Verhalten</w:t>
      </w:r>
    </w:p>
    <w:p w:rsidR="00CE1843" w:rsidRDefault="00CE1843" w:rsidP="00CE1843">
      <w:pPr>
        <w:tabs>
          <w:tab w:val="left" w:pos="5040"/>
          <w:tab w:val="right" w:pos="10513"/>
        </w:tabs>
        <w:jc w:val="both"/>
        <w:rPr>
          <w:sz w:val="18"/>
          <w:szCs w:val="18"/>
        </w:rPr>
      </w:pPr>
    </w:p>
    <w:tbl>
      <w:tblPr>
        <w:tblW w:w="9766"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5"/>
        <w:gridCol w:w="360"/>
        <w:gridCol w:w="540"/>
        <w:gridCol w:w="540"/>
        <w:gridCol w:w="900"/>
        <w:gridCol w:w="540"/>
        <w:gridCol w:w="1451"/>
        <w:gridCol w:w="1310"/>
      </w:tblGrid>
      <w:tr w:rsidR="00CE1843" w:rsidRPr="00B937AD" w:rsidTr="009C473A">
        <w:tc>
          <w:tcPr>
            <w:tcW w:w="4125"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Lehrveranstaltung</w:t>
            </w:r>
          </w:p>
        </w:tc>
        <w:tc>
          <w:tcPr>
            <w:tcW w:w="36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Typ</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Sst.</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ECTS</w:t>
            </w:r>
          </w:p>
        </w:tc>
        <w:tc>
          <w:tcPr>
            <w:tcW w:w="90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Datum</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Beurt.</w:t>
            </w:r>
          </w:p>
        </w:tc>
        <w:tc>
          <w:tcPr>
            <w:tcW w:w="1451"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PrüferIn</w:t>
            </w:r>
          </w:p>
        </w:tc>
        <w:tc>
          <w:tcPr>
            <w:tcW w:w="1310"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Anmerkung</w:t>
            </w:r>
          </w:p>
        </w:tc>
      </w:tr>
      <w:tr w:rsidR="00CE1843"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CE1843" w:rsidRPr="00B937AD" w:rsidRDefault="000E5223" w:rsidP="00B937AD">
            <w:pPr>
              <w:tabs>
                <w:tab w:val="left" w:pos="5040"/>
                <w:tab w:val="right" w:pos="10513"/>
              </w:tabs>
              <w:rPr>
                <w:sz w:val="16"/>
                <w:szCs w:val="16"/>
              </w:rPr>
            </w:pPr>
            <w:r>
              <w:rPr>
                <w:sz w:val="16"/>
                <w:szCs w:val="16"/>
              </w:rPr>
              <w:t>Theorie ökonomischer Entscheidungen: Strategisches Verhalten</w:t>
            </w:r>
          </w:p>
        </w:tc>
        <w:tc>
          <w:tcPr>
            <w:tcW w:w="360" w:type="dxa"/>
            <w:tcBorders>
              <w:bottom w:val="single" w:sz="4" w:space="0" w:color="auto"/>
            </w:tcBorders>
            <w:shd w:val="clear" w:color="auto" w:fill="auto"/>
            <w:tcMar>
              <w:left w:w="28" w:type="dxa"/>
              <w:right w:w="28" w:type="dxa"/>
            </w:tcMar>
          </w:tcPr>
          <w:p w:rsidR="00CE1843" w:rsidRPr="00B937AD" w:rsidRDefault="000E5223" w:rsidP="00B937AD">
            <w:pPr>
              <w:tabs>
                <w:tab w:val="left" w:pos="5040"/>
                <w:tab w:val="right" w:pos="10513"/>
              </w:tabs>
              <w:jc w:val="center"/>
              <w:rPr>
                <w:sz w:val="16"/>
                <w:szCs w:val="16"/>
              </w:rPr>
            </w:pPr>
            <w:r>
              <w:rPr>
                <w:sz w:val="16"/>
                <w:szCs w:val="16"/>
              </w:rPr>
              <w:t>VO</w:t>
            </w:r>
          </w:p>
        </w:tc>
        <w:tc>
          <w:tcPr>
            <w:tcW w:w="540" w:type="dxa"/>
            <w:tcBorders>
              <w:bottom w:val="single" w:sz="4" w:space="0" w:color="auto"/>
            </w:tcBorders>
            <w:shd w:val="clear" w:color="auto" w:fill="auto"/>
            <w:tcMar>
              <w:left w:w="28" w:type="dxa"/>
              <w:right w:w="28" w:type="dxa"/>
            </w:tcMar>
          </w:tcPr>
          <w:p w:rsidR="00CE1843" w:rsidRPr="00B937AD" w:rsidRDefault="000F3077" w:rsidP="00B937AD">
            <w:pPr>
              <w:tabs>
                <w:tab w:val="left" w:pos="5040"/>
                <w:tab w:val="right" w:pos="10513"/>
              </w:tabs>
              <w:jc w:val="center"/>
              <w:rPr>
                <w:sz w:val="16"/>
                <w:szCs w:val="16"/>
              </w:rPr>
            </w:pPr>
            <w:r>
              <w:rPr>
                <w:sz w:val="16"/>
                <w:szCs w:val="16"/>
              </w:rPr>
              <w:t>2,0</w:t>
            </w:r>
          </w:p>
        </w:tc>
        <w:tc>
          <w:tcPr>
            <w:tcW w:w="540" w:type="dxa"/>
            <w:tcBorders>
              <w:bottom w:val="single" w:sz="4" w:space="0" w:color="auto"/>
            </w:tcBorders>
            <w:shd w:val="clear" w:color="auto" w:fill="auto"/>
            <w:tcMar>
              <w:left w:w="28" w:type="dxa"/>
              <w:right w:w="28" w:type="dxa"/>
            </w:tcMar>
          </w:tcPr>
          <w:p w:rsidR="00CE1843" w:rsidRPr="00B937AD" w:rsidRDefault="000F3077" w:rsidP="00B937AD">
            <w:pPr>
              <w:tabs>
                <w:tab w:val="left" w:pos="5040"/>
                <w:tab w:val="right" w:pos="10513"/>
              </w:tabs>
              <w:jc w:val="center"/>
              <w:rPr>
                <w:sz w:val="16"/>
                <w:szCs w:val="16"/>
              </w:rPr>
            </w:pPr>
            <w:r>
              <w:rPr>
                <w:sz w:val="16"/>
                <w:szCs w:val="16"/>
              </w:rPr>
              <w:t>2,0</w:t>
            </w:r>
          </w:p>
        </w:tc>
        <w:tc>
          <w:tcPr>
            <w:tcW w:w="900" w:type="dxa"/>
            <w:tcBorders>
              <w:bottom w:val="single" w:sz="4" w:space="0" w:color="auto"/>
            </w:tcBorders>
            <w:shd w:val="clear" w:color="auto" w:fill="auto"/>
            <w:tcMar>
              <w:left w:w="28" w:type="dxa"/>
              <w:right w:w="28" w:type="dxa"/>
            </w:tcMar>
          </w:tcPr>
          <w:p w:rsidR="00CE1843" w:rsidRPr="00B937AD" w:rsidRDefault="00A824CA" w:rsidP="00B937AD">
            <w:pPr>
              <w:tabs>
                <w:tab w:val="left" w:pos="5040"/>
                <w:tab w:val="right" w:pos="10513"/>
              </w:tabs>
              <w:jc w:val="center"/>
              <w:rPr>
                <w:sz w:val="16"/>
                <w:szCs w:val="16"/>
              </w:rPr>
            </w:pPr>
            <w:r w:rsidRPr="00B937AD">
              <w:rPr>
                <w:sz w:val="16"/>
                <w:szCs w:val="16"/>
              </w:rPr>
              <w:fldChar w:fldCharType="begin">
                <w:ffData>
                  <w:name w:val="Text96"/>
                  <w:enabled/>
                  <w:calcOnExit w:val="0"/>
                  <w:textInput/>
                </w:ffData>
              </w:fldChar>
            </w:r>
            <w:bookmarkStart w:id="62" w:name="Text96"/>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62"/>
          </w:p>
        </w:tc>
        <w:tc>
          <w:tcPr>
            <w:tcW w:w="540" w:type="dxa"/>
            <w:shd w:val="clear" w:color="auto" w:fill="auto"/>
            <w:tcMar>
              <w:left w:w="28" w:type="dxa"/>
              <w:right w:w="28" w:type="dxa"/>
            </w:tcMar>
          </w:tcPr>
          <w:p w:rsidR="00CE1843" w:rsidRPr="00B937AD" w:rsidRDefault="00A824CA" w:rsidP="00B937AD">
            <w:pPr>
              <w:tabs>
                <w:tab w:val="left" w:pos="5040"/>
                <w:tab w:val="right" w:pos="10513"/>
              </w:tabs>
              <w:jc w:val="center"/>
              <w:rPr>
                <w:sz w:val="16"/>
                <w:szCs w:val="16"/>
              </w:rPr>
            </w:pPr>
            <w:r w:rsidRPr="00B937AD">
              <w:rPr>
                <w:sz w:val="16"/>
                <w:szCs w:val="16"/>
              </w:rPr>
              <w:fldChar w:fldCharType="begin">
                <w:ffData>
                  <w:name w:val="Text97"/>
                  <w:enabled/>
                  <w:calcOnExit w:val="0"/>
                  <w:textInput/>
                </w:ffData>
              </w:fldChar>
            </w:r>
            <w:bookmarkStart w:id="63" w:name="Text97"/>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63"/>
          </w:p>
        </w:tc>
        <w:tc>
          <w:tcPr>
            <w:tcW w:w="1451" w:type="dxa"/>
            <w:tcBorders>
              <w:bottom w:val="single" w:sz="4" w:space="0" w:color="auto"/>
            </w:tcBorders>
            <w:shd w:val="clear" w:color="auto" w:fill="auto"/>
            <w:tcMar>
              <w:left w:w="28" w:type="dxa"/>
              <w:right w:w="28" w:type="dxa"/>
            </w:tcMar>
          </w:tcPr>
          <w:p w:rsidR="00CE1843" w:rsidRPr="00B937AD" w:rsidRDefault="00A824CA" w:rsidP="00B937AD">
            <w:pPr>
              <w:tabs>
                <w:tab w:val="left" w:pos="5040"/>
                <w:tab w:val="right" w:pos="10513"/>
              </w:tabs>
              <w:rPr>
                <w:sz w:val="16"/>
                <w:szCs w:val="16"/>
              </w:rPr>
            </w:pPr>
            <w:r w:rsidRPr="00B937AD">
              <w:rPr>
                <w:sz w:val="16"/>
                <w:szCs w:val="16"/>
              </w:rPr>
              <w:fldChar w:fldCharType="begin">
                <w:ffData>
                  <w:name w:val="Text98"/>
                  <w:enabled/>
                  <w:calcOnExit w:val="0"/>
                  <w:textInput/>
                </w:ffData>
              </w:fldChar>
            </w:r>
            <w:bookmarkStart w:id="64" w:name="Text98"/>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64"/>
          </w:p>
        </w:tc>
        <w:tc>
          <w:tcPr>
            <w:tcW w:w="1310" w:type="dxa"/>
            <w:tcBorders>
              <w:bottom w:val="single" w:sz="4" w:space="0" w:color="auto"/>
            </w:tcBorders>
            <w:shd w:val="clear" w:color="auto" w:fill="auto"/>
            <w:tcMar>
              <w:left w:w="28" w:type="dxa"/>
              <w:right w:w="28" w:type="dxa"/>
            </w:tcMar>
          </w:tcPr>
          <w:p w:rsidR="00CE1843" w:rsidRPr="00B937AD" w:rsidRDefault="00CE1843" w:rsidP="00B937AD">
            <w:pPr>
              <w:tabs>
                <w:tab w:val="left" w:pos="5040"/>
                <w:tab w:val="right" w:pos="10513"/>
              </w:tabs>
              <w:rPr>
                <w:sz w:val="16"/>
                <w:szCs w:val="16"/>
              </w:rPr>
            </w:pPr>
          </w:p>
        </w:tc>
      </w:tr>
      <w:tr w:rsidR="000E5223"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0E5223" w:rsidRPr="00B937AD" w:rsidRDefault="000E5223" w:rsidP="0098016F">
            <w:pPr>
              <w:tabs>
                <w:tab w:val="left" w:pos="5040"/>
                <w:tab w:val="right" w:pos="10513"/>
              </w:tabs>
              <w:rPr>
                <w:sz w:val="16"/>
                <w:szCs w:val="16"/>
              </w:rPr>
            </w:pPr>
            <w:r>
              <w:rPr>
                <w:sz w:val="16"/>
                <w:szCs w:val="16"/>
              </w:rPr>
              <w:t>Theorie ökonomischer Entscheidungen: Strategisches Verhalten</w:t>
            </w:r>
          </w:p>
        </w:tc>
        <w:tc>
          <w:tcPr>
            <w:tcW w:w="360" w:type="dxa"/>
            <w:tcBorders>
              <w:bottom w:val="single" w:sz="4" w:space="0" w:color="auto"/>
            </w:tcBorders>
            <w:shd w:val="clear" w:color="auto" w:fill="auto"/>
            <w:tcMar>
              <w:left w:w="28" w:type="dxa"/>
              <w:right w:w="28" w:type="dxa"/>
            </w:tcMar>
          </w:tcPr>
          <w:p w:rsidR="000E5223" w:rsidRPr="00B937AD" w:rsidRDefault="000E5223" w:rsidP="0098016F">
            <w:pPr>
              <w:tabs>
                <w:tab w:val="left" w:pos="5040"/>
                <w:tab w:val="right" w:pos="10513"/>
              </w:tabs>
              <w:jc w:val="center"/>
              <w:rPr>
                <w:sz w:val="16"/>
                <w:szCs w:val="16"/>
              </w:rPr>
            </w:pPr>
            <w:r w:rsidRPr="00B937AD">
              <w:rPr>
                <w:sz w:val="16"/>
                <w:szCs w:val="16"/>
              </w:rPr>
              <w:t>PS</w:t>
            </w:r>
          </w:p>
        </w:tc>
        <w:tc>
          <w:tcPr>
            <w:tcW w:w="540" w:type="dxa"/>
            <w:tcBorders>
              <w:bottom w:val="single" w:sz="4" w:space="0" w:color="auto"/>
            </w:tcBorders>
            <w:shd w:val="clear" w:color="auto" w:fill="auto"/>
            <w:tcMar>
              <w:left w:w="28" w:type="dxa"/>
              <w:right w:w="28" w:type="dxa"/>
            </w:tcMar>
          </w:tcPr>
          <w:p w:rsidR="000E5223" w:rsidRPr="00B937AD" w:rsidRDefault="004F2371" w:rsidP="0098016F">
            <w:pPr>
              <w:tabs>
                <w:tab w:val="left" w:pos="5040"/>
                <w:tab w:val="right" w:pos="10513"/>
              </w:tabs>
              <w:jc w:val="center"/>
              <w:rPr>
                <w:sz w:val="16"/>
                <w:szCs w:val="16"/>
              </w:rPr>
            </w:pPr>
            <w:r>
              <w:rPr>
                <w:sz w:val="16"/>
                <w:szCs w:val="16"/>
              </w:rPr>
              <w:t>2,0</w:t>
            </w:r>
          </w:p>
        </w:tc>
        <w:tc>
          <w:tcPr>
            <w:tcW w:w="540" w:type="dxa"/>
            <w:tcBorders>
              <w:bottom w:val="single" w:sz="4" w:space="0" w:color="auto"/>
            </w:tcBorders>
            <w:shd w:val="clear" w:color="auto" w:fill="auto"/>
            <w:tcMar>
              <w:left w:w="28" w:type="dxa"/>
              <w:right w:w="28" w:type="dxa"/>
            </w:tcMar>
          </w:tcPr>
          <w:p w:rsidR="000E5223" w:rsidRPr="00B937AD" w:rsidRDefault="004F2371" w:rsidP="0098016F">
            <w:pPr>
              <w:tabs>
                <w:tab w:val="left" w:pos="5040"/>
                <w:tab w:val="right" w:pos="10513"/>
              </w:tabs>
              <w:jc w:val="center"/>
              <w:rPr>
                <w:sz w:val="16"/>
                <w:szCs w:val="16"/>
              </w:rPr>
            </w:pPr>
            <w:r>
              <w:rPr>
                <w:sz w:val="16"/>
                <w:szCs w:val="16"/>
              </w:rPr>
              <w:t>3,0</w:t>
            </w:r>
          </w:p>
        </w:tc>
        <w:tc>
          <w:tcPr>
            <w:tcW w:w="900" w:type="dxa"/>
            <w:tcBorders>
              <w:bottom w:val="single" w:sz="4" w:space="0" w:color="auto"/>
            </w:tcBorders>
            <w:shd w:val="clear" w:color="auto" w:fill="auto"/>
            <w:tcMar>
              <w:left w:w="28" w:type="dxa"/>
              <w:right w:w="28" w:type="dxa"/>
            </w:tcMar>
          </w:tcPr>
          <w:p w:rsidR="000E5223" w:rsidRPr="00B937AD" w:rsidRDefault="000E5223" w:rsidP="0098016F">
            <w:pPr>
              <w:tabs>
                <w:tab w:val="left" w:pos="5040"/>
                <w:tab w:val="right" w:pos="10513"/>
              </w:tabs>
              <w:jc w:val="center"/>
              <w:rPr>
                <w:sz w:val="16"/>
                <w:szCs w:val="16"/>
              </w:rPr>
            </w:pPr>
            <w:r w:rsidRPr="00B937AD">
              <w:rPr>
                <w:sz w:val="16"/>
                <w:szCs w:val="16"/>
              </w:rPr>
              <w:fldChar w:fldCharType="begin">
                <w:ffData>
                  <w:name w:val="Text85"/>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0E5223" w:rsidRPr="00B937AD" w:rsidRDefault="000E5223" w:rsidP="0098016F">
            <w:pPr>
              <w:tabs>
                <w:tab w:val="left" w:pos="5040"/>
                <w:tab w:val="right" w:pos="10513"/>
              </w:tabs>
              <w:jc w:val="center"/>
              <w:rPr>
                <w:sz w:val="16"/>
                <w:szCs w:val="16"/>
              </w:rPr>
            </w:pPr>
            <w:r w:rsidRPr="00B937AD">
              <w:rPr>
                <w:sz w:val="16"/>
                <w:szCs w:val="16"/>
              </w:rPr>
              <w:fldChar w:fldCharType="begin">
                <w:ffData>
                  <w:name w:val="Text89"/>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0E5223" w:rsidRPr="00B937AD" w:rsidRDefault="000E5223" w:rsidP="0098016F">
            <w:pPr>
              <w:tabs>
                <w:tab w:val="left" w:pos="5040"/>
                <w:tab w:val="right" w:pos="10513"/>
              </w:tabs>
              <w:rPr>
                <w:sz w:val="16"/>
                <w:szCs w:val="16"/>
              </w:rPr>
            </w:pPr>
            <w:r w:rsidRPr="00B937AD">
              <w:rPr>
                <w:sz w:val="16"/>
                <w:szCs w:val="16"/>
              </w:rPr>
              <w:fldChar w:fldCharType="begin">
                <w:ffData>
                  <w:name w:val="Text88"/>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0E5223" w:rsidRPr="00B937AD" w:rsidRDefault="000E5223" w:rsidP="0098016F">
            <w:pPr>
              <w:tabs>
                <w:tab w:val="left" w:pos="5040"/>
                <w:tab w:val="right" w:pos="10513"/>
              </w:tabs>
              <w:rPr>
                <w:sz w:val="16"/>
                <w:szCs w:val="16"/>
              </w:rPr>
            </w:pPr>
          </w:p>
        </w:tc>
      </w:tr>
      <w:tr w:rsidR="00CE1843" w:rsidRPr="00B937AD" w:rsidTr="009C473A">
        <w:trPr>
          <w:trHeight w:val="284"/>
        </w:trPr>
        <w:tc>
          <w:tcPr>
            <w:tcW w:w="4125" w:type="dxa"/>
            <w:tcBorders>
              <w:left w:val="nil"/>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360" w:type="dxa"/>
            <w:tcBorders>
              <w:left w:val="nil"/>
              <w:bottom w:val="nil"/>
              <w:right w:val="single" w:sz="4" w:space="0" w:color="auto"/>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CE1843" w:rsidRPr="00B937AD" w:rsidRDefault="00865869" w:rsidP="00B937AD">
            <w:pPr>
              <w:tabs>
                <w:tab w:val="left" w:pos="5040"/>
                <w:tab w:val="right" w:pos="10513"/>
              </w:tabs>
              <w:jc w:val="center"/>
              <w:rPr>
                <w:b/>
                <w:sz w:val="16"/>
                <w:szCs w:val="16"/>
              </w:rPr>
            </w:pPr>
            <w:r w:rsidRPr="00B937AD">
              <w:rPr>
                <w:b/>
                <w:sz w:val="16"/>
                <w:szCs w:val="16"/>
              </w:rPr>
              <w:t>4</w:t>
            </w:r>
            <w:r w:rsidR="00CE1843" w:rsidRPr="00B937AD">
              <w:rPr>
                <w:b/>
                <w:sz w:val="16"/>
                <w:szCs w:val="16"/>
              </w:rPr>
              <w:t>,0</w:t>
            </w: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CE1843" w:rsidRPr="00B937AD" w:rsidRDefault="004F2371" w:rsidP="00B937AD">
            <w:pPr>
              <w:tabs>
                <w:tab w:val="left" w:pos="5040"/>
                <w:tab w:val="right" w:pos="10513"/>
              </w:tabs>
              <w:jc w:val="center"/>
              <w:rPr>
                <w:b/>
                <w:sz w:val="16"/>
                <w:szCs w:val="16"/>
              </w:rPr>
            </w:pPr>
            <w:r>
              <w:rPr>
                <w:b/>
                <w:sz w:val="16"/>
                <w:szCs w:val="16"/>
              </w:rPr>
              <w:t>5,0</w:t>
            </w:r>
          </w:p>
        </w:tc>
        <w:tc>
          <w:tcPr>
            <w:tcW w:w="900" w:type="dxa"/>
            <w:tcBorders>
              <w:left w:val="single" w:sz="4" w:space="0" w:color="auto"/>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1991" w:type="dxa"/>
            <w:gridSpan w:val="2"/>
            <w:tcBorders>
              <w:left w:val="nil"/>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1310" w:type="dxa"/>
            <w:tcBorders>
              <w:left w:val="nil"/>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r>
    </w:tbl>
    <w:p w:rsidR="00CE1843" w:rsidRDefault="00CE1843" w:rsidP="00CE1843">
      <w:pPr>
        <w:tabs>
          <w:tab w:val="left" w:pos="5040"/>
          <w:tab w:val="right" w:pos="10513"/>
        </w:tabs>
        <w:jc w:val="both"/>
        <w:rPr>
          <w:sz w:val="18"/>
          <w:szCs w:val="18"/>
        </w:rPr>
      </w:pPr>
    </w:p>
    <w:p w:rsidR="00CE1843" w:rsidRPr="00A344FC" w:rsidRDefault="00CE1843" w:rsidP="00CE1843">
      <w:pPr>
        <w:tabs>
          <w:tab w:val="left" w:pos="6480"/>
          <w:tab w:val="right" w:pos="10513"/>
        </w:tabs>
        <w:jc w:val="both"/>
        <w:rPr>
          <w:sz w:val="18"/>
          <w:szCs w:val="18"/>
        </w:rPr>
      </w:pPr>
    </w:p>
    <w:p w:rsidR="00CE1843" w:rsidRPr="00FB0E8E" w:rsidRDefault="000E5223" w:rsidP="00111E82">
      <w:pPr>
        <w:shd w:val="clear" w:color="auto" w:fill="E6E6E6"/>
        <w:tabs>
          <w:tab w:val="right" w:pos="9720"/>
          <w:tab w:val="right" w:leader="dot" w:pos="10513"/>
        </w:tabs>
        <w:jc w:val="both"/>
        <w:outlineLvl w:val="0"/>
        <w:rPr>
          <w:b/>
        </w:rPr>
      </w:pPr>
      <w:r>
        <w:rPr>
          <w:b/>
        </w:rPr>
        <w:t>13. Pflichtmodul: Einführung in die Makroökonomik: Kreislauf, Konjunktur und Wachstum</w:t>
      </w:r>
    </w:p>
    <w:p w:rsidR="00CE1843" w:rsidRDefault="00CE1843" w:rsidP="00CE1843">
      <w:pPr>
        <w:tabs>
          <w:tab w:val="left" w:pos="5040"/>
          <w:tab w:val="right" w:pos="10513"/>
        </w:tabs>
        <w:jc w:val="both"/>
        <w:rPr>
          <w:sz w:val="18"/>
          <w:szCs w:val="18"/>
        </w:rPr>
      </w:pPr>
    </w:p>
    <w:tbl>
      <w:tblPr>
        <w:tblW w:w="9766"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5"/>
        <w:gridCol w:w="360"/>
        <w:gridCol w:w="540"/>
        <w:gridCol w:w="540"/>
        <w:gridCol w:w="900"/>
        <w:gridCol w:w="540"/>
        <w:gridCol w:w="1451"/>
        <w:gridCol w:w="1310"/>
      </w:tblGrid>
      <w:tr w:rsidR="00CE1843" w:rsidRPr="00B937AD" w:rsidTr="009C473A">
        <w:tc>
          <w:tcPr>
            <w:tcW w:w="4125"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Lehrveranstaltung</w:t>
            </w:r>
          </w:p>
        </w:tc>
        <w:tc>
          <w:tcPr>
            <w:tcW w:w="36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Typ</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Sst.</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ECTS</w:t>
            </w:r>
          </w:p>
        </w:tc>
        <w:tc>
          <w:tcPr>
            <w:tcW w:w="90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Datum</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Beurt.</w:t>
            </w:r>
          </w:p>
        </w:tc>
        <w:tc>
          <w:tcPr>
            <w:tcW w:w="1451"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PrüferIn</w:t>
            </w:r>
          </w:p>
        </w:tc>
        <w:tc>
          <w:tcPr>
            <w:tcW w:w="1310"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Anmerkung</w:t>
            </w:r>
          </w:p>
        </w:tc>
      </w:tr>
      <w:tr w:rsidR="00CE1843"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CE1843" w:rsidRPr="00B937AD" w:rsidRDefault="000E5223" w:rsidP="00B937AD">
            <w:pPr>
              <w:tabs>
                <w:tab w:val="left" w:pos="5040"/>
                <w:tab w:val="right" w:pos="10513"/>
              </w:tabs>
              <w:rPr>
                <w:sz w:val="16"/>
                <w:szCs w:val="16"/>
              </w:rPr>
            </w:pPr>
            <w:r>
              <w:rPr>
                <w:sz w:val="16"/>
                <w:szCs w:val="16"/>
              </w:rPr>
              <w:t>Einführung in die Makroökonomik: Kreislauf, Konjunktur und Wachstum</w:t>
            </w:r>
          </w:p>
        </w:tc>
        <w:tc>
          <w:tcPr>
            <w:tcW w:w="360" w:type="dxa"/>
            <w:tcBorders>
              <w:bottom w:val="single" w:sz="4" w:space="0" w:color="auto"/>
            </w:tcBorders>
            <w:shd w:val="clear" w:color="auto" w:fill="auto"/>
            <w:tcMar>
              <w:left w:w="28" w:type="dxa"/>
              <w:right w:w="28" w:type="dxa"/>
            </w:tcMar>
          </w:tcPr>
          <w:p w:rsidR="00CE1843" w:rsidRPr="00B937AD" w:rsidRDefault="000E5223" w:rsidP="00B937AD">
            <w:pPr>
              <w:tabs>
                <w:tab w:val="left" w:pos="5040"/>
                <w:tab w:val="right" w:pos="10513"/>
              </w:tabs>
              <w:jc w:val="center"/>
              <w:rPr>
                <w:sz w:val="16"/>
                <w:szCs w:val="16"/>
              </w:rPr>
            </w:pPr>
            <w:r>
              <w:rPr>
                <w:sz w:val="16"/>
                <w:szCs w:val="16"/>
              </w:rPr>
              <w:t>VO</w:t>
            </w:r>
          </w:p>
        </w:tc>
        <w:tc>
          <w:tcPr>
            <w:tcW w:w="540" w:type="dxa"/>
            <w:tcBorders>
              <w:bottom w:val="single" w:sz="4" w:space="0" w:color="auto"/>
            </w:tcBorders>
            <w:shd w:val="clear" w:color="auto" w:fill="auto"/>
            <w:tcMar>
              <w:left w:w="28" w:type="dxa"/>
              <w:right w:w="28" w:type="dxa"/>
            </w:tcMar>
          </w:tcPr>
          <w:p w:rsidR="00CE1843" w:rsidRPr="00B937AD" w:rsidRDefault="004F2371" w:rsidP="00B937AD">
            <w:pPr>
              <w:tabs>
                <w:tab w:val="left" w:pos="5040"/>
                <w:tab w:val="right" w:pos="10513"/>
              </w:tabs>
              <w:jc w:val="center"/>
              <w:rPr>
                <w:sz w:val="16"/>
                <w:szCs w:val="16"/>
              </w:rPr>
            </w:pPr>
            <w:r>
              <w:rPr>
                <w:sz w:val="16"/>
                <w:szCs w:val="16"/>
              </w:rPr>
              <w:t>2,0</w:t>
            </w:r>
          </w:p>
        </w:tc>
        <w:tc>
          <w:tcPr>
            <w:tcW w:w="540" w:type="dxa"/>
            <w:tcBorders>
              <w:bottom w:val="single" w:sz="4" w:space="0" w:color="auto"/>
            </w:tcBorders>
            <w:shd w:val="clear" w:color="auto" w:fill="auto"/>
            <w:tcMar>
              <w:left w:w="28" w:type="dxa"/>
              <w:right w:w="28" w:type="dxa"/>
            </w:tcMar>
          </w:tcPr>
          <w:p w:rsidR="00CE1843" w:rsidRPr="00B937AD" w:rsidRDefault="004F2371" w:rsidP="00B937AD">
            <w:pPr>
              <w:tabs>
                <w:tab w:val="left" w:pos="5040"/>
                <w:tab w:val="right" w:pos="10513"/>
              </w:tabs>
              <w:jc w:val="center"/>
              <w:rPr>
                <w:sz w:val="16"/>
                <w:szCs w:val="16"/>
              </w:rPr>
            </w:pPr>
            <w:r>
              <w:rPr>
                <w:sz w:val="16"/>
                <w:szCs w:val="16"/>
              </w:rPr>
              <w:t>2,0</w:t>
            </w:r>
          </w:p>
        </w:tc>
        <w:tc>
          <w:tcPr>
            <w:tcW w:w="900" w:type="dxa"/>
            <w:tcBorders>
              <w:bottom w:val="single" w:sz="4" w:space="0" w:color="auto"/>
            </w:tcBorders>
            <w:shd w:val="clear" w:color="auto" w:fill="auto"/>
            <w:tcMar>
              <w:left w:w="28" w:type="dxa"/>
              <w:right w:w="28" w:type="dxa"/>
            </w:tcMar>
          </w:tcPr>
          <w:p w:rsidR="00CE1843" w:rsidRPr="00B937AD" w:rsidRDefault="00A824CA" w:rsidP="00B937AD">
            <w:pPr>
              <w:tabs>
                <w:tab w:val="left" w:pos="5040"/>
                <w:tab w:val="right" w:pos="10513"/>
              </w:tabs>
              <w:jc w:val="center"/>
              <w:rPr>
                <w:sz w:val="16"/>
                <w:szCs w:val="16"/>
              </w:rPr>
            </w:pPr>
            <w:r w:rsidRPr="00B937AD">
              <w:rPr>
                <w:sz w:val="16"/>
                <w:szCs w:val="16"/>
              </w:rPr>
              <w:fldChar w:fldCharType="begin">
                <w:ffData>
                  <w:name w:val="Text99"/>
                  <w:enabled/>
                  <w:calcOnExit w:val="0"/>
                  <w:textInput/>
                </w:ffData>
              </w:fldChar>
            </w:r>
            <w:bookmarkStart w:id="65" w:name="Text99"/>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65"/>
          </w:p>
        </w:tc>
        <w:tc>
          <w:tcPr>
            <w:tcW w:w="540" w:type="dxa"/>
            <w:shd w:val="clear" w:color="auto" w:fill="auto"/>
            <w:tcMar>
              <w:left w:w="28" w:type="dxa"/>
              <w:right w:w="28" w:type="dxa"/>
            </w:tcMar>
          </w:tcPr>
          <w:p w:rsidR="00CE1843" w:rsidRPr="00B937AD" w:rsidRDefault="00A824CA" w:rsidP="00B937AD">
            <w:pPr>
              <w:tabs>
                <w:tab w:val="left" w:pos="5040"/>
                <w:tab w:val="right" w:pos="10513"/>
              </w:tabs>
              <w:jc w:val="center"/>
              <w:rPr>
                <w:sz w:val="16"/>
                <w:szCs w:val="16"/>
              </w:rPr>
            </w:pPr>
            <w:r w:rsidRPr="00B937AD">
              <w:rPr>
                <w:sz w:val="16"/>
                <w:szCs w:val="16"/>
              </w:rPr>
              <w:fldChar w:fldCharType="begin">
                <w:ffData>
                  <w:name w:val="Text100"/>
                  <w:enabled/>
                  <w:calcOnExit w:val="0"/>
                  <w:textInput/>
                </w:ffData>
              </w:fldChar>
            </w:r>
            <w:bookmarkStart w:id="66" w:name="Text100"/>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66"/>
          </w:p>
        </w:tc>
        <w:tc>
          <w:tcPr>
            <w:tcW w:w="1451" w:type="dxa"/>
            <w:tcBorders>
              <w:bottom w:val="single" w:sz="4" w:space="0" w:color="auto"/>
            </w:tcBorders>
            <w:shd w:val="clear" w:color="auto" w:fill="auto"/>
            <w:tcMar>
              <w:left w:w="28" w:type="dxa"/>
              <w:right w:w="28" w:type="dxa"/>
            </w:tcMar>
          </w:tcPr>
          <w:p w:rsidR="00CE1843" w:rsidRPr="00B937AD" w:rsidRDefault="00A824CA" w:rsidP="00B937AD">
            <w:pPr>
              <w:tabs>
                <w:tab w:val="left" w:pos="5040"/>
                <w:tab w:val="right" w:pos="10513"/>
              </w:tabs>
              <w:rPr>
                <w:sz w:val="16"/>
                <w:szCs w:val="16"/>
              </w:rPr>
            </w:pPr>
            <w:r w:rsidRPr="00B937AD">
              <w:rPr>
                <w:sz w:val="16"/>
                <w:szCs w:val="16"/>
              </w:rPr>
              <w:fldChar w:fldCharType="begin">
                <w:ffData>
                  <w:name w:val="Text101"/>
                  <w:enabled/>
                  <w:calcOnExit w:val="0"/>
                  <w:textInput/>
                </w:ffData>
              </w:fldChar>
            </w:r>
            <w:bookmarkStart w:id="67" w:name="Text101"/>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67"/>
          </w:p>
        </w:tc>
        <w:tc>
          <w:tcPr>
            <w:tcW w:w="1310" w:type="dxa"/>
            <w:tcBorders>
              <w:bottom w:val="single" w:sz="4" w:space="0" w:color="auto"/>
            </w:tcBorders>
            <w:shd w:val="clear" w:color="auto" w:fill="auto"/>
            <w:tcMar>
              <w:left w:w="28" w:type="dxa"/>
              <w:right w:w="28" w:type="dxa"/>
            </w:tcMar>
          </w:tcPr>
          <w:p w:rsidR="00CE1843" w:rsidRPr="00B937AD" w:rsidRDefault="00CE1843" w:rsidP="00B937AD">
            <w:pPr>
              <w:tabs>
                <w:tab w:val="left" w:pos="5040"/>
                <w:tab w:val="right" w:pos="10513"/>
              </w:tabs>
              <w:rPr>
                <w:sz w:val="16"/>
                <w:szCs w:val="16"/>
              </w:rPr>
            </w:pPr>
          </w:p>
        </w:tc>
      </w:tr>
      <w:tr w:rsidR="000E5223"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0E5223" w:rsidRPr="00B937AD" w:rsidRDefault="000E5223" w:rsidP="0098016F">
            <w:pPr>
              <w:tabs>
                <w:tab w:val="left" w:pos="5040"/>
                <w:tab w:val="right" w:pos="10513"/>
              </w:tabs>
              <w:rPr>
                <w:sz w:val="16"/>
                <w:szCs w:val="16"/>
              </w:rPr>
            </w:pPr>
            <w:r>
              <w:rPr>
                <w:sz w:val="16"/>
                <w:szCs w:val="16"/>
              </w:rPr>
              <w:t>Einführung in die Makroökonomik: Kreislauf, Konjunktur und Wachstum</w:t>
            </w:r>
          </w:p>
        </w:tc>
        <w:tc>
          <w:tcPr>
            <w:tcW w:w="360" w:type="dxa"/>
            <w:tcBorders>
              <w:bottom w:val="single" w:sz="4" w:space="0" w:color="auto"/>
            </w:tcBorders>
            <w:shd w:val="clear" w:color="auto" w:fill="auto"/>
            <w:tcMar>
              <w:left w:w="28" w:type="dxa"/>
              <w:right w:w="28" w:type="dxa"/>
            </w:tcMar>
          </w:tcPr>
          <w:p w:rsidR="000E5223" w:rsidRPr="00B937AD" w:rsidRDefault="000E5223" w:rsidP="0098016F">
            <w:pPr>
              <w:tabs>
                <w:tab w:val="left" w:pos="5040"/>
                <w:tab w:val="right" w:pos="10513"/>
              </w:tabs>
              <w:jc w:val="center"/>
              <w:rPr>
                <w:sz w:val="16"/>
                <w:szCs w:val="16"/>
              </w:rPr>
            </w:pPr>
            <w:r w:rsidRPr="00B937AD">
              <w:rPr>
                <w:sz w:val="16"/>
                <w:szCs w:val="16"/>
              </w:rPr>
              <w:t>PS</w:t>
            </w:r>
          </w:p>
        </w:tc>
        <w:tc>
          <w:tcPr>
            <w:tcW w:w="540" w:type="dxa"/>
            <w:tcBorders>
              <w:bottom w:val="single" w:sz="4" w:space="0" w:color="auto"/>
            </w:tcBorders>
            <w:shd w:val="clear" w:color="auto" w:fill="auto"/>
            <w:tcMar>
              <w:left w:w="28" w:type="dxa"/>
              <w:right w:w="28" w:type="dxa"/>
            </w:tcMar>
          </w:tcPr>
          <w:p w:rsidR="000E5223" w:rsidRPr="00B937AD" w:rsidRDefault="004F2371" w:rsidP="0098016F">
            <w:pPr>
              <w:tabs>
                <w:tab w:val="left" w:pos="5040"/>
                <w:tab w:val="right" w:pos="10513"/>
              </w:tabs>
              <w:jc w:val="center"/>
              <w:rPr>
                <w:sz w:val="16"/>
                <w:szCs w:val="16"/>
              </w:rPr>
            </w:pPr>
            <w:r>
              <w:rPr>
                <w:sz w:val="16"/>
                <w:szCs w:val="16"/>
              </w:rPr>
              <w:t>2,0</w:t>
            </w:r>
          </w:p>
        </w:tc>
        <w:tc>
          <w:tcPr>
            <w:tcW w:w="540" w:type="dxa"/>
            <w:tcBorders>
              <w:bottom w:val="single" w:sz="4" w:space="0" w:color="auto"/>
            </w:tcBorders>
            <w:shd w:val="clear" w:color="auto" w:fill="auto"/>
            <w:tcMar>
              <w:left w:w="28" w:type="dxa"/>
              <w:right w:w="28" w:type="dxa"/>
            </w:tcMar>
          </w:tcPr>
          <w:p w:rsidR="000E5223" w:rsidRPr="00B937AD" w:rsidRDefault="004F2371" w:rsidP="0098016F">
            <w:pPr>
              <w:tabs>
                <w:tab w:val="left" w:pos="5040"/>
                <w:tab w:val="right" w:pos="10513"/>
              </w:tabs>
              <w:jc w:val="center"/>
              <w:rPr>
                <w:sz w:val="16"/>
                <w:szCs w:val="16"/>
              </w:rPr>
            </w:pPr>
            <w:r>
              <w:rPr>
                <w:sz w:val="16"/>
                <w:szCs w:val="16"/>
              </w:rPr>
              <w:t>3,0</w:t>
            </w:r>
          </w:p>
        </w:tc>
        <w:tc>
          <w:tcPr>
            <w:tcW w:w="900" w:type="dxa"/>
            <w:tcBorders>
              <w:bottom w:val="single" w:sz="4" w:space="0" w:color="auto"/>
            </w:tcBorders>
            <w:shd w:val="clear" w:color="auto" w:fill="auto"/>
            <w:tcMar>
              <w:left w:w="28" w:type="dxa"/>
              <w:right w:w="28" w:type="dxa"/>
            </w:tcMar>
          </w:tcPr>
          <w:p w:rsidR="000E5223" w:rsidRPr="00B937AD" w:rsidRDefault="000E5223" w:rsidP="0098016F">
            <w:pPr>
              <w:tabs>
                <w:tab w:val="left" w:pos="5040"/>
                <w:tab w:val="right" w:pos="10513"/>
              </w:tabs>
              <w:jc w:val="center"/>
              <w:rPr>
                <w:sz w:val="16"/>
                <w:szCs w:val="16"/>
              </w:rPr>
            </w:pPr>
            <w:r w:rsidRPr="00B937AD">
              <w:rPr>
                <w:sz w:val="16"/>
                <w:szCs w:val="16"/>
              </w:rPr>
              <w:fldChar w:fldCharType="begin">
                <w:ffData>
                  <w:name w:val="Text85"/>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0E5223" w:rsidRPr="00B937AD" w:rsidRDefault="000E5223" w:rsidP="0098016F">
            <w:pPr>
              <w:tabs>
                <w:tab w:val="left" w:pos="5040"/>
                <w:tab w:val="right" w:pos="10513"/>
              </w:tabs>
              <w:jc w:val="center"/>
              <w:rPr>
                <w:sz w:val="16"/>
                <w:szCs w:val="16"/>
              </w:rPr>
            </w:pPr>
            <w:r w:rsidRPr="00B937AD">
              <w:rPr>
                <w:sz w:val="16"/>
                <w:szCs w:val="16"/>
              </w:rPr>
              <w:fldChar w:fldCharType="begin">
                <w:ffData>
                  <w:name w:val="Text89"/>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0E5223" w:rsidRPr="00B937AD" w:rsidRDefault="000E5223" w:rsidP="0098016F">
            <w:pPr>
              <w:tabs>
                <w:tab w:val="left" w:pos="5040"/>
                <w:tab w:val="right" w:pos="10513"/>
              </w:tabs>
              <w:rPr>
                <w:sz w:val="16"/>
                <w:szCs w:val="16"/>
              </w:rPr>
            </w:pPr>
            <w:r w:rsidRPr="00B937AD">
              <w:rPr>
                <w:sz w:val="16"/>
                <w:szCs w:val="16"/>
              </w:rPr>
              <w:fldChar w:fldCharType="begin">
                <w:ffData>
                  <w:name w:val="Text88"/>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0E5223" w:rsidRPr="00B937AD" w:rsidRDefault="000E5223" w:rsidP="0098016F">
            <w:pPr>
              <w:tabs>
                <w:tab w:val="left" w:pos="5040"/>
                <w:tab w:val="right" w:pos="10513"/>
              </w:tabs>
              <w:rPr>
                <w:sz w:val="16"/>
                <w:szCs w:val="16"/>
              </w:rPr>
            </w:pPr>
          </w:p>
        </w:tc>
      </w:tr>
      <w:tr w:rsidR="00CE1843" w:rsidRPr="00B937AD" w:rsidTr="009C473A">
        <w:trPr>
          <w:trHeight w:val="284"/>
        </w:trPr>
        <w:tc>
          <w:tcPr>
            <w:tcW w:w="4125" w:type="dxa"/>
            <w:tcBorders>
              <w:left w:val="nil"/>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360" w:type="dxa"/>
            <w:tcBorders>
              <w:left w:val="nil"/>
              <w:bottom w:val="nil"/>
              <w:right w:val="single" w:sz="4" w:space="0" w:color="auto"/>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CE1843" w:rsidRPr="00B937AD" w:rsidRDefault="000E5223" w:rsidP="004F2371">
            <w:pPr>
              <w:tabs>
                <w:tab w:val="left" w:pos="5040"/>
                <w:tab w:val="right" w:pos="10513"/>
              </w:tabs>
              <w:jc w:val="center"/>
              <w:rPr>
                <w:b/>
                <w:sz w:val="16"/>
                <w:szCs w:val="16"/>
              </w:rPr>
            </w:pPr>
            <w:r>
              <w:rPr>
                <w:b/>
                <w:sz w:val="16"/>
                <w:szCs w:val="16"/>
              </w:rPr>
              <w:t>4</w:t>
            </w:r>
            <w:r w:rsidR="00CE1843" w:rsidRPr="00B937AD">
              <w:rPr>
                <w:b/>
                <w:sz w:val="16"/>
                <w:szCs w:val="16"/>
              </w:rPr>
              <w:t>,0</w:t>
            </w: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CE1843" w:rsidRPr="00B937AD" w:rsidRDefault="004F2371" w:rsidP="00B937AD">
            <w:pPr>
              <w:tabs>
                <w:tab w:val="left" w:pos="5040"/>
                <w:tab w:val="right" w:pos="10513"/>
              </w:tabs>
              <w:jc w:val="center"/>
              <w:rPr>
                <w:b/>
                <w:sz w:val="16"/>
                <w:szCs w:val="16"/>
              </w:rPr>
            </w:pPr>
            <w:r>
              <w:rPr>
                <w:b/>
                <w:sz w:val="16"/>
                <w:szCs w:val="16"/>
              </w:rPr>
              <w:t>5,0</w:t>
            </w:r>
          </w:p>
        </w:tc>
        <w:tc>
          <w:tcPr>
            <w:tcW w:w="900" w:type="dxa"/>
            <w:tcBorders>
              <w:left w:val="single" w:sz="4" w:space="0" w:color="auto"/>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1991" w:type="dxa"/>
            <w:gridSpan w:val="2"/>
            <w:tcBorders>
              <w:left w:val="nil"/>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1310" w:type="dxa"/>
            <w:tcBorders>
              <w:left w:val="nil"/>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r>
    </w:tbl>
    <w:p w:rsidR="00CE1843" w:rsidRDefault="00CE1843" w:rsidP="00CE1843">
      <w:pPr>
        <w:tabs>
          <w:tab w:val="left" w:leader="dot" w:pos="6480"/>
          <w:tab w:val="right" w:leader="dot" w:pos="10513"/>
        </w:tabs>
        <w:jc w:val="both"/>
        <w:rPr>
          <w:sz w:val="18"/>
          <w:szCs w:val="18"/>
        </w:rPr>
      </w:pPr>
    </w:p>
    <w:p w:rsidR="00CE1843" w:rsidRPr="00A344FC" w:rsidRDefault="00CE1843" w:rsidP="00CE1843">
      <w:pPr>
        <w:tabs>
          <w:tab w:val="left" w:pos="6480"/>
          <w:tab w:val="right" w:pos="10513"/>
        </w:tabs>
        <w:jc w:val="both"/>
        <w:rPr>
          <w:sz w:val="18"/>
          <w:szCs w:val="18"/>
        </w:rPr>
      </w:pPr>
    </w:p>
    <w:p w:rsidR="00CE1843" w:rsidRPr="00FB0E8E" w:rsidRDefault="000E5223" w:rsidP="00111E82">
      <w:pPr>
        <w:shd w:val="clear" w:color="auto" w:fill="E6E6E6"/>
        <w:tabs>
          <w:tab w:val="right" w:pos="9720"/>
          <w:tab w:val="right" w:leader="dot" w:pos="10513"/>
        </w:tabs>
        <w:jc w:val="both"/>
        <w:outlineLvl w:val="0"/>
        <w:rPr>
          <w:b/>
        </w:rPr>
      </w:pPr>
      <w:r>
        <w:rPr>
          <w:b/>
        </w:rPr>
        <w:t>14. Pflichtmodul: Ökonomik des öffentlichen Sektors</w:t>
      </w:r>
    </w:p>
    <w:p w:rsidR="00CE1843" w:rsidRDefault="00CE1843" w:rsidP="00CE1843">
      <w:pPr>
        <w:tabs>
          <w:tab w:val="left" w:pos="5040"/>
          <w:tab w:val="right" w:pos="10513"/>
        </w:tabs>
        <w:jc w:val="both"/>
        <w:rPr>
          <w:sz w:val="18"/>
          <w:szCs w:val="18"/>
        </w:rPr>
      </w:pPr>
    </w:p>
    <w:tbl>
      <w:tblPr>
        <w:tblW w:w="9766"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5"/>
        <w:gridCol w:w="360"/>
        <w:gridCol w:w="540"/>
        <w:gridCol w:w="540"/>
        <w:gridCol w:w="900"/>
        <w:gridCol w:w="540"/>
        <w:gridCol w:w="1451"/>
        <w:gridCol w:w="1310"/>
      </w:tblGrid>
      <w:tr w:rsidR="00CE1843" w:rsidRPr="00B937AD" w:rsidTr="009C473A">
        <w:tc>
          <w:tcPr>
            <w:tcW w:w="4125"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Lehrveranstaltung</w:t>
            </w:r>
          </w:p>
        </w:tc>
        <w:tc>
          <w:tcPr>
            <w:tcW w:w="36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Typ</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Sst.</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ECTS</w:t>
            </w:r>
          </w:p>
        </w:tc>
        <w:tc>
          <w:tcPr>
            <w:tcW w:w="90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Datum</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Beurt.</w:t>
            </w:r>
          </w:p>
        </w:tc>
        <w:tc>
          <w:tcPr>
            <w:tcW w:w="1451"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PrüferIn</w:t>
            </w:r>
          </w:p>
        </w:tc>
        <w:tc>
          <w:tcPr>
            <w:tcW w:w="1310"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Anmerkung</w:t>
            </w:r>
          </w:p>
        </w:tc>
      </w:tr>
      <w:tr w:rsidR="00CE1843"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CE1843" w:rsidRPr="00B937AD" w:rsidRDefault="000E5223" w:rsidP="00B937AD">
            <w:pPr>
              <w:tabs>
                <w:tab w:val="left" w:pos="5040"/>
                <w:tab w:val="right" w:pos="10513"/>
              </w:tabs>
              <w:rPr>
                <w:sz w:val="16"/>
                <w:szCs w:val="16"/>
              </w:rPr>
            </w:pPr>
            <w:r>
              <w:rPr>
                <w:sz w:val="16"/>
                <w:szCs w:val="16"/>
              </w:rPr>
              <w:t>Ökonomik des öffentlichen Sektors</w:t>
            </w:r>
          </w:p>
        </w:tc>
        <w:tc>
          <w:tcPr>
            <w:tcW w:w="360" w:type="dxa"/>
            <w:tcBorders>
              <w:bottom w:val="single" w:sz="4" w:space="0" w:color="auto"/>
            </w:tcBorders>
            <w:shd w:val="clear" w:color="auto" w:fill="auto"/>
            <w:tcMar>
              <w:left w:w="28" w:type="dxa"/>
              <w:right w:w="28" w:type="dxa"/>
            </w:tcMar>
          </w:tcPr>
          <w:p w:rsidR="00CE1843" w:rsidRPr="00B937AD" w:rsidRDefault="00AC622C" w:rsidP="00B937AD">
            <w:pPr>
              <w:tabs>
                <w:tab w:val="left" w:pos="5040"/>
                <w:tab w:val="right" w:pos="10513"/>
              </w:tabs>
              <w:jc w:val="center"/>
              <w:rPr>
                <w:sz w:val="16"/>
                <w:szCs w:val="16"/>
              </w:rPr>
            </w:pPr>
            <w:r w:rsidRPr="00B937AD">
              <w:rPr>
                <w:sz w:val="16"/>
                <w:szCs w:val="16"/>
              </w:rPr>
              <w:t>VO</w:t>
            </w:r>
          </w:p>
        </w:tc>
        <w:tc>
          <w:tcPr>
            <w:tcW w:w="540" w:type="dxa"/>
            <w:tcBorders>
              <w:bottom w:val="single" w:sz="4" w:space="0" w:color="auto"/>
            </w:tcBorders>
            <w:shd w:val="clear" w:color="auto" w:fill="auto"/>
            <w:tcMar>
              <w:left w:w="28" w:type="dxa"/>
              <w:right w:w="28" w:type="dxa"/>
            </w:tcMar>
          </w:tcPr>
          <w:p w:rsidR="00CE1843" w:rsidRPr="00B937AD" w:rsidRDefault="004F2371" w:rsidP="00B937AD">
            <w:pPr>
              <w:tabs>
                <w:tab w:val="left" w:pos="5040"/>
                <w:tab w:val="right" w:pos="10513"/>
              </w:tabs>
              <w:jc w:val="center"/>
              <w:rPr>
                <w:sz w:val="16"/>
                <w:szCs w:val="16"/>
              </w:rPr>
            </w:pPr>
            <w:r>
              <w:rPr>
                <w:sz w:val="16"/>
                <w:szCs w:val="16"/>
              </w:rPr>
              <w:t>2,0</w:t>
            </w:r>
          </w:p>
        </w:tc>
        <w:tc>
          <w:tcPr>
            <w:tcW w:w="540" w:type="dxa"/>
            <w:tcBorders>
              <w:bottom w:val="single" w:sz="4" w:space="0" w:color="auto"/>
            </w:tcBorders>
            <w:shd w:val="clear" w:color="auto" w:fill="auto"/>
            <w:tcMar>
              <w:left w:w="28" w:type="dxa"/>
              <w:right w:w="28" w:type="dxa"/>
            </w:tcMar>
          </w:tcPr>
          <w:p w:rsidR="00CE1843" w:rsidRPr="00B937AD" w:rsidRDefault="004F2371" w:rsidP="00B937AD">
            <w:pPr>
              <w:tabs>
                <w:tab w:val="left" w:pos="5040"/>
                <w:tab w:val="right" w:pos="10513"/>
              </w:tabs>
              <w:jc w:val="center"/>
              <w:rPr>
                <w:sz w:val="16"/>
                <w:szCs w:val="16"/>
              </w:rPr>
            </w:pPr>
            <w:r>
              <w:rPr>
                <w:sz w:val="16"/>
                <w:szCs w:val="16"/>
              </w:rPr>
              <w:t>2,0</w:t>
            </w:r>
          </w:p>
        </w:tc>
        <w:tc>
          <w:tcPr>
            <w:tcW w:w="900" w:type="dxa"/>
            <w:tcBorders>
              <w:bottom w:val="single" w:sz="4" w:space="0" w:color="auto"/>
            </w:tcBorders>
            <w:shd w:val="clear" w:color="auto" w:fill="auto"/>
            <w:tcMar>
              <w:left w:w="28" w:type="dxa"/>
              <w:right w:w="28" w:type="dxa"/>
            </w:tcMar>
          </w:tcPr>
          <w:p w:rsidR="00CE1843" w:rsidRPr="00B937AD" w:rsidRDefault="00735941" w:rsidP="00B937AD">
            <w:pPr>
              <w:tabs>
                <w:tab w:val="left" w:pos="5040"/>
                <w:tab w:val="right" w:pos="10513"/>
              </w:tabs>
              <w:jc w:val="center"/>
              <w:rPr>
                <w:sz w:val="16"/>
                <w:szCs w:val="16"/>
              </w:rPr>
            </w:pPr>
            <w:r w:rsidRPr="00B937AD">
              <w:rPr>
                <w:sz w:val="16"/>
                <w:szCs w:val="16"/>
              </w:rPr>
              <w:fldChar w:fldCharType="begin">
                <w:ffData>
                  <w:name w:val="Text102"/>
                  <w:enabled/>
                  <w:calcOnExit w:val="0"/>
                  <w:textInput/>
                </w:ffData>
              </w:fldChar>
            </w:r>
            <w:bookmarkStart w:id="68" w:name="Text102"/>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68"/>
          </w:p>
        </w:tc>
        <w:tc>
          <w:tcPr>
            <w:tcW w:w="540" w:type="dxa"/>
            <w:shd w:val="clear" w:color="auto" w:fill="auto"/>
            <w:tcMar>
              <w:left w:w="28" w:type="dxa"/>
              <w:right w:w="28" w:type="dxa"/>
            </w:tcMar>
          </w:tcPr>
          <w:p w:rsidR="00CE1843" w:rsidRPr="00B937AD" w:rsidRDefault="00735941" w:rsidP="00B937AD">
            <w:pPr>
              <w:tabs>
                <w:tab w:val="left" w:pos="5040"/>
                <w:tab w:val="right" w:pos="10513"/>
              </w:tabs>
              <w:jc w:val="center"/>
              <w:rPr>
                <w:sz w:val="16"/>
                <w:szCs w:val="16"/>
              </w:rPr>
            </w:pPr>
            <w:r w:rsidRPr="00B937AD">
              <w:rPr>
                <w:sz w:val="16"/>
                <w:szCs w:val="16"/>
              </w:rPr>
              <w:fldChar w:fldCharType="begin">
                <w:ffData>
                  <w:name w:val="Text103"/>
                  <w:enabled/>
                  <w:calcOnExit w:val="0"/>
                  <w:textInput/>
                </w:ffData>
              </w:fldChar>
            </w:r>
            <w:bookmarkStart w:id="69" w:name="Text103"/>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69"/>
          </w:p>
        </w:tc>
        <w:tc>
          <w:tcPr>
            <w:tcW w:w="1451" w:type="dxa"/>
            <w:tcBorders>
              <w:bottom w:val="single" w:sz="4" w:space="0" w:color="auto"/>
            </w:tcBorders>
            <w:shd w:val="clear" w:color="auto" w:fill="auto"/>
            <w:tcMar>
              <w:left w:w="28" w:type="dxa"/>
              <w:right w:w="28" w:type="dxa"/>
            </w:tcMar>
          </w:tcPr>
          <w:p w:rsidR="00CE1843" w:rsidRPr="00B937AD" w:rsidRDefault="00735941" w:rsidP="00B937AD">
            <w:pPr>
              <w:tabs>
                <w:tab w:val="left" w:pos="5040"/>
                <w:tab w:val="right" w:pos="10513"/>
              </w:tabs>
              <w:rPr>
                <w:sz w:val="16"/>
                <w:szCs w:val="16"/>
              </w:rPr>
            </w:pPr>
            <w:r w:rsidRPr="00B937AD">
              <w:rPr>
                <w:sz w:val="16"/>
                <w:szCs w:val="16"/>
              </w:rPr>
              <w:fldChar w:fldCharType="begin">
                <w:ffData>
                  <w:name w:val="Text104"/>
                  <w:enabled/>
                  <w:calcOnExit w:val="0"/>
                  <w:textInput/>
                </w:ffData>
              </w:fldChar>
            </w:r>
            <w:bookmarkStart w:id="70" w:name="Text104"/>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70"/>
          </w:p>
        </w:tc>
        <w:tc>
          <w:tcPr>
            <w:tcW w:w="1310" w:type="dxa"/>
            <w:tcBorders>
              <w:bottom w:val="single" w:sz="4" w:space="0" w:color="auto"/>
            </w:tcBorders>
            <w:shd w:val="clear" w:color="auto" w:fill="auto"/>
            <w:tcMar>
              <w:left w:w="28" w:type="dxa"/>
              <w:right w:w="28" w:type="dxa"/>
            </w:tcMar>
          </w:tcPr>
          <w:p w:rsidR="00CE1843" w:rsidRPr="00B937AD" w:rsidRDefault="00CE1843" w:rsidP="00B937AD">
            <w:pPr>
              <w:tabs>
                <w:tab w:val="left" w:pos="5040"/>
                <w:tab w:val="right" w:pos="10513"/>
              </w:tabs>
              <w:rPr>
                <w:sz w:val="16"/>
                <w:szCs w:val="16"/>
              </w:rPr>
            </w:pPr>
          </w:p>
        </w:tc>
      </w:tr>
      <w:tr w:rsidR="00AC622C"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AC622C" w:rsidRPr="00B937AD" w:rsidRDefault="000E5223" w:rsidP="00B937AD">
            <w:pPr>
              <w:tabs>
                <w:tab w:val="left" w:pos="5040"/>
                <w:tab w:val="right" w:pos="10513"/>
              </w:tabs>
              <w:rPr>
                <w:sz w:val="16"/>
                <w:szCs w:val="16"/>
              </w:rPr>
            </w:pPr>
            <w:r>
              <w:rPr>
                <w:sz w:val="16"/>
                <w:szCs w:val="16"/>
              </w:rPr>
              <w:t>Ökonomik des öffentlichen Sektors</w:t>
            </w:r>
          </w:p>
        </w:tc>
        <w:tc>
          <w:tcPr>
            <w:tcW w:w="360" w:type="dxa"/>
            <w:tcBorders>
              <w:bottom w:val="single" w:sz="4" w:space="0" w:color="auto"/>
            </w:tcBorders>
            <w:shd w:val="clear" w:color="auto" w:fill="auto"/>
            <w:tcMar>
              <w:left w:w="28" w:type="dxa"/>
              <w:right w:w="28" w:type="dxa"/>
            </w:tcMar>
          </w:tcPr>
          <w:p w:rsidR="00AC622C" w:rsidRPr="00B937AD" w:rsidRDefault="004D563F" w:rsidP="00B937AD">
            <w:pPr>
              <w:tabs>
                <w:tab w:val="left" w:pos="5040"/>
                <w:tab w:val="right" w:pos="10513"/>
              </w:tabs>
              <w:jc w:val="center"/>
              <w:rPr>
                <w:sz w:val="16"/>
                <w:szCs w:val="16"/>
              </w:rPr>
            </w:pPr>
            <w:r w:rsidRPr="00B937AD">
              <w:rPr>
                <w:sz w:val="16"/>
                <w:szCs w:val="16"/>
              </w:rPr>
              <w:t>PS</w:t>
            </w:r>
          </w:p>
        </w:tc>
        <w:tc>
          <w:tcPr>
            <w:tcW w:w="540" w:type="dxa"/>
            <w:tcBorders>
              <w:bottom w:val="single" w:sz="4" w:space="0" w:color="auto"/>
            </w:tcBorders>
            <w:shd w:val="clear" w:color="auto" w:fill="auto"/>
            <w:tcMar>
              <w:left w:w="28" w:type="dxa"/>
              <w:right w:w="28" w:type="dxa"/>
            </w:tcMar>
          </w:tcPr>
          <w:p w:rsidR="00AC622C" w:rsidRPr="00B937AD" w:rsidRDefault="004F2371" w:rsidP="00B937AD">
            <w:pPr>
              <w:tabs>
                <w:tab w:val="left" w:pos="5040"/>
                <w:tab w:val="right" w:pos="10513"/>
              </w:tabs>
              <w:jc w:val="center"/>
              <w:rPr>
                <w:sz w:val="16"/>
                <w:szCs w:val="16"/>
              </w:rPr>
            </w:pPr>
            <w:r>
              <w:rPr>
                <w:sz w:val="16"/>
                <w:szCs w:val="16"/>
              </w:rPr>
              <w:t>2,0</w:t>
            </w:r>
          </w:p>
        </w:tc>
        <w:tc>
          <w:tcPr>
            <w:tcW w:w="540" w:type="dxa"/>
            <w:tcBorders>
              <w:bottom w:val="single" w:sz="4" w:space="0" w:color="auto"/>
            </w:tcBorders>
            <w:shd w:val="clear" w:color="auto" w:fill="auto"/>
            <w:tcMar>
              <w:left w:w="28" w:type="dxa"/>
              <w:right w:w="28" w:type="dxa"/>
            </w:tcMar>
          </w:tcPr>
          <w:p w:rsidR="00AC622C" w:rsidRPr="00B937AD" w:rsidRDefault="004F2371" w:rsidP="00B937AD">
            <w:pPr>
              <w:tabs>
                <w:tab w:val="left" w:pos="5040"/>
                <w:tab w:val="right" w:pos="10513"/>
              </w:tabs>
              <w:jc w:val="center"/>
              <w:rPr>
                <w:sz w:val="16"/>
                <w:szCs w:val="16"/>
              </w:rPr>
            </w:pPr>
            <w:r>
              <w:rPr>
                <w:sz w:val="16"/>
                <w:szCs w:val="16"/>
              </w:rPr>
              <w:t>3,0</w:t>
            </w:r>
          </w:p>
        </w:tc>
        <w:tc>
          <w:tcPr>
            <w:tcW w:w="900" w:type="dxa"/>
            <w:tcBorders>
              <w:bottom w:val="single" w:sz="4" w:space="0" w:color="auto"/>
            </w:tcBorders>
            <w:shd w:val="clear" w:color="auto" w:fill="auto"/>
            <w:tcMar>
              <w:left w:w="28" w:type="dxa"/>
              <w:right w:w="28" w:type="dxa"/>
            </w:tcMar>
          </w:tcPr>
          <w:p w:rsidR="00AC622C" w:rsidRPr="00B937AD" w:rsidRDefault="00735941" w:rsidP="00B937AD">
            <w:pPr>
              <w:tabs>
                <w:tab w:val="left" w:pos="5040"/>
                <w:tab w:val="right" w:pos="10513"/>
              </w:tabs>
              <w:jc w:val="center"/>
              <w:rPr>
                <w:sz w:val="16"/>
                <w:szCs w:val="16"/>
              </w:rPr>
            </w:pPr>
            <w:r w:rsidRPr="00B937AD">
              <w:rPr>
                <w:sz w:val="16"/>
                <w:szCs w:val="16"/>
              </w:rPr>
              <w:fldChar w:fldCharType="begin">
                <w:ffData>
                  <w:name w:val="Text105"/>
                  <w:enabled/>
                  <w:calcOnExit w:val="0"/>
                  <w:textInput/>
                </w:ffData>
              </w:fldChar>
            </w:r>
            <w:bookmarkStart w:id="71" w:name="Text105"/>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71"/>
          </w:p>
        </w:tc>
        <w:tc>
          <w:tcPr>
            <w:tcW w:w="540" w:type="dxa"/>
            <w:shd w:val="clear" w:color="auto" w:fill="auto"/>
            <w:tcMar>
              <w:left w:w="28" w:type="dxa"/>
              <w:right w:w="28" w:type="dxa"/>
            </w:tcMar>
          </w:tcPr>
          <w:p w:rsidR="00AC622C" w:rsidRPr="00B937AD" w:rsidRDefault="00735941" w:rsidP="00B937AD">
            <w:pPr>
              <w:tabs>
                <w:tab w:val="left" w:pos="5040"/>
                <w:tab w:val="right" w:pos="10513"/>
              </w:tabs>
              <w:jc w:val="center"/>
              <w:rPr>
                <w:sz w:val="16"/>
                <w:szCs w:val="16"/>
              </w:rPr>
            </w:pPr>
            <w:r w:rsidRPr="00B937AD">
              <w:rPr>
                <w:sz w:val="16"/>
                <w:szCs w:val="16"/>
              </w:rPr>
              <w:fldChar w:fldCharType="begin">
                <w:ffData>
                  <w:name w:val="Text106"/>
                  <w:enabled/>
                  <w:calcOnExit w:val="0"/>
                  <w:textInput/>
                </w:ffData>
              </w:fldChar>
            </w:r>
            <w:bookmarkStart w:id="72" w:name="Text106"/>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72"/>
          </w:p>
        </w:tc>
        <w:tc>
          <w:tcPr>
            <w:tcW w:w="1451" w:type="dxa"/>
            <w:tcBorders>
              <w:bottom w:val="single" w:sz="4" w:space="0" w:color="auto"/>
            </w:tcBorders>
            <w:shd w:val="clear" w:color="auto" w:fill="auto"/>
            <w:tcMar>
              <w:left w:w="28" w:type="dxa"/>
              <w:right w:w="28" w:type="dxa"/>
            </w:tcMar>
          </w:tcPr>
          <w:p w:rsidR="00AC622C" w:rsidRPr="00B937AD" w:rsidRDefault="00735941" w:rsidP="00B937AD">
            <w:pPr>
              <w:tabs>
                <w:tab w:val="left" w:pos="5040"/>
                <w:tab w:val="right" w:pos="10513"/>
              </w:tabs>
              <w:rPr>
                <w:sz w:val="16"/>
                <w:szCs w:val="16"/>
              </w:rPr>
            </w:pPr>
            <w:r w:rsidRPr="00B937AD">
              <w:rPr>
                <w:sz w:val="16"/>
                <w:szCs w:val="16"/>
              </w:rPr>
              <w:fldChar w:fldCharType="begin">
                <w:ffData>
                  <w:name w:val="Text107"/>
                  <w:enabled/>
                  <w:calcOnExit w:val="0"/>
                  <w:textInput/>
                </w:ffData>
              </w:fldChar>
            </w:r>
            <w:bookmarkStart w:id="73" w:name="Text107"/>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73"/>
          </w:p>
        </w:tc>
        <w:tc>
          <w:tcPr>
            <w:tcW w:w="1310" w:type="dxa"/>
            <w:tcBorders>
              <w:bottom w:val="single" w:sz="4" w:space="0" w:color="auto"/>
            </w:tcBorders>
            <w:shd w:val="clear" w:color="auto" w:fill="auto"/>
            <w:tcMar>
              <w:left w:w="28" w:type="dxa"/>
              <w:right w:w="28" w:type="dxa"/>
            </w:tcMar>
          </w:tcPr>
          <w:p w:rsidR="00AC622C" w:rsidRPr="00B937AD" w:rsidRDefault="00AC622C" w:rsidP="00B937AD">
            <w:pPr>
              <w:tabs>
                <w:tab w:val="left" w:pos="5040"/>
                <w:tab w:val="right" w:pos="10513"/>
              </w:tabs>
              <w:rPr>
                <w:sz w:val="16"/>
                <w:szCs w:val="16"/>
              </w:rPr>
            </w:pPr>
          </w:p>
        </w:tc>
      </w:tr>
      <w:tr w:rsidR="00CE1843" w:rsidRPr="00B937AD" w:rsidTr="009C473A">
        <w:trPr>
          <w:trHeight w:val="284"/>
        </w:trPr>
        <w:tc>
          <w:tcPr>
            <w:tcW w:w="4125" w:type="dxa"/>
            <w:tcBorders>
              <w:left w:val="nil"/>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360" w:type="dxa"/>
            <w:tcBorders>
              <w:left w:val="nil"/>
              <w:bottom w:val="nil"/>
              <w:right w:val="single" w:sz="4" w:space="0" w:color="auto"/>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CE1843" w:rsidRPr="00B937AD" w:rsidRDefault="004D563F" w:rsidP="00B937AD">
            <w:pPr>
              <w:tabs>
                <w:tab w:val="left" w:pos="5040"/>
                <w:tab w:val="right" w:pos="10513"/>
              </w:tabs>
              <w:jc w:val="center"/>
              <w:rPr>
                <w:b/>
                <w:sz w:val="16"/>
                <w:szCs w:val="16"/>
              </w:rPr>
            </w:pPr>
            <w:r w:rsidRPr="00B937AD">
              <w:rPr>
                <w:b/>
                <w:sz w:val="16"/>
                <w:szCs w:val="16"/>
              </w:rPr>
              <w:t>4</w:t>
            </w:r>
            <w:r w:rsidR="00CE1843" w:rsidRPr="00B937AD">
              <w:rPr>
                <w:b/>
                <w:sz w:val="16"/>
                <w:szCs w:val="16"/>
              </w:rPr>
              <w:t>,0</w:t>
            </w: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CE1843" w:rsidRPr="00B937AD" w:rsidRDefault="004F2371" w:rsidP="00B937AD">
            <w:pPr>
              <w:tabs>
                <w:tab w:val="left" w:pos="5040"/>
                <w:tab w:val="right" w:pos="10513"/>
              </w:tabs>
              <w:jc w:val="center"/>
              <w:rPr>
                <w:b/>
                <w:sz w:val="16"/>
                <w:szCs w:val="16"/>
              </w:rPr>
            </w:pPr>
            <w:r>
              <w:rPr>
                <w:b/>
                <w:sz w:val="16"/>
                <w:szCs w:val="16"/>
              </w:rPr>
              <w:t>5,0</w:t>
            </w:r>
          </w:p>
        </w:tc>
        <w:tc>
          <w:tcPr>
            <w:tcW w:w="900" w:type="dxa"/>
            <w:tcBorders>
              <w:left w:val="single" w:sz="4" w:space="0" w:color="auto"/>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1991" w:type="dxa"/>
            <w:gridSpan w:val="2"/>
            <w:tcBorders>
              <w:left w:val="nil"/>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1310" w:type="dxa"/>
            <w:tcBorders>
              <w:left w:val="nil"/>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r>
    </w:tbl>
    <w:p w:rsidR="000E5223" w:rsidRDefault="000E5223" w:rsidP="00CE1843">
      <w:pPr>
        <w:tabs>
          <w:tab w:val="left" w:pos="5040"/>
          <w:tab w:val="right" w:pos="10513"/>
        </w:tabs>
        <w:jc w:val="both"/>
        <w:rPr>
          <w:sz w:val="18"/>
          <w:szCs w:val="18"/>
        </w:rPr>
      </w:pPr>
    </w:p>
    <w:p w:rsidR="004F2371" w:rsidRPr="00A344FC" w:rsidRDefault="004F2371" w:rsidP="000E5223">
      <w:pPr>
        <w:tabs>
          <w:tab w:val="left" w:pos="5040"/>
          <w:tab w:val="right" w:pos="10513"/>
        </w:tabs>
        <w:jc w:val="both"/>
        <w:rPr>
          <w:sz w:val="18"/>
          <w:szCs w:val="18"/>
        </w:rPr>
      </w:pPr>
    </w:p>
    <w:p w:rsidR="00CE1843" w:rsidRPr="009C473A" w:rsidRDefault="000E5223" w:rsidP="009C473A">
      <w:pPr>
        <w:shd w:val="clear" w:color="auto" w:fill="E6E6E6"/>
        <w:tabs>
          <w:tab w:val="right" w:pos="9720"/>
          <w:tab w:val="right" w:leader="dot" w:pos="10513"/>
        </w:tabs>
        <w:jc w:val="both"/>
        <w:outlineLvl w:val="0"/>
        <w:rPr>
          <w:b/>
        </w:rPr>
      </w:pPr>
      <w:r>
        <w:rPr>
          <w:b/>
        </w:rPr>
        <w:t>15. Pflichtmodul: Sportrecht</w:t>
      </w:r>
    </w:p>
    <w:p w:rsidR="00CE1843" w:rsidRDefault="00CE1843" w:rsidP="00CE1843">
      <w:pPr>
        <w:tabs>
          <w:tab w:val="left" w:pos="5040"/>
          <w:tab w:val="right" w:pos="10513"/>
        </w:tabs>
        <w:jc w:val="both"/>
        <w:rPr>
          <w:sz w:val="18"/>
          <w:szCs w:val="18"/>
        </w:rPr>
      </w:pPr>
    </w:p>
    <w:tbl>
      <w:tblPr>
        <w:tblW w:w="9766"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5"/>
        <w:gridCol w:w="360"/>
        <w:gridCol w:w="540"/>
        <w:gridCol w:w="540"/>
        <w:gridCol w:w="900"/>
        <w:gridCol w:w="540"/>
        <w:gridCol w:w="1451"/>
        <w:gridCol w:w="1310"/>
      </w:tblGrid>
      <w:tr w:rsidR="00CE1843" w:rsidRPr="00B937AD" w:rsidTr="009C473A">
        <w:tc>
          <w:tcPr>
            <w:tcW w:w="4125"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Lehrveranstaltung</w:t>
            </w:r>
          </w:p>
        </w:tc>
        <w:tc>
          <w:tcPr>
            <w:tcW w:w="36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Typ</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Sst.</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ECTS</w:t>
            </w:r>
          </w:p>
        </w:tc>
        <w:tc>
          <w:tcPr>
            <w:tcW w:w="90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Datum</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Beurt.</w:t>
            </w:r>
          </w:p>
        </w:tc>
        <w:tc>
          <w:tcPr>
            <w:tcW w:w="1451"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PrüferIn</w:t>
            </w:r>
          </w:p>
        </w:tc>
        <w:tc>
          <w:tcPr>
            <w:tcW w:w="1310"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Anmerkung</w:t>
            </w:r>
          </w:p>
        </w:tc>
      </w:tr>
      <w:tr w:rsidR="00CE1843"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CE1843" w:rsidRPr="00B937AD" w:rsidRDefault="000E5223" w:rsidP="00B937AD">
            <w:pPr>
              <w:tabs>
                <w:tab w:val="left" w:pos="5040"/>
                <w:tab w:val="right" w:pos="10513"/>
              </w:tabs>
              <w:rPr>
                <w:sz w:val="16"/>
                <w:szCs w:val="16"/>
              </w:rPr>
            </w:pPr>
            <w:r>
              <w:rPr>
                <w:sz w:val="16"/>
                <w:szCs w:val="16"/>
              </w:rPr>
              <w:t>Öffentliches Recht des Sportmanagements</w:t>
            </w:r>
          </w:p>
        </w:tc>
        <w:tc>
          <w:tcPr>
            <w:tcW w:w="360" w:type="dxa"/>
            <w:tcBorders>
              <w:bottom w:val="single" w:sz="4" w:space="0" w:color="auto"/>
            </w:tcBorders>
            <w:shd w:val="clear" w:color="auto" w:fill="auto"/>
            <w:tcMar>
              <w:left w:w="28" w:type="dxa"/>
              <w:right w:w="28" w:type="dxa"/>
            </w:tcMar>
          </w:tcPr>
          <w:p w:rsidR="00CE1843" w:rsidRPr="00B937AD" w:rsidRDefault="000E5223" w:rsidP="00B937AD">
            <w:pPr>
              <w:tabs>
                <w:tab w:val="left" w:pos="5040"/>
                <w:tab w:val="right" w:pos="10513"/>
              </w:tabs>
              <w:jc w:val="center"/>
              <w:rPr>
                <w:sz w:val="16"/>
                <w:szCs w:val="16"/>
              </w:rPr>
            </w:pPr>
            <w:r>
              <w:rPr>
                <w:sz w:val="16"/>
                <w:szCs w:val="16"/>
              </w:rPr>
              <w:t>VU</w:t>
            </w:r>
          </w:p>
        </w:tc>
        <w:tc>
          <w:tcPr>
            <w:tcW w:w="540" w:type="dxa"/>
            <w:tcBorders>
              <w:bottom w:val="single" w:sz="4" w:space="0" w:color="auto"/>
            </w:tcBorders>
            <w:shd w:val="clear" w:color="auto" w:fill="auto"/>
            <w:tcMar>
              <w:left w:w="28" w:type="dxa"/>
              <w:right w:w="28" w:type="dxa"/>
            </w:tcMar>
          </w:tcPr>
          <w:p w:rsidR="00CE1843" w:rsidRPr="00B937AD" w:rsidRDefault="000E5223" w:rsidP="00B937AD">
            <w:pPr>
              <w:tabs>
                <w:tab w:val="left" w:pos="5040"/>
                <w:tab w:val="right" w:pos="10513"/>
              </w:tabs>
              <w:jc w:val="center"/>
              <w:rPr>
                <w:sz w:val="16"/>
                <w:szCs w:val="16"/>
              </w:rPr>
            </w:pPr>
            <w:r>
              <w:rPr>
                <w:sz w:val="16"/>
                <w:szCs w:val="16"/>
              </w:rPr>
              <w:t>2,</w:t>
            </w:r>
            <w:r w:rsidR="007A6871" w:rsidRPr="00B937AD">
              <w:rPr>
                <w:sz w:val="16"/>
                <w:szCs w:val="16"/>
              </w:rPr>
              <w:t>0</w:t>
            </w:r>
          </w:p>
        </w:tc>
        <w:tc>
          <w:tcPr>
            <w:tcW w:w="540" w:type="dxa"/>
            <w:tcBorders>
              <w:bottom w:val="single" w:sz="4" w:space="0" w:color="auto"/>
            </w:tcBorders>
            <w:shd w:val="clear" w:color="auto" w:fill="auto"/>
            <w:tcMar>
              <w:left w:w="28" w:type="dxa"/>
              <w:right w:w="28" w:type="dxa"/>
            </w:tcMar>
          </w:tcPr>
          <w:p w:rsidR="00CE1843" w:rsidRPr="00B937AD" w:rsidRDefault="004F2371" w:rsidP="00B937AD">
            <w:pPr>
              <w:tabs>
                <w:tab w:val="left" w:pos="5040"/>
                <w:tab w:val="right" w:pos="10513"/>
              </w:tabs>
              <w:jc w:val="center"/>
              <w:rPr>
                <w:sz w:val="16"/>
                <w:szCs w:val="16"/>
              </w:rPr>
            </w:pPr>
            <w:r>
              <w:rPr>
                <w:sz w:val="16"/>
                <w:szCs w:val="16"/>
              </w:rPr>
              <w:t>3,5</w:t>
            </w:r>
          </w:p>
        </w:tc>
        <w:tc>
          <w:tcPr>
            <w:tcW w:w="900" w:type="dxa"/>
            <w:tcBorders>
              <w:bottom w:val="single" w:sz="4" w:space="0" w:color="auto"/>
            </w:tcBorders>
            <w:shd w:val="clear" w:color="auto" w:fill="auto"/>
            <w:tcMar>
              <w:left w:w="28" w:type="dxa"/>
              <w:right w:w="28" w:type="dxa"/>
            </w:tcMar>
          </w:tcPr>
          <w:p w:rsidR="00CE1843" w:rsidRPr="00B937AD" w:rsidRDefault="00B66B0F" w:rsidP="00B937AD">
            <w:pPr>
              <w:tabs>
                <w:tab w:val="left" w:pos="5040"/>
                <w:tab w:val="right" w:pos="10513"/>
              </w:tabs>
              <w:jc w:val="center"/>
              <w:rPr>
                <w:sz w:val="16"/>
                <w:szCs w:val="16"/>
              </w:rPr>
            </w:pPr>
            <w:r w:rsidRPr="00B937AD">
              <w:rPr>
                <w:sz w:val="16"/>
                <w:szCs w:val="16"/>
              </w:rPr>
              <w:fldChar w:fldCharType="begin">
                <w:ffData>
                  <w:name w:val="Text108"/>
                  <w:enabled/>
                  <w:calcOnExit w:val="0"/>
                  <w:textInput/>
                </w:ffData>
              </w:fldChar>
            </w:r>
            <w:bookmarkStart w:id="74" w:name="Text108"/>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74"/>
          </w:p>
        </w:tc>
        <w:tc>
          <w:tcPr>
            <w:tcW w:w="540" w:type="dxa"/>
            <w:shd w:val="clear" w:color="auto" w:fill="auto"/>
            <w:tcMar>
              <w:left w:w="28" w:type="dxa"/>
              <w:right w:w="28" w:type="dxa"/>
            </w:tcMar>
          </w:tcPr>
          <w:p w:rsidR="00CE1843" w:rsidRPr="00B937AD" w:rsidRDefault="00B66B0F" w:rsidP="00B937AD">
            <w:pPr>
              <w:tabs>
                <w:tab w:val="left" w:pos="5040"/>
                <w:tab w:val="right" w:pos="10513"/>
              </w:tabs>
              <w:jc w:val="center"/>
              <w:rPr>
                <w:sz w:val="16"/>
                <w:szCs w:val="16"/>
              </w:rPr>
            </w:pPr>
            <w:r w:rsidRPr="00B937AD">
              <w:rPr>
                <w:sz w:val="16"/>
                <w:szCs w:val="16"/>
              </w:rPr>
              <w:fldChar w:fldCharType="begin">
                <w:ffData>
                  <w:name w:val="Text109"/>
                  <w:enabled/>
                  <w:calcOnExit w:val="0"/>
                  <w:textInput/>
                </w:ffData>
              </w:fldChar>
            </w:r>
            <w:bookmarkStart w:id="75" w:name="Text109"/>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75"/>
          </w:p>
        </w:tc>
        <w:tc>
          <w:tcPr>
            <w:tcW w:w="1451" w:type="dxa"/>
            <w:tcBorders>
              <w:bottom w:val="single" w:sz="4" w:space="0" w:color="auto"/>
            </w:tcBorders>
            <w:shd w:val="clear" w:color="auto" w:fill="auto"/>
            <w:tcMar>
              <w:left w:w="28" w:type="dxa"/>
              <w:right w:w="28" w:type="dxa"/>
            </w:tcMar>
          </w:tcPr>
          <w:p w:rsidR="00CE1843" w:rsidRPr="00B937AD" w:rsidRDefault="00B66B0F" w:rsidP="00B937AD">
            <w:pPr>
              <w:tabs>
                <w:tab w:val="left" w:pos="5040"/>
                <w:tab w:val="right" w:pos="10513"/>
              </w:tabs>
              <w:rPr>
                <w:sz w:val="16"/>
                <w:szCs w:val="16"/>
              </w:rPr>
            </w:pPr>
            <w:r w:rsidRPr="00B937AD">
              <w:rPr>
                <w:sz w:val="16"/>
                <w:szCs w:val="16"/>
              </w:rPr>
              <w:fldChar w:fldCharType="begin">
                <w:ffData>
                  <w:name w:val="Text110"/>
                  <w:enabled/>
                  <w:calcOnExit w:val="0"/>
                  <w:textInput/>
                </w:ffData>
              </w:fldChar>
            </w:r>
            <w:bookmarkStart w:id="76" w:name="Text110"/>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76"/>
          </w:p>
        </w:tc>
        <w:tc>
          <w:tcPr>
            <w:tcW w:w="1310" w:type="dxa"/>
            <w:tcBorders>
              <w:bottom w:val="single" w:sz="4" w:space="0" w:color="auto"/>
            </w:tcBorders>
            <w:shd w:val="clear" w:color="auto" w:fill="auto"/>
            <w:tcMar>
              <w:left w:w="28" w:type="dxa"/>
              <w:right w:w="28" w:type="dxa"/>
            </w:tcMar>
          </w:tcPr>
          <w:p w:rsidR="00CE1843" w:rsidRPr="00B937AD" w:rsidRDefault="00CE1843" w:rsidP="00B937AD">
            <w:pPr>
              <w:tabs>
                <w:tab w:val="left" w:pos="5040"/>
                <w:tab w:val="right" w:pos="10513"/>
              </w:tabs>
              <w:rPr>
                <w:sz w:val="16"/>
                <w:szCs w:val="16"/>
              </w:rPr>
            </w:pPr>
          </w:p>
        </w:tc>
      </w:tr>
      <w:tr w:rsidR="004D563F"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4D563F" w:rsidRPr="00B937AD" w:rsidRDefault="000E5223" w:rsidP="00B937AD">
            <w:pPr>
              <w:tabs>
                <w:tab w:val="left" w:pos="5040"/>
                <w:tab w:val="right" w:pos="10513"/>
              </w:tabs>
              <w:rPr>
                <w:sz w:val="16"/>
                <w:szCs w:val="16"/>
              </w:rPr>
            </w:pPr>
            <w:r>
              <w:rPr>
                <w:sz w:val="16"/>
                <w:szCs w:val="16"/>
              </w:rPr>
              <w:t>Privates Recht des Sportmanagements</w:t>
            </w:r>
          </w:p>
        </w:tc>
        <w:tc>
          <w:tcPr>
            <w:tcW w:w="360" w:type="dxa"/>
            <w:tcBorders>
              <w:bottom w:val="single" w:sz="4" w:space="0" w:color="auto"/>
            </w:tcBorders>
            <w:shd w:val="clear" w:color="auto" w:fill="auto"/>
            <w:tcMar>
              <w:left w:w="28" w:type="dxa"/>
              <w:right w:w="28" w:type="dxa"/>
            </w:tcMar>
          </w:tcPr>
          <w:p w:rsidR="004D563F" w:rsidRPr="00B937AD" w:rsidRDefault="000E5223" w:rsidP="00B937AD">
            <w:pPr>
              <w:tabs>
                <w:tab w:val="left" w:pos="5040"/>
                <w:tab w:val="right" w:pos="10513"/>
              </w:tabs>
              <w:jc w:val="center"/>
              <w:rPr>
                <w:sz w:val="16"/>
                <w:szCs w:val="16"/>
              </w:rPr>
            </w:pPr>
            <w:r>
              <w:rPr>
                <w:sz w:val="16"/>
                <w:szCs w:val="16"/>
              </w:rPr>
              <w:t>VU</w:t>
            </w:r>
          </w:p>
        </w:tc>
        <w:tc>
          <w:tcPr>
            <w:tcW w:w="540" w:type="dxa"/>
            <w:tcBorders>
              <w:bottom w:val="single" w:sz="4" w:space="0" w:color="auto"/>
            </w:tcBorders>
            <w:shd w:val="clear" w:color="auto" w:fill="auto"/>
            <w:tcMar>
              <w:left w:w="28" w:type="dxa"/>
              <w:right w:w="28" w:type="dxa"/>
            </w:tcMar>
          </w:tcPr>
          <w:p w:rsidR="004D563F" w:rsidRPr="00B937AD" w:rsidRDefault="000E5223" w:rsidP="00B937AD">
            <w:pPr>
              <w:tabs>
                <w:tab w:val="left" w:pos="5040"/>
                <w:tab w:val="right" w:pos="10513"/>
              </w:tabs>
              <w:jc w:val="center"/>
              <w:rPr>
                <w:sz w:val="16"/>
                <w:szCs w:val="16"/>
              </w:rPr>
            </w:pPr>
            <w:r>
              <w:rPr>
                <w:sz w:val="16"/>
                <w:szCs w:val="16"/>
              </w:rPr>
              <w:t>2,0</w:t>
            </w:r>
          </w:p>
        </w:tc>
        <w:tc>
          <w:tcPr>
            <w:tcW w:w="540" w:type="dxa"/>
            <w:tcBorders>
              <w:bottom w:val="single" w:sz="4" w:space="0" w:color="auto"/>
            </w:tcBorders>
            <w:shd w:val="clear" w:color="auto" w:fill="auto"/>
            <w:tcMar>
              <w:left w:w="28" w:type="dxa"/>
              <w:right w:w="28" w:type="dxa"/>
            </w:tcMar>
          </w:tcPr>
          <w:p w:rsidR="004D563F" w:rsidRPr="00B937AD" w:rsidRDefault="004F2371" w:rsidP="00B937AD">
            <w:pPr>
              <w:tabs>
                <w:tab w:val="left" w:pos="5040"/>
                <w:tab w:val="right" w:pos="10513"/>
              </w:tabs>
              <w:jc w:val="center"/>
              <w:rPr>
                <w:sz w:val="16"/>
                <w:szCs w:val="16"/>
              </w:rPr>
            </w:pPr>
            <w:r>
              <w:rPr>
                <w:sz w:val="16"/>
                <w:szCs w:val="16"/>
              </w:rPr>
              <w:t>4,0</w:t>
            </w:r>
          </w:p>
        </w:tc>
        <w:tc>
          <w:tcPr>
            <w:tcW w:w="900" w:type="dxa"/>
            <w:tcBorders>
              <w:bottom w:val="single" w:sz="4" w:space="0" w:color="auto"/>
            </w:tcBorders>
            <w:shd w:val="clear" w:color="auto" w:fill="auto"/>
            <w:tcMar>
              <w:left w:w="28" w:type="dxa"/>
              <w:right w:w="28" w:type="dxa"/>
            </w:tcMar>
          </w:tcPr>
          <w:p w:rsidR="004D563F" w:rsidRPr="00B937AD" w:rsidRDefault="00B66B0F" w:rsidP="00B937AD">
            <w:pPr>
              <w:tabs>
                <w:tab w:val="left" w:pos="5040"/>
                <w:tab w:val="right" w:pos="10513"/>
              </w:tabs>
              <w:jc w:val="center"/>
              <w:rPr>
                <w:sz w:val="16"/>
                <w:szCs w:val="16"/>
              </w:rPr>
            </w:pPr>
            <w:r w:rsidRPr="00B937AD">
              <w:rPr>
                <w:sz w:val="16"/>
                <w:szCs w:val="16"/>
              </w:rPr>
              <w:fldChar w:fldCharType="begin">
                <w:ffData>
                  <w:name w:val="Text111"/>
                  <w:enabled/>
                  <w:calcOnExit w:val="0"/>
                  <w:textInput/>
                </w:ffData>
              </w:fldChar>
            </w:r>
            <w:bookmarkStart w:id="77" w:name="Text111"/>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77"/>
          </w:p>
        </w:tc>
        <w:tc>
          <w:tcPr>
            <w:tcW w:w="540" w:type="dxa"/>
            <w:shd w:val="clear" w:color="auto" w:fill="auto"/>
            <w:tcMar>
              <w:left w:w="28" w:type="dxa"/>
              <w:right w:w="28" w:type="dxa"/>
            </w:tcMar>
          </w:tcPr>
          <w:p w:rsidR="004D563F" w:rsidRPr="00B937AD" w:rsidRDefault="00B66B0F" w:rsidP="00B937AD">
            <w:pPr>
              <w:tabs>
                <w:tab w:val="left" w:pos="5040"/>
                <w:tab w:val="right" w:pos="10513"/>
              </w:tabs>
              <w:jc w:val="center"/>
              <w:rPr>
                <w:sz w:val="16"/>
                <w:szCs w:val="16"/>
              </w:rPr>
            </w:pPr>
            <w:r w:rsidRPr="00B937AD">
              <w:rPr>
                <w:sz w:val="16"/>
                <w:szCs w:val="16"/>
              </w:rPr>
              <w:fldChar w:fldCharType="begin">
                <w:ffData>
                  <w:name w:val="Text112"/>
                  <w:enabled/>
                  <w:calcOnExit w:val="0"/>
                  <w:textInput/>
                </w:ffData>
              </w:fldChar>
            </w:r>
            <w:bookmarkStart w:id="78" w:name="Text112"/>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78"/>
          </w:p>
        </w:tc>
        <w:tc>
          <w:tcPr>
            <w:tcW w:w="1451" w:type="dxa"/>
            <w:tcBorders>
              <w:bottom w:val="single" w:sz="4" w:space="0" w:color="auto"/>
            </w:tcBorders>
            <w:shd w:val="clear" w:color="auto" w:fill="auto"/>
            <w:tcMar>
              <w:left w:w="28" w:type="dxa"/>
              <w:right w:w="28" w:type="dxa"/>
            </w:tcMar>
          </w:tcPr>
          <w:p w:rsidR="004D563F" w:rsidRPr="00B937AD" w:rsidRDefault="00B66B0F" w:rsidP="00B937AD">
            <w:pPr>
              <w:tabs>
                <w:tab w:val="left" w:pos="5040"/>
                <w:tab w:val="right" w:pos="10513"/>
              </w:tabs>
              <w:rPr>
                <w:sz w:val="16"/>
                <w:szCs w:val="16"/>
              </w:rPr>
            </w:pPr>
            <w:r w:rsidRPr="00B937AD">
              <w:rPr>
                <w:sz w:val="16"/>
                <w:szCs w:val="16"/>
              </w:rPr>
              <w:fldChar w:fldCharType="begin">
                <w:ffData>
                  <w:name w:val="Text113"/>
                  <w:enabled/>
                  <w:calcOnExit w:val="0"/>
                  <w:textInput/>
                </w:ffData>
              </w:fldChar>
            </w:r>
            <w:bookmarkStart w:id="79" w:name="Text113"/>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79"/>
          </w:p>
        </w:tc>
        <w:tc>
          <w:tcPr>
            <w:tcW w:w="1310" w:type="dxa"/>
            <w:tcBorders>
              <w:bottom w:val="single" w:sz="4" w:space="0" w:color="auto"/>
            </w:tcBorders>
            <w:shd w:val="clear" w:color="auto" w:fill="auto"/>
            <w:tcMar>
              <w:left w:w="28" w:type="dxa"/>
              <w:right w:w="28" w:type="dxa"/>
            </w:tcMar>
          </w:tcPr>
          <w:p w:rsidR="004D563F" w:rsidRPr="00B937AD" w:rsidRDefault="004D563F" w:rsidP="00B937AD">
            <w:pPr>
              <w:tabs>
                <w:tab w:val="left" w:pos="5040"/>
                <w:tab w:val="right" w:pos="10513"/>
              </w:tabs>
              <w:rPr>
                <w:sz w:val="16"/>
                <w:szCs w:val="16"/>
              </w:rPr>
            </w:pPr>
          </w:p>
        </w:tc>
      </w:tr>
      <w:tr w:rsidR="00CE1843" w:rsidRPr="00B937AD" w:rsidTr="009C473A">
        <w:trPr>
          <w:trHeight w:val="284"/>
        </w:trPr>
        <w:tc>
          <w:tcPr>
            <w:tcW w:w="4125" w:type="dxa"/>
            <w:tcBorders>
              <w:left w:val="nil"/>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360" w:type="dxa"/>
            <w:tcBorders>
              <w:left w:val="nil"/>
              <w:bottom w:val="nil"/>
              <w:right w:val="single" w:sz="4" w:space="0" w:color="auto"/>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CE1843" w:rsidRPr="00B937AD" w:rsidRDefault="004D563F" w:rsidP="00B937AD">
            <w:pPr>
              <w:tabs>
                <w:tab w:val="left" w:pos="5040"/>
                <w:tab w:val="right" w:pos="10513"/>
              </w:tabs>
              <w:jc w:val="center"/>
              <w:rPr>
                <w:b/>
                <w:sz w:val="16"/>
                <w:szCs w:val="16"/>
              </w:rPr>
            </w:pPr>
            <w:r w:rsidRPr="00B937AD">
              <w:rPr>
                <w:b/>
                <w:sz w:val="16"/>
                <w:szCs w:val="16"/>
              </w:rPr>
              <w:t>4</w:t>
            </w:r>
            <w:r w:rsidR="00CE1843" w:rsidRPr="00B937AD">
              <w:rPr>
                <w:b/>
                <w:sz w:val="16"/>
                <w:szCs w:val="16"/>
              </w:rPr>
              <w:t>,0</w:t>
            </w: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CE1843" w:rsidRPr="00B937AD" w:rsidRDefault="004F2371" w:rsidP="00B937AD">
            <w:pPr>
              <w:tabs>
                <w:tab w:val="left" w:pos="5040"/>
                <w:tab w:val="right" w:pos="10513"/>
              </w:tabs>
              <w:jc w:val="center"/>
              <w:rPr>
                <w:b/>
                <w:sz w:val="16"/>
                <w:szCs w:val="16"/>
              </w:rPr>
            </w:pPr>
            <w:r>
              <w:rPr>
                <w:b/>
                <w:sz w:val="16"/>
                <w:szCs w:val="16"/>
              </w:rPr>
              <w:t>7,5</w:t>
            </w:r>
          </w:p>
        </w:tc>
        <w:tc>
          <w:tcPr>
            <w:tcW w:w="900" w:type="dxa"/>
            <w:tcBorders>
              <w:left w:val="single" w:sz="4" w:space="0" w:color="auto"/>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1991" w:type="dxa"/>
            <w:gridSpan w:val="2"/>
            <w:tcBorders>
              <w:left w:val="nil"/>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1310" w:type="dxa"/>
            <w:tcBorders>
              <w:left w:val="nil"/>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r>
    </w:tbl>
    <w:p w:rsidR="00CE1843" w:rsidRPr="00A344FC" w:rsidRDefault="00CE1843" w:rsidP="00CE1843">
      <w:pPr>
        <w:tabs>
          <w:tab w:val="left" w:pos="6480"/>
          <w:tab w:val="right" w:pos="10513"/>
        </w:tabs>
        <w:jc w:val="both"/>
        <w:rPr>
          <w:sz w:val="18"/>
          <w:szCs w:val="18"/>
        </w:rPr>
      </w:pPr>
    </w:p>
    <w:p w:rsidR="00CE1843" w:rsidRPr="00FB0E8E" w:rsidRDefault="0098016F" w:rsidP="00111E82">
      <w:pPr>
        <w:shd w:val="clear" w:color="auto" w:fill="E6E6E6"/>
        <w:tabs>
          <w:tab w:val="right" w:pos="9720"/>
          <w:tab w:val="right" w:leader="dot" w:pos="10513"/>
        </w:tabs>
        <w:jc w:val="both"/>
        <w:outlineLvl w:val="0"/>
        <w:rPr>
          <w:b/>
        </w:rPr>
      </w:pPr>
      <w:r>
        <w:rPr>
          <w:b/>
        </w:rPr>
        <w:t>16. Pflichtmodul: Sport – praktische Übungen</w:t>
      </w:r>
    </w:p>
    <w:p w:rsidR="00CE1843" w:rsidRDefault="00CE1843" w:rsidP="00CE1843">
      <w:pPr>
        <w:tabs>
          <w:tab w:val="left" w:pos="5040"/>
          <w:tab w:val="right" w:pos="10513"/>
        </w:tabs>
        <w:jc w:val="both"/>
        <w:rPr>
          <w:sz w:val="18"/>
          <w:szCs w:val="18"/>
        </w:rPr>
      </w:pPr>
    </w:p>
    <w:tbl>
      <w:tblPr>
        <w:tblW w:w="9766"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5"/>
        <w:gridCol w:w="360"/>
        <w:gridCol w:w="540"/>
        <w:gridCol w:w="540"/>
        <w:gridCol w:w="900"/>
        <w:gridCol w:w="540"/>
        <w:gridCol w:w="1451"/>
        <w:gridCol w:w="1310"/>
      </w:tblGrid>
      <w:tr w:rsidR="00CE1843" w:rsidRPr="00B937AD" w:rsidTr="009C473A">
        <w:tc>
          <w:tcPr>
            <w:tcW w:w="4125"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Lehrveranstaltung</w:t>
            </w:r>
          </w:p>
        </w:tc>
        <w:tc>
          <w:tcPr>
            <w:tcW w:w="36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Typ</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Sst.</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ECTS</w:t>
            </w:r>
          </w:p>
        </w:tc>
        <w:tc>
          <w:tcPr>
            <w:tcW w:w="90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Datum</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Beurt.</w:t>
            </w:r>
          </w:p>
        </w:tc>
        <w:tc>
          <w:tcPr>
            <w:tcW w:w="1451"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PrüferIn</w:t>
            </w:r>
          </w:p>
        </w:tc>
        <w:tc>
          <w:tcPr>
            <w:tcW w:w="1310"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Anmerkung</w:t>
            </w:r>
          </w:p>
        </w:tc>
      </w:tr>
      <w:tr w:rsidR="00CE1843"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CE1843" w:rsidRPr="00B937AD" w:rsidRDefault="0098016F" w:rsidP="00B937AD">
            <w:pPr>
              <w:tabs>
                <w:tab w:val="left" w:pos="5040"/>
                <w:tab w:val="right" w:pos="10513"/>
              </w:tabs>
              <w:rPr>
                <w:sz w:val="16"/>
                <w:szCs w:val="16"/>
              </w:rPr>
            </w:pPr>
            <w:r>
              <w:rPr>
                <w:sz w:val="16"/>
                <w:szCs w:val="16"/>
              </w:rPr>
              <w:t>Bewegungsspiele</w:t>
            </w:r>
          </w:p>
        </w:tc>
        <w:tc>
          <w:tcPr>
            <w:tcW w:w="360" w:type="dxa"/>
            <w:tcBorders>
              <w:bottom w:val="single" w:sz="4" w:space="0" w:color="auto"/>
            </w:tcBorders>
            <w:shd w:val="clear" w:color="auto" w:fill="auto"/>
            <w:tcMar>
              <w:left w:w="28" w:type="dxa"/>
              <w:right w:w="28" w:type="dxa"/>
            </w:tcMar>
          </w:tcPr>
          <w:p w:rsidR="00CE1843" w:rsidRPr="00B937AD" w:rsidRDefault="0098016F" w:rsidP="00B937AD">
            <w:pPr>
              <w:tabs>
                <w:tab w:val="left" w:pos="5040"/>
                <w:tab w:val="right" w:pos="10513"/>
              </w:tabs>
              <w:jc w:val="center"/>
              <w:rPr>
                <w:sz w:val="16"/>
                <w:szCs w:val="16"/>
              </w:rPr>
            </w:pPr>
            <w:r>
              <w:rPr>
                <w:sz w:val="16"/>
                <w:szCs w:val="16"/>
              </w:rPr>
              <w:t>UE</w:t>
            </w:r>
          </w:p>
        </w:tc>
        <w:tc>
          <w:tcPr>
            <w:tcW w:w="540" w:type="dxa"/>
            <w:tcBorders>
              <w:bottom w:val="single" w:sz="4" w:space="0" w:color="auto"/>
            </w:tcBorders>
            <w:shd w:val="clear" w:color="auto" w:fill="auto"/>
            <w:tcMar>
              <w:left w:w="28" w:type="dxa"/>
              <w:right w:w="28" w:type="dxa"/>
            </w:tcMar>
          </w:tcPr>
          <w:p w:rsidR="00CE1843" w:rsidRPr="00B937AD" w:rsidRDefault="0098016F" w:rsidP="004F2371">
            <w:pPr>
              <w:tabs>
                <w:tab w:val="left" w:pos="5040"/>
                <w:tab w:val="right" w:pos="10513"/>
              </w:tabs>
              <w:jc w:val="center"/>
              <w:rPr>
                <w:sz w:val="16"/>
                <w:szCs w:val="16"/>
              </w:rPr>
            </w:pPr>
            <w:r>
              <w:rPr>
                <w:sz w:val="16"/>
                <w:szCs w:val="16"/>
              </w:rPr>
              <w:t>2,0</w:t>
            </w:r>
          </w:p>
        </w:tc>
        <w:tc>
          <w:tcPr>
            <w:tcW w:w="540" w:type="dxa"/>
            <w:tcBorders>
              <w:bottom w:val="single" w:sz="4" w:space="0" w:color="auto"/>
            </w:tcBorders>
            <w:shd w:val="clear" w:color="auto" w:fill="auto"/>
            <w:tcMar>
              <w:left w:w="28" w:type="dxa"/>
              <w:right w:w="28" w:type="dxa"/>
            </w:tcMar>
          </w:tcPr>
          <w:p w:rsidR="00CE1843" w:rsidRPr="00B937AD" w:rsidRDefault="0098016F" w:rsidP="00B937AD">
            <w:pPr>
              <w:tabs>
                <w:tab w:val="left" w:pos="5040"/>
                <w:tab w:val="right" w:pos="10513"/>
              </w:tabs>
              <w:jc w:val="center"/>
              <w:rPr>
                <w:sz w:val="16"/>
                <w:szCs w:val="16"/>
              </w:rPr>
            </w:pPr>
            <w:r>
              <w:rPr>
                <w:sz w:val="16"/>
                <w:szCs w:val="16"/>
              </w:rPr>
              <w:t>2</w:t>
            </w:r>
            <w:r w:rsidR="004F2371">
              <w:rPr>
                <w:sz w:val="16"/>
                <w:szCs w:val="16"/>
              </w:rPr>
              <w:t>,0</w:t>
            </w:r>
          </w:p>
        </w:tc>
        <w:tc>
          <w:tcPr>
            <w:tcW w:w="900" w:type="dxa"/>
            <w:tcBorders>
              <w:bottom w:val="single" w:sz="4" w:space="0" w:color="auto"/>
            </w:tcBorders>
            <w:shd w:val="clear" w:color="auto" w:fill="auto"/>
            <w:tcMar>
              <w:left w:w="28" w:type="dxa"/>
              <w:right w:w="28" w:type="dxa"/>
            </w:tcMar>
          </w:tcPr>
          <w:p w:rsidR="00CE1843" w:rsidRPr="00B937AD" w:rsidRDefault="00B66B0F" w:rsidP="00B937AD">
            <w:pPr>
              <w:tabs>
                <w:tab w:val="left" w:pos="5040"/>
                <w:tab w:val="right" w:pos="10513"/>
              </w:tabs>
              <w:jc w:val="center"/>
              <w:rPr>
                <w:sz w:val="16"/>
                <w:szCs w:val="16"/>
              </w:rPr>
            </w:pPr>
            <w:r w:rsidRPr="00B937AD">
              <w:rPr>
                <w:sz w:val="16"/>
                <w:szCs w:val="16"/>
              </w:rPr>
              <w:fldChar w:fldCharType="begin">
                <w:ffData>
                  <w:name w:val="Text114"/>
                  <w:enabled/>
                  <w:calcOnExit w:val="0"/>
                  <w:textInput/>
                </w:ffData>
              </w:fldChar>
            </w:r>
            <w:bookmarkStart w:id="80" w:name="Text114"/>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80"/>
          </w:p>
        </w:tc>
        <w:tc>
          <w:tcPr>
            <w:tcW w:w="540" w:type="dxa"/>
            <w:shd w:val="clear" w:color="auto" w:fill="auto"/>
            <w:tcMar>
              <w:left w:w="28" w:type="dxa"/>
              <w:right w:w="28" w:type="dxa"/>
            </w:tcMar>
          </w:tcPr>
          <w:p w:rsidR="00CE1843" w:rsidRPr="00B937AD" w:rsidRDefault="00B66B0F" w:rsidP="00B937AD">
            <w:pPr>
              <w:tabs>
                <w:tab w:val="left" w:pos="5040"/>
                <w:tab w:val="right" w:pos="10513"/>
              </w:tabs>
              <w:jc w:val="center"/>
              <w:rPr>
                <w:sz w:val="16"/>
                <w:szCs w:val="16"/>
              </w:rPr>
            </w:pPr>
            <w:r w:rsidRPr="00B937AD">
              <w:rPr>
                <w:sz w:val="16"/>
                <w:szCs w:val="16"/>
              </w:rPr>
              <w:fldChar w:fldCharType="begin">
                <w:ffData>
                  <w:name w:val="Text115"/>
                  <w:enabled/>
                  <w:calcOnExit w:val="0"/>
                  <w:textInput/>
                </w:ffData>
              </w:fldChar>
            </w:r>
            <w:bookmarkStart w:id="81" w:name="Text115"/>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81"/>
          </w:p>
        </w:tc>
        <w:tc>
          <w:tcPr>
            <w:tcW w:w="1451" w:type="dxa"/>
            <w:tcBorders>
              <w:bottom w:val="single" w:sz="4" w:space="0" w:color="auto"/>
            </w:tcBorders>
            <w:shd w:val="clear" w:color="auto" w:fill="auto"/>
            <w:tcMar>
              <w:left w:w="28" w:type="dxa"/>
              <w:right w:w="28" w:type="dxa"/>
            </w:tcMar>
          </w:tcPr>
          <w:p w:rsidR="00CE1843" w:rsidRPr="00B937AD" w:rsidRDefault="00B66B0F" w:rsidP="00B937AD">
            <w:pPr>
              <w:tabs>
                <w:tab w:val="left" w:pos="5040"/>
                <w:tab w:val="right" w:pos="10513"/>
              </w:tabs>
              <w:rPr>
                <w:sz w:val="16"/>
                <w:szCs w:val="16"/>
              </w:rPr>
            </w:pPr>
            <w:r w:rsidRPr="00B937AD">
              <w:rPr>
                <w:sz w:val="16"/>
                <w:szCs w:val="16"/>
              </w:rPr>
              <w:fldChar w:fldCharType="begin">
                <w:ffData>
                  <w:name w:val="Text116"/>
                  <w:enabled/>
                  <w:calcOnExit w:val="0"/>
                  <w:textInput/>
                </w:ffData>
              </w:fldChar>
            </w:r>
            <w:bookmarkStart w:id="82" w:name="Text116"/>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82"/>
          </w:p>
        </w:tc>
        <w:tc>
          <w:tcPr>
            <w:tcW w:w="1310" w:type="dxa"/>
            <w:tcBorders>
              <w:bottom w:val="single" w:sz="4" w:space="0" w:color="auto"/>
            </w:tcBorders>
            <w:shd w:val="clear" w:color="auto" w:fill="auto"/>
            <w:tcMar>
              <w:left w:w="28" w:type="dxa"/>
              <w:right w:w="28" w:type="dxa"/>
            </w:tcMar>
          </w:tcPr>
          <w:p w:rsidR="00CE1843" w:rsidRPr="00B937AD" w:rsidRDefault="00CE1843" w:rsidP="00B937AD">
            <w:pPr>
              <w:tabs>
                <w:tab w:val="left" w:pos="5040"/>
                <w:tab w:val="right" w:pos="10513"/>
              </w:tabs>
              <w:rPr>
                <w:sz w:val="16"/>
                <w:szCs w:val="16"/>
              </w:rPr>
            </w:pPr>
          </w:p>
        </w:tc>
      </w:tr>
      <w:tr w:rsidR="00BC6B24"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BC6B24" w:rsidRPr="00B937AD" w:rsidRDefault="0098016F" w:rsidP="00B937AD">
            <w:pPr>
              <w:tabs>
                <w:tab w:val="left" w:pos="5040"/>
                <w:tab w:val="right" w:pos="10513"/>
              </w:tabs>
              <w:rPr>
                <w:sz w:val="16"/>
                <w:szCs w:val="16"/>
              </w:rPr>
            </w:pPr>
            <w:r>
              <w:rPr>
                <w:sz w:val="16"/>
                <w:szCs w:val="16"/>
              </w:rPr>
              <w:lastRenderedPageBreak/>
              <w:t>Fachdidaktik Sozialerziehung in Bewegung und Sport</w:t>
            </w:r>
          </w:p>
        </w:tc>
        <w:tc>
          <w:tcPr>
            <w:tcW w:w="360" w:type="dxa"/>
            <w:tcBorders>
              <w:bottom w:val="single" w:sz="4" w:space="0" w:color="auto"/>
            </w:tcBorders>
            <w:shd w:val="clear" w:color="auto" w:fill="auto"/>
            <w:tcMar>
              <w:left w:w="28" w:type="dxa"/>
              <w:right w:w="28" w:type="dxa"/>
            </w:tcMar>
          </w:tcPr>
          <w:p w:rsidR="00BC6B24" w:rsidRPr="00B937AD" w:rsidRDefault="0098016F" w:rsidP="00B937AD">
            <w:pPr>
              <w:tabs>
                <w:tab w:val="left" w:pos="5040"/>
                <w:tab w:val="right" w:pos="10513"/>
              </w:tabs>
              <w:jc w:val="center"/>
              <w:rPr>
                <w:sz w:val="16"/>
                <w:szCs w:val="16"/>
              </w:rPr>
            </w:pPr>
            <w:r>
              <w:rPr>
                <w:sz w:val="16"/>
                <w:szCs w:val="16"/>
              </w:rPr>
              <w:t>VU</w:t>
            </w:r>
          </w:p>
        </w:tc>
        <w:tc>
          <w:tcPr>
            <w:tcW w:w="540" w:type="dxa"/>
            <w:tcBorders>
              <w:bottom w:val="single" w:sz="4" w:space="0" w:color="auto"/>
            </w:tcBorders>
            <w:shd w:val="clear" w:color="auto" w:fill="auto"/>
            <w:tcMar>
              <w:left w:w="28" w:type="dxa"/>
              <w:right w:w="28" w:type="dxa"/>
            </w:tcMar>
          </w:tcPr>
          <w:p w:rsidR="00BC6B24" w:rsidRPr="00B937AD" w:rsidRDefault="00BC6B24" w:rsidP="00B937AD">
            <w:pPr>
              <w:tabs>
                <w:tab w:val="left" w:pos="5040"/>
                <w:tab w:val="right" w:pos="10513"/>
              </w:tabs>
              <w:jc w:val="center"/>
              <w:rPr>
                <w:sz w:val="16"/>
                <w:szCs w:val="16"/>
              </w:rPr>
            </w:pPr>
            <w:r w:rsidRPr="00B937AD">
              <w:rPr>
                <w:sz w:val="16"/>
                <w:szCs w:val="16"/>
              </w:rPr>
              <w:t>1</w:t>
            </w:r>
            <w:r w:rsidR="00425C33" w:rsidRPr="00B937AD">
              <w:rPr>
                <w:sz w:val="16"/>
                <w:szCs w:val="16"/>
              </w:rPr>
              <w:t>,0</w:t>
            </w:r>
          </w:p>
        </w:tc>
        <w:tc>
          <w:tcPr>
            <w:tcW w:w="540" w:type="dxa"/>
            <w:tcBorders>
              <w:bottom w:val="single" w:sz="4" w:space="0" w:color="auto"/>
            </w:tcBorders>
            <w:shd w:val="clear" w:color="auto" w:fill="auto"/>
            <w:tcMar>
              <w:left w:w="28" w:type="dxa"/>
              <w:right w:w="28" w:type="dxa"/>
            </w:tcMar>
          </w:tcPr>
          <w:p w:rsidR="00BC6B24" w:rsidRPr="00B937AD" w:rsidRDefault="004F2371" w:rsidP="00B937AD">
            <w:pPr>
              <w:tabs>
                <w:tab w:val="left" w:pos="5040"/>
                <w:tab w:val="right" w:pos="10513"/>
              </w:tabs>
              <w:jc w:val="center"/>
              <w:rPr>
                <w:sz w:val="16"/>
                <w:szCs w:val="16"/>
              </w:rPr>
            </w:pPr>
            <w:r>
              <w:rPr>
                <w:sz w:val="16"/>
                <w:szCs w:val="16"/>
              </w:rPr>
              <w:t>1,0</w:t>
            </w:r>
          </w:p>
        </w:tc>
        <w:tc>
          <w:tcPr>
            <w:tcW w:w="900" w:type="dxa"/>
            <w:tcBorders>
              <w:bottom w:val="single" w:sz="4" w:space="0" w:color="auto"/>
            </w:tcBorders>
            <w:shd w:val="clear" w:color="auto" w:fill="auto"/>
            <w:tcMar>
              <w:left w:w="28" w:type="dxa"/>
              <w:right w:w="28" w:type="dxa"/>
            </w:tcMar>
          </w:tcPr>
          <w:p w:rsidR="00BC6B24" w:rsidRPr="00B937AD" w:rsidRDefault="00B66B0F" w:rsidP="00B937AD">
            <w:pPr>
              <w:tabs>
                <w:tab w:val="left" w:pos="5040"/>
                <w:tab w:val="right" w:pos="10513"/>
              </w:tabs>
              <w:jc w:val="center"/>
              <w:rPr>
                <w:sz w:val="16"/>
                <w:szCs w:val="16"/>
              </w:rPr>
            </w:pPr>
            <w:r w:rsidRPr="00B937AD">
              <w:rPr>
                <w:sz w:val="16"/>
                <w:szCs w:val="16"/>
              </w:rPr>
              <w:fldChar w:fldCharType="begin">
                <w:ffData>
                  <w:name w:val="Text117"/>
                  <w:enabled/>
                  <w:calcOnExit w:val="0"/>
                  <w:textInput/>
                </w:ffData>
              </w:fldChar>
            </w:r>
            <w:bookmarkStart w:id="83" w:name="Text117"/>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83"/>
          </w:p>
        </w:tc>
        <w:tc>
          <w:tcPr>
            <w:tcW w:w="540" w:type="dxa"/>
            <w:shd w:val="clear" w:color="auto" w:fill="auto"/>
            <w:tcMar>
              <w:left w:w="28" w:type="dxa"/>
              <w:right w:w="28" w:type="dxa"/>
            </w:tcMar>
          </w:tcPr>
          <w:p w:rsidR="00BC6B24" w:rsidRPr="00B937AD" w:rsidRDefault="00B66B0F" w:rsidP="00B937AD">
            <w:pPr>
              <w:tabs>
                <w:tab w:val="left" w:pos="5040"/>
                <w:tab w:val="right" w:pos="10513"/>
              </w:tabs>
              <w:jc w:val="center"/>
              <w:rPr>
                <w:sz w:val="16"/>
                <w:szCs w:val="16"/>
              </w:rPr>
            </w:pPr>
            <w:r w:rsidRPr="00B937AD">
              <w:rPr>
                <w:sz w:val="16"/>
                <w:szCs w:val="16"/>
              </w:rPr>
              <w:fldChar w:fldCharType="begin">
                <w:ffData>
                  <w:name w:val="Text118"/>
                  <w:enabled/>
                  <w:calcOnExit w:val="0"/>
                  <w:textInput/>
                </w:ffData>
              </w:fldChar>
            </w:r>
            <w:bookmarkStart w:id="84" w:name="Text118"/>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84"/>
          </w:p>
        </w:tc>
        <w:tc>
          <w:tcPr>
            <w:tcW w:w="1451" w:type="dxa"/>
            <w:tcBorders>
              <w:bottom w:val="single" w:sz="4" w:space="0" w:color="auto"/>
            </w:tcBorders>
            <w:shd w:val="clear" w:color="auto" w:fill="auto"/>
            <w:tcMar>
              <w:left w:w="28" w:type="dxa"/>
              <w:right w:w="28" w:type="dxa"/>
            </w:tcMar>
          </w:tcPr>
          <w:p w:rsidR="00BC6B24" w:rsidRPr="00B937AD" w:rsidRDefault="00B66B0F" w:rsidP="00B937AD">
            <w:pPr>
              <w:tabs>
                <w:tab w:val="left" w:pos="5040"/>
                <w:tab w:val="right" w:pos="10513"/>
              </w:tabs>
              <w:rPr>
                <w:sz w:val="16"/>
                <w:szCs w:val="16"/>
              </w:rPr>
            </w:pPr>
            <w:r w:rsidRPr="00B937AD">
              <w:rPr>
                <w:sz w:val="16"/>
                <w:szCs w:val="16"/>
              </w:rPr>
              <w:fldChar w:fldCharType="begin">
                <w:ffData>
                  <w:name w:val="Text119"/>
                  <w:enabled/>
                  <w:calcOnExit w:val="0"/>
                  <w:textInput/>
                </w:ffData>
              </w:fldChar>
            </w:r>
            <w:bookmarkStart w:id="85" w:name="Text119"/>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85"/>
          </w:p>
        </w:tc>
        <w:tc>
          <w:tcPr>
            <w:tcW w:w="1310" w:type="dxa"/>
            <w:tcBorders>
              <w:bottom w:val="single" w:sz="4" w:space="0" w:color="auto"/>
            </w:tcBorders>
            <w:shd w:val="clear" w:color="auto" w:fill="auto"/>
            <w:tcMar>
              <w:left w:w="28" w:type="dxa"/>
              <w:right w:w="28" w:type="dxa"/>
            </w:tcMar>
          </w:tcPr>
          <w:p w:rsidR="00BC6B24" w:rsidRPr="00B937AD" w:rsidRDefault="00BC6B24" w:rsidP="00B937AD">
            <w:pPr>
              <w:tabs>
                <w:tab w:val="left" w:pos="5040"/>
                <w:tab w:val="right" w:pos="10513"/>
              </w:tabs>
              <w:rPr>
                <w:sz w:val="16"/>
                <w:szCs w:val="16"/>
              </w:rPr>
            </w:pPr>
          </w:p>
        </w:tc>
      </w:tr>
      <w:tr w:rsidR="0098016F" w:rsidRPr="00B937AD" w:rsidTr="009C473A">
        <w:trPr>
          <w:trHeight w:hRule="exact" w:val="1134"/>
        </w:trPr>
        <w:tc>
          <w:tcPr>
            <w:tcW w:w="9766" w:type="dxa"/>
            <w:gridSpan w:val="8"/>
            <w:tcBorders>
              <w:bottom w:val="single" w:sz="4" w:space="0" w:color="auto"/>
            </w:tcBorders>
            <w:shd w:val="clear" w:color="auto" w:fill="auto"/>
            <w:tcMar>
              <w:left w:w="28" w:type="dxa"/>
              <w:right w:w="28" w:type="dxa"/>
            </w:tcMar>
          </w:tcPr>
          <w:p w:rsidR="0098016F" w:rsidRPr="00B937AD" w:rsidRDefault="0098016F" w:rsidP="0098016F">
            <w:pPr>
              <w:tabs>
                <w:tab w:val="left" w:pos="5040"/>
                <w:tab w:val="right" w:pos="10513"/>
              </w:tabs>
              <w:rPr>
                <w:sz w:val="16"/>
                <w:szCs w:val="16"/>
              </w:rPr>
            </w:pPr>
            <w:r w:rsidRPr="00470977">
              <w:rPr>
                <w:b/>
                <w:sz w:val="16"/>
                <w:szCs w:val="16"/>
                <w:u w:val="single"/>
              </w:rPr>
              <w:t xml:space="preserve">Es </w:t>
            </w:r>
            <w:r>
              <w:rPr>
                <w:b/>
                <w:sz w:val="16"/>
                <w:szCs w:val="16"/>
                <w:u w:val="single"/>
              </w:rPr>
              <w:t>ist eine</w:t>
            </w:r>
            <w:r w:rsidRPr="00470977">
              <w:rPr>
                <w:b/>
                <w:sz w:val="16"/>
                <w:szCs w:val="16"/>
                <w:u w:val="single"/>
              </w:rPr>
              <w:t xml:space="preserve"> Leh</w:t>
            </w:r>
            <w:r w:rsidR="00480E18">
              <w:rPr>
                <w:b/>
                <w:sz w:val="16"/>
                <w:szCs w:val="16"/>
                <w:u w:val="single"/>
              </w:rPr>
              <w:t>rveranstaltung</w:t>
            </w:r>
            <w:r>
              <w:rPr>
                <w:b/>
                <w:sz w:val="16"/>
                <w:szCs w:val="16"/>
                <w:u w:val="single"/>
              </w:rPr>
              <w:t xml:space="preserve"> im Umfang von 2</w:t>
            </w:r>
            <w:r w:rsidRPr="00470977">
              <w:rPr>
                <w:b/>
                <w:sz w:val="16"/>
                <w:szCs w:val="16"/>
                <w:u w:val="single"/>
              </w:rPr>
              <w:t xml:space="preserve"> ECTS-AP zu wählen:</w:t>
            </w:r>
          </w:p>
        </w:tc>
      </w:tr>
      <w:tr w:rsidR="0098016F"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98016F" w:rsidRPr="00B937AD" w:rsidRDefault="00480E18" w:rsidP="0098016F">
            <w:pPr>
              <w:tabs>
                <w:tab w:val="left" w:pos="5040"/>
                <w:tab w:val="right" w:pos="10513"/>
              </w:tabs>
              <w:rPr>
                <w:sz w:val="16"/>
                <w:szCs w:val="16"/>
              </w:rPr>
            </w:pPr>
            <w:r>
              <w:rPr>
                <w:sz w:val="16"/>
                <w:szCs w:val="16"/>
              </w:rPr>
              <w:t>Fitnesstraining</w:t>
            </w:r>
          </w:p>
        </w:tc>
        <w:tc>
          <w:tcPr>
            <w:tcW w:w="360" w:type="dxa"/>
            <w:tcBorders>
              <w:bottom w:val="single" w:sz="4" w:space="0" w:color="auto"/>
            </w:tcBorders>
            <w:shd w:val="clear" w:color="auto" w:fill="auto"/>
            <w:tcMar>
              <w:left w:w="28" w:type="dxa"/>
              <w:right w:w="28" w:type="dxa"/>
            </w:tcMar>
          </w:tcPr>
          <w:p w:rsidR="0098016F" w:rsidRPr="00B937AD" w:rsidRDefault="00480E18" w:rsidP="0098016F">
            <w:pPr>
              <w:tabs>
                <w:tab w:val="left" w:pos="5040"/>
                <w:tab w:val="right" w:pos="10513"/>
              </w:tabs>
              <w:jc w:val="center"/>
              <w:rPr>
                <w:sz w:val="16"/>
                <w:szCs w:val="16"/>
              </w:rPr>
            </w:pPr>
            <w:r>
              <w:rPr>
                <w:sz w:val="16"/>
                <w:szCs w:val="16"/>
              </w:rPr>
              <w:t>UE</w:t>
            </w:r>
          </w:p>
        </w:tc>
        <w:tc>
          <w:tcPr>
            <w:tcW w:w="540" w:type="dxa"/>
            <w:tcBorders>
              <w:bottom w:val="single" w:sz="4" w:space="0" w:color="auto"/>
            </w:tcBorders>
            <w:shd w:val="clear" w:color="auto" w:fill="auto"/>
            <w:tcMar>
              <w:left w:w="28" w:type="dxa"/>
              <w:right w:w="28" w:type="dxa"/>
            </w:tcMar>
          </w:tcPr>
          <w:p w:rsidR="0098016F" w:rsidRPr="00B937AD" w:rsidRDefault="00480E18" w:rsidP="0098016F">
            <w:pPr>
              <w:tabs>
                <w:tab w:val="left" w:pos="5040"/>
                <w:tab w:val="right" w:pos="10513"/>
              </w:tabs>
              <w:jc w:val="center"/>
              <w:rPr>
                <w:sz w:val="16"/>
                <w:szCs w:val="16"/>
              </w:rPr>
            </w:pPr>
            <w:r>
              <w:rPr>
                <w:sz w:val="16"/>
                <w:szCs w:val="16"/>
              </w:rPr>
              <w:t>2,0</w:t>
            </w:r>
          </w:p>
        </w:tc>
        <w:tc>
          <w:tcPr>
            <w:tcW w:w="540" w:type="dxa"/>
            <w:tcBorders>
              <w:bottom w:val="single" w:sz="4" w:space="0" w:color="auto"/>
            </w:tcBorders>
            <w:shd w:val="clear" w:color="auto" w:fill="auto"/>
            <w:tcMar>
              <w:left w:w="28" w:type="dxa"/>
              <w:right w:w="28" w:type="dxa"/>
            </w:tcMar>
          </w:tcPr>
          <w:p w:rsidR="0098016F" w:rsidRPr="00B937AD" w:rsidRDefault="003B5E08" w:rsidP="0098016F">
            <w:pPr>
              <w:tabs>
                <w:tab w:val="left" w:pos="5040"/>
                <w:tab w:val="right" w:pos="10513"/>
              </w:tabs>
              <w:jc w:val="center"/>
              <w:rPr>
                <w:sz w:val="16"/>
                <w:szCs w:val="16"/>
              </w:rPr>
            </w:pPr>
            <w:r>
              <w:rPr>
                <w:sz w:val="16"/>
                <w:szCs w:val="16"/>
              </w:rPr>
              <w:t>2,0</w:t>
            </w:r>
          </w:p>
        </w:tc>
        <w:tc>
          <w:tcPr>
            <w:tcW w:w="900" w:type="dxa"/>
            <w:tcBorders>
              <w:bottom w:val="single" w:sz="4" w:space="0" w:color="auto"/>
            </w:tcBorders>
            <w:shd w:val="clear" w:color="auto" w:fill="auto"/>
            <w:tcMar>
              <w:left w:w="28" w:type="dxa"/>
              <w:right w:w="28" w:type="dxa"/>
            </w:tcMar>
          </w:tcPr>
          <w:p w:rsidR="0098016F" w:rsidRPr="00B937AD" w:rsidRDefault="0098016F" w:rsidP="0098016F">
            <w:pPr>
              <w:tabs>
                <w:tab w:val="left" w:pos="5040"/>
                <w:tab w:val="right" w:pos="10513"/>
              </w:tabs>
              <w:jc w:val="center"/>
              <w:rPr>
                <w:sz w:val="16"/>
                <w:szCs w:val="16"/>
              </w:rPr>
            </w:pPr>
            <w:r w:rsidRPr="00B937AD">
              <w:rPr>
                <w:sz w:val="16"/>
                <w:szCs w:val="16"/>
              </w:rPr>
              <w:fldChar w:fldCharType="begin">
                <w:ffData>
                  <w:name w:val="Text117"/>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98016F" w:rsidRPr="00B937AD" w:rsidRDefault="0098016F" w:rsidP="0098016F">
            <w:pPr>
              <w:tabs>
                <w:tab w:val="left" w:pos="5040"/>
                <w:tab w:val="right" w:pos="10513"/>
              </w:tabs>
              <w:jc w:val="center"/>
              <w:rPr>
                <w:sz w:val="16"/>
                <w:szCs w:val="16"/>
              </w:rPr>
            </w:pPr>
            <w:r w:rsidRPr="00B937AD">
              <w:rPr>
                <w:sz w:val="16"/>
                <w:szCs w:val="16"/>
              </w:rPr>
              <w:fldChar w:fldCharType="begin">
                <w:ffData>
                  <w:name w:val="Text118"/>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98016F" w:rsidRPr="00B937AD" w:rsidRDefault="0098016F" w:rsidP="0098016F">
            <w:pPr>
              <w:tabs>
                <w:tab w:val="left" w:pos="5040"/>
                <w:tab w:val="right" w:pos="10513"/>
              </w:tabs>
              <w:rPr>
                <w:sz w:val="16"/>
                <w:szCs w:val="16"/>
              </w:rPr>
            </w:pPr>
            <w:r w:rsidRPr="00B937AD">
              <w:rPr>
                <w:sz w:val="16"/>
                <w:szCs w:val="16"/>
              </w:rPr>
              <w:fldChar w:fldCharType="begin">
                <w:ffData>
                  <w:name w:val="Text119"/>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98016F" w:rsidRPr="00B937AD" w:rsidRDefault="0098016F" w:rsidP="0098016F">
            <w:pPr>
              <w:tabs>
                <w:tab w:val="left" w:pos="5040"/>
                <w:tab w:val="right" w:pos="10513"/>
              </w:tabs>
              <w:rPr>
                <w:sz w:val="16"/>
                <w:szCs w:val="16"/>
              </w:rPr>
            </w:pPr>
          </w:p>
        </w:tc>
      </w:tr>
      <w:tr w:rsidR="0098016F"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98016F" w:rsidRPr="00B937AD" w:rsidRDefault="00480E18" w:rsidP="0098016F">
            <w:pPr>
              <w:tabs>
                <w:tab w:val="left" w:pos="5040"/>
                <w:tab w:val="right" w:pos="10513"/>
              </w:tabs>
              <w:rPr>
                <w:sz w:val="16"/>
                <w:szCs w:val="16"/>
              </w:rPr>
            </w:pPr>
            <w:r>
              <w:rPr>
                <w:sz w:val="16"/>
                <w:szCs w:val="16"/>
              </w:rPr>
              <w:t>Fitnessgymnastik mit Musik</w:t>
            </w:r>
          </w:p>
        </w:tc>
        <w:tc>
          <w:tcPr>
            <w:tcW w:w="360" w:type="dxa"/>
            <w:tcBorders>
              <w:bottom w:val="single" w:sz="4" w:space="0" w:color="auto"/>
            </w:tcBorders>
            <w:shd w:val="clear" w:color="auto" w:fill="auto"/>
            <w:tcMar>
              <w:left w:w="28" w:type="dxa"/>
              <w:right w:w="28" w:type="dxa"/>
            </w:tcMar>
          </w:tcPr>
          <w:p w:rsidR="0098016F" w:rsidRPr="00B937AD" w:rsidRDefault="00480E18" w:rsidP="0098016F">
            <w:pPr>
              <w:tabs>
                <w:tab w:val="left" w:pos="5040"/>
                <w:tab w:val="right" w:pos="10513"/>
              </w:tabs>
              <w:jc w:val="center"/>
              <w:rPr>
                <w:sz w:val="16"/>
                <w:szCs w:val="16"/>
              </w:rPr>
            </w:pPr>
            <w:r>
              <w:rPr>
                <w:sz w:val="16"/>
                <w:szCs w:val="16"/>
              </w:rPr>
              <w:t>UE</w:t>
            </w:r>
          </w:p>
        </w:tc>
        <w:tc>
          <w:tcPr>
            <w:tcW w:w="540" w:type="dxa"/>
            <w:tcBorders>
              <w:bottom w:val="single" w:sz="4" w:space="0" w:color="auto"/>
            </w:tcBorders>
            <w:shd w:val="clear" w:color="auto" w:fill="auto"/>
            <w:tcMar>
              <w:left w:w="28" w:type="dxa"/>
              <w:right w:w="28" w:type="dxa"/>
            </w:tcMar>
          </w:tcPr>
          <w:p w:rsidR="0098016F" w:rsidRPr="00B937AD" w:rsidRDefault="00480E18" w:rsidP="0098016F">
            <w:pPr>
              <w:tabs>
                <w:tab w:val="left" w:pos="5040"/>
                <w:tab w:val="right" w:pos="10513"/>
              </w:tabs>
              <w:jc w:val="center"/>
              <w:rPr>
                <w:sz w:val="16"/>
                <w:szCs w:val="16"/>
              </w:rPr>
            </w:pPr>
            <w:r>
              <w:rPr>
                <w:sz w:val="16"/>
                <w:szCs w:val="16"/>
              </w:rPr>
              <w:t>2,0</w:t>
            </w:r>
          </w:p>
        </w:tc>
        <w:tc>
          <w:tcPr>
            <w:tcW w:w="540" w:type="dxa"/>
            <w:tcBorders>
              <w:bottom w:val="single" w:sz="4" w:space="0" w:color="auto"/>
            </w:tcBorders>
            <w:shd w:val="clear" w:color="auto" w:fill="auto"/>
            <w:tcMar>
              <w:left w:w="28" w:type="dxa"/>
              <w:right w:w="28" w:type="dxa"/>
            </w:tcMar>
          </w:tcPr>
          <w:p w:rsidR="0098016F" w:rsidRPr="00B937AD" w:rsidRDefault="003B5E08" w:rsidP="0098016F">
            <w:pPr>
              <w:tabs>
                <w:tab w:val="left" w:pos="5040"/>
                <w:tab w:val="right" w:pos="10513"/>
              </w:tabs>
              <w:jc w:val="center"/>
              <w:rPr>
                <w:sz w:val="16"/>
                <w:szCs w:val="16"/>
              </w:rPr>
            </w:pPr>
            <w:r>
              <w:rPr>
                <w:sz w:val="16"/>
                <w:szCs w:val="16"/>
              </w:rPr>
              <w:t>2,0</w:t>
            </w:r>
          </w:p>
        </w:tc>
        <w:tc>
          <w:tcPr>
            <w:tcW w:w="900" w:type="dxa"/>
            <w:tcBorders>
              <w:bottom w:val="single" w:sz="4" w:space="0" w:color="auto"/>
            </w:tcBorders>
            <w:shd w:val="clear" w:color="auto" w:fill="auto"/>
            <w:tcMar>
              <w:left w:w="28" w:type="dxa"/>
              <w:right w:w="28" w:type="dxa"/>
            </w:tcMar>
          </w:tcPr>
          <w:p w:rsidR="0098016F" w:rsidRPr="00B937AD" w:rsidRDefault="0098016F" w:rsidP="0098016F">
            <w:pPr>
              <w:tabs>
                <w:tab w:val="left" w:pos="5040"/>
                <w:tab w:val="right" w:pos="10513"/>
              </w:tabs>
              <w:jc w:val="center"/>
              <w:rPr>
                <w:sz w:val="16"/>
                <w:szCs w:val="16"/>
              </w:rPr>
            </w:pPr>
            <w:r w:rsidRPr="00B937AD">
              <w:rPr>
                <w:sz w:val="16"/>
                <w:szCs w:val="16"/>
              </w:rPr>
              <w:fldChar w:fldCharType="begin">
                <w:ffData>
                  <w:name w:val="Text117"/>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98016F" w:rsidRPr="00B937AD" w:rsidRDefault="0098016F" w:rsidP="0098016F">
            <w:pPr>
              <w:tabs>
                <w:tab w:val="left" w:pos="5040"/>
                <w:tab w:val="right" w:pos="10513"/>
              </w:tabs>
              <w:jc w:val="center"/>
              <w:rPr>
                <w:sz w:val="16"/>
                <w:szCs w:val="16"/>
              </w:rPr>
            </w:pPr>
            <w:r w:rsidRPr="00B937AD">
              <w:rPr>
                <w:sz w:val="16"/>
                <w:szCs w:val="16"/>
              </w:rPr>
              <w:fldChar w:fldCharType="begin">
                <w:ffData>
                  <w:name w:val="Text118"/>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98016F" w:rsidRPr="00B937AD" w:rsidRDefault="0098016F" w:rsidP="0098016F">
            <w:pPr>
              <w:tabs>
                <w:tab w:val="left" w:pos="5040"/>
                <w:tab w:val="right" w:pos="10513"/>
              </w:tabs>
              <w:rPr>
                <w:sz w:val="16"/>
                <w:szCs w:val="16"/>
              </w:rPr>
            </w:pPr>
            <w:r w:rsidRPr="00B937AD">
              <w:rPr>
                <w:sz w:val="16"/>
                <w:szCs w:val="16"/>
              </w:rPr>
              <w:fldChar w:fldCharType="begin">
                <w:ffData>
                  <w:name w:val="Text119"/>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98016F" w:rsidRPr="00B937AD" w:rsidRDefault="0098016F" w:rsidP="0098016F">
            <w:pPr>
              <w:tabs>
                <w:tab w:val="left" w:pos="5040"/>
                <w:tab w:val="right" w:pos="10513"/>
              </w:tabs>
              <w:rPr>
                <w:sz w:val="16"/>
                <w:szCs w:val="16"/>
              </w:rPr>
            </w:pPr>
          </w:p>
        </w:tc>
      </w:tr>
      <w:tr w:rsidR="004F2371" w:rsidRPr="00B937AD" w:rsidTr="009C473A">
        <w:trPr>
          <w:trHeight w:hRule="exact" w:val="3434"/>
        </w:trPr>
        <w:tc>
          <w:tcPr>
            <w:tcW w:w="4125" w:type="dxa"/>
            <w:tcBorders>
              <w:bottom w:val="single" w:sz="4" w:space="0" w:color="auto"/>
            </w:tcBorders>
            <w:shd w:val="clear" w:color="auto" w:fill="auto"/>
            <w:tcMar>
              <w:left w:w="28" w:type="dxa"/>
              <w:right w:w="28" w:type="dxa"/>
            </w:tcMar>
          </w:tcPr>
          <w:p w:rsidR="004F2371" w:rsidRDefault="004F2371" w:rsidP="004F2371">
            <w:pPr>
              <w:tabs>
                <w:tab w:val="left" w:pos="5040"/>
                <w:tab w:val="right" w:pos="10513"/>
              </w:tabs>
              <w:rPr>
                <w:sz w:val="16"/>
                <w:szCs w:val="16"/>
                <w:u w:val="single"/>
              </w:rPr>
            </w:pPr>
            <w:r w:rsidRPr="00480E18">
              <w:rPr>
                <w:sz w:val="16"/>
                <w:szCs w:val="16"/>
                <w:u w:val="single"/>
              </w:rPr>
              <w:t xml:space="preserve">Es sind Lehrveranstaltungen im Umfang von 5 ECTS-AP aus den </w:t>
            </w:r>
            <w:r w:rsidR="003B5E08">
              <w:rPr>
                <w:sz w:val="16"/>
                <w:szCs w:val="16"/>
                <w:u w:val="single"/>
              </w:rPr>
              <w:t>M</w:t>
            </w:r>
            <w:r w:rsidRPr="00480E18">
              <w:rPr>
                <w:sz w:val="16"/>
                <w:szCs w:val="16"/>
                <w:u w:val="single"/>
              </w:rPr>
              <w:t>odulen 14</w:t>
            </w:r>
            <w:r w:rsidR="003B5E08">
              <w:rPr>
                <w:sz w:val="16"/>
                <w:szCs w:val="16"/>
                <w:u w:val="single"/>
              </w:rPr>
              <w:t xml:space="preserve"> lit.b., 15 16,</w:t>
            </w:r>
            <w:r w:rsidRPr="00480E18">
              <w:rPr>
                <w:sz w:val="16"/>
                <w:szCs w:val="16"/>
                <w:u w:val="single"/>
              </w:rPr>
              <w:t>18 des Curriculums für das Bachelorstudium Sportwissenschaften zu wählen</w:t>
            </w:r>
            <w:r>
              <w:rPr>
                <w:sz w:val="16"/>
                <w:szCs w:val="16"/>
                <w:u w:val="single"/>
              </w:rPr>
              <w:t>:</w:t>
            </w:r>
          </w:p>
          <w:p w:rsidR="004F2371" w:rsidRPr="004F2371" w:rsidRDefault="004F2371" w:rsidP="004F2371">
            <w:pPr>
              <w:tabs>
                <w:tab w:val="left" w:pos="3828"/>
                <w:tab w:val="left" w:pos="6480"/>
                <w:tab w:val="right" w:pos="10513"/>
              </w:tabs>
              <w:jc w:val="both"/>
              <w:rPr>
                <w:sz w:val="16"/>
                <w:szCs w:val="16"/>
              </w:rPr>
            </w:pPr>
            <w:r w:rsidRPr="004F2371">
              <w:rPr>
                <w:sz w:val="16"/>
                <w:szCs w:val="16"/>
              </w:rPr>
              <w:t>UE Bewegungsspiele, UE Vertiefung der Grundsportarten A, UE Handball, UE Vertiefung der Grundsportarten B,</w:t>
            </w:r>
          </w:p>
          <w:p w:rsidR="004F2371" w:rsidRPr="004F2371" w:rsidRDefault="004F2371" w:rsidP="004F2371">
            <w:pPr>
              <w:tabs>
                <w:tab w:val="left" w:pos="3828"/>
                <w:tab w:val="left" w:pos="6480"/>
                <w:tab w:val="right" w:pos="10513"/>
              </w:tabs>
              <w:jc w:val="both"/>
              <w:rPr>
                <w:sz w:val="16"/>
                <w:szCs w:val="16"/>
              </w:rPr>
            </w:pPr>
            <w:r w:rsidRPr="004F2371">
              <w:rPr>
                <w:sz w:val="16"/>
                <w:szCs w:val="16"/>
              </w:rPr>
              <w:t>UE Basketball, UE Vertiefung der Rückschlagspiele, UE Volleyball, UE Vertiefung Fernöstlicher Bewegungskulturen, UE Fitnessgymnastik mit Musik, UE Vertiefung Bewegungsformen im Wasser, UE Schwimmen</w:t>
            </w:r>
            <w:r w:rsidRPr="004F2371">
              <w:rPr>
                <w:sz w:val="16"/>
                <w:szCs w:val="16"/>
              </w:rPr>
              <w:tab/>
              <w:t xml:space="preserve">, </w:t>
            </w:r>
          </w:p>
          <w:p w:rsidR="004F2371" w:rsidRPr="004F2371" w:rsidRDefault="004F2371" w:rsidP="004F2371">
            <w:pPr>
              <w:tabs>
                <w:tab w:val="left" w:pos="3828"/>
                <w:tab w:val="left" w:pos="6480"/>
                <w:tab w:val="right" w:pos="10513"/>
              </w:tabs>
              <w:jc w:val="both"/>
              <w:rPr>
                <w:sz w:val="16"/>
                <w:szCs w:val="16"/>
              </w:rPr>
            </w:pPr>
            <w:r w:rsidRPr="004F2371">
              <w:rPr>
                <w:sz w:val="16"/>
                <w:szCs w:val="16"/>
              </w:rPr>
              <w:t xml:space="preserve">UE Trends im Gesundheitssport, UE Gerätturnen, UE Akrobatik, UE Leichtathletik, UE Spielsport, UE Gymnastik und Tanz, UE Kampfsport, EX Skilauf, UE Erweiterung Grundsportart, EX Langlauf, UE Erweiterung Alpinsportart, </w:t>
            </w:r>
          </w:p>
          <w:p w:rsidR="004F2371" w:rsidRDefault="004F2371" w:rsidP="004F2371">
            <w:pPr>
              <w:tabs>
                <w:tab w:val="left" w:pos="3828"/>
                <w:tab w:val="left" w:pos="6480"/>
                <w:tab w:val="right" w:pos="10513"/>
              </w:tabs>
              <w:jc w:val="both"/>
              <w:rPr>
                <w:sz w:val="16"/>
                <w:szCs w:val="16"/>
              </w:rPr>
            </w:pPr>
            <w:r w:rsidRPr="004F2371">
              <w:rPr>
                <w:sz w:val="16"/>
                <w:szCs w:val="16"/>
              </w:rPr>
              <w:t>UE Klettern, EX Snowboarden, UE Trends im Alpinsport, UE Fitnesstraining, UE Rückschlagspiele, UE Fernöstliche Bewegungskulturen, UE Bewegungsformen im Wasser;</w:t>
            </w:r>
          </w:p>
          <w:p w:rsidR="004F2371" w:rsidRPr="004F2371" w:rsidRDefault="004F2371" w:rsidP="004F2371">
            <w:pPr>
              <w:tabs>
                <w:tab w:val="left" w:pos="3828"/>
                <w:tab w:val="left" w:pos="6480"/>
                <w:tab w:val="right" w:pos="10513"/>
              </w:tabs>
              <w:jc w:val="both"/>
              <w:rPr>
                <w:sz w:val="16"/>
                <w:szCs w:val="16"/>
              </w:rPr>
            </w:pPr>
            <w:r w:rsidRPr="00B937AD">
              <w:rPr>
                <w:sz w:val="16"/>
                <w:szCs w:val="16"/>
              </w:rPr>
              <w:fldChar w:fldCharType="begin">
                <w:ffData>
                  <w:name w:val="Text119"/>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p w:rsidR="004F2371" w:rsidRDefault="004F2371" w:rsidP="004F2371">
            <w:pPr>
              <w:tabs>
                <w:tab w:val="left" w:pos="5040"/>
                <w:tab w:val="right" w:pos="10513"/>
              </w:tabs>
              <w:rPr>
                <w:sz w:val="16"/>
                <w:szCs w:val="16"/>
                <w:u w:val="single"/>
              </w:rPr>
            </w:pPr>
          </w:p>
          <w:p w:rsidR="004F2371" w:rsidRDefault="004F2371" w:rsidP="004F2371">
            <w:pPr>
              <w:tabs>
                <w:tab w:val="left" w:pos="5040"/>
                <w:tab w:val="right" w:pos="10513"/>
              </w:tabs>
              <w:rPr>
                <w:sz w:val="16"/>
                <w:szCs w:val="16"/>
                <w:u w:val="single"/>
              </w:rPr>
            </w:pPr>
          </w:p>
          <w:p w:rsidR="004F2371" w:rsidRDefault="004F2371" w:rsidP="004F2371">
            <w:pPr>
              <w:tabs>
                <w:tab w:val="left" w:pos="5040"/>
                <w:tab w:val="right" w:pos="10513"/>
              </w:tabs>
              <w:rPr>
                <w:sz w:val="16"/>
                <w:szCs w:val="16"/>
                <w:u w:val="single"/>
              </w:rPr>
            </w:pPr>
          </w:p>
          <w:p w:rsidR="004F2371" w:rsidRDefault="004F2371" w:rsidP="004F2371">
            <w:pPr>
              <w:tabs>
                <w:tab w:val="left" w:pos="5040"/>
                <w:tab w:val="right" w:pos="10513"/>
              </w:tabs>
              <w:rPr>
                <w:sz w:val="16"/>
                <w:szCs w:val="16"/>
                <w:u w:val="single"/>
              </w:rPr>
            </w:pPr>
          </w:p>
          <w:p w:rsidR="004F2371" w:rsidRDefault="004F2371" w:rsidP="004F2371">
            <w:pPr>
              <w:tabs>
                <w:tab w:val="left" w:pos="5040"/>
                <w:tab w:val="right" w:pos="10513"/>
              </w:tabs>
              <w:rPr>
                <w:sz w:val="16"/>
                <w:szCs w:val="16"/>
                <w:u w:val="single"/>
              </w:rPr>
            </w:pPr>
          </w:p>
          <w:p w:rsidR="004F2371" w:rsidRDefault="004F2371" w:rsidP="004F2371">
            <w:pPr>
              <w:tabs>
                <w:tab w:val="left" w:pos="5040"/>
                <w:tab w:val="right" w:pos="10513"/>
              </w:tabs>
              <w:rPr>
                <w:sz w:val="16"/>
                <w:szCs w:val="16"/>
                <w:u w:val="single"/>
              </w:rPr>
            </w:pPr>
          </w:p>
          <w:p w:rsidR="004F2371" w:rsidRDefault="004F2371" w:rsidP="004F2371">
            <w:pPr>
              <w:tabs>
                <w:tab w:val="left" w:pos="5040"/>
                <w:tab w:val="right" w:pos="10513"/>
              </w:tabs>
              <w:rPr>
                <w:sz w:val="16"/>
                <w:szCs w:val="16"/>
                <w:u w:val="single"/>
              </w:rPr>
            </w:pPr>
          </w:p>
          <w:p w:rsidR="004F2371" w:rsidRDefault="004F2371" w:rsidP="004F2371">
            <w:pPr>
              <w:tabs>
                <w:tab w:val="left" w:pos="5040"/>
                <w:tab w:val="right" w:pos="10513"/>
              </w:tabs>
              <w:rPr>
                <w:sz w:val="16"/>
                <w:szCs w:val="16"/>
                <w:u w:val="single"/>
              </w:rPr>
            </w:pPr>
          </w:p>
          <w:p w:rsidR="004F2371" w:rsidRPr="00480E18" w:rsidRDefault="004F2371" w:rsidP="004F2371">
            <w:pPr>
              <w:tabs>
                <w:tab w:val="left" w:pos="5040"/>
                <w:tab w:val="right" w:pos="10513"/>
              </w:tabs>
              <w:rPr>
                <w:sz w:val="16"/>
                <w:szCs w:val="16"/>
                <w:u w:val="single"/>
              </w:rPr>
            </w:pPr>
          </w:p>
        </w:tc>
        <w:tc>
          <w:tcPr>
            <w:tcW w:w="360" w:type="dxa"/>
            <w:tcBorders>
              <w:bottom w:val="single" w:sz="4" w:space="0" w:color="auto"/>
            </w:tcBorders>
            <w:shd w:val="clear" w:color="auto" w:fill="auto"/>
            <w:tcMar>
              <w:left w:w="28" w:type="dxa"/>
              <w:right w:w="28" w:type="dxa"/>
            </w:tcMar>
          </w:tcPr>
          <w:p w:rsidR="004F2371" w:rsidRPr="00B937AD" w:rsidRDefault="004F2371" w:rsidP="004F2371">
            <w:pPr>
              <w:tabs>
                <w:tab w:val="left" w:pos="5040"/>
                <w:tab w:val="right" w:pos="10513"/>
              </w:tabs>
              <w:jc w:val="center"/>
              <w:rPr>
                <w:sz w:val="16"/>
                <w:szCs w:val="16"/>
              </w:rPr>
            </w:pPr>
            <w:r>
              <w:rPr>
                <w:sz w:val="16"/>
                <w:szCs w:val="16"/>
              </w:rPr>
              <w:fldChar w:fldCharType="begin">
                <w:ffData>
                  <w:name w:val=""/>
                  <w:enabled/>
                  <w:calcOnExit w:val="0"/>
                  <w:textInput>
                    <w:maxLength w:val="3"/>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sz w:val="16"/>
                <w:szCs w:val="16"/>
              </w:rPr>
              <w:fldChar w:fldCharType="end"/>
            </w:r>
          </w:p>
        </w:tc>
        <w:tc>
          <w:tcPr>
            <w:tcW w:w="540" w:type="dxa"/>
            <w:tcBorders>
              <w:bottom w:val="single" w:sz="4" w:space="0" w:color="auto"/>
            </w:tcBorders>
            <w:shd w:val="clear" w:color="auto" w:fill="auto"/>
            <w:tcMar>
              <w:left w:w="28" w:type="dxa"/>
              <w:right w:w="28" w:type="dxa"/>
            </w:tcMar>
          </w:tcPr>
          <w:p w:rsidR="004F2371" w:rsidRPr="00B937AD" w:rsidRDefault="004F2371" w:rsidP="004F2371">
            <w:pPr>
              <w:tabs>
                <w:tab w:val="left" w:pos="5040"/>
                <w:tab w:val="right" w:pos="10513"/>
              </w:tabs>
              <w:jc w:val="center"/>
              <w:rPr>
                <w:sz w:val="16"/>
                <w:szCs w:val="16"/>
              </w:rPr>
            </w:pPr>
            <w:r>
              <w:rPr>
                <w:sz w:val="16"/>
                <w:szCs w:val="16"/>
              </w:rPr>
              <w:fldChar w:fldCharType="begin">
                <w:ffData>
                  <w:name w:val=""/>
                  <w:enabled/>
                  <w:calcOnExit w:val="0"/>
                  <w:textInput>
                    <w:maxLength w:val="3"/>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sz w:val="16"/>
                <w:szCs w:val="16"/>
              </w:rPr>
              <w:fldChar w:fldCharType="end"/>
            </w:r>
          </w:p>
        </w:tc>
        <w:tc>
          <w:tcPr>
            <w:tcW w:w="540" w:type="dxa"/>
            <w:tcBorders>
              <w:bottom w:val="single" w:sz="4" w:space="0" w:color="auto"/>
            </w:tcBorders>
            <w:shd w:val="clear" w:color="auto" w:fill="auto"/>
            <w:tcMar>
              <w:left w:w="28" w:type="dxa"/>
              <w:right w:w="28" w:type="dxa"/>
            </w:tcMar>
          </w:tcPr>
          <w:p w:rsidR="004F2371" w:rsidRPr="00B937AD" w:rsidRDefault="004F2371" w:rsidP="004F2371">
            <w:pPr>
              <w:tabs>
                <w:tab w:val="left" w:pos="5040"/>
                <w:tab w:val="right" w:pos="10513"/>
              </w:tabs>
              <w:jc w:val="center"/>
              <w:rPr>
                <w:sz w:val="16"/>
                <w:szCs w:val="16"/>
              </w:rPr>
            </w:pPr>
            <w:r>
              <w:rPr>
                <w:sz w:val="16"/>
                <w:szCs w:val="16"/>
              </w:rPr>
              <w:fldChar w:fldCharType="begin">
                <w:ffData>
                  <w:name w:val=""/>
                  <w:enabled/>
                  <w:calcOnExit w:val="0"/>
                  <w:textInput>
                    <w:maxLength w:val="3"/>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sz w:val="16"/>
                <w:szCs w:val="16"/>
              </w:rPr>
              <w:fldChar w:fldCharType="end"/>
            </w:r>
          </w:p>
        </w:tc>
        <w:tc>
          <w:tcPr>
            <w:tcW w:w="900" w:type="dxa"/>
            <w:tcBorders>
              <w:bottom w:val="single" w:sz="4" w:space="0" w:color="auto"/>
            </w:tcBorders>
            <w:shd w:val="clear" w:color="auto" w:fill="auto"/>
            <w:tcMar>
              <w:left w:w="28" w:type="dxa"/>
              <w:right w:w="28" w:type="dxa"/>
            </w:tcMar>
          </w:tcPr>
          <w:p w:rsidR="004F2371" w:rsidRPr="00B937AD" w:rsidRDefault="004F2371" w:rsidP="004F2371">
            <w:pPr>
              <w:tabs>
                <w:tab w:val="left" w:pos="5040"/>
                <w:tab w:val="right" w:pos="10513"/>
              </w:tabs>
              <w:jc w:val="center"/>
              <w:rPr>
                <w:sz w:val="16"/>
                <w:szCs w:val="16"/>
              </w:rPr>
            </w:pPr>
            <w:r w:rsidRPr="00B937AD">
              <w:rPr>
                <w:sz w:val="16"/>
                <w:szCs w:val="16"/>
              </w:rPr>
              <w:fldChar w:fldCharType="begin">
                <w:ffData>
                  <w:name w:val="Text117"/>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4F2371" w:rsidRPr="00B937AD" w:rsidRDefault="004F2371" w:rsidP="004F2371">
            <w:pPr>
              <w:tabs>
                <w:tab w:val="left" w:pos="5040"/>
                <w:tab w:val="right" w:pos="10513"/>
              </w:tabs>
              <w:jc w:val="center"/>
              <w:rPr>
                <w:sz w:val="16"/>
                <w:szCs w:val="16"/>
              </w:rPr>
            </w:pPr>
            <w:r w:rsidRPr="00B937AD">
              <w:rPr>
                <w:sz w:val="16"/>
                <w:szCs w:val="16"/>
              </w:rPr>
              <w:fldChar w:fldCharType="begin">
                <w:ffData>
                  <w:name w:val="Text118"/>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4F2371" w:rsidRPr="00B937AD" w:rsidRDefault="004F2371" w:rsidP="004F2371">
            <w:pPr>
              <w:tabs>
                <w:tab w:val="left" w:pos="5040"/>
                <w:tab w:val="right" w:pos="10513"/>
              </w:tabs>
              <w:rPr>
                <w:sz w:val="16"/>
                <w:szCs w:val="16"/>
              </w:rPr>
            </w:pPr>
            <w:r w:rsidRPr="00B937AD">
              <w:rPr>
                <w:sz w:val="16"/>
                <w:szCs w:val="16"/>
              </w:rPr>
              <w:fldChar w:fldCharType="begin">
                <w:ffData>
                  <w:name w:val="Text119"/>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4F2371" w:rsidRPr="00B937AD" w:rsidRDefault="004F2371" w:rsidP="004F2371">
            <w:pPr>
              <w:tabs>
                <w:tab w:val="left" w:pos="5040"/>
                <w:tab w:val="right" w:pos="10513"/>
              </w:tabs>
              <w:rPr>
                <w:sz w:val="16"/>
                <w:szCs w:val="16"/>
              </w:rPr>
            </w:pPr>
          </w:p>
        </w:tc>
      </w:tr>
      <w:tr w:rsidR="004F2371" w:rsidRPr="00B937AD" w:rsidTr="009C473A">
        <w:trPr>
          <w:trHeight w:hRule="exact" w:val="834"/>
        </w:trPr>
        <w:tc>
          <w:tcPr>
            <w:tcW w:w="4125" w:type="dxa"/>
            <w:tcBorders>
              <w:bottom w:val="single" w:sz="4" w:space="0" w:color="auto"/>
            </w:tcBorders>
            <w:shd w:val="clear" w:color="auto" w:fill="auto"/>
            <w:tcMar>
              <w:left w:w="28" w:type="dxa"/>
              <w:right w:w="28" w:type="dxa"/>
            </w:tcMar>
          </w:tcPr>
          <w:p w:rsidR="004F2371" w:rsidRPr="00480E18" w:rsidRDefault="004F2371" w:rsidP="004F2371">
            <w:pPr>
              <w:tabs>
                <w:tab w:val="left" w:pos="5040"/>
                <w:tab w:val="right" w:pos="10513"/>
              </w:tabs>
              <w:rPr>
                <w:sz w:val="16"/>
                <w:szCs w:val="16"/>
                <w:u w:val="single"/>
              </w:rPr>
            </w:pPr>
            <w:r w:rsidRPr="00B937AD">
              <w:rPr>
                <w:sz w:val="16"/>
                <w:szCs w:val="16"/>
              </w:rPr>
              <w:fldChar w:fldCharType="begin">
                <w:ffData>
                  <w:name w:val="Text119"/>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360" w:type="dxa"/>
            <w:tcBorders>
              <w:bottom w:val="single" w:sz="4" w:space="0" w:color="auto"/>
            </w:tcBorders>
            <w:shd w:val="clear" w:color="auto" w:fill="auto"/>
            <w:tcMar>
              <w:left w:w="28" w:type="dxa"/>
              <w:right w:w="28" w:type="dxa"/>
            </w:tcMar>
          </w:tcPr>
          <w:p w:rsidR="004F2371" w:rsidRPr="00B937AD" w:rsidRDefault="004F2371" w:rsidP="004F2371">
            <w:pPr>
              <w:tabs>
                <w:tab w:val="left" w:pos="5040"/>
                <w:tab w:val="right" w:pos="10513"/>
              </w:tabs>
              <w:jc w:val="center"/>
              <w:rPr>
                <w:sz w:val="16"/>
                <w:szCs w:val="16"/>
              </w:rPr>
            </w:pPr>
            <w:r>
              <w:rPr>
                <w:sz w:val="16"/>
                <w:szCs w:val="16"/>
              </w:rPr>
              <w:fldChar w:fldCharType="begin">
                <w:ffData>
                  <w:name w:val=""/>
                  <w:enabled/>
                  <w:calcOnExit w:val="0"/>
                  <w:textInput>
                    <w:maxLength w:val="3"/>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sz w:val="16"/>
                <w:szCs w:val="16"/>
              </w:rPr>
              <w:fldChar w:fldCharType="end"/>
            </w:r>
          </w:p>
        </w:tc>
        <w:tc>
          <w:tcPr>
            <w:tcW w:w="540" w:type="dxa"/>
            <w:tcBorders>
              <w:bottom w:val="single" w:sz="4" w:space="0" w:color="auto"/>
            </w:tcBorders>
            <w:shd w:val="clear" w:color="auto" w:fill="auto"/>
            <w:tcMar>
              <w:left w:w="28" w:type="dxa"/>
              <w:right w:w="28" w:type="dxa"/>
            </w:tcMar>
          </w:tcPr>
          <w:p w:rsidR="004F2371" w:rsidRPr="00B937AD" w:rsidRDefault="004F2371" w:rsidP="004F2371">
            <w:pPr>
              <w:tabs>
                <w:tab w:val="left" w:pos="5040"/>
                <w:tab w:val="right" w:pos="10513"/>
              </w:tabs>
              <w:jc w:val="center"/>
              <w:rPr>
                <w:sz w:val="16"/>
                <w:szCs w:val="16"/>
              </w:rPr>
            </w:pPr>
            <w:r>
              <w:rPr>
                <w:sz w:val="16"/>
                <w:szCs w:val="16"/>
              </w:rPr>
              <w:fldChar w:fldCharType="begin">
                <w:ffData>
                  <w:name w:val=""/>
                  <w:enabled/>
                  <w:calcOnExit w:val="0"/>
                  <w:textInput>
                    <w:maxLength w:val="3"/>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sz w:val="16"/>
                <w:szCs w:val="16"/>
              </w:rPr>
              <w:fldChar w:fldCharType="end"/>
            </w:r>
          </w:p>
        </w:tc>
        <w:tc>
          <w:tcPr>
            <w:tcW w:w="540" w:type="dxa"/>
            <w:tcBorders>
              <w:bottom w:val="single" w:sz="4" w:space="0" w:color="auto"/>
            </w:tcBorders>
            <w:shd w:val="clear" w:color="auto" w:fill="auto"/>
            <w:tcMar>
              <w:left w:w="28" w:type="dxa"/>
              <w:right w:w="28" w:type="dxa"/>
            </w:tcMar>
          </w:tcPr>
          <w:p w:rsidR="004F2371" w:rsidRPr="00B937AD" w:rsidRDefault="004F2371" w:rsidP="004F2371">
            <w:pPr>
              <w:tabs>
                <w:tab w:val="left" w:pos="5040"/>
                <w:tab w:val="right" w:pos="10513"/>
              </w:tabs>
              <w:jc w:val="center"/>
              <w:rPr>
                <w:sz w:val="16"/>
                <w:szCs w:val="16"/>
              </w:rPr>
            </w:pPr>
            <w:r>
              <w:rPr>
                <w:sz w:val="16"/>
                <w:szCs w:val="16"/>
              </w:rPr>
              <w:fldChar w:fldCharType="begin">
                <w:ffData>
                  <w:name w:val=""/>
                  <w:enabled/>
                  <w:calcOnExit w:val="0"/>
                  <w:textInput>
                    <w:maxLength w:val="3"/>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sz w:val="16"/>
                <w:szCs w:val="16"/>
              </w:rPr>
              <w:fldChar w:fldCharType="end"/>
            </w:r>
          </w:p>
        </w:tc>
        <w:tc>
          <w:tcPr>
            <w:tcW w:w="900" w:type="dxa"/>
            <w:tcBorders>
              <w:bottom w:val="single" w:sz="4" w:space="0" w:color="auto"/>
            </w:tcBorders>
            <w:shd w:val="clear" w:color="auto" w:fill="auto"/>
            <w:tcMar>
              <w:left w:w="28" w:type="dxa"/>
              <w:right w:w="28" w:type="dxa"/>
            </w:tcMar>
          </w:tcPr>
          <w:p w:rsidR="004F2371" w:rsidRPr="00B937AD" w:rsidRDefault="004F2371" w:rsidP="004F2371">
            <w:pPr>
              <w:tabs>
                <w:tab w:val="left" w:pos="5040"/>
                <w:tab w:val="right" w:pos="10513"/>
              </w:tabs>
              <w:jc w:val="center"/>
              <w:rPr>
                <w:sz w:val="16"/>
                <w:szCs w:val="16"/>
              </w:rPr>
            </w:pPr>
            <w:r w:rsidRPr="00B937AD">
              <w:rPr>
                <w:sz w:val="16"/>
                <w:szCs w:val="16"/>
              </w:rPr>
              <w:fldChar w:fldCharType="begin">
                <w:ffData>
                  <w:name w:val="Text117"/>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4F2371" w:rsidRPr="00B937AD" w:rsidRDefault="004F2371" w:rsidP="004F2371">
            <w:pPr>
              <w:tabs>
                <w:tab w:val="left" w:pos="5040"/>
                <w:tab w:val="right" w:pos="10513"/>
              </w:tabs>
              <w:jc w:val="center"/>
              <w:rPr>
                <w:sz w:val="16"/>
                <w:szCs w:val="16"/>
              </w:rPr>
            </w:pPr>
            <w:r w:rsidRPr="00B937AD">
              <w:rPr>
                <w:sz w:val="16"/>
                <w:szCs w:val="16"/>
              </w:rPr>
              <w:fldChar w:fldCharType="begin">
                <w:ffData>
                  <w:name w:val="Text118"/>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4F2371" w:rsidRPr="00B937AD" w:rsidRDefault="004F2371" w:rsidP="004F2371">
            <w:pPr>
              <w:tabs>
                <w:tab w:val="left" w:pos="5040"/>
                <w:tab w:val="right" w:pos="10513"/>
              </w:tabs>
              <w:rPr>
                <w:sz w:val="16"/>
                <w:szCs w:val="16"/>
              </w:rPr>
            </w:pPr>
            <w:r w:rsidRPr="00B937AD">
              <w:rPr>
                <w:sz w:val="16"/>
                <w:szCs w:val="16"/>
              </w:rPr>
              <w:fldChar w:fldCharType="begin">
                <w:ffData>
                  <w:name w:val="Text119"/>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4F2371" w:rsidRPr="00B937AD" w:rsidRDefault="004F2371" w:rsidP="004F2371">
            <w:pPr>
              <w:tabs>
                <w:tab w:val="left" w:pos="5040"/>
                <w:tab w:val="right" w:pos="10513"/>
              </w:tabs>
              <w:rPr>
                <w:sz w:val="16"/>
                <w:szCs w:val="16"/>
              </w:rPr>
            </w:pPr>
          </w:p>
        </w:tc>
      </w:tr>
      <w:tr w:rsidR="004F2371" w:rsidRPr="00B937AD" w:rsidTr="009C473A">
        <w:trPr>
          <w:trHeight w:val="284"/>
        </w:trPr>
        <w:tc>
          <w:tcPr>
            <w:tcW w:w="4125" w:type="dxa"/>
            <w:tcBorders>
              <w:left w:val="nil"/>
              <w:bottom w:val="nil"/>
              <w:right w:val="nil"/>
            </w:tcBorders>
            <w:shd w:val="clear" w:color="auto" w:fill="auto"/>
            <w:tcMar>
              <w:left w:w="28" w:type="dxa"/>
              <w:right w:w="28" w:type="dxa"/>
            </w:tcMar>
            <w:vAlign w:val="center"/>
          </w:tcPr>
          <w:p w:rsidR="004F2371" w:rsidRPr="00B937AD" w:rsidRDefault="004F2371" w:rsidP="004F2371">
            <w:pPr>
              <w:tabs>
                <w:tab w:val="left" w:pos="5040"/>
                <w:tab w:val="right" w:pos="10513"/>
              </w:tabs>
              <w:jc w:val="center"/>
              <w:rPr>
                <w:b/>
                <w:sz w:val="16"/>
                <w:szCs w:val="16"/>
              </w:rPr>
            </w:pPr>
          </w:p>
        </w:tc>
        <w:tc>
          <w:tcPr>
            <w:tcW w:w="360" w:type="dxa"/>
            <w:tcBorders>
              <w:left w:val="nil"/>
              <w:bottom w:val="nil"/>
              <w:right w:val="single" w:sz="4" w:space="0" w:color="auto"/>
            </w:tcBorders>
            <w:shd w:val="clear" w:color="auto" w:fill="auto"/>
            <w:tcMar>
              <w:left w:w="28" w:type="dxa"/>
              <w:right w:w="28" w:type="dxa"/>
            </w:tcMar>
            <w:vAlign w:val="center"/>
          </w:tcPr>
          <w:p w:rsidR="004F2371" w:rsidRPr="00B937AD" w:rsidRDefault="004F2371" w:rsidP="004F2371">
            <w:pPr>
              <w:tabs>
                <w:tab w:val="left" w:pos="5040"/>
                <w:tab w:val="right" w:pos="10513"/>
              </w:tabs>
              <w:jc w:val="center"/>
              <w:rPr>
                <w:b/>
                <w:sz w:val="16"/>
                <w:szCs w:val="16"/>
              </w:rPr>
            </w:pP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4F2371" w:rsidRPr="00B937AD" w:rsidRDefault="004F2371" w:rsidP="004F2371">
            <w:pPr>
              <w:tabs>
                <w:tab w:val="left" w:pos="5040"/>
                <w:tab w:val="right" w:pos="10513"/>
              </w:tabs>
              <w:jc w:val="center"/>
              <w:rPr>
                <w:b/>
                <w:sz w:val="16"/>
                <w:szCs w:val="16"/>
              </w:rPr>
            </w:pPr>
            <w:r>
              <w:rPr>
                <w:b/>
                <w:sz w:val="16"/>
                <w:szCs w:val="16"/>
              </w:rPr>
              <w:t>10</w:t>
            </w:r>
            <w:r w:rsidR="003B5E08">
              <w:rPr>
                <w:b/>
                <w:sz w:val="16"/>
                <w:szCs w:val="16"/>
              </w:rPr>
              <w:t>,0</w:t>
            </w: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4F2371" w:rsidRPr="00B937AD" w:rsidRDefault="004F2371" w:rsidP="003B5E08">
            <w:pPr>
              <w:tabs>
                <w:tab w:val="left" w:pos="5040"/>
                <w:tab w:val="right" w:pos="10513"/>
              </w:tabs>
              <w:jc w:val="center"/>
              <w:rPr>
                <w:b/>
                <w:sz w:val="16"/>
                <w:szCs w:val="16"/>
              </w:rPr>
            </w:pPr>
            <w:r>
              <w:rPr>
                <w:b/>
                <w:sz w:val="16"/>
                <w:szCs w:val="16"/>
              </w:rPr>
              <w:t>10,00</w:t>
            </w:r>
          </w:p>
        </w:tc>
        <w:tc>
          <w:tcPr>
            <w:tcW w:w="900" w:type="dxa"/>
            <w:tcBorders>
              <w:left w:val="single" w:sz="4" w:space="0" w:color="auto"/>
              <w:bottom w:val="nil"/>
              <w:right w:val="nil"/>
            </w:tcBorders>
            <w:shd w:val="clear" w:color="auto" w:fill="auto"/>
            <w:tcMar>
              <w:left w:w="28" w:type="dxa"/>
              <w:right w:w="28" w:type="dxa"/>
            </w:tcMar>
            <w:vAlign w:val="center"/>
          </w:tcPr>
          <w:p w:rsidR="004F2371" w:rsidRPr="00B937AD" w:rsidRDefault="004F2371" w:rsidP="004F2371">
            <w:pPr>
              <w:tabs>
                <w:tab w:val="left" w:pos="5040"/>
                <w:tab w:val="right" w:pos="10513"/>
              </w:tabs>
              <w:jc w:val="center"/>
              <w:rPr>
                <w:b/>
                <w:sz w:val="16"/>
                <w:szCs w:val="16"/>
              </w:rPr>
            </w:pPr>
          </w:p>
        </w:tc>
        <w:tc>
          <w:tcPr>
            <w:tcW w:w="1991" w:type="dxa"/>
            <w:gridSpan w:val="2"/>
            <w:tcBorders>
              <w:left w:val="nil"/>
              <w:bottom w:val="nil"/>
              <w:right w:val="nil"/>
            </w:tcBorders>
            <w:shd w:val="clear" w:color="auto" w:fill="auto"/>
            <w:tcMar>
              <w:left w:w="28" w:type="dxa"/>
              <w:right w:w="28" w:type="dxa"/>
            </w:tcMar>
            <w:vAlign w:val="center"/>
          </w:tcPr>
          <w:p w:rsidR="004F2371" w:rsidRPr="00B937AD" w:rsidRDefault="004F2371" w:rsidP="004F2371">
            <w:pPr>
              <w:tabs>
                <w:tab w:val="left" w:pos="5040"/>
                <w:tab w:val="right" w:pos="10513"/>
              </w:tabs>
              <w:jc w:val="center"/>
              <w:rPr>
                <w:b/>
                <w:sz w:val="16"/>
                <w:szCs w:val="16"/>
              </w:rPr>
            </w:pPr>
          </w:p>
        </w:tc>
        <w:tc>
          <w:tcPr>
            <w:tcW w:w="1310" w:type="dxa"/>
            <w:tcBorders>
              <w:left w:val="nil"/>
              <w:bottom w:val="nil"/>
              <w:right w:val="nil"/>
            </w:tcBorders>
            <w:shd w:val="clear" w:color="auto" w:fill="auto"/>
            <w:tcMar>
              <w:left w:w="28" w:type="dxa"/>
              <w:right w:w="28" w:type="dxa"/>
            </w:tcMar>
            <w:vAlign w:val="center"/>
          </w:tcPr>
          <w:p w:rsidR="004F2371" w:rsidRPr="00B937AD" w:rsidRDefault="004F2371" w:rsidP="004F2371">
            <w:pPr>
              <w:tabs>
                <w:tab w:val="left" w:pos="5040"/>
                <w:tab w:val="right" w:pos="10513"/>
              </w:tabs>
              <w:jc w:val="center"/>
              <w:rPr>
                <w:b/>
                <w:sz w:val="16"/>
                <w:szCs w:val="16"/>
              </w:rPr>
            </w:pPr>
          </w:p>
        </w:tc>
      </w:tr>
    </w:tbl>
    <w:p w:rsidR="00CE1843" w:rsidRDefault="00CE1843" w:rsidP="00CE1843">
      <w:pPr>
        <w:tabs>
          <w:tab w:val="left" w:leader="dot" w:pos="6480"/>
          <w:tab w:val="right" w:leader="dot" w:pos="10513"/>
        </w:tabs>
        <w:jc w:val="both"/>
        <w:rPr>
          <w:sz w:val="18"/>
          <w:szCs w:val="18"/>
        </w:rPr>
      </w:pPr>
    </w:p>
    <w:p w:rsidR="00CE1843" w:rsidRPr="009C473A" w:rsidRDefault="00480E18" w:rsidP="009C473A">
      <w:pPr>
        <w:shd w:val="clear" w:color="auto" w:fill="E6E6E6"/>
        <w:tabs>
          <w:tab w:val="right" w:pos="9720"/>
          <w:tab w:val="right" w:leader="dot" w:pos="10513"/>
        </w:tabs>
        <w:jc w:val="both"/>
        <w:outlineLvl w:val="0"/>
        <w:rPr>
          <w:b/>
        </w:rPr>
      </w:pPr>
      <w:r>
        <w:rPr>
          <w:b/>
        </w:rPr>
        <w:t>17. Pflichtmodul: Sportmanagement</w:t>
      </w:r>
    </w:p>
    <w:p w:rsidR="00CE1843" w:rsidRDefault="00CE1843" w:rsidP="00CE1843">
      <w:pPr>
        <w:tabs>
          <w:tab w:val="left" w:pos="5040"/>
          <w:tab w:val="right" w:pos="10513"/>
        </w:tabs>
        <w:jc w:val="both"/>
        <w:rPr>
          <w:sz w:val="18"/>
          <w:szCs w:val="18"/>
        </w:rPr>
      </w:pPr>
    </w:p>
    <w:tbl>
      <w:tblPr>
        <w:tblW w:w="9766"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5"/>
        <w:gridCol w:w="360"/>
        <w:gridCol w:w="540"/>
        <w:gridCol w:w="540"/>
        <w:gridCol w:w="900"/>
        <w:gridCol w:w="540"/>
        <w:gridCol w:w="1451"/>
        <w:gridCol w:w="1310"/>
      </w:tblGrid>
      <w:tr w:rsidR="00CE1843" w:rsidRPr="00B937AD" w:rsidTr="009C473A">
        <w:tc>
          <w:tcPr>
            <w:tcW w:w="4125"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Lehrveranstaltung</w:t>
            </w:r>
          </w:p>
        </w:tc>
        <w:tc>
          <w:tcPr>
            <w:tcW w:w="36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Typ</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Sst.</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ECTS</w:t>
            </w:r>
          </w:p>
        </w:tc>
        <w:tc>
          <w:tcPr>
            <w:tcW w:w="90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Datum</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Beurt.</w:t>
            </w:r>
          </w:p>
        </w:tc>
        <w:tc>
          <w:tcPr>
            <w:tcW w:w="1451"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PrüferIn</w:t>
            </w:r>
          </w:p>
        </w:tc>
        <w:tc>
          <w:tcPr>
            <w:tcW w:w="1310"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Anmerkung</w:t>
            </w:r>
          </w:p>
        </w:tc>
      </w:tr>
      <w:tr w:rsidR="00CE1843"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CE1843" w:rsidRPr="00B937AD" w:rsidRDefault="00480E18" w:rsidP="00B937AD">
            <w:pPr>
              <w:tabs>
                <w:tab w:val="left" w:pos="5040"/>
                <w:tab w:val="right" w:pos="10513"/>
              </w:tabs>
              <w:rPr>
                <w:sz w:val="16"/>
                <w:szCs w:val="16"/>
              </w:rPr>
            </w:pPr>
            <w:r>
              <w:rPr>
                <w:sz w:val="16"/>
                <w:szCs w:val="16"/>
              </w:rPr>
              <w:t>Sportmanagement</w:t>
            </w:r>
          </w:p>
        </w:tc>
        <w:tc>
          <w:tcPr>
            <w:tcW w:w="360" w:type="dxa"/>
            <w:tcBorders>
              <w:bottom w:val="single" w:sz="4" w:space="0" w:color="auto"/>
            </w:tcBorders>
            <w:shd w:val="clear" w:color="auto" w:fill="auto"/>
            <w:tcMar>
              <w:left w:w="28" w:type="dxa"/>
              <w:right w:w="28" w:type="dxa"/>
            </w:tcMar>
          </w:tcPr>
          <w:p w:rsidR="00CE1843" w:rsidRPr="00B937AD" w:rsidRDefault="00480E18" w:rsidP="00B937AD">
            <w:pPr>
              <w:tabs>
                <w:tab w:val="left" w:pos="5040"/>
                <w:tab w:val="right" w:pos="10513"/>
              </w:tabs>
              <w:jc w:val="center"/>
              <w:rPr>
                <w:sz w:val="16"/>
                <w:szCs w:val="16"/>
              </w:rPr>
            </w:pPr>
            <w:r>
              <w:rPr>
                <w:sz w:val="16"/>
                <w:szCs w:val="16"/>
              </w:rPr>
              <w:t>V</w:t>
            </w:r>
            <w:r w:rsidR="003B5E08">
              <w:rPr>
                <w:sz w:val="16"/>
                <w:szCs w:val="16"/>
              </w:rPr>
              <w:t>U</w:t>
            </w:r>
          </w:p>
        </w:tc>
        <w:tc>
          <w:tcPr>
            <w:tcW w:w="540" w:type="dxa"/>
            <w:tcBorders>
              <w:bottom w:val="single" w:sz="4" w:space="0" w:color="auto"/>
            </w:tcBorders>
            <w:shd w:val="clear" w:color="auto" w:fill="auto"/>
            <w:tcMar>
              <w:left w:w="28" w:type="dxa"/>
              <w:right w:w="28" w:type="dxa"/>
            </w:tcMar>
          </w:tcPr>
          <w:p w:rsidR="00CE1843" w:rsidRPr="00B937AD" w:rsidRDefault="00480E18" w:rsidP="00B937AD">
            <w:pPr>
              <w:tabs>
                <w:tab w:val="left" w:pos="5040"/>
                <w:tab w:val="right" w:pos="10513"/>
              </w:tabs>
              <w:jc w:val="center"/>
              <w:rPr>
                <w:sz w:val="16"/>
                <w:szCs w:val="16"/>
              </w:rPr>
            </w:pPr>
            <w:r>
              <w:rPr>
                <w:sz w:val="16"/>
                <w:szCs w:val="16"/>
              </w:rPr>
              <w:t>2,0</w:t>
            </w:r>
          </w:p>
        </w:tc>
        <w:tc>
          <w:tcPr>
            <w:tcW w:w="540" w:type="dxa"/>
            <w:tcBorders>
              <w:bottom w:val="single" w:sz="4" w:space="0" w:color="auto"/>
            </w:tcBorders>
            <w:shd w:val="clear" w:color="auto" w:fill="auto"/>
            <w:tcMar>
              <w:left w:w="28" w:type="dxa"/>
              <w:right w:w="28" w:type="dxa"/>
            </w:tcMar>
          </w:tcPr>
          <w:p w:rsidR="00CE1843" w:rsidRPr="00B937AD" w:rsidRDefault="00A031B3" w:rsidP="00B937AD">
            <w:pPr>
              <w:tabs>
                <w:tab w:val="left" w:pos="5040"/>
                <w:tab w:val="right" w:pos="10513"/>
              </w:tabs>
              <w:jc w:val="center"/>
              <w:rPr>
                <w:sz w:val="16"/>
                <w:szCs w:val="16"/>
              </w:rPr>
            </w:pPr>
            <w:r>
              <w:rPr>
                <w:sz w:val="16"/>
                <w:szCs w:val="16"/>
              </w:rPr>
              <w:t>3,5</w:t>
            </w:r>
          </w:p>
        </w:tc>
        <w:tc>
          <w:tcPr>
            <w:tcW w:w="900" w:type="dxa"/>
            <w:tcBorders>
              <w:bottom w:val="single" w:sz="4" w:space="0" w:color="auto"/>
            </w:tcBorders>
            <w:shd w:val="clear" w:color="auto" w:fill="auto"/>
            <w:tcMar>
              <w:left w:w="28" w:type="dxa"/>
              <w:right w:w="28" w:type="dxa"/>
            </w:tcMar>
          </w:tcPr>
          <w:p w:rsidR="00CE1843" w:rsidRPr="00B937AD" w:rsidRDefault="003675F7" w:rsidP="00B937AD">
            <w:pPr>
              <w:tabs>
                <w:tab w:val="left" w:pos="5040"/>
                <w:tab w:val="right" w:pos="10513"/>
              </w:tabs>
              <w:jc w:val="center"/>
              <w:rPr>
                <w:sz w:val="16"/>
                <w:szCs w:val="16"/>
              </w:rPr>
            </w:pPr>
            <w:r w:rsidRPr="00B937AD">
              <w:rPr>
                <w:sz w:val="16"/>
                <w:szCs w:val="16"/>
              </w:rPr>
              <w:fldChar w:fldCharType="begin">
                <w:ffData>
                  <w:name w:val="Text120"/>
                  <w:enabled/>
                  <w:calcOnExit w:val="0"/>
                  <w:textInput/>
                </w:ffData>
              </w:fldChar>
            </w:r>
            <w:bookmarkStart w:id="86" w:name="Text120"/>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86"/>
          </w:p>
        </w:tc>
        <w:tc>
          <w:tcPr>
            <w:tcW w:w="540" w:type="dxa"/>
            <w:shd w:val="clear" w:color="auto" w:fill="auto"/>
            <w:tcMar>
              <w:left w:w="28" w:type="dxa"/>
              <w:right w:w="28" w:type="dxa"/>
            </w:tcMar>
          </w:tcPr>
          <w:p w:rsidR="00CE1843" w:rsidRPr="00B937AD" w:rsidRDefault="003675F7" w:rsidP="00B937AD">
            <w:pPr>
              <w:tabs>
                <w:tab w:val="left" w:pos="5040"/>
                <w:tab w:val="right" w:pos="10513"/>
              </w:tabs>
              <w:jc w:val="center"/>
              <w:rPr>
                <w:sz w:val="16"/>
                <w:szCs w:val="16"/>
              </w:rPr>
            </w:pPr>
            <w:r w:rsidRPr="00B937AD">
              <w:rPr>
                <w:sz w:val="16"/>
                <w:szCs w:val="16"/>
              </w:rPr>
              <w:fldChar w:fldCharType="begin">
                <w:ffData>
                  <w:name w:val="Text123"/>
                  <w:enabled/>
                  <w:calcOnExit w:val="0"/>
                  <w:textInput/>
                </w:ffData>
              </w:fldChar>
            </w:r>
            <w:bookmarkStart w:id="87" w:name="Text123"/>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87"/>
          </w:p>
        </w:tc>
        <w:tc>
          <w:tcPr>
            <w:tcW w:w="1451" w:type="dxa"/>
            <w:tcBorders>
              <w:bottom w:val="single" w:sz="4" w:space="0" w:color="auto"/>
            </w:tcBorders>
            <w:shd w:val="clear" w:color="auto" w:fill="auto"/>
            <w:tcMar>
              <w:left w:w="28" w:type="dxa"/>
              <w:right w:w="28" w:type="dxa"/>
            </w:tcMar>
          </w:tcPr>
          <w:p w:rsidR="00CE1843" w:rsidRPr="00B937AD" w:rsidRDefault="003675F7" w:rsidP="00B937AD">
            <w:pPr>
              <w:tabs>
                <w:tab w:val="left" w:pos="5040"/>
                <w:tab w:val="right" w:pos="10513"/>
              </w:tabs>
              <w:rPr>
                <w:sz w:val="16"/>
                <w:szCs w:val="16"/>
              </w:rPr>
            </w:pPr>
            <w:r w:rsidRPr="00B937AD">
              <w:rPr>
                <w:sz w:val="16"/>
                <w:szCs w:val="16"/>
              </w:rPr>
              <w:fldChar w:fldCharType="begin">
                <w:ffData>
                  <w:name w:val="Text128"/>
                  <w:enabled/>
                  <w:calcOnExit w:val="0"/>
                  <w:textInput/>
                </w:ffData>
              </w:fldChar>
            </w:r>
            <w:bookmarkStart w:id="88" w:name="Text128"/>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88"/>
          </w:p>
        </w:tc>
        <w:tc>
          <w:tcPr>
            <w:tcW w:w="1310" w:type="dxa"/>
            <w:tcBorders>
              <w:bottom w:val="single" w:sz="4" w:space="0" w:color="auto"/>
            </w:tcBorders>
            <w:shd w:val="clear" w:color="auto" w:fill="auto"/>
            <w:tcMar>
              <w:left w:w="28" w:type="dxa"/>
              <w:right w:w="28" w:type="dxa"/>
            </w:tcMar>
          </w:tcPr>
          <w:p w:rsidR="00CE1843" w:rsidRPr="00B937AD" w:rsidRDefault="00CE1843" w:rsidP="00B937AD">
            <w:pPr>
              <w:tabs>
                <w:tab w:val="left" w:pos="5040"/>
                <w:tab w:val="right" w:pos="10513"/>
              </w:tabs>
              <w:rPr>
                <w:sz w:val="16"/>
                <w:szCs w:val="16"/>
              </w:rPr>
            </w:pPr>
          </w:p>
        </w:tc>
      </w:tr>
      <w:tr w:rsidR="00A21C01"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A21C01" w:rsidRPr="00B937AD" w:rsidRDefault="00480E18" w:rsidP="00B937AD">
            <w:pPr>
              <w:tabs>
                <w:tab w:val="left" w:pos="5040"/>
                <w:tab w:val="right" w:pos="10513"/>
              </w:tabs>
              <w:rPr>
                <w:sz w:val="16"/>
                <w:szCs w:val="16"/>
              </w:rPr>
            </w:pPr>
            <w:r>
              <w:rPr>
                <w:sz w:val="16"/>
                <w:szCs w:val="16"/>
              </w:rPr>
              <w:t>Sportmanagement</w:t>
            </w:r>
          </w:p>
        </w:tc>
        <w:tc>
          <w:tcPr>
            <w:tcW w:w="360" w:type="dxa"/>
            <w:tcBorders>
              <w:bottom w:val="single" w:sz="4" w:space="0" w:color="auto"/>
            </w:tcBorders>
            <w:shd w:val="clear" w:color="auto" w:fill="auto"/>
            <w:tcMar>
              <w:left w:w="28" w:type="dxa"/>
              <w:right w:w="28" w:type="dxa"/>
            </w:tcMar>
          </w:tcPr>
          <w:p w:rsidR="00A21C01" w:rsidRPr="00B937AD" w:rsidRDefault="00A21C01" w:rsidP="00B937AD">
            <w:pPr>
              <w:tabs>
                <w:tab w:val="left" w:pos="5040"/>
                <w:tab w:val="right" w:pos="10513"/>
              </w:tabs>
              <w:jc w:val="center"/>
              <w:rPr>
                <w:sz w:val="16"/>
                <w:szCs w:val="16"/>
              </w:rPr>
            </w:pPr>
            <w:r w:rsidRPr="00B937AD">
              <w:rPr>
                <w:sz w:val="16"/>
                <w:szCs w:val="16"/>
              </w:rPr>
              <w:t>PS</w:t>
            </w:r>
          </w:p>
        </w:tc>
        <w:tc>
          <w:tcPr>
            <w:tcW w:w="540" w:type="dxa"/>
            <w:tcBorders>
              <w:bottom w:val="single" w:sz="4" w:space="0" w:color="auto"/>
            </w:tcBorders>
            <w:shd w:val="clear" w:color="auto" w:fill="auto"/>
            <w:tcMar>
              <w:left w:w="28" w:type="dxa"/>
              <w:right w:w="28" w:type="dxa"/>
            </w:tcMar>
          </w:tcPr>
          <w:p w:rsidR="00A21C01" w:rsidRPr="00B937AD" w:rsidRDefault="00A031B3" w:rsidP="00B937AD">
            <w:pPr>
              <w:tabs>
                <w:tab w:val="left" w:pos="5040"/>
                <w:tab w:val="right" w:pos="10513"/>
              </w:tabs>
              <w:jc w:val="center"/>
              <w:rPr>
                <w:sz w:val="16"/>
                <w:szCs w:val="16"/>
              </w:rPr>
            </w:pPr>
            <w:r>
              <w:rPr>
                <w:sz w:val="16"/>
                <w:szCs w:val="16"/>
              </w:rPr>
              <w:t>2,0</w:t>
            </w:r>
          </w:p>
        </w:tc>
        <w:tc>
          <w:tcPr>
            <w:tcW w:w="540" w:type="dxa"/>
            <w:tcBorders>
              <w:bottom w:val="single" w:sz="4" w:space="0" w:color="auto"/>
            </w:tcBorders>
            <w:shd w:val="clear" w:color="auto" w:fill="auto"/>
            <w:tcMar>
              <w:left w:w="28" w:type="dxa"/>
              <w:right w:w="28" w:type="dxa"/>
            </w:tcMar>
          </w:tcPr>
          <w:p w:rsidR="00A21C01" w:rsidRPr="00B937AD" w:rsidRDefault="00A031B3" w:rsidP="00B937AD">
            <w:pPr>
              <w:tabs>
                <w:tab w:val="left" w:pos="5040"/>
                <w:tab w:val="right" w:pos="10513"/>
              </w:tabs>
              <w:jc w:val="center"/>
              <w:rPr>
                <w:sz w:val="16"/>
                <w:szCs w:val="16"/>
              </w:rPr>
            </w:pPr>
            <w:r>
              <w:rPr>
                <w:sz w:val="16"/>
                <w:szCs w:val="16"/>
              </w:rPr>
              <w:t>4,0</w:t>
            </w:r>
          </w:p>
        </w:tc>
        <w:tc>
          <w:tcPr>
            <w:tcW w:w="900" w:type="dxa"/>
            <w:tcBorders>
              <w:bottom w:val="single" w:sz="4" w:space="0" w:color="auto"/>
            </w:tcBorders>
            <w:shd w:val="clear" w:color="auto" w:fill="auto"/>
            <w:tcMar>
              <w:left w:w="28" w:type="dxa"/>
              <w:right w:w="28" w:type="dxa"/>
            </w:tcMar>
          </w:tcPr>
          <w:p w:rsidR="00A21C01" w:rsidRPr="00B937AD" w:rsidRDefault="003675F7" w:rsidP="00B937AD">
            <w:pPr>
              <w:tabs>
                <w:tab w:val="left" w:pos="5040"/>
                <w:tab w:val="right" w:pos="10513"/>
              </w:tabs>
              <w:jc w:val="center"/>
              <w:rPr>
                <w:sz w:val="16"/>
                <w:szCs w:val="16"/>
              </w:rPr>
            </w:pPr>
            <w:r w:rsidRPr="00B937AD">
              <w:rPr>
                <w:sz w:val="16"/>
                <w:szCs w:val="16"/>
              </w:rPr>
              <w:fldChar w:fldCharType="begin">
                <w:ffData>
                  <w:name w:val="Text121"/>
                  <w:enabled/>
                  <w:calcOnExit w:val="0"/>
                  <w:textInput/>
                </w:ffData>
              </w:fldChar>
            </w:r>
            <w:bookmarkStart w:id="89" w:name="Text121"/>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89"/>
          </w:p>
        </w:tc>
        <w:tc>
          <w:tcPr>
            <w:tcW w:w="540" w:type="dxa"/>
            <w:shd w:val="clear" w:color="auto" w:fill="auto"/>
            <w:tcMar>
              <w:left w:w="28" w:type="dxa"/>
              <w:right w:w="28" w:type="dxa"/>
            </w:tcMar>
          </w:tcPr>
          <w:p w:rsidR="00A21C01" w:rsidRPr="00B937AD" w:rsidRDefault="003675F7" w:rsidP="00B937AD">
            <w:pPr>
              <w:tabs>
                <w:tab w:val="left" w:pos="5040"/>
                <w:tab w:val="right" w:pos="10513"/>
              </w:tabs>
              <w:jc w:val="center"/>
              <w:rPr>
                <w:sz w:val="16"/>
                <w:szCs w:val="16"/>
              </w:rPr>
            </w:pPr>
            <w:r w:rsidRPr="00B937AD">
              <w:rPr>
                <w:sz w:val="16"/>
                <w:szCs w:val="16"/>
              </w:rPr>
              <w:fldChar w:fldCharType="begin">
                <w:ffData>
                  <w:name w:val="Text124"/>
                  <w:enabled/>
                  <w:calcOnExit w:val="0"/>
                  <w:textInput/>
                </w:ffData>
              </w:fldChar>
            </w:r>
            <w:bookmarkStart w:id="90" w:name="Text124"/>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90"/>
          </w:p>
        </w:tc>
        <w:tc>
          <w:tcPr>
            <w:tcW w:w="1451" w:type="dxa"/>
            <w:tcBorders>
              <w:bottom w:val="single" w:sz="4" w:space="0" w:color="auto"/>
            </w:tcBorders>
            <w:shd w:val="clear" w:color="auto" w:fill="auto"/>
            <w:tcMar>
              <w:left w:w="28" w:type="dxa"/>
              <w:right w:w="28" w:type="dxa"/>
            </w:tcMar>
          </w:tcPr>
          <w:p w:rsidR="00A21C01" w:rsidRPr="00B937AD" w:rsidRDefault="003675F7" w:rsidP="00B937AD">
            <w:pPr>
              <w:tabs>
                <w:tab w:val="left" w:pos="5040"/>
                <w:tab w:val="right" w:pos="10513"/>
              </w:tabs>
              <w:rPr>
                <w:sz w:val="16"/>
                <w:szCs w:val="16"/>
              </w:rPr>
            </w:pPr>
            <w:r w:rsidRPr="00B937AD">
              <w:rPr>
                <w:sz w:val="16"/>
                <w:szCs w:val="16"/>
              </w:rPr>
              <w:fldChar w:fldCharType="begin">
                <w:ffData>
                  <w:name w:val="Text127"/>
                  <w:enabled/>
                  <w:calcOnExit w:val="0"/>
                  <w:textInput/>
                </w:ffData>
              </w:fldChar>
            </w:r>
            <w:bookmarkStart w:id="91" w:name="Text127"/>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91"/>
          </w:p>
        </w:tc>
        <w:tc>
          <w:tcPr>
            <w:tcW w:w="1310" w:type="dxa"/>
            <w:tcBorders>
              <w:bottom w:val="single" w:sz="4" w:space="0" w:color="auto"/>
            </w:tcBorders>
            <w:shd w:val="clear" w:color="auto" w:fill="auto"/>
            <w:tcMar>
              <w:left w:w="28" w:type="dxa"/>
              <w:right w:w="28" w:type="dxa"/>
            </w:tcMar>
          </w:tcPr>
          <w:p w:rsidR="00A21C01" w:rsidRPr="00B937AD" w:rsidRDefault="00A21C01" w:rsidP="00B937AD">
            <w:pPr>
              <w:tabs>
                <w:tab w:val="left" w:pos="5040"/>
                <w:tab w:val="right" w:pos="10513"/>
              </w:tabs>
              <w:rPr>
                <w:sz w:val="16"/>
                <w:szCs w:val="16"/>
              </w:rPr>
            </w:pPr>
          </w:p>
        </w:tc>
      </w:tr>
      <w:tr w:rsidR="00CE1843" w:rsidRPr="00B937AD" w:rsidTr="009C473A">
        <w:trPr>
          <w:trHeight w:val="284"/>
        </w:trPr>
        <w:tc>
          <w:tcPr>
            <w:tcW w:w="4125" w:type="dxa"/>
            <w:tcBorders>
              <w:left w:val="nil"/>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360" w:type="dxa"/>
            <w:tcBorders>
              <w:left w:val="nil"/>
              <w:bottom w:val="nil"/>
              <w:right w:val="single" w:sz="4" w:space="0" w:color="auto"/>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CE1843" w:rsidRPr="00B937AD" w:rsidRDefault="00A21C01" w:rsidP="00A031B3">
            <w:pPr>
              <w:tabs>
                <w:tab w:val="left" w:pos="5040"/>
                <w:tab w:val="right" w:pos="10513"/>
              </w:tabs>
              <w:jc w:val="center"/>
              <w:rPr>
                <w:b/>
                <w:sz w:val="16"/>
                <w:szCs w:val="16"/>
              </w:rPr>
            </w:pPr>
            <w:r w:rsidRPr="00B937AD">
              <w:rPr>
                <w:b/>
                <w:sz w:val="16"/>
                <w:szCs w:val="16"/>
              </w:rPr>
              <w:t>4</w:t>
            </w:r>
            <w:r w:rsidR="00CE1843" w:rsidRPr="00B937AD">
              <w:rPr>
                <w:b/>
                <w:sz w:val="16"/>
                <w:szCs w:val="16"/>
              </w:rPr>
              <w:t>,0</w:t>
            </w: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CE1843" w:rsidRPr="00B937AD" w:rsidRDefault="00A031B3" w:rsidP="00B937AD">
            <w:pPr>
              <w:tabs>
                <w:tab w:val="left" w:pos="5040"/>
                <w:tab w:val="right" w:pos="10513"/>
              </w:tabs>
              <w:jc w:val="center"/>
              <w:rPr>
                <w:b/>
                <w:sz w:val="16"/>
                <w:szCs w:val="16"/>
              </w:rPr>
            </w:pPr>
            <w:r>
              <w:rPr>
                <w:b/>
                <w:sz w:val="16"/>
                <w:szCs w:val="16"/>
              </w:rPr>
              <w:t>7,5</w:t>
            </w:r>
          </w:p>
        </w:tc>
        <w:tc>
          <w:tcPr>
            <w:tcW w:w="900" w:type="dxa"/>
            <w:tcBorders>
              <w:left w:val="single" w:sz="4" w:space="0" w:color="auto"/>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1991" w:type="dxa"/>
            <w:gridSpan w:val="2"/>
            <w:tcBorders>
              <w:left w:val="nil"/>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1310" w:type="dxa"/>
            <w:tcBorders>
              <w:left w:val="nil"/>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r>
    </w:tbl>
    <w:p w:rsidR="00CE1843" w:rsidRDefault="00CE1843" w:rsidP="00CE1843">
      <w:pPr>
        <w:tabs>
          <w:tab w:val="left" w:leader="dot" w:pos="6480"/>
          <w:tab w:val="right" w:leader="dot" w:pos="10513"/>
        </w:tabs>
        <w:jc w:val="both"/>
        <w:rPr>
          <w:sz w:val="18"/>
          <w:szCs w:val="18"/>
        </w:rPr>
      </w:pPr>
    </w:p>
    <w:p w:rsidR="00CE1843" w:rsidRPr="00A344FC" w:rsidRDefault="00CE1843" w:rsidP="00CE1843">
      <w:pPr>
        <w:tabs>
          <w:tab w:val="left" w:pos="6480"/>
          <w:tab w:val="right" w:pos="10513"/>
        </w:tabs>
        <w:jc w:val="both"/>
        <w:rPr>
          <w:sz w:val="18"/>
          <w:szCs w:val="18"/>
        </w:rPr>
      </w:pPr>
    </w:p>
    <w:p w:rsidR="00CE1843" w:rsidRPr="00FB0E8E" w:rsidRDefault="00480E18" w:rsidP="00111E82">
      <w:pPr>
        <w:shd w:val="clear" w:color="auto" w:fill="E6E6E6"/>
        <w:tabs>
          <w:tab w:val="right" w:pos="9720"/>
          <w:tab w:val="right" w:leader="dot" w:pos="10513"/>
        </w:tabs>
        <w:jc w:val="both"/>
        <w:outlineLvl w:val="0"/>
        <w:rPr>
          <w:b/>
        </w:rPr>
      </w:pPr>
      <w:r>
        <w:rPr>
          <w:b/>
        </w:rPr>
        <w:t>18. Pflichtmodul: Freizeit- und Sportökonomik</w:t>
      </w:r>
    </w:p>
    <w:p w:rsidR="00CE1843" w:rsidRDefault="00CE1843" w:rsidP="00CE1843">
      <w:pPr>
        <w:tabs>
          <w:tab w:val="left" w:pos="5040"/>
          <w:tab w:val="right" w:pos="10513"/>
        </w:tabs>
        <w:jc w:val="both"/>
        <w:rPr>
          <w:sz w:val="18"/>
          <w:szCs w:val="18"/>
        </w:rPr>
      </w:pPr>
    </w:p>
    <w:tbl>
      <w:tblPr>
        <w:tblW w:w="9766"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5"/>
        <w:gridCol w:w="360"/>
        <w:gridCol w:w="540"/>
        <w:gridCol w:w="540"/>
        <w:gridCol w:w="900"/>
        <w:gridCol w:w="540"/>
        <w:gridCol w:w="1451"/>
        <w:gridCol w:w="1310"/>
      </w:tblGrid>
      <w:tr w:rsidR="00CE1843" w:rsidRPr="00B937AD" w:rsidTr="009C473A">
        <w:tc>
          <w:tcPr>
            <w:tcW w:w="4125"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Lehrveranstaltung</w:t>
            </w:r>
          </w:p>
        </w:tc>
        <w:tc>
          <w:tcPr>
            <w:tcW w:w="36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Typ</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Sst.</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ECTS</w:t>
            </w:r>
          </w:p>
        </w:tc>
        <w:tc>
          <w:tcPr>
            <w:tcW w:w="90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Datum</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Beurt.</w:t>
            </w:r>
          </w:p>
        </w:tc>
        <w:tc>
          <w:tcPr>
            <w:tcW w:w="1451"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PrüferIn</w:t>
            </w:r>
          </w:p>
        </w:tc>
        <w:tc>
          <w:tcPr>
            <w:tcW w:w="1310"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Anmerkung</w:t>
            </w:r>
          </w:p>
        </w:tc>
      </w:tr>
      <w:tr w:rsidR="00CE1843"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CE1843" w:rsidRPr="00B937AD" w:rsidRDefault="00480E18" w:rsidP="00B937AD">
            <w:pPr>
              <w:tabs>
                <w:tab w:val="left" w:pos="5040"/>
                <w:tab w:val="right" w:pos="10513"/>
              </w:tabs>
              <w:rPr>
                <w:sz w:val="16"/>
                <w:szCs w:val="16"/>
              </w:rPr>
            </w:pPr>
            <w:r>
              <w:rPr>
                <w:sz w:val="16"/>
                <w:szCs w:val="16"/>
              </w:rPr>
              <w:t>Freizeit</w:t>
            </w:r>
            <w:r w:rsidR="00A031B3">
              <w:rPr>
                <w:sz w:val="16"/>
                <w:szCs w:val="16"/>
              </w:rPr>
              <w:t>-</w:t>
            </w:r>
            <w:r>
              <w:rPr>
                <w:sz w:val="16"/>
                <w:szCs w:val="16"/>
              </w:rPr>
              <w:t xml:space="preserve"> und </w:t>
            </w:r>
            <w:r w:rsidR="00A21C01" w:rsidRPr="00B937AD">
              <w:rPr>
                <w:sz w:val="16"/>
                <w:szCs w:val="16"/>
              </w:rPr>
              <w:t>Sportökonomik</w:t>
            </w:r>
          </w:p>
        </w:tc>
        <w:tc>
          <w:tcPr>
            <w:tcW w:w="360" w:type="dxa"/>
            <w:tcBorders>
              <w:bottom w:val="single" w:sz="4" w:space="0" w:color="auto"/>
            </w:tcBorders>
            <w:shd w:val="clear" w:color="auto" w:fill="auto"/>
            <w:tcMar>
              <w:left w:w="28" w:type="dxa"/>
              <w:right w:w="28" w:type="dxa"/>
            </w:tcMar>
          </w:tcPr>
          <w:p w:rsidR="00CE1843" w:rsidRPr="00B937AD" w:rsidRDefault="00A21C01" w:rsidP="00B937AD">
            <w:pPr>
              <w:tabs>
                <w:tab w:val="left" w:pos="5040"/>
                <w:tab w:val="right" w:pos="10513"/>
              </w:tabs>
              <w:jc w:val="center"/>
              <w:rPr>
                <w:sz w:val="16"/>
                <w:szCs w:val="16"/>
              </w:rPr>
            </w:pPr>
            <w:r w:rsidRPr="00B937AD">
              <w:rPr>
                <w:sz w:val="16"/>
                <w:szCs w:val="16"/>
              </w:rPr>
              <w:t>V</w:t>
            </w:r>
            <w:r w:rsidR="003B5E08">
              <w:rPr>
                <w:sz w:val="16"/>
                <w:szCs w:val="16"/>
              </w:rPr>
              <w:t>U</w:t>
            </w:r>
          </w:p>
        </w:tc>
        <w:tc>
          <w:tcPr>
            <w:tcW w:w="540" w:type="dxa"/>
            <w:tcBorders>
              <w:bottom w:val="single" w:sz="4" w:space="0" w:color="auto"/>
            </w:tcBorders>
            <w:shd w:val="clear" w:color="auto" w:fill="auto"/>
            <w:tcMar>
              <w:left w:w="28" w:type="dxa"/>
              <w:right w:w="28" w:type="dxa"/>
            </w:tcMar>
          </w:tcPr>
          <w:p w:rsidR="00CE1843" w:rsidRPr="00B937AD" w:rsidRDefault="00A21C01" w:rsidP="00A031B3">
            <w:pPr>
              <w:tabs>
                <w:tab w:val="left" w:pos="5040"/>
                <w:tab w:val="right" w:pos="10513"/>
              </w:tabs>
              <w:jc w:val="center"/>
              <w:rPr>
                <w:sz w:val="16"/>
                <w:szCs w:val="16"/>
              </w:rPr>
            </w:pPr>
            <w:r w:rsidRPr="00B937AD">
              <w:rPr>
                <w:sz w:val="16"/>
                <w:szCs w:val="16"/>
              </w:rPr>
              <w:t>2</w:t>
            </w:r>
            <w:r w:rsidR="00021EDD" w:rsidRPr="00B937AD">
              <w:rPr>
                <w:sz w:val="16"/>
                <w:szCs w:val="16"/>
              </w:rPr>
              <w:t>,0</w:t>
            </w:r>
          </w:p>
        </w:tc>
        <w:tc>
          <w:tcPr>
            <w:tcW w:w="540" w:type="dxa"/>
            <w:tcBorders>
              <w:bottom w:val="single" w:sz="4" w:space="0" w:color="auto"/>
            </w:tcBorders>
            <w:shd w:val="clear" w:color="auto" w:fill="auto"/>
            <w:tcMar>
              <w:left w:w="28" w:type="dxa"/>
              <w:right w:w="28" w:type="dxa"/>
            </w:tcMar>
          </w:tcPr>
          <w:p w:rsidR="00CE1843" w:rsidRPr="00B937AD" w:rsidRDefault="00480E18" w:rsidP="00B937AD">
            <w:pPr>
              <w:tabs>
                <w:tab w:val="left" w:pos="5040"/>
                <w:tab w:val="right" w:pos="10513"/>
              </w:tabs>
              <w:jc w:val="center"/>
              <w:rPr>
                <w:sz w:val="16"/>
                <w:szCs w:val="16"/>
              </w:rPr>
            </w:pPr>
            <w:r>
              <w:rPr>
                <w:sz w:val="16"/>
                <w:szCs w:val="16"/>
              </w:rPr>
              <w:t>3</w:t>
            </w:r>
            <w:r w:rsidR="00A031B3">
              <w:rPr>
                <w:sz w:val="16"/>
                <w:szCs w:val="16"/>
              </w:rPr>
              <w:t>,0</w:t>
            </w:r>
          </w:p>
        </w:tc>
        <w:tc>
          <w:tcPr>
            <w:tcW w:w="900" w:type="dxa"/>
            <w:tcBorders>
              <w:bottom w:val="single" w:sz="4" w:space="0" w:color="auto"/>
            </w:tcBorders>
            <w:shd w:val="clear" w:color="auto" w:fill="auto"/>
            <w:tcMar>
              <w:left w:w="28" w:type="dxa"/>
              <w:right w:w="28" w:type="dxa"/>
            </w:tcMar>
          </w:tcPr>
          <w:p w:rsidR="00CE1843" w:rsidRPr="00B937AD" w:rsidRDefault="004851BA" w:rsidP="00B937AD">
            <w:pPr>
              <w:tabs>
                <w:tab w:val="left" w:pos="5040"/>
                <w:tab w:val="right" w:pos="10513"/>
              </w:tabs>
              <w:jc w:val="center"/>
              <w:rPr>
                <w:sz w:val="16"/>
                <w:szCs w:val="16"/>
              </w:rPr>
            </w:pPr>
            <w:r w:rsidRPr="00B937AD">
              <w:rPr>
                <w:sz w:val="16"/>
                <w:szCs w:val="16"/>
              </w:rPr>
              <w:fldChar w:fldCharType="begin">
                <w:ffData>
                  <w:name w:val="Text129"/>
                  <w:enabled/>
                  <w:calcOnExit w:val="0"/>
                  <w:textInput/>
                </w:ffData>
              </w:fldChar>
            </w:r>
            <w:bookmarkStart w:id="92" w:name="Text129"/>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92"/>
          </w:p>
        </w:tc>
        <w:tc>
          <w:tcPr>
            <w:tcW w:w="540" w:type="dxa"/>
            <w:shd w:val="clear" w:color="auto" w:fill="auto"/>
            <w:tcMar>
              <w:left w:w="28" w:type="dxa"/>
              <w:right w:w="28" w:type="dxa"/>
            </w:tcMar>
          </w:tcPr>
          <w:p w:rsidR="00CE1843" w:rsidRPr="00B937AD" w:rsidRDefault="004851BA" w:rsidP="00B937AD">
            <w:pPr>
              <w:tabs>
                <w:tab w:val="left" w:pos="5040"/>
                <w:tab w:val="right" w:pos="10513"/>
              </w:tabs>
              <w:jc w:val="center"/>
              <w:rPr>
                <w:sz w:val="16"/>
                <w:szCs w:val="16"/>
              </w:rPr>
            </w:pPr>
            <w:r w:rsidRPr="00B937AD">
              <w:rPr>
                <w:sz w:val="16"/>
                <w:szCs w:val="16"/>
              </w:rPr>
              <w:fldChar w:fldCharType="begin">
                <w:ffData>
                  <w:name w:val="Text132"/>
                  <w:enabled/>
                  <w:calcOnExit w:val="0"/>
                  <w:textInput/>
                </w:ffData>
              </w:fldChar>
            </w:r>
            <w:bookmarkStart w:id="93" w:name="Text132"/>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93"/>
          </w:p>
        </w:tc>
        <w:tc>
          <w:tcPr>
            <w:tcW w:w="1451" w:type="dxa"/>
            <w:tcBorders>
              <w:bottom w:val="single" w:sz="4" w:space="0" w:color="auto"/>
            </w:tcBorders>
            <w:shd w:val="clear" w:color="auto" w:fill="auto"/>
            <w:tcMar>
              <w:left w:w="28" w:type="dxa"/>
              <w:right w:w="28" w:type="dxa"/>
            </w:tcMar>
          </w:tcPr>
          <w:p w:rsidR="00CE1843" w:rsidRPr="00B937AD" w:rsidRDefault="004851BA" w:rsidP="00B937AD">
            <w:pPr>
              <w:tabs>
                <w:tab w:val="left" w:pos="5040"/>
                <w:tab w:val="right" w:pos="10513"/>
              </w:tabs>
              <w:rPr>
                <w:sz w:val="16"/>
                <w:szCs w:val="16"/>
              </w:rPr>
            </w:pPr>
            <w:r w:rsidRPr="00B937AD">
              <w:rPr>
                <w:sz w:val="16"/>
                <w:szCs w:val="16"/>
              </w:rPr>
              <w:fldChar w:fldCharType="begin">
                <w:ffData>
                  <w:name w:val="Text133"/>
                  <w:enabled/>
                  <w:calcOnExit w:val="0"/>
                  <w:textInput/>
                </w:ffData>
              </w:fldChar>
            </w:r>
            <w:bookmarkStart w:id="94" w:name="Text133"/>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94"/>
          </w:p>
        </w:tc>
        <w:tc>
          <w:tcPr>
            <w:tcW w:w="1310" w:type="dxa"/>
            <w:tcBorders>
              <w:bottom w:val="single" w:sz="4" w:space="0" w:color="auto"/>
            </w:tcBorders>
            <w:shd w:val="clear" w:color="auto" w:fill="auto"/>
            <w:tcMar>
              <w:left w:w="28" w:type="dxa"/>
              <w:right w:w="28" w:type="dxa"/>
            </w:tcMar>
          </w:tcPr>
          <w:p w:rsidR="00CE1843" w:rsidRPr="00B937AD" w:rsidRDefault="00CE1843" w:rsidP="00B937AD">
            <w:pPr>
              <w:tabs>
                <w:tab w:val="left" w:pos="5040"/>
                <w:tab w:val="right" w:pos="10513"/>
              </w:tabs>
              <w:rPr>
                <w:sz w:val="16"/>
                <w:szCs w:val="16"/>
              </w:rPr>
            </w:pPr>
          </w:p>
        </w:tc>
      </w:tr>
      <w:tr w:rsidR="00A21C01"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A21C01" w:rsidRPr="00B937AD" w:rsidRDefault="00480E18" w:rsidP="00480E18">
            <w:pPr>
              <w:tabs>
                <w:tab w:val="left" w:pos="5040"/>
                <w:tab w:val="right" w:pos="10513"/>
              </w:tabs>
              <w:rPr>
                <w:sz w:val="16"/>
                <w:szCs w:val="16"/>
              </w:rPr>
            </w:pPr>
            <w:r>
              <w:rPr>
                <w:sz w:val="16"/>
                <w:szCs w:val="16"/>
              </w:rPr>
              <w:t xml:space="preserve">Freizeit- und </w:t>
            </w:r>
            <w:r w:rsidR="00A21C01" w:rsidRPr="00B937AD">
              <w:rPr>
                <w:sz w:val="16"/>
                <w:szCs w:val="16"/>
              </w:rPr>
              <w:t>Sportökonomik</w:t>
            </w:r>
          </w:p>
        </w:tc>
        <w:tc>
          <w:tcPr>
            <w:tcW w:w="360" w:type="dxa"/>
            <w:tcBorders>
              <w:bottom w:val="single" w:sz="4" w:space="0" w:color="auto"/>
            </w:tcBorders>
            <w:shd w:val="clear" w:color="auto" w:fill="auto"/>
            <w:tcMar>
              <w:left w:w="28" w:type="dxa"/>
              <w:right w:w="28" w:type="dxa"/>
            </w:tcMar>
          </w:tcPr>
          <w:p w:rsidR="00A21C01" w:rsidRPr="00B937AD" w:rsidRDefault="00A21C01" w:rsidP="00B937AD">
            <w:pPr>
              <w:tabs>
                <w:tab w:val="left" w:pos="5040"/>
                <w:tab w:val="right" w:pos="10513"/>
              </w:tabs>
              <w:jc w:val="center"/>
              <w:rPr>
                <w:sz w:val="16"/>
                <w:szCs w:val="16"/>
              </w:rPr>
            </w:pPr>
            <w:r w:rsidRPr="00B937AD">
              <w:rPr>
                <w:sz w:val="16"/>
                <w:szCs w:val="16"/>
              </w:rPr>
              <w:t>PS</w:t>
            </w:r>
          </w:p>
        </w:tc>
        <w:tc>
          <w:tcPr>
            <w:tcW w:w="540" w:type="dxa"/>
            <w:tcBorders>
              <w:bottom w:val="single" w:sz="4" w:space="0" w:color="auto"/>
            </w:tcBorders>
            <w:shd w:val="clear" w:color="auto" w:fill="auto"/>
            <w:tcMar>
              <w:left w:w="28" w:type="dxa"/>
              <w:right w:w="28" w:type="dxa"/>
            </w:tcMar>
          </w:tcPr>
          <w:p w:rsidR="00A21C01" w:rsidRPr="00B937AD" w:rsidRDefault="00A21C01" w:rsidP="00B937AD">
            <w:pPr>
              <w:tabs>
                <w:tab w:val="left" w:pos="5040"/>
                <w:tab w:val="right" w:pos="10513"/>
              </w:tabs>
              <w:jc w:val="center"/>
              <w:rPr>
                <w:sz w:val="16"/>
                <w:szCs w:val="16"/>
              </w:rPr>
            </w:pPr>
            <w:r w:rsidRPr="00B937AD">
              <w:rPr>
                <w:sz w:val="16"/>
                <w:szCs w:val="16"/>
              </w:rPr>
              <w:t>2</w:t>
            </w:r>
            <w:r w:rsidR="00021EDD" w:rsidRPr="00B937AD">
              <w:rPr>
                <w:sz w:val="16"/>
                <w:szCs w:val="16"/>
              </w:rPr>
              <w:t>,0</w:t>
            </w:r>
          </w:p>
        </w:tc>
        <w:tc>
          <w:tcPr>
            <w:tcW w:w="540" w:type="dxa"/>
            <w:tcBorders>
              <w:bottom w:val="single" w:sz="4" w:space="0" w:color="auto"/>
            </w:tcBorders>
            <w:shd w:val="clear" w:color="auto" w:fill="auto"/>
            <w:tcMar>
              <w:left w:w="28" w:type="dxa"/>
              <w:right w:w="28" w:type="dxa"/>
            </w:tcMar>
          </w:tcPr>
          <w:p w:rsidR="00A21C01" w:rsidRPr="00B937AD" w:rsidRDefault="00480E18" w:rsidP="00B937AD">
            <w:pPr>
              <w:tabs>
                <w:tab w:val="left" w:pos="5040"/>
                <w:tab w:val="right" w:pos="10513"/>
              </w:tabs>
              <w:jc w:val="center"/>
              <w:rPr>
                <w:sz w:val="16"/>
                <w:szCs w:val="16"/>
              </w:rPr>
            </w:pPr>
            <w:r>
              <w:rPr>
                <w:sz w:val="16"/>
                <w:szCs w:val="16"/>
              </w:rPr>
              <w:t>4</w:t>
            </w:r>
            <w:r w:rsidR="00A031B3">
              <w:rPr>
                <w:sz w:val="16"/>
                <w:szCs w:val="16"/>
              </w:rPr>
              <w:t>,5</w:t>
            </w:r>
          </w:p>
        </w:tc>
        <w:tc>
          <w:tcPr>
            <w:tcW w:w="900" w:type="dxa"/>
            <w:tcBorders>
              <w:bottom w:val="single" w:sz="4" w:space="0" w:color="auto"/>
            </w:tcBorders>
            <w:shd w:val="clear" w:color="auto" w:fill="auto"/>
            <w:tcMar>
              <w:left w:w="28" w:type="dxa"/>
              <w:right w:w="28" w:type="dxa"/>
            </w:tcMar>
          </w:tcPr>
          <w:p w:rsidR="00A21C01" w:rsidRPr="00B937AD" w:rsidRDefault="004851BA" w:rsidP="00B937AD">
            <w:pPr>
              <w:tabs>
                <w:tab w:val="left" w:pos="5040"/>
                <w:tab w:val="right" w:pos="10513"/>
              </w:tabs>
              <w:jc w:val="center"/>
              <w:rPr>
                <w:sz w:val="16"/>
                <w:szCs w:val="16"/>
              </w:rPr>
            </w:pPr>
            <w:r w:rsidRPr="00B937AD">
              <w:rPr>
                <w:sz w:val="16"/>
                <w:szCs w:val="16"/>
              </w:rPr>
              <w:fldChar w:fldCharType="begin">
                <w:ffData>
                  <w:name w:val="Text130"/>
                  <w:enabled/>
                  <w:calcOnExit w:val="0"/>
                  <w:textInput/>
                </w:ffData>
              </w:fldChar>
            </w:r>
            <w:bookmarkStart w:id="95" w:name="Text130"/>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95"/>
          </w:p>
        </w:tc>
        <w:tc>
          <w:tcPr>
            <w:tcW w:w="540" w:type="dxa"/>
            <w:shd w:val="clear" w:color="auto" w:fill="auto"/>
            <w:tcMar>
              <w:left w:w="28" w:type="dxa"/>
              <w:right w:w="28" w:type="dxa"/>
            </w:tcMar>
          </w:tcPr>
          <w:p w:rsidR="00A21C01" w:rsidRPr="00B937AD" w:rsidRDefault="004851BA" w:rsidP="00B937AD">
            <w:pPr>
              <w:tabs>
                <w:tab w:val="left" w:pos="5040"/>
                <w:tab w:val="right" w:pos="10513"/>
              </w:tabs>
              <w:jc w:val="center"/>
              <w:rPr>
                <w:sz w:val="16"/>
                <w:szCs w:val="16"/>
              </w:rPr>
            </w:pPr>
            <w:r w:rsidRPr="00B937AD">
              <w:rPr>
                <w:sz w:val="16"/>
                <w:szCs w:val="16"/>
              </w:rPr>
              <w:fldChar w:fldCharType="begin">
                <w:ffData>
                  <w:name w:val="Text131"/>
                  <w:enabled/>
                  <w:calcOnExit w:val="0"/>
                  <w:textInput/>
                </w:ffData>
              </w:fldChar>
            </w:r>
            <w:bookmarkStart w:id="96" w:name="Text131"/>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96"/>
          </w:p>
        </w:tc>
        <w:tc>
          <w:tcPr>
            <w:tcW w:w="1451" w:type="dxa"/>
            <w:tcBorders>
              <w:bottom w:val="single" w:sz="4" w:space="0" w:color="auto"/>
            </w:tcBorders>
            <w:shd w:val="clear" w:color="auto" w:fill="auto"/>
            <w:tcMar>
              <w:left w:w="28" w:type="dxa"/>
              <w:right w:w="28" w:type="dxa"/>
            </w:tcMar>
          </w:tcPr>
          <w:p w:rsidR="00A21C01" w:rsidRPr="00B937AD" w:rsidRDefault="004851BA" w:rsidP="00B937AD">
            <w:pPr>
              <w:tabs>
                <w:tab w:val="left" w:pos="5040"/>
                <w:tab w:val="right" w:pos="10513"/>
              </w:tabs>
              <w:rPr>
                <w:sz w:val="16"/>
                <w:szCs w:val="16"/>
              </w:rPr>
            </w:pPr>
            <w:r w:rsidRPr="00B937AD">
              <w:rPr>
                <w:sz w:val="16"/>
                <w:szCs w:val="16"/>
              </w:rPr>
              <w:fldChar w:fldCharType="begin">
                <w:ffData>
                  <w:name w:val="Text134"/>
                  <w:enabled/>
                  <w:calcOnExit w:val="0"/>
                  <w:textInput/>
                </w:ffData>
              </w:fldChar>
            </w:r>
            <w:bookmarkStart w:id="97" w:name="Text134"/>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97"/>
          </w:p>
        </w:tc>
        <w:tc>
          <w:tcPr>
            <w:tcW w:w="1310" w:type="dxa"/>
            <w:tcBorders>
              <w:bottom w:val="single" w:sz="4" w:space="0" w:color="auto"/>
            </w:tcBorders>
            <w:shd w:val="clear" w:color="auto" w:fill="auto"/>
            <w:tcMar>
              <w:left w:w="28" w:type="dxa"/>
              <w:right w:w="28" w:type="dxa"/>
            </w:tcMar>
          </w:tcPr>
          <w:p w:rsidR="00A21C01" w:rsidRPr="00B937AD" w:rsidRDefault="00A21C01" w:rsidP="00B937AD">
            <w:pPr>
              <w:tabs>
                <w:tab w:val="left" w:pos="5040"/>
                <w:tab w:val="right" w:pos="10513"/>
              </w:tabs>
              <w:rPr>
                <w:sz w:val="16"/>
                <w:szCs w:val="16"/>
              </w:rPr>
            </w:pPr>
          </w:p>
        </w:tc>
      </w:tr>
      <w:tr w:rsidR="00CE1843" w:rsidRPr="00B937AD" w:rsidTr="009C473A">
        <w:trPr>
          <w:trHeight w:val="284"/>
        </w:trPr>
        <w:tc>
          <w:tcPr>
            <w:tcW w:w="4125" w:type="dxa"/>
            <w:tcBorders>
              <w:left w:val="nil"/>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360" w:type="dxa"/>
            <w:tcBorders>
              <w:left w:val="nil"/>
              <w:bottom w:val="nil"/>
              <w:right w:val="single" w:sz="4" w:space="0" w:color="auto"/>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CE1843" w:rsidRPr="00B937AD" w:rsidRDefault="00A21C01" w:rsidP="00B937AD">
            <w:pPr>
              <w:tabs>
                <w:tab w:val="left" w:pos="5040"/>
                <w:tab w:val="right" w:pos="10513"/>
              </w:tabs>
              <w:jc w:val="center"/>
              <w:rPr>
                <w:b/>
                <w:sz w:val="16"/>
                <w:szCs w:val="16"/>
              </w:rPr>
            </w:pPr>
            <w:r w:rsidRPr="00B937AD">
              <w:rPr>
                <w:b/>
                <w:sz w:val="16"/>
                <w:szCs w:val="16"/>
              </w:rPr>
              <w:t>4</w:t>
            </w:r>
            <w:r w:rsidR="00CE1843" w:rsidRPr="00B937AD">
              <w:rPr>
                <w:b/>
                <w:sz w:val="16"/>
                <w:szCs w:val="16"/>
              </w:rPr>
              <w:t>,0</w:t>
            </w: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CE1843" w:rsidRPr="00B937AD" w:rsidRDefault="00A031B3" w:rsidP="00B937AD">
            <w:pPr>
              <w:tabs>
                <w:tab w:val="left" w:pos="5040"/>
                <w:tab w:val="right" w:pos="10513"/>
              </w:tabs>
              <w:jc w:val="center"/>
              <w:rPr>
                <w:b/>
                <w:sz w:val="16"/>
                <w:szCs w:val="16"/>
              </w:rPr>
            </w:pPr>
            <w:r>
              <w:rPr>
                <w:b/>
                <w:sz w:val="16"/>
                <w:szCs w:val="16"/>
              </w:rPr>
              <w:t>7,5</w:t>
            </w:r>
          </w:p>
        </w:tc>
        <w:tc>
          <w:tcPr>
            <w:tcW w:w="900" w:type="dxa"/>
            <w:tcBorders>
              <w:left w:val="single" w:sz="4" w:space="0" w:color="auto"/>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1991" w:type="dxa"/>
            <w:gridSpan w:val="2"/>
            <w:tcBorders>
              <w:left w:val="nil"/>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1310" w:type="dxa"/>
            <w:tcBorders>
              <w:left w:val="nil"/>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r>
    </w:tbl>
    <w:p w:rsidR="00CE1843" w:rsidRDefault="00CE1843" w:rsidP="00CE1843">
      <w:pPr>
        <w:tabs>
          <w:tab w:val="left" w:leader="dot" w:pos="6480"/>
          <w:tab w:val="right" w:leader="dot" w:pos="10513"/>
        </w:tabs>
        <w:jc w:val="both"/>
        <w:rPr>
          <w:sz w:val="18"/>
          <w:szCs w:val="18"/>
        </w:rPr>
      </w:pPr>
    </w:p>
    <w:p w:rsidR="00CE1843" w:rsidRPr="00A344FC" w:rsidRDefault="00CE1843" w:rsidP="00CE1843">
      <w:pPr>
        <w:tabs>
          <w:tab w:val="left" w:pos="6480"/>
          <w:tab w:val="right" w:pos="10513"/>
        </w:tabs>
        <w:jc w:val="both"/>
        <w:rPr>
          <w:sz w:val="18"/>
          <w:szCs w:val="18"/>
        </w:rPr>
      </w:pPr>
    </w:p>
    <w:p w:rsidR="00CE1843" w:rsidRPr="009C473A" w:rsidRDefault="009C473A" w:rsidP="009C473A">
      <w:pPr>
        <w:shd w:val="clear" w:color="auto" w:fill="E6E6E6"/>
        <w:tabs>
          <w:tab w:val="right" w:pos="9720"/>
          <w:tab w:val="right" w:leader="dot" w:pos="10513"/>
        </w:tabs>
        <w:jc w:val="both"/>
        <w:outlineLvl w:val="0"/>
        <w:rPr>
          <w:b/>
        </w:rPr>
      </w:pPr>
      <w:r>
        <w:rPr>
          <w:b/>
        </w:rPr>
        <w:br w:type="page"/>
      </w:r>
      <w:r w:rsidR="00480E18">
        <w:rPr>
          <w:b/>
        </w:rPr>
        <w:lastRenderedPageBreak/>
        <w:t>19. Pflichtmodul: Schwerpunkte im Sportmanagement</w:t>
      </w:r>
    </w:p>
    <w:p w:rsidR="00CE1843" w:rsidRDefault="00CE1843" w:rsidP="00CE1843">
      <w:pPr>
        <w:tabs>
          <w:tab w:val="left" w:pos="5040"/>
          <w:tab w:val="right" w:pos="10513"/>
        </w:tabs>
        <w:jc w:val="both"/>
        <w:rPr>
          <w:sz w:val="18"/>
          <w:szCs w:val="18"/>
        </w:rPr>
      </w:pPr>
    </w:p>
    <w:tbl>
      <w:tblPr>
        <w:tblW w:w="9766"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5"/>
        <w:gridCol w:w="360"/>
        <w:gridCol w:w="540"/>
        <w:gridCol w:w="540"/>
        <w:gridCol w:w="900"/>
        <w:gridCol w:w="540"/>
        <w:gridCol w:w="1451"/>
        <w:gridCol w:w="1310"/>
      </w:tblGrid>
      <w:tr w:rsidR="00CE1843" w:rsidRPr="00B937AD" w:rsidTr="009C473A">
        <w:tc>
          <w:tcPr>
            <w:tcW w:w="4125"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Lehrveranstaltung</w:t>
            </w:r>
          </w:p>
        </w:tc>
        <w:tc>
          <w:tcPr>
            <w:tcW w:w="36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Typ</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Sst.</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ECTS</w:t>
            </w:r>
          </w:p>
        </w:tc>
        <w:tc>
          <w:tcPr>
            <w:tcW w:w="90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Datum</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Beurt.</w:t>
            </w:r>
          </w:p>
        </w:tc>
        <w:tc>
          <w:tcPr>
            <w:tcW w:w="1451"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PrüferIn</w:t>
            </w:r>
          </w:p>
        </w:tc>
        <w:tc>
          <w:tcPr>
            <w:tcW w:w="1310"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Anmerkung</w:t>
            </w:r>
          </w:p>
        </w:tc>
      </w:tr>
      <w:tr w:rsidR="0043182B" w:rsidRPr="00B937AD" w:rsidTr="009C473A">
        <w:trPr>
          <w:trHeight w:hRule="exact" w:val="1134"/>
        </w:trPr>
        <w:tc>
          <w:tcPr>
            <w:tcW w:w="9766" w:type="dxa"/>
            <w:gridSpan w:val="8"/>
            <w:tcBorders>
              <w:bottom w:val="single" w:sz="4" w:space="0" w:color="auto"/>
            </w:tcBorders>
            <w:shd w:val="clear" w:color="auto" w:fill="auto"/>
            <w:tcMar>
              <w:left w:w="28" w:type="dxa"/>
              <w:right w:w="28" w:type="dxa"/>
            </w:tcMar>
          </w:tcPr>
          <w:p w:rsidR="0043182B" w:rsidRPr="00B937AD" w:rsidRDefault="0099759D" w:rsidP="00B937AD">
            <w:pPr>
              <w:tabs>
                <w:tab w:val="left" w:pos="5040"/>
                <w:tab w:val="right" w:pos="10513"/>
              </w:tabs>
              <w:rPr>
                <w:sz w:val="16"/>
                <w:szCs w:val="16"/>
              </w:rPr>
            </w:pPr>
            <w:r>
              <w:rPr>
                <w:b/>
                <w:sz w:val="16"/>
                <w:szCs w:val="16"/>
                <w:u w:val="single"/>
              </w:rPr>
              <w:t>*</w:t>
            </w:r>
            <w:r w:rsidR="0043182B" w:rsidRPr="00470977">
              <w:rPr>
                <w:b/>
                <w:sz w:val="16"/>
                <w:szCs w:val="16"/>
                <w:u w:val="single"/>
              </w:rPr>
              <w:t xml:space="preserve">Es </w:t>
            </w:r>
            <w:r w:rsidR="0043182B">
              <w:rPr>
                <w:b/>
                <w:sz w:val="16"/>
                <w:szCs w:val="16"/>
                <w:u w:val="single"/>
              </w:rPr>
              <w:t>sind</w:t>
            </w:r>
            <w:r w:rsidR="0043182B" w:rsidRPr="00470977">
              <w:rPr>
                <w:b/>
                <w:sz w:val="16"/>
                <w:szCs w:val="16"/>
                <w:u w:val="single"/>
              </w:rPr>
              <w:t xml:space="preserve"> Leh</w:t>
            </w:r>
            <w:r w:rsidR="0043182B">
              <w:rPr>
                <w:b/>
                <w:sz w:val="16"/>
                <w:szCs w:val="16"/>
                <w:u w:val="single"/>
              </w:rPr>
              <w:t>rveranstaltungen im Umfang von 4</w:t>
            </w:r>
            <w:r w:rsidR="0043182B" w:rsidRPr="00470977">
              <w:rPr>
                <w:b/>
                <w:sz w:val="16"/>
                <w:szCs w:val="16"/>
                <w:u w:val="single"/>
              </w:rPr>
              <w:t xml:space="preserve"> ECTS-AP zu wählen:</w:t>
            </w:r>
          </w:p>
        </w:tc>
      </w:tr>
      <w:tr w:rsidR="00A21C01"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A21C01" w:rsidRPr="00B937AD" w:rsidRDefault="0099759D" w:rsidP="00B937AD">
            <w:pPr>
              <w:tabs>
                <w:tab w:val="left" w:pos="5040"/>
                <w:tab w:val="right" w:pos="10513"/>
              </w:tabs>
              <w:rPr>
                <w:sz w:val="16"/>
                <w:szCs w:val="16"/>
              </w:rPr>
            </w:pPr>
            <w:r>
              <w:rPr>
                <w:sz w:val="16"/>
                <w:szCs w:val="16"/>
              </w:rPr>
              <w:t>*</w:t>
            </w:r>
            <w:r w:rsidR="0043182B">
              <w:rPr>
                <w:sz w:val="16"/>
                <w:szCs w:val="16"/>
              </w:rPr>
              <w:t>Sport- und Gesundheitstourismus</w:t>
            </w:r>
          </w:p>
        </w:tc>
        <w:tc>
          <w:tcPr>
            <w:tcW w:w="360" w:type="dxa"/>
            <w:tcBorders>
              <w:bottom w:val="single" w:sz="4" w:space="0" w:color="auto"/>
            </w:tcBorders>
            <w:shd w:val="clear" w:color="auto" w:fill="auto"/>
            <w:tcMar>
              <w:left w:w="28" w:type="dxa"/>
              <w:right w:w="28" w:type="dxa"/>
            </w:tcMar>
          </w:tcPr>
          <w:p w:rsidR="00A21C01" w:rsidRPr="00B937AD" w:rsidRDefault="0043182B" w:rsidP="00B937AD">
            <w:pPr>
              <w:tabs>
                <w:tab w:val="left" w:pos="5040"/>
                <w:tab w:val="right" w:pos="10513"/>
              </w:tabs>
              <w:jc w:val="center"/>
              <w:rPr>
                <w:sz w:val="16"/>
                <w:szCs w:val="16"/>
              </w:rPr>
            </w:pPr>
            <w:r>
              <w:rPr>
                <w:sz w:val="16"/>
                <w:szCs w:val="16"/>
              </w:rPr>
              <w:t>VO</w:t>
            </w:r>
          </w:p>
        </w:tc>
        <w:tc>
          <w:tcPr>
            <w:tcW w:w="540" w:type="dxa"/>
            <w:tcBorders>
              <w:bottom w:val="single" w:sz="4" w:space="0" w:color="auto"/>
            </w:tcBorders>
            <w:shd w:val="clear" w:color="auto" w:fill="auto"/>
            <w:tcMar>
              <w:left w:w="28" w:type="dxa"/>
              <w:right w:w="28" w:type="dxa"/>
            </w:tcMar>
          </w:tcPr>
          <w:p w:rsidR="00A21C01" w:rsidRPr="00B937AD" w:rsidRDefault="0043182B" w:rsidP="00B937AD">
            <w:pPr>
              <w:tabs>
                <w:tab w:val="left" w:pos="5040"/>
                <w:tab w:val="right" w:pos="10513"/>
              </w:tabs>
              <w:jc w:val="center"/>
              <w:rPr>
                <w:sz w:val="16"/>
                <w:szCs w:val="16"/>
              </w:rPr>
            </w:pPr>
            <w:r>
              <w:rPr>
                <w:sz w:val="16"/>
                <w:szCs w:val="16"/>
              </w:rPr>
              <w:t>1,0</w:t>
            </w:r>
          </w:p>
        </w:tc>
        <w:tc>
          <w:tcPr>
            <w:tcW w:w="540" w:type="dxa"/>
            <w:tcBorders>
              <w:bottom w:val="single" w:sz="4" w:space="0" w:color="auto"/>
            </w:tcBorders>
            <w:shd w:val="clear" w:color="auto" w:fill="auto"/>
            <w:tcMar>
              <w:left w:w="28" w:type="dxa"/>
              <w:right w:w="28" w:type="dxa"/>
            </w:tcMar>
          </w:tcPr>
          <w:p w:rsidR="00A21C01" w:rsidRPr="00B937AD" w:rsidRDefault="00A031B3" w:rsidP="00B937AD">
            <w:pPr>
              <w:tabs>
                <w:tab w:val="left" w:pos="5040"/>
                <w:tab w:val="right" w:pos="10513"/>
              </w:tabs>
              <w:jc w:val="center"/>
              <w:rPr>
                <w:sz w:val="16"/>
                <w:szCs w:val="16"/>
              </w:rPr>
            </w:pPr>
            <w:r>
              <w:rPr>
                <w:sz w:val="16"/>
                <w:szCs w:val="16"/>
              </w:rPr>
              <w:t>2,0</w:t>
            </w:r>
          </w:p>
        </w:tc>
        <w:tc>
          <w:tcPr>
            <w:tcW w:w="900" w:type="dxa"/>
            <w:tcBorders>
              <w:bottom w:val="single" w:sz="4" w:space="0" w:color="auto"/>
            </w:tcBorders>
            <w:shd w:val="clear" w:color="auto" w:fill="auto"/>
            <w:tcMar>
              <w:left w:w="28" w:type="dxa"/>
              <w:right w:w="28" w:type="dxa"/>
            </w:tcMar>
          </w:tcPr>
          <w:p w:rsidR="00A21C01" w:rsidRPr="00B937AD" w:rsidRDefault="00965CFB" w:rsidP="00B937AD">
            <w:pPr>
              <w:tabs>
                <w:tab w:val="left" w:pos="5040"/>
                <w:tab w:val="right" w:pos="10513"/>
              </w:tabs>
              <w:jc w:val="center"/>
              <w:rPr>
                <w:sz w:val="16"/>
                <w:szCs w:val="16"/>
              </w:rPr>
            </w:pPr>
            <w:r w:rsidRPr="00B937AD">
              <w:rPr>
                <w:sz w:val="16"/>
                <w:szCs w:val="16"/>
              </w:rPr>
              <w:fldChar w:fldCharType="begin">
                <w:ffData>
                  <w:name w:val="Text136"/>
                  <w:enabled/>
                  <w:calcOnExit w:val="0"/>
                  <w:textInput/>
                </w:ffData>
              </w:fldChar>
            </w:r>
            <w:bookmarkStart w:id="98" w:name="Text136"/>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98"/>
          </w:p>
        </w:tc>
        <w:tc>
          <w:tcPr>
            <w:tcW w:w="540" w:type="dxa"/>
            <w:shd w:val="clear" w:color="auto" w:fill="auto"/>
            <w:tcMar>
              <w:left w:w="28" w:type="dxa"/>
              <w:right w:w="28" w:type="dxa"/>
            </w:tcMar>
          </w:tcPr>
          <w:p w:rsidR="00A21C01" w:rsidRPr="00B937AD" w:rsidRDefault="00965CFB" w:rsidP="00B937AD">
            <w:pPr>
              <w:tabs>
                <w:tab w:val="left" w:pos="5040"/>
                <w:tab w:val="right" w:pos="10513"/>
              </w:tabs>
              <w:jc w:val="center"/>
              <w:rPr>
                <w:sz w:val="16"/>
                <w:szCs w:val="16"/>
              </w:rPr>
            </w:pPr>
            <w:r w:rsidRPr="00B937AD">
              <w:rPr>
                <w:sz w:val="16"/>
                <w:szCs w:val="16"/>
              </w:rPr>
              <w:fldChar w:fldCharType="begin">
                <w:ffData>
                  <w:name w:val="Text139"/>
                  <w:enabled/>
                  <w:calcOnExit w:val="0"/>
                  <w:textInput/>
                </w:ffData>
              </w:fldChar>
            </w:r>
            <w:bookmarkStart w:id="99" w:name="Text139"/>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99"/>
          </w:p>
        </w:tc>
        <w:tc>
          <w:tcPr>
            <w:tcW w:w="1451" w:type="dxa"/>
            <w:tcBorders>
              <w:bottom w:val="single" w:sz="4" w:space="0" w:color="auto"/>
            </w:tcBorders>
            <w:shd w:val="clear" w:color="auto" w:fill="auto"/>
            <w:tcMar>
              <w:left w:w="28" w:type="dxa"/>
              <w:right w:w="28" w:type="dxa"/>
            </w:tcMar>
          </w:tcPr>
          <w:p w:rsidR="00A21C01" w:rsidRPr="00B937AD" w:rsidRDefault="00965CFB" w:rsidP="00B937AD">
            <w:pPr>
              <w:tabs>
                <w:tab w:val="left" w:pos="5040"/>
                <w:tab w:val="right" w:pos="10513"/>
              </w:tabs>
              <w:rPr>
                <w:sz w:val="16"/>
                <w:szCs w:val="16"/>
              </w:rPr>
            </w:pPr>
            <w:r w:rsidRPr="00B937AD">
              <w:rPr>
                <w:sz w:val="16"/>
                <w:szCs w:val="16"/>
              </w:rPr>
              <w:fldChar w:fldCharType="begin">
                <w:ffData>
                  <w:name w:val="Text142"/>
                  <w:enabled/>
                  <w:calcOnExit w:val="0"/>
                  <w:textInput/>
                </w:ffData>
              </w:fldChar>
            </w:r>
            <w:bookmarkStart w:id="100" w:name="Text142"/>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100"/>
          </w:p>
        </w:tc>
        <w:tc>
          <w:tcPr>
            <w:tcW w:w="1310" w:type="dxa"/>
            <w:tcBorders>
              <w:bottom w:val="single" w:sz="4" w:space="0" w:color="auto"/>
            </w:tcBorders>
            <w:shd w:val="clear" w:color="auto" w:fill="auto"/>
            <w:tcMar>
              <w:left w:w="28" w:type="dxa"/>
              <w:right w:w="28" w:type="dxa"/>
            </w:tcMar>
          </w:tcPr>
          <w:p w:rsidR="00A21C01" w:rsidRPr="00B937AD" w:rsidRDefault="00A21C01" w:rsidP="00B937AD">
            <w:pPr>
              <w:tabs>
                <w:tab w:val="left" w:pos="5040"/>
                <w:tab w:val="right" w:pos="10513"/>
              </w:tabs>
              <w:rPr>
                <w:sz w:val="16"/>
                <w:szCs w:val="16"/>
              </w:rPr>
            </w:pPr>
          </w:p>
        </w:tc>
      </w:tr>
      <w:tr w:rsidR="00A21C01"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A21C01" w:rsidRPr="00B937AD" w:rsidRDefault="0099759D" w:rsidP="00B937AD">
            <w:pPr>
              <w:tabs>
                <w:tab w:val="left" w:pos="5040"/>
                <w:tab w:val="right" w:pos="10513"/>
              </w:tabs>
              <w:rPr>
                <w:sz w:val="16"/>
                <w:szCs w:val="16"/>
              </w:rPr>
            </w:pPr>
            <w:r>
              <w:rPr>
                <w:sz w:val="16"/>
                <w:szCs w:val="16"/>
              </w:rPr>
              <w:t>*</w:t>
            </w:r>
            <w:r w:rsidR="0043182B">
              <w:rPr>
                <w:sz w:val="16"/>
                <w:szCs w:val="16"/>
              </w:rPr>
              <w:t>Management von Sportveranstaltungen</w:t>
            </w:r>
          </w:p>
        </w:tc>
        <w:tc>
          <w:tcPr>
            <w:tcW w:w="360" w:type="dxa"/>
            <w:tcBorders>
              <w:bottom w:val="single" w:sz="4" w:space="0" w:color="auto"/>
            </w:tcBorders>
            <w:shd w:val="clear" w:color="auto" w:fill="auto"/>
            <w:tcMar>
              <w:left w:w="28" w:type="dxa"/>
              <w:right w:w="28" w:type="dxa"/>
            </w:tcMar>
          </w:tcPr>
          <w:p w:rsidR="00A21C01" w:rsidRPr="00B937AD" w:rsidRDefault="0043182B" w:rsidP="00B937AD">
            <w:pPr>
              <w:tabs>
                <w:tab w:val="left" w:pos="5040"/>
                <w:tab w:val="right" w:pos="10513"/>
              </w:tabs>
              <w:jc w:val="center"/>
              <w:rPr>
                <w:sz w:val="16"/>
                <w:szCs w:val="16"/>
              </w:rPr>
            </w:pPr>
            <w:r>
              <w:rPr>
                <w:sz w:val="16"/>
                <w:szCs w:val="16"/>
              </w:rPr>
              <w:t>VO</w:t>
            </w:r>
          </w:p>
        </w:tc>
        <w:tc>
          <w:tcPr>
            <w:tcW w:w="540" w:type="dxa"/>
            <w:tcBorders>
              <w:bottom w:val="single" w:sz="4" w:space="0" w:color="auto"/>
            </w:tcBorders>
            <w:shd w:val="clear" w:color="auto" w:fill="auto"/>
            <w:tcMar>
              <w:left w:w="28" w:type="dxa"/>
              <w:right w:w="28" w:type="dxa"/>
            </w:tcMar>
          </w:tcPr>
          <w:p w:rsidR="00A21C01" w:rsidRPr="00B937AD" w:rsidRDefault="0043182B" w:rsidP="00B937AD">
            <w:pPr>
              <w:tabs>
                <w:tab w:val="left" w:pos="5040"/>
                <w:tab w:val="right" w:pos="10513"/>
              </w:tabs>
              <w:jc w:val="center"/>
              <w:rPr>
                <w:sz w:val="16"/>
                <w:szCs w:val="16"/>
              </w:rPr>
            </w:pPr>
            <w:r>
              <w:rPr>
                <w:sz w:val="16"/>
                <w:szCs w:val="16"/>
              </w:rPr>
              <w:t>1,0</w:t>
            </w:r>
          </w:p>
        </w:tc>
        <w:tc>
          <w:tcPr>
            <w:tcW w:w="540" w:type="dxa"/>
            <w:tcBorders>
              <w:bottom w:val="single" w:sz="4" w:space="0" w:color="auto"/>
            </w:tcBorders>
            <w:shd w:val="clear" w:color="auto" w:fill="auto"/>
            <w:tcMar>
              <w:left w:w="28" w:type="dxa"/>
              <w:right w:w="28" w:type="dxa"/>
            </w:tcMar>
          </w:tcPr>
          <w:p w:rsidR="00A21C01" w:rsidRPr="00B937AD" w:rsidRDefault="00A031B3" w:rsidP="00B937AD">
            <w:pPr>
              <w:tabs>
                <w:tab w:val="left" w:pos="5040"/>
                <w:tab w:val="right" w:pos="10513"/>
              </w:tabs>
              <w:jc w:val="center"/>
              <w:rPr>
                <w:sz w:val="16"/>
                <w:szCs w:val="16"/>
              </w:rPr>
            </w:pPr>
            <w:r>
              <w:rPr>
                <w:sz w:val="16"/>
                <w:szCs w:val="16"/>
              </w:rPr>
              <w:t>2,0</w:t>
            </w:r>
          </w:p>
        </w:tc>
        <w:tc>
          <w:tcPr>
            <w:tcW w:w="900" w:type="dxa"/>
            <w:tcBorders>
              <w:bottom w:val="single" w:sz="4" w:space="0" w:color="auto"/>
            </w:tcBorders>
            <w:shd w:val="clear" w:color="auto" w:fill="auto"/>
            <w:tcMar>
              <w:left w:w="28" w:type="dxa"/>
              <w:right w:w="28" w:type="dxa"/>
            </w:tcMar>
          </w:tcPr>
          <w:p w:rsidR="00A21C01" w:rsidRPr="00B937AD" w:rsidRDefault="00965CFB" w:rsidP="00B937AD">
            <w:pPr>
              <w:tabs>
                <w:tab w:val="left" w:pos="5040"/>
                <w:tab w:val="right" w:pos="10513"/>
              </w:tabs>
              <w:jc w:val="center"/>
              <w:rPr>
                <w:sz w:val="16"/>
                <w:szCs w:val="16"/>
              </w:rPr>
            </w:pPr>
            <w:r w:rsidRPr="00B937AD">
              <w:rPr>
                <w:sz w:val="16"/>
                <w:szCs w:val="16"/>
              </w:rPr>
              <w:fldChar w:fldCharType="begin">
                <w:ffData>
                  <w:name w:val="Text137"/>
                  <w:enabled/>
                  <w:calcOnExit w:val="0"/>
                  <w:textInput/>
                </w:ffData>
              </w:fldChar>
            </w:r>
            <w:bookmarkStart w:id="101" w:name="Text137"/>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101"/>
          </w:p>
        </w:tc>
        <w:tc>
          <w:tcPr>
            <w:tcW w:w="540" w:type="dxa"/>
            <w:shd w:val="clear" w:color="auto" w:fill="auto"/>
            <w:tcMar>
              <w:left w:w="28" w:type="dxa"/>
              <w:right w:w="28" w:type="dxa"/>
            </w:tcMar>
          </w:tcPr>
          <w:p w:rsidR="00A21C01" w:rsidRPr="00B937AD" w:rsidRDefault="00965CFB" w:rsidP="00B937AD">
            <w:pPr>
              <w:tabs>
                <w:tab w:val="left" w:pos="5040"/>
                <w:tab w:val="right" w:pos="10513"/>
              </w:tabs>
              <w:jc w:val="center"/>
              <w:rPr>
                <w:sz w:val="16"/>
                <w:szCs w:val="16"/>
              </w:rPr>
            </w:pPr>
            <w:r w:rsidRPr="00B937AD">
              <w:rPr>
                <w:sz w:val="16"/>
                <w:szCs w:val="16"/>
              </w:rPr>
              <w:fldChar w:fldCharType="begin">
                <w:ffData>
                  <w:name w:val="Text140"/>
                  <w:enabled/>
                  <w:calcOnExit w:val="0"/>
                  <w:textInput/>
                </w:ffData>
              </w:fldChar>
            </w:r>
            <w:bookmarkStart w:id="102" w:name="Text140"/>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102"/>
          </w:p>
        </w:tc>
        <w:tc>
          <w:tcPr>
            <w:tcW w:w="1451" w:type="dxa"/>
            <w:tcBorders>
              <w:bottom w:val="single" w:sz="4" w:space="0" w:color="auto"/>
            </w:tcBorders>
            <w:shd w:val="clear" w:color="auto" w:fill="auto"/>
            <w:tcMar>
              <w:left w:w="28" w:type="dxa"/>
              <w:right w:w="28" w:type="dxa"/>
            </w:tcMar>
          </w:tcPr>
          <w:p w:rsidR="00A21C01" w:rsidRPr="00B937AD" w:rsidRDefault="00965CFB" w:rsidP="00B937AD">
            <w:pPr>
              <w:tabs>
                <w:tab w:val="left" w:pos="5040"/>
                <w:tab w:val="right" w:pos="10513"/>
              </w:tabs>
              <w:rPr>
                <w:sz w:val="16"/>
                <w:szCs w:val="16"/>
              </w:rPr>
            </w:pPr>
            <w:r w:rsidRPr="00B937AD">
              <w:rPr>
                <w:sz w:val="16"/>
                <w:szCs w:val="16"/>
              </w:rPr>
              <w:fldChar w:fldCharType="begin">
                <w:ffData>
                  <w:name w:val="Text143"/>
                  <w:enabled/>
                  <w:calcOnExit w:val="0"/>
                  <w:textInput/>
                </w:ffData>
              </w:fldChar>
            </w:r>
            <w:bookmarkStart w:id="103" w:name="Text143"/>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103"/>
          </w:p>
        </w:tc>
        <w:tc>
          <w:tcPr>
            <w:tcW w:w="1310" w:type="dxa"/>
            <w:tcBorders>
              <w:bottom w:val="single" w:sz="4" w:space="0" w:color="auto"/>
            </w:tcBorders>
            <w:shd w:val="clear" w:color="auto" w:fill="auto"/>
            <w:tcMar>
              <w:left w:w="28" w:type="dxa"/>
              <w:right w:w="28" w:type="dxa"/>
            </w:tcMar>
          </w:tcPr>
          <w:p w:rsidR="00A21C01" w:rsidRPr="00B937AD" w:rsidRDefault="00A21C01" w:rsidP="00B937AD">
            <w:pPr>
              <w:tabs>
                <w:tab w:val="left" w:pos="5040"/>
                <w:tab w:val="right" w:pos="10513"/>
              </w:tabs>
              <w:rPr>
                <w:sz w:val="16"/>
                <w:szCs w:val="16"/>
              </w:rPr>
            </w:pPr>
          </w:p>
        </w:tc>
      </w:tr>
      <w:tr w:rsidR="0043182B"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43182B" w:rsidRPr="00B937AD" w:rsidRDefault="0099759D" w:rsidP="00554D73">
            <w:pPr>
              <w:tabs>
                <w:tab w:val="left" w:pos="5040"/>
                <w:tab w:val="right" w:pos="10513"/>
              </w:tabs>
              <w:rPr>
                <w:sz w:val="16"/>
                <w:szCs w:val="16"/>
              </w:rPr>
            </w:pPr>
            <w:r>
              <w:rPr>
                <w:sz w:val="16"/>
                <w:szCs w:val="16"/>
              </w:rPr>
              <w:t>*</w:t>
            </w:r>
            <w:r w:rsidR="0043182B">
              <w:rPr>
                <w:sz w:val="16"/>
                <w:szCs w:val="16"/>
              </w:rPr>
              <w:t>Sportvereins- und Verbandsmanagement</w:t>
            </w:r>
          </w:p>
        </w:tc>
        <w:tc>
          <w:tcPr>
            <w:tcW w:w="360" w:type="dxa"/>
            <w:tcBorders>
              <w:bottom w:val="single" w:sz="4" w:space="0" w:color="auto"/>
            </w:tcBorders>
            <w:shd w:val="clear" w:color="auto" w:fill="auto"/>
            <w:tcMar>
              <w:left w:w="28" w:type="dxa"/>
              <w:right w:w="28" w:type="dxa"/>
            </w:tcMar>
          </w:tcPr>
          <w:p w:rsidR="0043182B" w:rsidRPr="00B937AD" w:rsidRDefault="0043182B" w:rsidP="00554D73">
            <w:pPr>
              <w:tabs>
                <w:tab w:val="left" w:pos="5040"/>
                <w:tab w:val="right" w:pos="10513"/>
              </w:tabs>
              <w:jc w:val="center"/>
              <w:rPr>
                <w:sz w:val="16"/>
                <w:szCs w:val="16"/>
              </w:rPr>
            </w:pPr>
            <w:r>
              <w:rPr>
                <w:sz w:val="16"/>
                <w:szCs w:val="16"/>
              </w:rPr>
              <w:t>VO</w:t>
            </w:r>
          </w:p>
        </w:tc>
        <w:tc>
          <w:tcPr>
            <w:tcW w:w="540" w:type="dxa"/>
            <w:tcBorders>
              <w:bottom w:val="single" w:sz="4" w:space="0" w:color="auto"/>
            </w:tcBorders>
            <w:shd w:val="clear" w:color="auto" w:fill="auto"/>
            <w:tcMar>
              <w:left w:w="28" w:type="dxa"/>
              <w:right w:w="28" w:type="dxa"/>
            </w:tcMar>
          </w:tcPr>
          <w:p w:rsidR="0043182B" w:rsidRPr="00B937AD" w:rsidRDefault="0043182B" w:rsidP="00554D73">
            <w:pPr>
              <w:tabs>
                <w:tab w:val="left" w:pos="5040"/>
                <w:tab w:val="right" w:pos="10513"/>
              </w:tabs>
              <w:jc w:val="center"/>
              <w:rPr>
                <w:sz w:val="16"/>
                <w:szCs w:val="16"/>
              </w:rPr>
            </w:pPr>
            <w:r>
              <w:rPr>
                <w:sz w:val="16"/>
                <w:szCs w:val="16"/>
              </w:rPr>
              <w:t>1,0</w:t>
            </w:r>
          </w:p>
        </w:tc>
        <w:tc>
          <w:tcPr>
            <w:tcW w:w="540" w:type="dxa"/>
            <w:tcBorders>
              <w:bottom w:val="single" w:sz="4" w:space="0" w:color="auto"/>
            </w:tcBorders>
            <w:shd w:val="clear" w:color="auto" w:fill="auto"/>
            <w:tcMar>
              <w:left w:w="28" w:type="dxa"/>
              <w:right w:w="28" w:type="dxa"/>
            </w:tcMar>
          </w:tcPr>
          <w:p w:rsidR="0043182B" w:rsidRPr="00B937AD" w:rsidRDefault="00A031B3" w:rsidP="00554D73">
            <w:pPr>
              <w:tabs>
                <w:tab w:val="left" w:pos="5040"/>
                <w:tab w:val="right" w:pos="10513"/>
              </w:tabs>
              <w:jc w:val="center"/>
              <w:rPr>
                <w:sz w:val="16"/>
                <w:szCs w:val="16"/>
              </w:rPr>
            </w:pPr>
            <w:r>
              <w:rPr>
                <w:sz w:val="16"/>
                <w:szCs w:val="16"/>
              </w:rPr>
              <w:t>2,0</w:t>
            </w:r>
          </w:p>
        </w:tc>
        <w:tc>
          <w:tcPr>
            <w:tcW w:w="900" w:type="dxa"/>
            <w:tcBorders>
              <w:bottom w:val="single" w:sz="4" w:space="0" w:color="auto"/>
            </w:tcBorders>
            <w:shd w:val="clear" w:color="auto" w:fill="auto"/>
            <w:tcMar>
              <w:left w:w="28" w:type="dxa"/>
              <w:right w:w="28" w:type="dxa"/>
            </w:tcMar>
          </w:tcPr>
          <w:p w:rsidR="0043182B" w:rsidRPr="00B937AD" w:rsidRDefault="0043182B" w:rsidP="00554D73">
            <w:pPr>
              <w:tabs>
                <w:tab w:val="left" w:pos="5040"/>
                <w:tab w:val="right" w:pos="10513"/>
              </w:tabs>
              <w:jc w:val="center"/>
              <w:rPr>
                <w:sz w:val="16"/>
                <w:szCs w:val="16"/>
              </w:rPr>
            </w:pPr>
            <w:r w:rsidRPr="00B937AD">
              <w:rPr>
                <w:sz w:val="16"/>
                <w:szCs w:val="16"/>
              </w:rPr>
              <w:fldChar w:fldCharType="begin">
                <w:ffData>
                  <w:name w:val="Text137"/>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43182B" w:rsidRPr="00B937AD" w:rsidRDefault="0043182B" w:rsidP="00554D73">
            <w:pPr>
              <w:tabs>
                <w:tab w:val="left" w:pos="5040"/>
                <w:tab w:val="right" w:pos="10513"/>
              </w:tabs>
              <w:jc w:val="center"/>
              <w:rPr>
                <w:sz w:val="16"/>
                <w:szCs w:val="16"/>
              </w:rPr>
            </w:pPr>
            <w:r w:rsidRPr="00B937AD">
              <w:rPr>
                <w:sz w:val="16"/>
                <w:szCs w:val="16"/>
              </w:rPr>
              <w:fldChar w:fldCharType="begin">
                <w:ffData>
                  <w:name w:val="Text140"/>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43182B" w:rsidRPr="00B937AD" w:rsidRDefault="0043182B" w:rsidP="00554D73">
            <w:pPr>
              <w:tabs>
                <w:tab w:val="left" w:pos="5040"/>
                <w:tab w:val="right" w:pos="10513"/>
              </w:tabs>
              <w:rPr>
                <w:sz w:val="16"/>
                <w:szCs w:val="16"/>
              </w:rPr>
            </w:pPr>
            <w:r w:rsidRPr="00B937AD">
              <w:rPr>
                <w:sz w:val="16"/>
                <w:szCs w:val="16"/>
              </w:rPr>
              <w:fldChar w:fldCharType="begin">
                <w:ffData>
                  <w:name w:val="Text143"/>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43182B" w:rsidRPr="00B937AD" w:rsidRDefault="0043182B" w:rsidP="00554D73">
            <w:pPr>
              <w:tabs>
                <w:tab w:val="left" w:pos="5040"/>
                <w:tab w:val="right" w:pos="10513"/>
              </w:tabs>
              <w:rPr>
                <w:sz w:val="16"/>
                <w:szCs w:val="16"/>
              </w:rPr>
            </w:pPr>
          </w:p>
        </w:tc>
      </w:tr>
      <w:tr w:rsidR="0043182B"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43182B" w:rsidRPr="00B937AD" w:rsidRDefault="0099759D" w:rsidP="00554D73">
            <w:pPr>
              <w:tabs>
                <w:tab w:val="left" w:pos="5040"/>
                <w:tab w:val="right" w:pos="10513"/>
              </w:tabs>
              <w:rPr>
                <w:sz w:val="16"/>
                <w:szCs w:val="16"/>
              </w:rPr>
            </w:pPr>
            <w:r>
              <w:rPr>
                <w:sz w:val="16"/>
                <w:szCs w:val="16"/>
              </w:rPr>
              <w:t>*</w:t>
            </w:r>
            <w:r w:rsidR="0043182B">
              <w:rPr>
                <w:sz w:val="16"/>
                <w:szCs w:val="16"/>
              </w:rPr>
              <w:t>Sportmarketing, Sponsoring und Sporthandel</w:t>
            </w:r>
          </w:p>
        </w:tc>
        <w:tc>
          <w:tcPr>
            <w:tcW w:w="360" w:type="dxa"/>
            <w:tcBorders>
              <w:bottom w:val="single" w:sz="4" w:space="0" w:color="auto"/>
            </w:tcBorders>
            <w:shd w:val="clear" w:color="auto" w:fill="auto"/>
            <w:tcMar>
              <w:left w:w="28" w:type="dxa"/>
              <w:right w:w="28" w:type="dxa"/>
            </w:tcMar>
          </w:tcPr>
          <w:p w:rsidR="0043182B" w:rsidRPr="00B937AD" w:rsidRDefault="0043182B" w:rsidP="00554D73">
            <w:pPr>
              <w:tabs>
                <w:tab w:val="left" w:pos="5040"/>
                <w:tab w:val="right" w:pos="10513"/>
              </w:tabs>
              <w:jc w:val="center"/>
              <w:rPr>
                <w:sz w:val="16"/>
                <w:szCs w:val="16"/>
              </w:rPr>
            </w:pPr>
            <w:r>
              <w:rPr>
                <w:sz w:val="16"/>
                <w:szCs w:val="16"/>
              </w:rPr>
              <w:t>VO</w:t>
            </w:r>
          </w:p>
        </w:tc>
        <w:tc>
          <w:tcPr>
            <w:tcW w:w="540" w:type="dxa"/>
            <w:tcBorders>
              <w:bottom w:val="single" w:sz="4" w:space="0" w:color="auto"/>
            </w:tcBorders>
            <w:shd w:val="clear" w:color="auto" w:fill="auto"/>
            <w:tcMar>
              <w:left w:w="28" w:type="dxa"/>
              <w:right w:w="28" w:type="dxa"/>
            </w:tcMar>
          </w:tcPr>
          <w:p w:rsidR="0043182B" w:rsidRPr="00B937AD" w:rsidRDefault="0043182B" w:rsidP="00554D73">
            <w:pPr>
              <w:tabs>
                <w:tab w:val="left" w:pos="5040"/>
                <w:tab w:val="right" w:pos="10513"/>
              </w:tabs>
              <w:jc w:val="center"/>
              <w:rPr>
                <w:sz w:val="16"/>
                <w:szCs w:val="16"/>
              </w:rPr>
            </w:pPr>
            <w:r>
              <w:rPr>
                <w:sz w:val="16"/>
                <w:szCs w:val="16"/>
              </w:rPr>
              <w:t>1,0</w:t>
            </w:r>
          </w:p>
        </w:tc>
        <w:tc>
          <w:tcPr>
            <w:tcW w:w="540" w:type="dxa"/>
            <w:tcBorders>
              <w:bottom w:val="single" w:sz="4" w:space="0" w:color="auto"/>
            </w:tcBorders>
            <w:shd w:val="clear" w:color="auto" w:fill="auto"/>
            <w:tcMar>
              <w:left w:w="28" w:type="dxa"/>
              <w:right w:w="28" w:type="dxa"/>
            </w:tcMar>
          </w:tcPr>
          <w:p w:rsidR="0043182B" w:rsidRPr="00B937AD" w:rsidRDefault="00A031B3" w:rsidP="00554D73">
            <w:pPr>
              <w:tabs>
                <w:tab w:val="left" w:pos="5040"/>
                <w:tab w:val="right" w:pos="10513"/>
              </w:tabs>
              <w:jc w:val="center"/>
              <w:rPr>
                <w:sz w:val="16"/>
                <w:szCs w:val="16"/>
              </w:rPr>
            </w:pPr>
            <w:r>
              <w:rPr>
                <w:sz w:val="16"/>
                <w:szCs w:val="16"/>
              </w:rPr>
              <w:t>2,0</w:t>
            </w:r>
          </w:p>
        </w:tc>
        <w:tc>
          <w:tcPr>
            <w:tcW w:w="900" w:type="dxa"/>
            <w:tcBorders>
              <w:bottom w:val="single" w:sz="4" w:space="0" w:color="auto"/>
            </w:tcBorders>
            <w:shd w:val="clear" w:color="auto" w:fill="auto"/>
            <w:tcMar>
              <w:left w:w="28" w:type="dxa"/>
              <w:right w:w="28" w:type="dxa"/>
            </w:tcMar>
          </w:tcPr>
          <w:p w:rsidR="0043182B" w:rsidRPr="00B937AD" w:rsidRDefault="0043182B" w:rsidP="00554D73">
            <w:pPr>
              <w:tabs>
                <w:tab w:val="left" w:pos="5040"/>
                <w:tab w:val="right" w:pos="10513"/>
              </w:tabs>
              <w:jc w:val="center"/>
              <w:rPr>
                <w:sz w:val="16"/>
                <w:szCs w:val="16"/>
              </w:rPr>
            </w:pPr>
            <w:r w:rsidRPr="00B937AD">
              <w:rPr>
                <w:sz w:val="16"/>
                <w:szCs w:val="16"/>
              </w:rPr>
              <w:fldChar w:fldCharType="begin">
                <w:ffData>
                  <w:name w:val="Text137"/>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43182B" w:rsidRPr="00B937AD" w:rsidRDefault="0043182B" w:rsidP="00554D73">
            <w:pPr>
              <w:tabs>
                <w:tab w:val="left" w:pos="5040"/>
                <w:tab w:val="right" w:pos="10513"/>
              </w:tabs>
              <w:jc w:val="center"/>
              <w:rPr>
                <w:sz w:val="16"/>
                <w:szCs w:val="16"/>
              </w:rPr>
            </w:pPr>
            <w:r w:rsidRPr="00B937AD">
              <w:rPr>
                <w:sz w:val="16"/>
                <w:szCs w:val="16"/>
              </w:rPr>
              <w:fldChar w:fldCharType="begin">
                <w:ffData>
                  <w:name w:val="Text140"/>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43182B" w:rsidRPr="00B937AD" w:rsidRDefault="0043182B" w:rsidP="00554D73">
            <w:pPr>
              <w:tabs>
                <w:tab w:val="left" w:pos="5040"/>
                <w:tab w:val="right" w:pos="10513"/>
              </w:tabs>
              <w:rPr>
                <w:sz w:val="16"/>
                <w:szCs w:val="16"/>
              </w:rPr>
            </w:pPr>
            <w:r w:rsidRPr="00B937AD">
              <w:rPr>
                <w:sz w:val="16"/>
                <w:szCs w:val="16"/>
              </w:rPr>
              <w:fldChar w:fldCharType="begin">
                <w:ffData>
                  <w:name w:val="Text143"/>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43182B" w:rsidRPr="00B937AD" w:rsidRDefault="0043182B" w:rsidP="00554D73">
            <w:pPr>
              <w:tabs>
                <w:tab w:val="left" w:pos="5040"/>
                <w:tab w:val="right" w:pos="10513"/>
              </w:tabs>
              <w:rPr>
                <w:sz w:val="16"/>
                <w:szCs w:val="16"/>
              </w:rPr>
            </w:pPr>
          </w:p>
        </w:tc>
      </w:tr>
      <w:tr w:rsidR="0043182B"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43182B" w:rsidRPr="00B937AD" w:rsidRDefault="0043182B" w:rsidP="00554D73">
            <w:pPr>
              <w:tabs>
                <w:tab w:val="left" w:pos="5040"/>
                <w:tab w:val="right" w:pos="10513"/>
              </w:tabs>
              <w:rPr>
                <w:sz w:val="16"/>
                <w:szCs w:val="16"/>
              </w:rPr>
            </w:pPr>
            <w:r>
              <w:rPr>
                <w:sz w:val="16"/>
                <w:szCs w:val="16"/>
              </w:rPr>
              <w:t>Angewandtes Sportmanagement</w:t>
            </w:r>
          </w:p>
        </w:tc>
        <w:tc>
          <w:tcPr>
            <w:tcW w:w="360" w:type="dxa"/>
            <w:tcBorders>
              <w:bottom w:val="single" w:sz="4" w:space="0" w:color="auto"/>
            </w:tcBorders>
            <w:shd w:val="clear" w:color="auto" w:fill="auto"/>
            <w:tcMar>
              <w:left w:w="28" w:type="dxa"/>
              <w:right w:w="28" w:type="dxa"/>
            </w:tcMar>
          </w:tcPr>
          <w:p w:rsidR="0043182B" w:rsidRPr="00B937AD" w:rsidRDefault="003B5E08" w:rsidP="00554D73">
            <w:pPr>
              <w:tabs>
                <w:tab w:val="left" w:pos="5040"/>
                <w:tab w:val="right" w:pos="10513"/>
              </w:tabs>
              <w:jc w:val="center"/>
              <w:rPr>
                <w:sz w:val="16"/>
                <w:szCs w:val="16"/>
              </w:rPr>
            </w:pPr>
            <w:r>
              <w:rPr>
                <w:sz w:val="16"/>
                <w:szCs w:val="16"/>
              </w:rPr>
              <w:t>PR</w:t>
            </w:r>
          </w:p>
        </w:tc>
        <w:tc>
          <w:tcPr>
            <w:tcW w:w="540" w:type="dxa"/>
            <w:tcBorders>
              <w:bottom w:val="single" w:sz="4" w:space="0" w:color="auto"/>
            </w:tcBorders>
            <w:shd w:val="clear" w:color="auto" w:fill="auto"/>
            <w:tcMar>
              <w:left w:w="28" w:type="dxa"/>
              <w:right w:w="28" w:type="dxa"/>
            </w:tcMar>
          </w:tcPr>
          <w:p w:rsidR="0043182B" w:rsidRPr="00B937AD" w:rsidRDefault="00A031B3" w:rsidP="00554D73">
            <w:pPr>
              <w:tabs>
                <w:tab w:val="left" w:pos="5040"/>
                <w:tab w:val="right" w:pos="10513"/>
              </w:tabs>
              <w:jc w:val="center"/>
              <w:rPr>
                <w:sz w:val="16"/>
                <w:szCs w:val="16"/>
              </w:rPr>
            </w:pPr>
            <w:r>
              <w:rPr>
                <w:sz w:val="16"/>
                <w:szCs w:val="16"/>
              </w:rPr>
              <w:t>2,0</w:t>
            </w:r>
          </w:p>
        </w:tc>
        <w:tc>
          <w:tcPr>
            <w:tcW w:w="540" w:type="dxa"/>
            <w:tcBorders>
              <w:bottom w:val="single" w:sz="4" w:space="0" w:color="auto"/>
            </w:tcBorders>
            <w:shd w:val="clear" w:color="auto" w:fill="auto"/>
            <w:tcMar>
              <w:left w:w="28" w:type="dxa"/>
              <w:right w:w="28" w:type="dxa"/>
            </w:tcMar>
          </w:tcPr>
          <w:p w:rsidR="0043182B" w:rsidRPr="00B937AD" w:rsidRDefault="00A031B3" w:rsidP="00554D73">
            <w:pPr>
              <w:tabs>
                <w:tab w:val="left" w:pos="5040"/>
                <w:tab w:val="right" w:pos="10513"/>
              </w:tabs>
              <w:jc w:val="center"/>
              <w:rPr>
                <w:sz w:val="16"/>
                <w:szCs w:val="16"/>
              </w:rPr>
            </w:pPr>
            <w:r>
              <w:rPr>
                <w:sz w:val="16"/>
                <w:szCs w:val="16"/>
              </w:rPr>
              <w:t>3,5</w:t>
            </w:r>
          </w:p>
        </w:tc>
        <w:tc>
          <w:tcPr>
            <w:tcW w:w="900" w:type="dxa"/>
            <w:tcBorders>
              <w:bottom w:val="single" w:sz="4" w:space="0" w:color="auto"/>
            </w:tcBorders>
            <w:shd w:val="clear" w:color="auto" w:fill="auto"/>
            <w:tcMar>
              <w:left w:w="28" w:type="dxa"/>
              <w:right w:w="28" w:type="dxa"/>
            </w:tcMar>
          </w:tcPr>
          <w:p w:rsidR="0043182B" w:rsidRPr="00B937AD" w:rsidRDefault="0043182B" w:rsidP="00554D73">
            <w:pPr>
              <w:tabs>
                <w:tab w:val="left" w:pos="5040"/>
                <w:tab w:val="right" w:pos="10513"/>
              </w:tabs>
              <w:jc w:val="center"/>
              <w:rPr>
                <w:sz w:val="16"/>
                <w:szCs w:val="16"/>
              </w:rPr>
            </w:pPr>
            <w:r w:rsidRPr="00B937AD">
              <w:rPr>
                <w:sz w:val="16"/>
                <w:szCs w:val="16"/>
              </w:rPr>
              <w:fldChar w:fldCharType="begin">
                <w:ffData>
                  <w:name w:val="Text137"/>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43182B" w:rsidRPr="00B937AD" w:rsidRDefault="0043182B" w:rsidP="00554D73">
            <w:pPr>
              <w:tabs>
                <w:tab w:val="left" w:pos="5040"/>
                <w:tab w:val="right" w:pos="10513"/>
              </w:tabs>
              <w:jc w:val="center"/>
              <w:rPr>
                <w:sz w:val="16"/>
                <w:szCs w:val="16"/>
              </w:rPr>
            </w:pPr>
            <w:r w:rsidRPr="00B937AD">
              <w:rPr>
                <w:sz w:val="16"/>
                <w:szCs w:val="16"/>
              </w:rPr>
              <w:fldChar w:fldCharType="begin">
                <w:ffData>
                  <w:name w:val="Text140"/>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43182B" w:rsidRPr="00B937AD" w:rsidRDefault="0043182B" w:rsidP="00554D73">
            <w:pPr>
              <w:tabs>
                <w:tab w:val="left" w:pos="5040"/>
                <w:tab w:val="right" w:pos="10513"/>
              </w:tabs>
              <w:rPr>
                <w:sz w:val="16"/>
                <w:szCs w:val="16"/>
              </w:rPr>
            </w:pPr>
            <w:r w:rsidRPr="00B937AD">
              <w:rPr>
                <w:sz w:val="16"/>
                <w:szCs w:val="16"/>
              </w:rPr>
              <w:fldChar w:fldCharType="begin">
                <w:ffData>
                  <w:name w:val="Text143"/>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43182B" w:rsidRPr="00B937AD" w:rsidRDefault="0043182B" w:rsidP="00554D73">
            <w:pPr>
              <w:tabs>
                <w:tab w:val="left" w:pos="5040"/>
                <w:tab w:val="right" w:pos="10513"/>
              </w:tabs>
              <w:rPr>
                <w:sz w:val="16"/>
                <w:szCs w:val="16"/>
              </w:rPr>
            </w:pPr>
          </w:p>
        </w:tc>
      </w:tr>
      <w:tr w:rsidR="00CE1843" w:rsidRPr="00B937AD" w:rsidTr="009C473A">
        <w:trPr>
          <w:trHeight w:val="284"/>
        </w:trPr>
        <w:tc>
          <w:tcPr>
            <w:tcW w:w="4125" w:type="dxa"/>
            <w:tcBorders>
              <w:left w:val="nil"/>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360" w:type="dxa"/>
            <w:tcBorders>
              <w:left w:val="nil"/>
              <w:bottom w:val="nil"/>
              <w:right w:val="single" w:sz="4" w:space="0" w:color="auto"/>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CE1843" w:rsidRPr="00B937AD" w:rsidRDefault="0099759D" w:rsidP="00B937AD">
            <w:pPr>
              <w:tabs>
                <w:tab w:val="left" w:pos="5040"/>
                <w:tab w:val="right" w:pos="10513"/>
              </w:tabs>
              <w:jc w:val="center"/>
              <w:rPr>
                <w:b/>
                <w:sz w:val="16"/>
                <w:szCs w:val="16"/>
              </w:rPr>
            </w:pPr>
            <w:r>
              <w:rPr>
                <w:b/>
                <w:sz w:val="16"/>
                <w:szCs w:val="16"/>
              </w:rPr>
              <w:t>4</w:t>
            </w:r>
            <w:r w:rsidR="00CE1843" w:rsidRPr="00B937AD">
              <w:rPr>
                <w:b/>
                <w:sz w:val="16"/>
                <w:szCs w:val="16"/>
              </w:rPr>
              <w:t>,0</w:t>
            </w: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CE1843" w:rsidRPr="00B937AD" w:rsidRDefault="0099759D" w:rsidP="0099759D">
            <w:pPr>
              <w:tabs>
                <w:tab w:val="left" w:pos="5040"/>
                <w:tab w:val="right" w:pos="10513"/>
              </w:tabs>
              <w:jc w:val="center"/>
              <w:rPr>
                <w:b/>
                <w:sz w:val="16"/>
                <w:szCs w:val="16"/>
              </w:rPr>
            </w:pPr>
            <w:r>
              <w:rPr>
                <w:b/>
                <w:sz w:val="16"/>
                <w:szCs w:val="16"/>
              </w:rPr>
              <w:t>7</w:t>
            </w:r>
            <w:r w:rsidR="00CE1843" w:rsidRPr="00B937AD">
              <w:rPr>
                <w:b/>
                <w:sz w:val="16"/>
                <w:szCs w:val="16"/>
              </w:rPr>
              <w:t>,</w:t>
            </w:r>
            <w:r>
              <w:rPr>
                <w:b/>
                <w:sz w:val="16"/>
                <w:szCs w:val="16"/>
              </w:rPr>
              <w:t>5</w:t>
            </w:r>
          </w:p>
        </w:tc>
        <w:tc>
          <w:tcPr>
            <w:tcW w:w="900" w:type="dxa"/>
            <w:tcBorders>
              <w:left w:val="single" w:sz="4" w:space="0" w:color="auto"/>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1991" w:type="dxa"/>
            <w:gridSpan w:val="2"/>
            <w:tcBorders>
              <w:left w:val="nil"/>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1310" w:type="dxa"/>
            <w:tcBorders>
              <w:left w:val="nil"/>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r>
    </w:tbl>
    <w:p w:rsidR="00CE1843" w:rsidRDefault="00CE1843" w:rsidP="00CE1843">
      <w:pPr>
        <w:tabs>
          <w:tab w:val="left" w:pos="5040"/>
          <w:tab w:val="right" w:pos="10513"/>
        </w:tabs>
        <w:jc w:val="both"/>
        <w:rPr>
          <w:sz w:val="18"/>
          <w:szCs w:val="18"/>
        </w:rPr>
      </w:pPr>
    </w:p>
    <w:p w:rsidR="00CE1843" w:rsidRDefault="00CE1843" w:rsidP="00CE1843">
      <w:pPr>
        <w:tabs>
          <w:tab w:val="left" w:pos="5040"/>
          <w:tab w:val="right" w:pos="10513"/>
        </w:tabs>
        <w:jc w:val="both"/>
        <w:rPr>
          <w:sz w:val="18"/>
          <w:szCs w:val="18"/>
        </w:rPr>
      </w:pPr>
    </w:p>
    <w:p w:rsidR="00CE1843" w:rsidRPr="00FB0E8E" w:rsidRDefault="00415742" w:rsidP="00111E82">
      <w:pPr>
        <w:shd w:val="clear" w:color="auto" w:fill="E6E6E6"/>
        <w:tabs>
          <w:tab w:val="right" w:pos="9720"/>
          <w:tab w:val="right" w:leader="dot" w:pos="10513"/>
        </w:tabs>
        <w:jc w:val="both"/>
        <w:outlineLvl w:val="0"/>
        <w:rPr>
          <w:b/>
        </w:rPr>
      </w:pPr>
      <w:r>
        <w:rPr>
          <w:b/>
        </w:rPr>
        <w:t>20. Pflichtmodul: Bachelorarbeit</w:t>
      </w:r>
    </w:p>
    <w:p w:rsidR="00CE1843" w:rsidRDefault="00CE1843" w:rsidP="00CE1843">
      <w:pPr>
        <w:tabs>
          <w:tab w:val="left" w:pos="5040"/>
          <w:tab w:val="right" w:pos="10513"/>
        </w:tabs>
        <w:jc w:val="both"/>
        <w:rPr>
          <w:sz w:val="18"/>
          <w:szCs w:val="18"/>
        </w:rPr>
      </w:pPr>
    </w:p>
    <w:tbl>
      <w:tblPr>
        <w:tblW w:w="9766"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5"/>
        <w:gridCol w:w="360"/>
        <w:gridCol w:w="540"/>
        <w:gridCol w:w="540"/>
        <w:gridCol w:w="900"/>
        <w:gridCol w:w="540"/>
        <w:gridCol w:w="1451"/>
        <w:gridCol w:w="1310"/>
      </w:tblGrid>
      <w:tr w:rsidR="00CE1843" w:rsidRPr="00B937AD" w:rsidTr="009C473A">
        <w:tc>
          <w:tcPr>
            <w:tcW w:w="4125"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Lehrveranstaltung</w:t>
            </w:r>
          </w:p>
        </w:tc>
        <w:tc>
          <w:tcPr>
            <w:tcW w:w="36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Typ</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Sst.</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ECTS</w:t>
            </w:r>
          </w:p>
        </w:tc>
        <w:tc>
          <w:tcPr>
            <w:tcW w:w="90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Datum</w:t>
            </w:r>
          </w:p>
        </w:tc>
        <w:tc>
          <w:tcPr>
            <w:tcW w:w="540" w:type="dxa"/>
            <w:shd w:val="clear" w:color="auto" w:fill="E6E6E6"/>
            <w:tcMar>
              <w:left w:w="28" w:type="dxa"/>
              <w:right w:w="28" w:type="dxa"/>
            </w:tcMar>
            <w:vAlign w:val="center"/>
          </w:tcPr>
          <w:p w:rsidR="00CE1843" w:rsidRPr="00B937AD" w:rsidRDefault="00CE1843" w:rsidP="00B937AD">
            <w:pPr>
              <w:tabs>
                <w:tab w:val="left" w:pos="5040"/>
                <w:tab w:val="right" w:pos="10513"/>
              </w:tabs>
              <w:jc w:val="center"/>
              <w:rPr>
                <w:b/>
                <w:sz w:val="16"/>
                <w:szCs w:val="16"/>
              </w:rPr>
            </w:pPr>
            <w:r w:rsidRPr="00B937AD">
              <w:rPr>
                <w:b/>
                <w:sz w:val="16"/>
                <w:szCs w:val="16"/>
              </w:rPr>
              <w:t>Beurt.</w:t>
            </w:r>
          </w:p>
        </w:tc>
        <w:tc>
          <w:tcPr>
            <w:tcW w:w="1451"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PrüferIn</w:t>
            </w:r>
          </w:p>
        </w:tc>
        <w:tc>
          <w:tcPr>
            <w:tcW w:w="1310" w:type="dxa"/>
            <w:shd w:val="clear" w:color="auto" w:fill="E6E6E6"/>
            <w:tcMar>
              <w:left w:w="28" w:type="dxa"/>
              <w:right w:w="28" w:type="dxa"/>
            </w:tcMar>
            <w:vAlign w:val="center"/>
          </w:tcPr>
          <w:p w:rsidR="00CE1843" w:rsidRPr="00B937AD" w:rsidRDefault="00CE1843" w:rsidP="00B937AD">
            <w:pPr>
              <w:tabs>
                <w:tab w:val="left" w:pos="5040"/>
                <w:tab w:val="right" w:pos="10513"/>
              </w:tabs>
              <w:rPr>
                <w:b/>
                <w:sz w:val="16"/>
                <w:szCs w:val="16"/>
              </w:rPr>
            </w:pPr>
            <w:r w:rsidRPr="00B937AD">
              <w:rPr>
                <w:b/>
                <w:sz w:val="16"/>
                <w:szCs w:val="16"/>
              </w:rPr>
              <w:t>Anmerkung</w:t>
            </w:r>
          </w:p>
        </w:tc>
      </w:tr>
      <w:tr w:rsidR="00CE1843"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CE1843" w:rsidRPr="00B937AD" w:rsidRDefault="00415742" w:rsidP="00B937AD">
            <w:pPr>
              <w:tabs>
                <w:tab w:val="left" w:pos="5040"/>
                <w:tab w:val="right" w:pos="10513"/>
              </w:tabs>
              <w:rPr>
                <w:sz w:val="16"/>
                <w:szCs w:val="16"/>
              </w:rPr>
            </w:pPr>
            <w:r>
              <w:rPr>
                <w:sz w:val="16"/>
                <w:szCs w:val="16"/>
              </w:rPr>
              <w:t>Seminar mit Bachelorarbeit</w:t>
            </w:r>
          </w:p>
        </w:tc>
        <w:tc>
          <w:tcPr>
            <w:tcW w:w="360" w:type="dxa"/>
            <w:tcBorders>
              <w:bottom w:val="single" w:sz="4" w:space="0" w:color="auto"/>
            </w:tcBorders>
            <w:shd w:val="clear" w:color="auto" w:fill="auto"/>
            <w:tcMar>
              <w:left w:w="28" w:type="dxa"/>
              <w:right w:w="28" w:type="dxa"/>
            </w:tcMar>
          </w:tcPr>
          <w:p w:rsidR="00CE1843" w:rsidRPr="00B937AD" w:rsidRDefault="00415742" w:rsidP="00B937AD">
            <w:pPr>
              <w:tabs>
                <w:tab w:val="left" w:pos="5040"/>
                <w:tab w:val="right" w:pos="10513"/>
              </w:tabs>
              <w:jc w:val="center"/>
              <w:rPr>
                <w:sz w:val="16"/>
                <w:szCs w:val="16"/>
              </w:rPr>
            </w:pPr>
            <w:r>
              <w:rPr>
                <w:sz w:val="16"/>
                <w:szCs w:val="16"/>
              </w:rPr>
              <w:t>SE</w:t>
            </w:r>
          </w:p>
        </w:tc>
        <w:tc>
          <w:tcPr>
            <w:tcW w:w="540" w:type="dxa"/>
            <w:tcBorders>
              <w:bottom w:val="single" w:sz="4" w:space="0" w:color="auto"/>
            </w:tcBorders>
            <w:shd w:val="clear" w:color="auto" w:fill="auto"/>
            <w:tcMar>
              <w:left w:w="28" w:type="dxa"/>
              <w:right w:w="28" w:type="dxa"/>
            </w:tcMar>
          </w:tcPr>
          <w:p w:rsidR="00CE1843" w:rsidRPr="00B937AD" w:rsidRDefault="00A21C01" w:rsidP="00B937AD">
            <w:pPr>
              <w:tabs>
                <w:tab w:val="left" w:pos="5040"/>
                <w:tab w:val="right" w:pos="10513"/>
              </w:tabs>
              <w:jc w:val="center"/>
              <w:rPr>
                <w:sz w:val="16"/>
                <w:szCs w:val="16"/>
              </w:rPr>
            </w:pPr>
            <w:r w:rsidRPr="00B937AD">
              <w:rPr>
                <w:sz w:val="16"/>
                <w:szCs w:val="16"/>
              </w:rPr>
              <w:t>2</w:t>
            </w:r>
            <w:r w:rsidR="00F25EDD" w:rsidRPr="00B937AD">
              <w:rPr>
                <w:sz w:val="16"/>
                <w:szCs w:val="16"/>
              </w:rPr>
              <w:t>,0</w:t>
            </w:r>
          </w:p>
        </w:tc>
        <w:tc>
          <w:tcPr>
            <w:tcW w:w="540" w:type="dxa"/>
            <w:tcBorders>
              <w:bottom w:val="single" w:sz="4" w:space="0" w:color="auto"/>
            </w:tcBorders>
            <w:shd w:val="clear" w:color="auto" w:fill="auto"/>
            <w:tcMar>
              <w:left w:w="28" w:type="dxa"/>
              <w:right w:w="28" w:type="dxa"/>
            </w:tcMar>
          </w:tcPr>
          <w:p w:rsidR="00CE1843" w:rsidRDefault="00A031B3" w:rsidP="00B937AD">
            <w:pPr>
              <w:tabs>
                <w:tab w:val="left" w:pos="5040"/>
                <w:tab w:val="right" w:pos="10513"/>
              </w:tabs>
              <w:jc w:val="center"/>
              <w:rPr>
                <w:sz w:val="16"/>
                <w:szCs w:val="16"/>
              </w:rPr>
            </w:pPr>
            <w:r>
              <w:rPr>
                <w:sz w:val="16"/>
                <w:szCs w:val="16"/>
              </w:rPr>
              <w:t>5,0</w:t>
            </w:r>
          </w:p>
          <w:p w:rsidR="00CC321F" w:rsidRDefault="00CC321F" w:rsidP="00B937AD">
            <w:pPr>
              <w:tabs>
                <w:tab w:val="left" w:pos="5040"/>
                <w:tab w:val="right" w:pos="10513"/>
              </w:tabs>
              <w:jc w:val="center"/>
              <w:rPr>
                <w:sz w:val="16"/>
                <w:szCs w:val="16"/>
              </w:rPr>
            </w:pPr>
            <w:r>
              <w:rPr>
                <w:sz w:val="16"/>
                <w:szCs w:val="16"/>
              </w:rPr>
              <w:t>+</w:t>
            </w:r>
          </w:p>
          <w:p w:rsidR="00CC321F" w:rsidRPr="00B937AD" w:rsidRDefault="00A031B3" w:rsidP="00B937AD">
            <w:pPr>
              <w:tabs>
                <w:tab w:val="left" w:pos="5040"/>
                <w:tab w:val="right" w:pos="10513"/>
              </w:tabs>
              <w:jc w:val="center"/>
              <w:rPr>
                <w:sz w:val="16"/>
                <w:szCs w:val="16"/>
              </w:rPr>
            </w:pPr>
            <w:r>
              <w:rPr>
                <w:sz w:val="16"/>
                <w:szCs w:val="16"/>
              </w:rPr>
              <w:t>7,5</w:t>
            </w:r>
          </w:p>
        </w:tc>
        <w:tc>
          <w:tcPr>
            <w:tcW w:w="900" w:type="dxa"/>
            <w:tcBorders>
              <w:bottom w:val="single" w:sz="4" w:space="0" w:color="auto"/>
            </w:tcBorders>
            <w:shd w:val="clear" w:color="auto" w:fill="auto"/>
            <w:tcMar>
              <w:left w:w="28" w:type="dxa"/>
              <w:right w:w="28" w:type="dxa"/>
            </w:tcMar>
          </w:tcPr>
          <w:p w:rsidR="00CE1843" w:rsidRPr="00B937AD" w:rsidRDefault="002021EA" w:rsidP="00B937AD">
            <w:pPr>
              <w:tabs>
                <w:tab w:val="left" w:pos="5040"/>
                <w:tab w:val="right" w:pos="10513"/>
              </w:tabs>
              <w:jc w:val="center"/>
              <w:rPr>
                <w:sz w:val="16"/>
                <w:szCs w:val="16"/>
              </w:rPr>
            </w:pPr>
            <w:r w:rsidRPr="00B937AD">
              <w:rPr>
                <w:sz w:val="16"/>
                <w:szCs w:val="16"/>
              </w:rPr>
              <w:fldChar w:fldCharType="begin">
                <w:ffData>
                  <w:name w:val="Text144"/>
                  <w:enabled/>
                  <w:calcOnExit w:val="0"/>
                  <w:textInput/>
                </w:ffData>
              </w:fldChar>
            </w:r>
            <w:bookmarkStart w:id="104" w:name="Text144"/>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104"/>
          </w:p>
        </w:tc>
        <w:tc>
          <w:tcPr>
            <w:tcW w:w="540" w:type="dxa"/>
            <w:shd w:val="clear" w:color="auto" w:fill="auto"/>
            <w:tcMar>
              <w:left w:w="28" w:type="dxa"/>
              <w:right w:w="28" w:type="dxa"/>
            </w:tcMar>
          </w:tcPr>
          <w:p w:rsidR="00CE1843" w:rsidRPr="00B937AD" w:rsidRDefault="002021EA" w:rsidP="00B937AD">
            <w:pPr>
              <w:tabs>
                <w:tab w:val="left" w:pos="5040"/>
                <w:tab w:val="right" w:pos="10513"/>
              </w:tabs>
              <w:jc w:val="center"/>
              <w:rPr>
                <w:sz w:val="16"/>
                <w:szCs w:val="16"/>
              </w:rPr>
            </w:pPr>
            <w:r w:rsidRPr="00B937AD">
              <w:rPr>
                <w:sz w:val="16"/>
                <w:szCs w:val="16"/>
              </w:rPr>
              <w:fldChar w:fldCharType="begin">
                <w:ffData>
                  <w:name w:val="Text145"/>
                  <w:enabled/>
                  <w:calcOnExit w:val="0"/>
                  <w:textInput/>
                </w:ffData>
              </w:fldChar>
            </w:r>
            <w:bookmarkStart w:id="105" w:name="Text145"/>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105"/>
          </w:p>
        </w:tc>
        <w:tc>
          <w:tcPr>
            <w:tcW w:w="1451" w:type="dxa"/>
            <w:tcBorders>
              <w:bottom w:val="single" w:sz="4" w:space="0" w:color="auto"/>
            </w:tcBorders>
            <w:shd w:val="clear" w:color="auto" w:fill="auto"/>
            <w:tcMar>
              <w:left w:w="28" w:type="dxa"/>
              <w:right w:w="28" w:type="dxa"/>
            </w:tcMar>
          </w:tcPr>
          <w:p w:rsidR="00CE1843" w:rsidRPr="00B937AD" w:rsidRDefault="002021EA" w:rsidP="00B937AD">
            <w:pPr>
              <w:tabs>
                <w:tab w:val="left" w:pos="5040"/>
                <w:tab w:val="right" w:pos="10513"/>
              </w:tabs>
              <w:rPr>
                <w:sz w:val="16"/>
                <w:szCs w:val="16"/>
              </w:rPr>
            </w:pPr>
            <w:r w:rsidRPr="00B937AD">
              <w:rPr>
                <w:sz w:val="16"/>
                <w:szCs w:val="16"/>
              </w:rPr>
              <w:fldChar w:fldCharType="begin">
                <w:ffData>
                  <w:name w:val="Text146"/>
                  <w:enabled/>
                  <w:calcOnExit w:val="0"/>
                  <w:textInput/>
                </w:ffData>
              </w:fldChar>
            </w:r>
            <w:bookmarkStart w:id="106" w:name="Text146"/>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106"/>
          </w:p>
        </w:tc>
        <w:tc>
          <w:tcPr>
            <w:tcW w:w="1310" w:type="dxa"/>
            <w:tcBorders>
              <w:bottom w:val="single" w:sz="4" w:space="0" w:color="auto"/>
            </w:tcBorders>
            <w:shd w:val="clear" w:color="auto" w:fill="auto"/>
            <w:tcMar>
              <w:left w:w="28" w:type="dxa"/>
              <w:right w:w="28" w:type="dxa"/>
            </w:tcMar>
          </w:tcPr>
          <w:p w:rsidR="00CE1843" w:rsidRPr="00B937AD" w:rsidRDefault="00CE1843" w:rsidP="00B937AD">
            <w:pPr>
              <w:tabs>
                <w:tab w:val="left" w:pos="5040"/>
                <w:tab w:val="right" w:pos="10513"/>
              </w:tabs>
              <w:rPr>
                <w:sz w:val="16"/>
                <w:szCs w:val="16"/>
              </w:rPr>
            </w:pPr>
          </w:p>
        </w:tc>
      </w:tr>
      <w:tr w:rsidR="00CE1843" w:rsidRPr="00B937AD" w:rsidTr="009C473A">
        <w:trPr>
          <w:trHeight w:val="284"/>
        </w:trPr>
        <w:tc>
          <w:tcPr>
            <w:tcW w:w="4125" w:type="dxa"/>
            <w:tcBorders>
              <w:left w:val="nil"/>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360" w:type="dxa"/>
            <w:tcBorders>
              <w:left w:val="nil"/>
              <w:bottom w:val="nil"/>
              <w:right w:val="single" w:sz="4" w:space="0" w:color="auto"/>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CE1843" w:rsidRPr="00B937AD" w:rsidRDefault="00A21C01" w:rsidP="00B937AD">
            <w:pPr>
              <w:tabs>
                <w:tab w:val="left" w:pos="5040"/>
                <w:tab w:val="right" w:pos="10513"/>
              </w:tabs>
              <w:jc w:val="center"/>
              <w:rPr>
                <w:b/>
                <w:sz w:val="16"/>
                <w:szCs w:val="16"/>
              </w:rPr>
            </w:pPr>
            <w:r w:rsidRPr="00B937AD">
              <w:rPr>
                <w:b/>
                <w:sz w:val="16"/>
                <w:szCs w:val="16"/>
              </w:rPr>
              <w:t>2</w:t>
            </w:r>
            <w:r w:rsidR="00CE1843" w:rsidRPr="00B937AD">
              <w:rPr>
                <w:b/>
                <w:sz w:val="16"/>
                <w:szCs w:val="16"/>
              </w:rPr>
              <w:t>,0</w:t>
            </w: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CE1843" w:rsidRPr="00B937AD" w:rsidRDefault="00415742" w:rsidP="00B937AD">
            <w:pPr>
              <w:tabs>
                <w:tab w:val="left" w:pos="5040"/>
                <w:tab w:val="right" w:pos="10513"/>
              </w:tabs>
              <w:jc w:val="center"/>
              <w:rPr>
                <w:b/>
                <w:sz w:val="16"/>
                <w:szCs w:val="16"/>
              </w:rPr>
            </w:pPr>
            <w:r>
              <w:rPr>
                <w:b/>
                <w:sz w:val="16"/>
                <w:szCs w:val="16"/>
              </w:rPr>
              <w:t>1</w:t>
            </w:r>
            <w:r w:rsidR="00A21C01" w:rsidRPr="00B937AD">
              <w:rPr>
                <w:b/>
                <w:sz w:val="16"/>
                <w:szCs w:val="16"/>
              </w:rPr>
              <w:t>2</w:t>
            </w:r>
            <w:r w:rsidR="00A031B3">
              <w:rPr>
                <w:b/>
                <w:sz w:val="16"/>
                <w:szCs w:val="16"/>
              </w:rPr>
              <w:t>,5</w:t>
            </w:r>
          </w:p>
        </w:tc>
        <w:tc>
          <w:tcPr>
            <w:tcW w:w="900" w:type="dxa"/>
            <w:tcBorders>
              <w:left w:val="single" w:sz="4" w:space="0" w:color="auto"/>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1991" w:type="dxa"/>
            <w:gridSpan w:val="2"/>
            <w:tcBorders>
              <w:left w:val="nil"/>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c>
          <w:tcPr>
            <w:tcW w:w="1310" w:type="dxa"/>
            <w:tcBorders>
              <w:left w:val="nil"/>
              <w:bottom w:val="nil"/>
              <w:right w:val="nil"/>
            </w:tcBorders>
            <w:shd w:val="clear" w:color="auto" w:fill="auto"/>
            <w:tcMar>
              <w:left w:w="28" w:type="dxa"/>
              <w:right w:w="28" w:type="dxa"/>
            </w:tcMar>
            <w:vAlign w:val="center"/>
          </w:tcPr>
          <w:p w:rsidR="00CE1843" w:rsidRPr="00B937AD" w:rsidRDefault="00CE1843" w:rsidP="00B937AD">
            <w:pPr>
              <w:tabs>
                <w:tab w:val="left" w:pos="5040"/>
                <w:tab w:val="right" w:pos="10513"/>
              </w:tabs>
              <w:jc w:val="center"/>
              <w:rPr>
                <w:b/>
                <w:sz w:val="16"/>
                <w:szCs w:val="16"/>
              </w:rPr>
            </w:pPr>
          </w:p>
        </w:tc>
      </w:tr>
    </w:tbl>
    <w:p w:rsidR="00CE1843" w:rsidRDefault="00CE1843" w:rsidP="00CE1843">
      <w:pPr>
        <w:tabs>
          <w:tab w:val="left" w:leader="dot" w:pos="6480"/>
          <w:tab w:val="right" w:leader="dot" w:pos="10513"/>
        </w:tabs>
        <w:jc w:val="both"/>
        <w:rPr>
          <w:sz w:val="18"/>
          <w:szCs w:val="18"/>
        </w:rPr>
      </w:pPr>
    </w:p>
    <w:p w:rsidR="00A21C01" w:rsidRPr="00A344FC" w:rsidRDefault="00A21C01" w:rsidP="00A21C01">
      <w:pPr>
        <w:tabs>
          <w:tab w:val="left" w:pos="6480"/>
          <w:tab w:val="right" w:pos="10513"/>
        </w:tabs>
        <w:jc w:val="both"/>
        <w:rPr>
          <w:sz w:val="18"/>
          <w:szCs w:val="18"/>
        </w:rPr>
      </w:pPr>
    </w:p>
    <w:p w:rsidR="00A21C01" w:rsidRPr="00FB0E8E" w:rsidRDefault="00415742" w:rsidP="00111E82">
      <w:pPr>
        <w:shd w:val="clear" w:color="auto" w:fill="E6E6E6"/>
        <w:tabs>
          <w:tab w:val="right" w:pos="9720"/>
          <w:tab w:val="right" w:leader="dot" w:pos="10513"/>
        </w:tabs>
        <w:jc w:val="both"/>
        <w:outlineLvl w:val="0"/>
        <w:rPr>
          <w:b/>
        </w:rPr>
      </w:pPr>
      <w:r>
        <w:rPr>
          <w:b/>
        </w:rPr>
        <w:t>21. Pflichtmodul: Interdisziplinäre Kompetenzen</w:t>
      </w:r>
    </w:p>
    <w:p w:rsidR="00A21C01" w:rsidRDefault="00A21C01" w:rsidP="00A21C01">
      <w:pPr>
        <w:tabs>
          <w:tab w:val="left" w:pos="5040"/>
          <w:tab w:val="right" w:pos="10513"/>
        </w:tabs>
        <w:jc w:val="both"/>
        <w:rPr>
          <w:sz w:val="18"/>
          <w:szCs w:val="18"/>
        </w:rPr>
      </w:pPr>
    </w:p>
    <w:p w:rsidR="00A21C01" w:rsidRDefault="00A21C01" w:rsidP="00A21C01">
      <w:pPr>
        <w:tabs>
          <w:tab w:val="left" w:pos="5040"/>
          <w:tab w:val="right" w:pos="10513"/>
        </w:tabs>
        <w:jc w:val="both"/>
        <w:rPr>
          <w:sz w:val="18"/>
          <w:szCs w:val="18"/>
        </w:rPr>
      </w:pPr>
    </w:p>
    <w:tbl>
      <w:tblPr>
        <w:tblW w:w="9766"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5"/>
        <w:gridCol w:w="360"/>
        <w:gridCol w:w="540"/>
        <w:gridCol w:w="540"/>
        <w:gridCol w:w="900"/>
        <w:gridCol w:w="540"/>
        <w:gridCol w:w="1451"/>
        <w:gridCol w:w="1310"/>
      </w:tblGrid>
      <w:tr w:rsidR="00A21C01" w:rsidRPr="00B937AD" w:rsidTr="009C473A">
        <w:tc>
          <w:tcPr>
            <w:tcW w:w="4125" w:type="dxa"/>
            <w:shd w:val="clear" w:color="auto" w:fill="E6E6E6"/>
            <w:tcMar>
              <w:left w:w="28" w:type="dxa"/>
              <w:right w:w="28" w:type="dxa"/>
            </w:tcMar>
            <w:vAlign w:val="center"/>
          </w:tcPr>
          <w:p w:rsidR="00A21C01" w:rsidRPr="00B937AD" w:rsidRDefault="00A21C01" w:rsidP="00B937AD">
            <w:pPr>
              <w:tabs>
                <w:tab w:val="left" w:pos="5040"/>
                <w:tab w:val="right" w:pos="10513"/>
              </w:tabs>
              <w:rPr>
                <w:b/>
                <w:sz w:val="16"/>
                <w:szCs w:val="16"/>
              </w:rPr>
            </w:pPr>
            <w:r w:rsidRPr="00B937AD">
              <w:rPr>
                <w:b/>
                <w:sz w:val="16"/>
                <w:szCs w:val="16"/>
              </w:rPr>
              <w:t>Lehrveranstaltung</w:t>
            </w:r>
          </w:p>
        </w:tc>
        <w:tc>
          <w:tcPr>
            <w:tcW w:w="360" w:type="dxa"/>
            <w:shd w:val="clear" w:color="auto" w:fill="E6E6E6"/>
            <w:tcMar>
              <w:left w:w="28" w:type="dxa"/>
              <w:right w:w="28" w:type="dxa"/>
            </w:tcMar>
            <w:vAlign w:val="center"/>
          </w:tcPr>
          <w:p w:rsidR="00A21C01" w:rsidRPr="00B937AD" w:rsidRDefault="00A21C01" w:rsidP="00B937AD">
            <w:pPr>
              <w:tabs>
                <w:tab w:val="left" w:pos="5040"/>
                <w:tab w:val="right" w:pos="10513"/>
              </w:tabs>
              <w:jc w:val="center"/>
              <w:rPr>
                <w:b/>
                <w:sz w:val="16"/>
                <w:szCs w:val="16"/>
              </w:rPr>
            </w:pPr>
            <w:r w:rsidRPr="00B937AD">
              <w:rPr>
                <w:b/>
                <w:sz w:val="16"/>
                <w:szCs w:val="16"/>
              </w:rPr>
              <w:t>Typ</w:t>
            </w:r>
          </w:p>
        </w:tc>
        <w:tc>
          <w:tcPr>
            <w:tcW w:w="540" w:type="dxa"/>
            <w:shd w:val="clear" w:color="auto" w:fill="E6E6E6"/>
            <w:tcMar>
              <w:left w:w="28" w:type="dxa"/>
              <w:right w:w="28" w:type="dxa"/>
            </w:tcMar>
            <w:vAlign w:val="center"/>
          </w:tcPr>
          <w:p w:rsidR="00A21C01" w:rsidRPr="00B937AD" w:rsidRDefault="00A21C01" w:rsidP="00B937AD">
            <w:pPr>
              <w:tabs>
                <w:tab w:val="left" w:pos="5040"/>
                <w:tab w:val="right" w:pos="10513"/>
              </w:tabs>
              <w:jc w:val="center"/>
              <w:rPr>
                <w:b/>
                <w:sz w:val="16"/>
                <w:szCs w:val="16"/>
              </w:rPr>
            </w:pPr>
            <w:r w:rsidRPr="00B937AD">
              <w:rPr>
                <w:b/>
                <w:sz w:val="16"/>
                <w:szCs w:val="16"/>
              </w:rPr>
              <w:t>Sst.</w:t>
            </w:r>
          </w:p>
        </w:tc>
        <w:tc>
          <w:tcPr>
            <w:tcW w:w="540" w:type="dxa"/>
            <w:shd w:val="clear" w:color="auto" w:fill="E6E6E6"/>
            <w:tcMar>
              <w:left w:w="28" w:type="dxa"/>
              <w:right w:w="28" w:type="dxa"/>
            </w:tcMar>
            <w:vAlign w:val="center"/>
          </w:tcPr>
          <w:p w:rsidR="00A21C01" w:rsidRPr="00B937AD" w:rsidRDefault="00A21C01" w:rsidP="00B937AD">
            <w:pPr>
              <w:tabs>
                <w:tab w:val="left" w:pos="5040"/>
                <w:tab w:val="right" w:pos="10513"/>
              </w:tabs>
              <w:jc w:val="center"/>
              <w:rPr>
                <w:b/>
                <w:sz w:val="16"/>
                <w:szCs w:val="16"/>
              </w:rPr>
            </w:pPr>
            <w:r w:rsidRPr="00B937AD">
              <w:rPr>
                <w:b/>
                <w:sz w:val="16"/>
                <w:szCs w:val="16"/>
              </w:rPr>
              <w:t>ECTS</w:t>
            </w:r>
          </w:p>
        </w:tc>
        <w:tc>
          <w:tcPr>
            <w:tcW w:w="900" w:type="dxa"/>
            <w:shd w:val="clear" w:color="auto" w:fill="E6E6E6"/>
            <w:tcMar>
              <w:left w:w="28" w:type="dxa"/>
              <w:right w:w="28" w:type="dxa"/>
            </w:tcMar>
            <w:vAlign w:val="center"/>
          </w:tcPr>
          <w:p w:rsidR="00A21C01" w:rsidRPr="00B937AD" w:rsidRDefault="00A21C01" w:rsidP="00B937AD">
            <w:pPr>
              <w:tabs>
                <w:tab w:val="left" w:pos="5040"/>
                <w:tab w:val="right" w:pos="10513"/>
              </w:tabs>
              <w:jc w:val="center"/>
              <w:rPr>
                <w:b/>
                <w:sz w:val="16"/>
                <w:szCs w:val="16"/>
              </w:rPr>
            </w:pPr>
            <w:r w:rsidRPr="00B937AD">
              <w:rPr>
                <w:b/>
                <w:sz w:val="16"/>
                <w:szCs w:val="16"/>
              </w:rPr>
              <w:t>Datum</w:t>
            </w:r>
          </w:p>
        </w:tc>
        <w:tc>
          <w:tcPr>
            <w:tcW w:w="540" w:type="dxa"/>
            <w:shd w:val="clear" w:color="auto" w:fill="E6E6E6"/>
            <w:tcMar>
              <w:left w:w="28" w:type="dxa"/>
              <w:right w:w="28" w:type="dxa"/>
            </w:tcMar>
            <w:vAlign w:val="center"/>
          </w:tcPr>
          <w:p w:rsidR="00A21C01" w:rsidRPr="00B937AD" w:rsidRDefault="00A21C01" w:rsidP="00B937AD">
            <w:pPr>
              <w:tabs>
                <w:tab w:val="left" w:pos="5040"/>
                <w:tab w:val="right" w:pos="10513"/>
              </w:tabs>
              <w:jc w:val="center"/>
              <w:rPr>
                <w:b/>
                <w:sz w:val="16"/>
                <w:szCs w:val="16"/>
              </w:rPr>
            </w:pPr>
            <w:r w:rsidRPr="00B937AD">
              <w:rPr>
                <w:b/>
                <w:sz w:val="16"/>
                <w:szCs w:val="16"/>
              </w:rPr>
              <w:t>Beurt.</w:t>
            </w:r>
          </w:p>
        </w:tc>
        <w:tc>
          <w:tcPr>
            <w:tcW w:w="1451" w:type="dxa"/>
            <w:shd w:val="clear" w:color="auto" w:fill="E6E6E6"/>
            <w:tcMar>
              <w:left w:w="28" w:type="dxa"/>
              <w:right w:w="28" w:type="dxa"/>
            </w:tcMar>
            <w:vAlign w:val="center"/>
          </w:tcPr>
          <w:p w:rsidR="00A21C01" w:rsidRPr="00B937AD" w:rsidRDefault="00A21C01" w:rsidP="00B937AD">
            <w:pPr>
              <w:tabs>
                <w:tab w:val="left" w:pos="5040"/>
                <w:tab w:val="right" w:pos="10513"/>
              </w:tabs>
              <w:rPr>
                <w:b/>
                <w:sz w:val="16"/>
                <w:szCs w:val="16"/>
              </w:rPr>
            </w:pPr>
            <w:r w:rsidRPr="00B937AD">
              <w:rPr>
                <w:b/>
                <w:sz w:val="16"/>
                <w:szCs w:val="16"/>
              </w:rPr>
              <w:t>PrüferIn</w:t>
            </w:r>
          </w:p>
        </w:tc>
        <w:tc>
          <w:tcPr>
            <w:tcW w:w="1310" w:type="dxa"/>
            <w:shd w:val="clear" w:color="auto" w:fill="E6E6E6"/>
            <w:tcMar>
              <w:left w:w="28" w:type="dxa"/>
              <w:right w:w="28" w:type="dxa"/>
            </w:tcMar>
            <w:vAlign w:val="center"/>
          </w:tcPr>
          <w:p w:rsidR="00A21C01" w:rsidRPr="00B937AD" w:rsidRDefault="00A21C01" w:rsidP="00B937AD">
            <w:pPr>
              <w:tabs>
                <w:tab w:val="left" w:pos="5040"/>
                <w:tab w:val="right" w:pos="10513"/>
              </w:tabs>
              <w:rPr>
                <w:b/>
                <w:sz w:val="16"/>
                <w:szCs w:val="16"/>
              </w:rPr>
            </w:pPr>
            <w:r w:rsidRPr="00B937AD">
              <w:rPr>
                <w:b/>
                <w:sz w:val="16"/>
                <w:szCs w:val="16"/>
              </w:rPr>
              <w:t>Anmerkung</w:t>
            </w:r>
          </w:p>
        </w:tc>
      </w:tr>
      <w:tr w:rsidR="00A031B3"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A031B3" w:rsidRPr="00480E18" w:rsidRDefault="00A031B3" w:rsidP="00A031B3">
            <w:pPr>
              <w:tabs>
                <w:tab w:val="left" w:pos="5040"/>
                <w:tab w:val="right" w:pos="10513"/>
              </w:tabs>
              <w:rPr>
                <w:sz w:val="16"/>
                <w:szCs w:val="16"/>
                <w:u w:val="single"/>
              </w:rPr>
            </w:pPr>
            <w:r w:rsidRPr="00B937AD">
              <w:rPr>
                <w:sz w:val="16"/>
                <w:szCs w:val="16"/>
              </w:rPr>
              <w:fldChar w:fldCharType="begin">
                <w:ffData>
                  <w:name w:val="Text119"/>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36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r>
              <w:rPr>
                <w:sz w:val="16"/>
                <w:szCs w:val="16"/>
              </w:rPr>
              <w:fldChar w:fldCharType="begin">
                <w:ffData>
                  <w:name w:val=""/>
                  <w:enabled/>
                  <w:calcOnExit w:val="0"/>
                  <w:textInput>
                    <w:maxLength w:val="3"/>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sz w:val="16"/>
                <w:szCs w:val="16"/>
              </w:rPr>
              <w:fldChar w:fldCharType="end"/>
            </w:r>
          </w:p>
        </w:tc>
        <w:tc>
          <w:tcPr>
            <w:tcW w:w="54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r>
              <w:rPr>
                <w:sz w:val="16"/>
                <w:szCs w:val="16"/>
              </w:rPr>
              <w:fldChar w:fldCharType="begin">
                <w:ffData>
                  <w:name w:val=""/>
                  <w:enabled/>
                  <w:calcOnExit w:val="0"/>
                  <w:textInput>
                    <w:maxLength w:val="3"/>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sz w:val="16"/>
                <w:szCs w:val="16"/>
              </w:rPr>
              <w:fldChar w:fldCharType="end"/>
            </w:r>
          </w:p>
        </w:tc>
        <w:tc>
          <w:tcPr>
            <w:tcW w:w="54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r>
              <w:rPr>
                <w:sz w:val="16"/>
                <w:szCs w:val="16"/>
              </w:rPr>
              <w:fldChar w:fldCharType="begin">
                <w:ffData>
                  <w:name w:val=""/>
                  <w:enabled/>
                  <w:calcOnExit w:val="0"/>
                  <w:textInput>
                    <w:maxLength w:val="3"/>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sz w:val="16"/>
                <w:szCs w:val="16"/>
              </w:rPr>
              <w:fldChar w:fldCharType="end"/>
            </w:r>
          </w:p>
        </w:tc>
        <w:tc>
          <w:tcPr>
            <w:tcW w:w="90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r w:rsidRPr="00B937AD">
              <w:rPr>
                <w:sz w:val="16"/>
                <w:szCs w:val="16"/>
              </w:rPr>
              <w:fldChar w:fldCharType="begin">
                <w:ffData>
                  <w:name w:val="Text117"/>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r w:rsidRPr="00B937AD">
              <w:rPr>
                <w:sz w:val="16"/>
                <w:szCs w:val="16"/>
              </w:rPr>
              <w:fldChar w:fldCharType="begin">
                <w:ffData>
                  <w:name w:val="Text118"/>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rPr>
                <w:sz w:val="16"/>
                <w:szCs w:val="16"/>
              </w:rPr>
            </w:pPr>
            <w:r w:rsidRPr="00B937AD">
              <w:rPr>
                <w:sz w:val="16"/>
                <w:szCs w:val="16"/>
              </w:rPr>
              <w:fldChar w:fldCharType="begin">
                <w:ffData>
                  <w:name w:val="Text119"/>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rPr>
                <w:sz w:val="16"/>
                <w:szCs w:val="16"/>
              </w:rPr>
            </w:pPr>
          </w:p>
        </w:tc>
      </w:tr>
      <w:tr w:rsidR="00A031B3" w:rsidRPr="00B937AD" w:rsidTr="009C473A">
        <w:trPr>
          <w:trHeight w:hRule="exact" w:val="1134"/>
        </w:trPr>
        <w:tc>
          <w:tcPr>
            <w:tcW w:w="4125" w:type="dxa"/>
            <w:tcBorders>
              <w:bottom w:val="single" w:sz="4" w:space="0" w:color="auto"/>
            </w:tcBorders>
            <w:shd w:val="clear" w:color="auto" w:fill="auto"/>
            <w:tcMar>
              <w:left w:w="28" w:type="dxa"/>
              <w:right w:w="28" w:type="dxa"/>
            </w:tcMar>
          </w:tcPr>
          <w:p w:rsidR="00A031B3" w:rsidRPr="00480E18" w:rsidRDefault="00A031B3" w:rsidP="00A031B3">
            <w:pPr>
              <w:tabs>
                <w:tab w:val="left" w:pos="5040"/>
                <w:tab w:val="right" w:pos="10513"/>
              </w:tabs>
              <w:rPr>
                <w:sz w:val="16"/>
                <w:szCs w:val="16"/>
                <w:u w:val="single"/>
              </w:rPr>
            </w:pPr>
            <w:r w:rsidRPr="00B937AD">
              <w:rPr>
                <w:sz w:val="16"/>
                <w:szCs w:val="16"/>
              </w:rPr>
              <w:fldChar w:fldCharType="begin">
                <w:ffData>
                  <w:name w:val="Text119"/>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36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r>
              <w:rPr>
                <w:sz w:val="16"/>
                <w:szCs w:val="16"/>
              </w:rPr>
              <w:fldChar w:fldCharType="begin">
                <w:ffData>
                  <w:name w:val=""/>
                  <w:enabled/>
                  <w:calcOnExit w:val="0"/>
                  <w:textInput>
                    <w:maxLength w:val="3"/>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sz w:val="16"/>
                <w:szCs w:val="16"/>
              </w:rPr>
              <w:fldChar w:fldCharType="end"/>
            </w:r>
          </w:p>
        </w:tc>
        <w:tc>
          <w:tcPr>
            <w:tcW w:w="54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r>
              <w:rPr>
                <w:sz w:val="16"/>
                <w:szCs w:val="16"/>
              </w:rPr>
              <w:fldChar w:fldCharType="begin">
                <w:ffData>
                  <w:name w:val=""/>
                  <w:enabled/>
                  <w:calcOnExit w:val="0"/>
                  <w:textInput>
                    <w:maxLength w:val="3"/>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sz w:val="16"/>
                <w:szCs w:val="16"/>
              </w:rPr>
              <w:fldChar w:fldCharType="end"/>
            </w:r>
          </w:p>
        </w:tc>
        <w:tc>
          <w:tcPr>
            <w:tcW w:w="54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r>
              <w:rPr>
                <w:sz w:val="16"/>
                <w:szCs w:val="16"/>
              </w:rPr>
              <w:fldChar w:fldCharType="begin">
                <w:ffData>
                  <w:name w:val=""/>
                  <w:enabled/>
                  <w:calcOnExit w:val="0"/>
                  <w:textInput>
                    <w:maxLength w:val="3"/>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sz w:val="16"/>
                <w:szCs w:val="16"/>
              </w:rPr>
              <w:fldChar w:fldCharType="end"/>
            </w:r>
          </w:p>
        </w:tc>
        <w:tc>
          <w:tcPr>
            <w:tcW w:w="90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r w:rsidRPr="00B937AD">
              <w:rPr>
                <w:sz w:val="16"/>
                <w:szCs w:val="16"/>
              </w:rPr>
              <w:fldChar w:fldCharType="begin">
                <w:ffData>
                  <w:name w:val="Text117"/>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r w:rsidRPr="00B937AD">
              <w:rPr>
                <w:sz w:val="16"/>
                <w:szCs w:val="16"/>
              </w:rPr>
              <w:fldChar w:fldCharType="begin">
                <w:ffData>
                  <w:name w:val="Text118"/>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rPr>
                <w:sz w:val="16"/>
                <w:szCs w:val="16"/>
              </w:rPr>
            </w:pPr>
            <w:r w:rsidRPr="00B937AD">
              <w:rPr>
                <w:sz w:val="16"/>
                <w:szCs w:val="16"/>
              </w:rPr>
              <w:fldChar w:fldCharType="begin">
                <w:ffData>
                  <w:name w:val="Text119"/>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rPr>
                <w:sz w:val="16"/>
                <w:szCs w:val="16"/>
              </w:rPr>
            </w:pPr>
          </w:p>
        </w:tc>
      </w:tr>
      <w:tr w:rsidR="00A031B3" w:rsidRPr="00B937AD" w:rsidTr="009C473A">
        <w:trPr>
          <w:trHeight w:val="284"/>
        </w:trPr>
        <w:tc>
          <w:tcPr>
            <w:tcW w:w="4125" w:type="dxa"/>
            <w:tcBorders>
              <w:left w:val="nil"/>
              <w:bottom w:val="nil"/>
              <w:right w:val="nil"/>
            </w:tcBorders>
            <w:shd w:val="clear" w:color="auto" w:fill="auto"/>
            <w:tcMar>
              <w:left w:w="28" w:type="dxa"/>
              <w:right w:w="28" w:type="dxa"/>
            </w:tcMar>
            <w:vAlign w:val="center"/>
          </w:tcPr>
          <w:p w:rsidR="00A031B3" w:rsidRPr="00B937AD" w:rsidRDefault="00A031B3" w:rsidP="00A031B3">
            <w:pPr>
              <w:tabs>
                <w:tab w:val="left" w:pos="5040"/>
                <w:tab w:val="right" w:pos="10513"/>
              </w:tabs>
              <w:jc w:val="center"/>
              <w:rPr>
                <w:b/>
                <w:sz w:val="16"/>
                <w:szCs w:val="16"/>
              </w:rPr>
            </w:pPr>
          </w:p>
        </w:tc>
        <w:tc>
          <w:tcPr>
            <w:tcW w:w="360" w:type="dxa"/>
            <w:tcBorders>
              <w:left w:val="nil"/>
              <w:bottom w:val="nil"/>
              <w:right w:val="single" w:sz="4" w:space="0" w:color="auto"/>
            </w:tcBorders>
            <w:shd w:val="clear" w:color="auto" w:fill="auto"/>
            <w:tcMar>
              <w:left w:w="28" w:type="dxa"/>
              <w:right w:w="28" w:type="dxa"/>
            </w:tcMar>
            <w:vAlign w:val="center"/>
          </w:tcPr>
          <w:p w:rsidR="00A031B3" w:rsidRPr="00B937AD" w:rsidRDefault="00A031B3" w:rsidP="00A031B3">
            <w:pPr>
              <w:tabs>
                <w:tab w:val="left" w:pos="5040"/>
                <w:tab w:val="right" w:pos="10513"/>
              </w:tabs>
              <w:jc w:val="center"/>
              <w:rPr>
                <w:b/>
                <w:sz w:val="16"/>
                <w:szCs w:val="16"/>
              </w:rPr>
            </w:pP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A031B3" w:rsidRPr="00B937AD" w:rsidRDefault="00A031B3" w:rsidP="00A031B3">
            <w:pPr>
              <w:tabs>
                <w:tab w:val="left" w:pos="5040"/>
                <w:tab w:val="right" w:pos="10513"/>
              </w:tabs>
              <w:jc w:val="center"/>
              <w:rPr>
                <w:b/>
                <w:sz w:val="16"/>
                <w:szCs w:val="16"/>
              </w:rPr>
            </w:pP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A031B3" w:rsidRPr="00B937AD" w:rsidRDefault="00A031B3" w:rsidP="00A031B3">
            <w:pPr>
              <w:tabs>
                <w:tab w:val="left" w:pos="5040"/>
                <w:tab w:val="right" w:pos="10513"/>
              </w:tabs>
              <w:jc w:val="center"/>
              <w:rPr>
                <w:b/>
                <w:sz w:val="16"/>
                <w:szCs w:val="16"/>
              </w:rPr>
            </w:pPr>
            <w:r>
              <w:rPr>
                <w:b/>
                <w:sz w:val="16"/>
                <w:szCs w:val="16"/>
              </w:rPr>
              <w:t>5,000</w:t>
            </w:r>
          </w:p>
        </w:tc>
        <w:tc>
          <w:tcPr>
            <w:tcW w:w="900" w:type="dxa"/>
            <w:tcBorders>
              <w:left w:val="single" w:sz="4" w:space="0" w:color="auto"/>
              <w:bottom w:val="nil"/>
              <w:right w:val="nil"/>
            </w:tcBorders>
            <w:shd w:val="clear" w:color="auto" w:fill="auto"/>
            <w:tcMar>
              <w:left w:w="28" w:type="dxa"/>
              <w:right w:w="28" w:type="dxa"/>
            </w:tcMar>
            <w:vAlign w:val="center"/>
          </w:tcPr>
          <w:p w:rsidR="00A031B3" w:rsidRPr="00B937AD" w:rsidRDefault="00A031B3" w:rsidP="00A031B3">
            <w:pPr>
              <w:tabs>
                <w:tab w:val="left" w:pos="5040"/>
                <w:tab w:val="right" w:pos="10513"/>
              </w:tabs>
              <w:jc w:val="center"/>
              <w:rPr>
                <w:b/>
                <w:sz w:val="16"/>
                <w:szCs w:val="16"/>
              </w:rPr>
            </w:pPr>
          </w:p>
        </w:tc>
        <w:tc>
          <w:tcPr>
            <w:tcW w:w="1991" w:type="dxa"/>
            <w:gridSpan w:val="2"/>
            <w:tcBorders>
              <w:left w:val="nil"/>
              <w:bottom w:val="nil"/>
              <w:right w:val="nil"/>
            </w:tcBorders>
            <w:shd w:val="clear" w:color="auto" w:fill="auto"/>
            <w:tcMar>
              <w:left w:w="28" w:type="dxa"/>
              <w:right w:w="28" w:type="dxa"/>
            </w:tcMar>
            <w:vAlign w:val="center"/>
          </w:tcPr>
          <w:p w:rsidR="00A031B3" w:rsidRPr="00B937AD" w:rsidRDefault="00A031B3" w:rsidP="00A031B3">
            <w:pPr>
              <w:tabs>
                <w:tab w:val="left" w:pos="5040"/>
                <w:tab w:val="right" w:pos="10513"/>
              </w:tabs>
              <w:jc w:val="center"/>
              <w:rPr>
                <w:b/>
                <w:sz w:val="16"/>
                <w:szCs w:val="16"/>
              </w:rPr>
            </w:pPr>
          </w:p>
        </w:tc>
        <w:tc>
          <w:tcPr>
            <w:tcW w:w="1310" w:type="dxa"/>
            <w:tcBorders>
              <w:left w:val="nil"/>
              <w:bottom w:val="nil"/>
              <w:right w:val="nil"/>
            </w:tcBorders>
            <w:shd w:val="clear" w:color="auto" w:fill="auto"/>
            <w:tcMar>
              <w:left w:w="28" w:type="dxa"/>
              <w:right w:w="28" w:type="dxa"/>
            </w:tcMar>
            <w:vAlign w:val="center"/>
          </w:tcPr>
          <w:p w:rsidR="00A031B3" w:rsidRPr="00B937AD" w:rsidRDefault="00A031B3" w:rsidP="00A031B3">
            <w:pPr>
              <w:tabs>
                <w:tab w:val="left" w:pos="5040"/>
                <w:tab w:val="right" w:pos="10513"/>
              </w:tabs>
              <w:jc w:val="center"/>
              <w:rPr>
                <w:b/>
                <w:sz w:val="16"/>
                <w:szCs w:val="16"/>
              </w:rPr>
            </w:pPr>
          </w:p>
        </w:tc>
      </w:tr>
    </w:tbl>
    <w:p w:rsidR="00A21C01" w:rsidRDefault="00A21C01" w:rsidP="00A21C01">
      <w:pPr>
        <w:tabs>
          <w:tab w:val="left" w:pos="5040"/>
          <w:tab w:val="right" w:pos="10513"/>
        </w:tabs>
        <w:jc w:val="both"/>
        <w:rPr>
          <w:sz w:val="18"/>
          <w:szCs w:val="18"/>
        </w:rPr>
      </w:pPr>
    </w:p>
    <w:p w:rsidR="00202601" w:rsidRDefault="00202601" w:rsidP="00A21C01">
      <w:pPr>
        <w:tabs>
          <w:tab w:val="left" w:pos="5040"/>
          <w:tab w:val="right" w:pos="10513"/>
        </w:tabs>
        <w:jc w:val="both"/>
        <w:rPr>
          <w:b/>
          <w:sz w:val="18"/>
          <w:szCs w:val="18"/>
          <w:u w:val="single"/>
        </w:rPr>
      </w:pPr>
    </w:p>
    <w:p w:rsidR="00202601" w:rsidRDefault="00202601" w:rsidP="00A21C01">
      <w:pPr>
        <w:tabs>
          <w:tab w:val="left" w:pos="5040"/>
          <w:tab w:val="right" w:pos="10513"/>
        </w:tabs>
        <w:jc w:val="both"/>
        <w:rPr>
          <w:b/>
          <w:sz w:val="18"/>
          <w:szCs w:val="18"/>
          <w:u w:val="single"/>
        </w:rPr>
      </w:pPr>
    </w:p>
    <w:p w:rsidR="00A21C01" w:rsidRPr="00A03F05" w:rsidRDefault="00415742" w:rsidP="00A21C01">
      <w:pPr>
        <w:tabs>
          <w:tab w:val="left" w:pos="5040"/>
          <w:tab w:val="right" w:pos="10513"/>
        </w:tabs>
        <w:jc w:val="both"/>
        <w:rPr>
          <w:b/>
          <w:sz w:val="22"/>
          <w:szCs w:val="22"/>
          <w:u w:val="single"/>
        </w:rPr>
      </w:pPr>
      <w:r w:rsidRPr="00A03F05">
        <w:rPr>
          <w:b/>
          <w:sz w:val="22"/>
          <w:szCs w:val="22"/>
          <w:u w:val="single"/>
        </w:rPr>
        <w:t xml:space="preserve">Es sind Wahlmodule im Umfang von insgesamt </w:t>
      </w:r>
      <w:r w:rsidR="00A03F05" w:rsidRPr="00A03F05">
        <w:rPr>
          <w:b/>
          <w:sz w:val="22"/>
          <w:szCs w:val="22"/>
          <w:u w:val="single"/>
        </w:rPr>
        <w:t>27,5</w:t>
      </w:r>
      <w:r w:rsidRPr="00A03F05">
        <w:rPr>
          <w:b/>
          <w:sz w:val="22"/>
          <w:szCs w:val="22"/>
          <w:u w:val="single"/>
        </w:rPr>
        <w:t xml:space="preserve"> ECTS-AP zu absolvieren</w:t>
      </w:r>
      <w:r w:rsidR="00A03F05" w:rsidRPr="00A03F05">
        <w:rPr>
          <w:b/>
          <w:sz w:val="22"/>
          <w:szCs w:val="22"/>
          <w:u w:val="single"/>
        </w:rPr>
        <w:t>:</w:t>
      </w:r>
    </w:p>
    <w:p w:rsidR="00A21C01" w:rsidRDefault="00A21C01" w:rsidP="00A21C01">
      <w:pPr>
        <w:tabs>
          <w:tab w:val="left" w:pos="5040"/>
          <w:tab w:val="right" w:pos="10513"/>
        </w:tabs>
        <w:jc w:val="both"/>
        <w:rPr>
          <w:sz w:val="18"/>
          <w:szCs w:val="18"/>
        </w:rPr>
      </w:pPr>
    </w:p>
    <w:p w:rsidR="00A03F05" w:rsidRDefault="00A03F05" w:rsidP="00A21C01">
      <w:pPr>
        <w:tabs>
          <w:tab w:val="left" w:pos="5040"/>
          <w:tab w:val="right" w:pos="10513"/>
        </w:tabs>
        <w:jc w:val="both"/>
        <w:rPr>
          <w:sz w:val="18"/>
          <w:szCs w:val="18"/>
        </w:rPr>
      </w:pPr>
    </w:p>
    <w:p w:rsidR="00415742" w:rsidRDefault="00A031B3" w:rsidP="00415742">
      <w:pPr>
        <w:tabs>
          <w:tab w:val="left" w:pos="3060"/>
          <w:tab w:val="left" w:pos="6480"/>
          <w:tab w:val="right" w:pos="10513"/>
        </w:tabs>
        <w:jc w:val="both"/>
        <w:rPr>
          <w:sz w:val="22"/>
          <w:szCs w:val="22"/>
        </w:rPr>
      </w:pPr>
      <w:r>
        <w:rPr>
          <w:sz w:val="22"/>
          <w:szCs w:val="22"/>
        </w:rPr>
        <w:t xml:space="preserve">Aus dem </w:t>
      </w:r>
      <w:r w:rsidR="00415742">
        <w:rPr>
          <w:sz w:val="22"/>
          <w:szCs w:val="22"/>
        </w:rPr>
        <w:t xml:space="preserve">folgendem Katalog ist </w:t>
      </w:r>
      <w:r w:rsidR="00415742">
        <w:rPr>
          <w:sz w:val="22"/>
          <w:szCs w:val="22"/>
          <w:u w:val="single"/>
        </w:rPr>
        <w:t>ein</w:t>
      </w:r>
      <w:r w:rsidR="00415742" w:rsidRPr="009B1271">
        <w:rPr>
          <w:sz w:val="22"/>
          <w:szCs w:val="22"/>
          <w:u w:val="single"/>
        </w:rPr>
        <w:t xml:space="preserve"> </w:t>
      </w:r>
      <w:r w:rsidR="00415742">
        <w:rPr>
          <w:sz w:val="22"/>
          <w:szCs w:val="22"/>
          <w:u w:val="single"/>
        </w:rPr>
        <w:t xml:space="preserve">Modul im Ausmaß von </w:t>
      </w:r>
      <w:r w:rsidR="003B5E08">
        <w:rPr>
          <w:sz w:val="22"/>
          <w:szCs w:val="22"/>
          <w:u w:val="single"/>
        </w:rPr>
        <w:t>5</w:t>
      </w:r>
      <w:r w:rsidR="00415742" w:rsidRPr="00383F92">
        <w:rPr>
          <w:sz w:val="22"/>
          <w:szCs w:val="22"/>
          <w:u w:val="single"/>
        </w:rPr>
        <w:t xml:space="preserve"> ECTS-AP</w:t>
      </w:r>
      <w:r w:rsidR="00415742">
        <w:rPr>
          <w:sz w:val="22"/>
          <w:szCs w:val="22"/>
        </w:rPr>
        <w:t xml:space="preserve"> (Curriculum Bachelorst</w:t>
      </w:r>
      <w:r>
        <w:rPr>
          <w:sz w:val="22"/>
          <w:szCs w:val="22"/>
        </w:rPr>
        <w:t xml:space="preserve">udium Wirtschaftswissenschaften – Management and Economics, </w:t>
      </w:r>
      <w:r w:rsidR="00415742">
        <w:rPr>
          <w:sz w:val="22"/>
          <w:szCs w:val="22"/>
        </w:rPr>
        <w:t>2007W) zu absolvieren:</w:t>
      </w:r>
    </w:p>
    <w:p w:rsidR="00A21C01" w:rsidRDefault="00A21C01" w:rsidP="00A21C01">
      <w:pPr>
        <w:tabs>
          <w:tab w:val="left" w:leader="dot" w:pos="6480"/>
          <w:tab w:val="right" w:leader="dot" w:pos="10513"/>
        </w:tabs>
        <w:jc w:val="both"/>
        <w:rPr>
          <w:sz w:val="18"/>
          <w:szCs w:val="18"/>
        </w:rPr>
      </w:pPr>
    </w:p>
    <w:p w:rsidR="00A21C01" w:rsidRPr="00A344FC" w:rsidRDefault="00A21C01" w:rsidP="00A21C01">
      <w:pPr>
        <w:tabs>
          <w:tab w:val="left" w:pos="6480"/>
          <w:tab w:val="right" w:pos="10513"/>
        </w:tabs>
        <w:jc w:val="both"/>
        <w:rPr>
          <w:sz w:val="18"/>
          <w:szCs w:val="18"/>
        </w:rPr>
      </w:pPr>
    </w:p>
    <w:tbl>
      <w:tblPr>
        <w:tblW w:w="9766"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5"/>
        <w:gridCol w:w="360"/>
        <w:gridCol w:w="540"/>
        <w:gridCol w:w="540"/>
        <w:gridCol w:w="900"/>
        <w:gridCol w:w="540"/>
        <w:gridCol w:w="1451"/>
        <w:gridCol w:w="1310"/>
      </w:tblGrid>
      <w:tr w:rsidR="00A21C01" w:rsidRPr="00B937AD" w:rsidTr="009C473A">
        <w:tc>
          <w:tcPr>
            <w:tcW w:w="4125" w:type="dxa"/>
            <w:shd w:val="clear" w:color="auto" w:fill="E6E6E6"/>
            <w:tcMar>
              <w:left w:w="28" w:type="dxa"/>
              <w:right w:w="28" w:type="dxa"/>
            </w:tcMar>
            <w:vAlign w:val="center"/>
          </w:tcPr>
          <w:p w:rsidR="00A21C01" w:rsidRPr="00B937AD" w:rsidRDefault="00A21C01" w:rsidP="00B937AD">
            <w:pPr>
              <w:tabs>
                <w:tab w:val="left" w:pos="5040"/>
                <w:tab w:val="right" w:pos="10513"/>
              </w:tabs>
              <w:rPr>
                <w:b/>
                <w:sz w:val="16"/>
                <w:szCs w:val="16"/>
              </w:rPr>
            </w:pPr>
            <w:r w:rsidRPr="00B937AD">
              <w:rPr>
                <w:b/>
                <w:sz w:val="16"/>
                <w:szCs w:val="16"/>
              </w:rPr>
              <w:t>Lehrveranstaltung</w:t>
            </w:r>
          </w:p>
        </w:tc>
        <w:tc>
          <w:tcPr>
            <w:tcW w:w="360" w:type="dxa"/>
            <w:shd w:val="clear" w:color="auto" w:fill="E6E6E6"/>
            <w:tcMar>
              <w:left w:w="28" w:type="dxa"/>
              <w:right w:w="28" w:type="dxa"/>
            </w:tcMar>
            <w:vAlign w:val="center"/>
          </w:tcPr>
          <w:p w:rsidR="00A21C01" w:rsidRPr="00B937AD" w:rsidRDefault="00A21C01" w:rsidP="00B937AD">
            <w:pPr>
              <w:tabs>
                <w:tab w:val="left" w:pos="5040"/>
                <w:tab w:val="right" w:pos="10513"/>
              </w:tabs>
              <w:jc w:val="center"/>
              <w:rPr>
                <w:b/>
                <w:sz w:val="16"/>
                <w:szCs w:val="16"/>
              </w:rPr>
            </w:pPr>
            <w:r w:rsidRPr="00B937AD">
              <w:rPr>
                <w:b/>
                <w:sz w:val="16"/>
                <w:szCs w:val="16"/>
              </w:rPr>
              <w:t>Typ</w:t>
            </w:r>
          </w:p>
        </w:tc>
        <w:tc>
          <w:tcPr>
            <w:tcW w:w="540" w:type="dxa"/>
            <w:shd w:val="clear" w:color="auto" w:fill="E6E6E6"/>
            <w:tcMar>
              <w:left w:w="28" w:type="dxa"/>
              <w:right w:w="28" w:type="dxa"/>
            </w:tcMar>
            <w:vAlign w:val="center"/>
          </w:tcPr>
          <w:p w:rsidR="00A21C01" w:rsidRPr="00B937AD" w:rsidRDefault="00A21C01" w:rsidP="00B937AD">
            <w:pPr>
              <w:tabs>
                <w:tab w:val="left" w:pos="5040"/>
                <w:tab w:val="right" w:pos="10513"/>
              </w:tabs>
              <w:jc w:val="center"/>
              <w:rPr>
                <w:b/>
                <w:sz w:val="16"/>
                <w:szCs w:val="16"/>
              </w:rPr>
            </w:pPr>
            <w:r w:rsidRPr="00B937AD">
              <w:rPr>
                <w:b/>
                <w:sz w:val="16"/>
                <w:szCs w:val="16"/>
              </w:rPr>
              <w:t>Sst.</w:t>
            </w:r>
          </w:p>
        </w:tc>
        <w:tc>
          <w:tcPr>
            <w:tcW w:w="540" w:type="dxa"/>
            <w:shd w:val="clear" w:color="auto" w:fill="E6E6E6"/>
            <w:tcMar>
              <w:left w:w="28" w:type="dxa"/>
              <w:right w:w="28" w:type="dxa"/>
            </w:tcMar>
            <w:vAlign w:val="center"/>
          </w:tcPr>
          <w:p w:rsidR="00A21C01" w:rsidRPr="00B937AD" w:rsidRDefault="00A21C01" w:rsidP="00B937AD">
            <w:pPr>
              <w:tabs>
                <w:tab w:val="left" w:pos="5040"/>
                <w:tab w:val="right" w:pos="10513"/>
              </w:tabs>
              <w:jc w:val="center"/>
              <w:rPr>
                <w:b/>
                <w:sz w:val="16"/>
                <w:szCs w:val="16"/>
              </w:rPr>
            </w:pPr>
            <w:r w:rsidRPr="00B937AD">
              <w:rPr>
                <w:b/>
                <w:sz w:val="16"/>
                <w:szCs w:val="16"/>
              </w:rPr>
              <w:t>ECTS</w:t>
            </w:r>
          </w:p>
        </w:tc>
        <w:tc>
          <w:tcPr>
            <w:tcW w:w="900" w:type="dxa"/>
            <w:shd w:val="clear" w:color="auto" w:fill="E6E6E6"/>
            <w:tcMar>
              <w:left w:w="28" w:type="dxa"/>
              <w:right w:w="28" w:type="dxa"/>
            </w:tcMar>
            <w:vAlign w:val="center"/>
          </w:tcPr>
          <w:p w:rsidR="00A21C01" w:rsidRPr="00B937AD" w:rsidRDefault="00A21C01" w:rsidP="00B937AD">
            <w:pPr>
              <w:tabs>
                <w:tab w:val="left" w:pos="5040"/>
                <w:tab w:val="right" w:pos="10513"/>
              </w:tabs>
              <w:jc w:val="center"/>
              <w:rPr>
                <w:b/>
                <w:sz w:val="16"/>
                <w:szCs w:val="16"/>
              </w:rPr>
            </w:pPr>
            <w:r w:rsidRPr="00B937AD">
              <w:rPr>
                <w:b/>
                <w:sz w:val="16"/>
                <w:szCs w:val="16"/>
              </w:rPr>
              <w:t>Datum</w:t>
            </w:r>
          </w:p>
        </w:tc>
        <w:tc>
          <w:tcPr>
            <w:tcW w:w="540" w:type="dxa"/>
            <w:shd w:val="clear" w:color="auto" w:fill="E6E6E6"/>
            <w:tcMar>
              <w:left w:w="28" w:type="dxa"/>
              <w:right w:w="28" w:type="dxa"/>
            </w:tcMar>
            <w:vAlign w:val="center"/>
          </w:tcPr>
          <w:p w:rsidR="00A21C01" w:rsidRPr="00B937AD" w:rsidRDefault="00A21C01" w:rsidP="00B937AD">
            <w:pPr>
              <w:tabs>
                <w:tab w:val="left" w:pos="5040"/>
                <w:tab w:val="right" w:pos="10513"/>
              </w:tabs>
              <w:jc w:val="center"/>
              <w:rPr>
                <w:b/>
                <w:sz w:val="16"/>
                <w:szCs w:val="16"/>
              </w:rPr>
            </w:pPr>
            <w:r w:rsidRPr="00B937AD">
              <w:rPr>
                <w:b/>
                <w:sz w:val="16"/>
                <w:szCs w:val="16"/>
              </w:rPr>
              <w:t>Beurt.</w:t>
            </w:r>
          </w:p>
        </w:tc>
        <w:tc>
          <w:tcPr>
            <w:tcW w:w="1451" w:type="dxa"/>
            <w:shd w:val="clear" w:color="auto" w:fill="E6E6E6"/>
            <w:tcMar>
              <w:left w:w="28" w:type="dxa"/>
              <w:right w:w="28" w:type="dxa"/>
            </w:tcMar>
            <w:vAlign w:val="center"/>
          </w:tcPr>
          <w:p w:rsidR="00A21C01" w:rsidRPr="00B937AD" w:rsidRDefault="00A21C01" w:rsidP="00B937AD">
            <w:pPr>
              <w:tabs>
                <w:tab w:val="left" w:pos="5040"/>
                <w:tab w:val="right" w:pos="10513"/>
              </w:tabs>
              <w:rPr>
                <w:b/>
                <w:sz w:val="16"/>
                <w:szCs w:val="16"/>
              </w:rPr>
            </w:pPr>
            <w:r w:rsidRPr="00B937AD">
              <w:rPr>
                <w:b/>
                <w:sz w:val="16"/>
                <w:szCs w:val="16"/>
              </w:rPr>
              <w:t>PrüferIn</w:t>
            </w:r>
          </w:p>
        </w:tc>
        <w:tc>
          <w:tcPr>
            <w:tcW w:w="1310" w:type="dxa"/>
            <w:shd w:val="clear" w:color="auto" w:fill="E6E6E6"/>
            <w:tcMar>
              <w:left w:w="28" w:type="dxa"/>
              <w:right w:w="28" w:type="dxa"/>
            </w:tcMar>
            <w:vAlign w:val="center"/>
          </w:tcPr>
          <w:p w:rsidR="00A21C01" w:rsidRPr="00B937AD" w:rsidRDefault="00A21C01" w:rsidP="00B937AD">
            <w:pPr>
              <w:tabs>
                <w:tab w:val="left" w:pos="5040"/>
                <w:tab w:val="right" w:pos="10513"/>
              </w:tabs>
              <w:rPr>
                <w:b/>
                <w:sz w:val="16"/>
                <w:szCs w:val="16"/>
              </w:rPr>
            </w:pPr>
            <w:r w:rsidRPr="00B937AD">
              <w:rPr>
                <w:b/>
                <w:sz w:val="16"/>
                <w:szCs w:val="16"/>
              </w:rPr>
              <w:t>Anmerkung</w:t>
            </w:r>
          </w:p>
        </w:tc>
      </w:tr>
      <w:tr w:rsidR="00A21C01" w:rsidRPr="00B937AD" w:rsidTr="009C473A">
        <w:trPr>
          <w:trHeight w:hRule="exact" w:val="851"/>
        </w:trPr>
        <w:tc>
          <w:tcPr>
            <w:tcW w:w="4125" w:type="dxa"/>
            <w:tcBorders>
              <w:bottom w:val="single" w:sz="4" w:space="0" w:color="auto"/>
            </w:tcBorders>
            <w:shd w:val="clear" w:color="auto" w:fill="auto"/>
            <w:tcMar>
              <w:left w:w="28" w:type="dxa"/>
              <w:right w:w="28" w:type="dxa"/>
            </w:tcMar>
          </w:tcPr>
          <w:p w:rsidR="00A21C01" w:rsidRPr="00B937AD" w:rsidRDefault="003B5E08" w:rsidP="00B937AD">
            <w:pPr>
              <w:tabs>
                <w:tab w:val="left" w:pos="5040"/>
                <w:tab w:val="right" w:pos="10513"/>
              </w:tabs>
              <w:rPr>
                <w:sz w:val="16"/>
                <w:szCs w:val="16"/>
              </w:rPr>
            </w:pPr>
            <w:r>
              <w:rPr>
                <w:sz w:val="16"/>
                <w:szCs w:val="16"/>
              </w:rPr>
              <w:t>Grundlagen des Managements: Investition und Finanzierung</w:t>
            </w:r>
          </w:p>
        </w:tc>
        <w:tc>
          <w:tcPr>
            <w:tcW w:w="360" w:type="dxa"/>
            <w:tcBorders>
              <w:bottom w:val="single" w:sz="4" w:space="0" w:color="auto"/>
            </w:tcBorders>
            <w:shd w:val="clear" w:color="auto" w:fill="auto"/>
            <w:tcMar>
              <w:left w:w="28" w:type="dxa"/>
              <w:right w:w="28" w:type="dxa"/>
            </w:tcMar>
          </w:tcPr>
          <w:p w:rsidR="00A21C01" w:rsidRPr="00B937AD" w:rsidRDefault="00A21C01" w:rsidP="00B937AD">
            <w:pPr>
              <w:tabs>
                <w:tab w:val="left" w:pos="5040"/>
                <w:tab w:val="right" w:pos="10513"/>
              </w:tabs>
              <w:jc w:val="center"/>
              <w:rPr>
                <w:sz w:val="16"/>
                <w:szCs w:val="16"/>
              </w:rPr>
            </w:pPr>
          </w:p>
        </w:tc>
        <w:tc>
          <w:tcPr>
            <w:tcW w:w="540" w:type="dxa"/>
            <w:tcBorders>
              <w:bottom w:val="single" w:sz="4" w:space="0" w:color="auto"/>
            </w:tcBorders>
            <w:shd w:val="clear" w:color="auto" w:fill="auto"/>
            <w:tcMar>
              <w:left w:w="28" w:type="dxa"/>
              <w:right w:w="28" w:type="dxa"/>
            </w:tcMar>
          </w:tcPr>
          <w:p w:rsidR="00A21C01" w:rsidRPr="00B937AD" w:rsidRDefault="00A21C01" w:rsidP="00B937AD">
            <w:pPr>
              <w:tabs>
                <w:tab w:val="left" w:pos="5040"/>
                <w:tab w:val="right" w:pos="10513"/>
              </w:tabs>
              <w:jc w:val="center"/>
              <w:rPr>
                <w:sz w:val="16"/>
                <w:szCs w:val="16"/>
              </w:rPr>
            </w:pPr>
          </w:p>
        </w:tc>
        <w:tc>
          <w:tcPr>
            <w:tcW w:w="540" w:type="dxa"/>
            <w:tcBorders>
              <w:bottom w:val="single" w:sz="4" w:space="0" w:color="auto"/>
            </w:tcBorders>
            <w:shd w:val="clear" w:color="auto" w:fill="auto"/>
            <w:tcMar>
              <w:left w:w="28" w:type="dxa"/>
              <w:right w:w="28" w:type="dxa"/>
            </w:tcMar>
          </w:tcPr>
          <w:p w:rsidR="00A21C01" w:rsidRPr="00B937AD" w:rsidRDefault="003B5E08" w:rsidP="00B937AD">
            <w:pPr>
              <w:tabs>
                <w:tab w:val="left" w:pos="5040"/>
                <w:tab w:val="right" w:pos="10513"/>
              </w:tabs>
              <w:jc w:val="center"/>
              <w:rPr>
                <w:sz w:val="16"/>
                <w:szCs w:val="16"/>
              </w:rPr>
            </w:pPr>
            <w:r>
              <w:rPr>
                <w:sz w:val="16"/>
                <w:szCs w:val="16"/>
              </w:rPr>
              <w:t>5,0</w:t>
            </w:r>
          </w:p>
        </w:tc>
        <w:tc>
          <w:tcPr>
            <w:tcW w:w="900" w:type="dxa"/>
            <w:tcBorders>
              <w:bottom w:val="single" w:sz="4" w:space="0" w:color="auto"/>
            </w:tcBorders>
            <w:shd w:val="clear" w:color="auto" w:fill="auto"/>
            <w:tcMar>
              <w:left w:w="28" w:type="dxa"/>
              <w:right w:w="28" w:type="dxa"/>
            </w:tcMar>
          </w:tcPr>
          <w:p w:rsidR="00A21C01" w:rsidRPr="00B937AD" w:rsidRDefault="00E371C1" w:rsidP="00B937AD">
            <w:pPr>
              <w:tabs>
                <w:tab w:val="left" w:pos="5040"/>
                <w:tab w:val="right" w:pos="10513"/>
              </w:tabs>
              <w:jc w:val="center"/>
              <w:rPr>
                <w:sz w:val="16"/>
                <w:szCs w:val="16"/>
              </w:rPr>
            </w:pPr>
            <w:r w:rsidRPr="00B937AD">
              <w:rPr>
                <w:sz w:val="16"/>
                <w:szCs w:val="16"/>
              </w:rPr>
              <w:fldChar w:fldCharType="begin">
                <w:ffData>
                  <w:name w:val="Text153"/>
                  <w:enabled/>
                  <w:calcOnExit w:val="0"/>
                  <w:textInput/>
                </w:ffData>
              </w:fldChar>
            </w:r>
            <w:bookmarkStart w:id="107" w:name="Text153"/>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107"/>
          </w:p>
        </w:tc>
        <w:tc>
          <w:tcPr>
            <w:tcW w:w="540" w:type="dxa"/>
            <w:shd w:val="clear" w:color="auto" w:fill="auto"/>
            <w:tcMar>
              <w:left w:w="28" w:type="dxa"/>
              <w:right w:w="28" w:type="dxa"/>
            </w:tcMar>
          </w:tcPr>
          <w:p w:rsidR="00A21C01" w:rsidRPr="00B937AD" w:rsidRDefault="00E371C1" w:rsidP="00B937AD">
            <w:pPr>
              <w:tabs>
                <w:tab w:val="left" w:pos="5040"/>
                <w:tab w:val="right" w:pos="10513"/>
              </w:tabs>
              <w:jc w:val="center"/>
              <w:rPr>
                <w:sz w:val="16"/>
                <w:szCs w:val="16"/>
              </w:rPr>
            </w:pPr>
            <w:r w:rsidRPr="00B937AD">
              <w:rPr>
                <w:sz w:val="16"/>
                <w:szCs w:val="16"/>
              </w:rPr>
              <w:fldChar w:fldCharType="begin">
                <w:ffData>
                  <w:name w:val="Text154"/>
                  <w:enabled/>
                  <w:calcOnExit w:val="0"/>
                  <w:textInput/>
                </w:ffData>
              </w:fldChar>
            </w:r>
            <w:bookmarkStart w:id="108" w:name="Text154"/>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108"/>
          </w:p>
        </w:tc>
        <w:tc>
          <w:tcPr>
            <w:tcW w:w="1451" w:type="dxa"/>
            <w:tcBorders>
              <w:bottom w:val="single" w:sz="4" w:space="0" w:color="auto"/>
            </w:tcBorders>
            <w:shd w:val="clear" w:color="auto" w:fill="auto"/>
            <w:tcMar>
              <w:left w:w="28" w:type="dxa"/>
              <w:right w:w="28" w:type="dxa"/>
            </w:tcMar>
          </w:tcPr>
          <w:p w:rsidR="00A21C01" w:rsidRPr="00B937AD" w:rsidRDefault="00E371C1" w:rsidP="00B937AD">
            <w:pPr>
              <w:tabs>
                <w:tab w:val="left" w:pos="5040"/>
                <w:tab w:val="right" w:pos="10513"/>
              </w:tabs>
              <w:rPr>
                <w:sz w:val="16"/>
                <w:szCs w:val="16"/>
              </w:rPr>
            </w:pPr>
            <w:r w:rsidRPr="00B937AD">
              <w:rPr>
                <w:sz w:val="16"/>
                <w:szCs w:val="16"/>
              </w:rPr>
              <w:fldChar w:fldCharType="begin">
                <w:ffData>
                  <w:name w:val="Text155"/>
                  <w:enabled/>
                  <w:calcOnExit w:val="0"/>
                  <w:textInput/>
                </w:ffData>
              </w:fldChar>
            </w:r>
            <w:bookmarkStart w:id="109" w:name="Text155"/>
            <w:r w:rsidRPr="00B937AD">
              <w:rPr>
                <w:sz w:val="16"/>
                <w:szCs w:val="16"/>
              </w:rPr>
              <w:instrText xml:space="preserve"> FORMTEXT </w:instrText>
            </w:r>
            <w:r w:rsidR="00114BBF"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bookmarkEnd w:id="109"/>
          </w:p>
        </w:tc>
        <w:tc>
          <w:tcPr>
            <w:tcW w:w="1310" w:type="dxa"/>
            <w:tcBorders>
              <w:bottom w:val="single" w:sz="4" w:space="0" w:color="auto"/>
            </w:tcBorders>
            <w:shd w:val="clear" w:color="auto" w:fill="auto"/>
            <w:tcMar>
              <w:left w:w="28" w:type="dxa"/>
              <w:right w:w="28" w:type="dxa"/>
            </w:tcMar>
          </w:tcPr>
          <w:p w:rsidR="00A21C01" w:rsidRPr="00B937AD" w:rsidRDefault="00A21C01" w:rsidP="00B937AD">
            <w:pPr>
              <w:tabs>
                <w:tab w:val="left" w:pos="5040"/>
                <w:tab w:val="right" w:pos="10513"/>
              </w:tabs>
              <w:rPr>
                <w:sz w:val="16"/>
                <w:szCs w:val="16"/>
              </w:rPr>
            </w:pPr>
          </w:p>
        </w:tc>
      </w:tr>
      <w:tr w:rsidR="00415742" w:rsidRPr="00B937AD" w:rsidTr="009C473A">
        <w:trPr>
          <w:trHeight w:hRule="exact" w:val="851"/>
        </w:trPr>
        <w:tc>
          <w:tcPr>
            <w:tcW w:w="4125" w:type="dxa"/>
            <w:tcBorders>
              <w:bottom w:val="single" w:sz="4" w:space="0" w:color="auto"/>
            </w:tcBorders>
            <w:shd w:val="clear" w:color="auto" w:fill="auto"/>
            <w:tcMar>
              <w:left w:w="28" w:type="dxa"/>
              <w:right w:w="28" w:type="dxa"/>
            </w:tcMar>
          </w:tcPr>
          <w:p w:rsidR="00415742" w:rsidRPr="00B937AD" w:rsidRDefault="003B5E08" w:rsidP="00554D73">
            <w:pPr>
              <w:tabs>
                <w:tab w:val="left" w:pos="5040"/>
                <w:tab w:val="right" w:pos="10513"/>
              </w:tabs>
              <w:rPr>
                <w:sz w:val="16"/>
                <w:szCs w:val="16"/>
              </w:rPr>
            </w:pPr>
            <w:r>
              <w:rPr>
                <w:sz w:val="16"/>
                <w:szCs w:val="16"/>
              </w:rPr>
              <w:t>Grundlagen des Managements: Management von Leistungsprozessen</w:t>
            </w:r>
          </w:p>
        </w:tc>
        <w:tc>
          <w:tcPr>
            <w:tcW w:w="360" w:type="dxa"/>
            <w:tcBorders>
              <w:bottom w:val="single" w:sz="4" w:space="0" w:color="auto"/>
            </w:tcBorders>
            <w:shd w:val="clear" w:color="auto" w:fill="auto"/>
            <w:tcMar>
              <w:left w:w="28" w:type="dxa"/>
              <w:right w:w="28" w:type="dxa"/>
            </w:tcMar>
          </w:tcPr>
          <w:p w:rsidR="00415742" w:rsidRPr="00B937AD" w:rsidRDefault="00415742" w:rsidP="00554D73">
            <w:pPr>
              <w:tabs>
                <w:tab w:val="left" w:pos="5040"/>
                <w:tab w:val="right" w:pos="10513"/>
              </w:tabs>
              <w:jc w:val="center"/>
              <w:rPr>
                <w:sz w:val="16"/>
                <w:szCs w:val="16"/>
              </w:rPr>
            </w:pPr>
          </w:p>
        </w:tc>
        <w:tc>
          <w:tcPr>
            <w:tcW w:w="540" w:type="dxa"/>
            <w:tcBorders>
              <w:bottom w:val="single" w:sz="4" w:space="0" w:color="auto"/>
            </w:tcBorders>
            <w:shd w:val="clear" w:color="auto" w:fill="auto"/>
            <w:tcMar>
              <w:left w:w="28" w:type="dxa"/>
              <w:right w:w="28" w:type="dxa"/>
            </w:tcMar>
          </w:tcPr>
          <w:p w:rsidR="00415742" w:rsidRPr="00B937AD" w:rsidRDefault="00415742" w:rsidP="00554D73">
            <w:pPr>
              <w:tabs>
                <w:tab w:val="left" w:pos="5040"/>
                <w:tab w:val="right" w:pos="10513"/>
              </w:tabs>
              <w:jc w:val="center"/>
              <w:rPr>
                <w:sz w:val="16"/>
                <w:szCs w:val="16"/>
              </w:rPr>
            </w:pPr>
          </w:p>
        </w:tc>
        <w:tc>
          <w:tcPr>
            <w:tcW w:w="540" w:type="dxa"/>
            <w:tcBorders>
              <w:bottom w:val="single" w:sz="4" w:space="0" w:color="auto"/>
            </w:tcBorders>
            <w:shd w:val="clear" w:color="auto" w:fill="auto"/>
            <w:tcMar>
              <w:left w:w="28" w:type="dxa"/>
              <w:right w:w="28" w:type="dxa"/>
            </w:tcMar>
          </w:tcPr>
          <w:p w:rsidR="00415742" w:rsidRPr="00B937AD" w:rsidRDefault="003B5E08" w:rsidP="00554D73">
            <w:pPr>
              <w:tabs>
                <w:tab w:val="left" w:pos="5040"/>
                <w:tab w:val="right" w:pos="10513"/>
              </w:tabs>
              <w:jc w:val="center"/>
              <w:rPr>
                <w:sz w:val="16"/>
                <w:szCs w:val="16"/>
              </w:rPr>
            </w:pPr>
            <w:r>
              <w:rPr>
                <w:sz w:val="16"/>
                <w:szCs w:val="16"/>
              </w:rPr>
              <w:t>5,0</w:t>
            </w:r>
          </w:p>
        </w:tc>
        <w:tc>
          <w:tcPr>
            <w:tcW w:w="900" w:type="dxa"/>
            <w:tcBorders>
              <w:bottom w:val="single" w:sz="4" w:space="0" w:color="auto"/>
            </w:tcBorders>
            <w:shd w:val="clear" w:color="auto" w:fill="auto"/>
            <w:tcMar>
              <w:left w:w="28" w:type="dxa"/>
              <w:right w:w="28" w:type="dxa"/>
            </w:tcMar>
          </w:tcPr>
          <w:p w:rsidR="00415742" w:rsidRPr="00B937AD" w:rsidRDefault="00415742" w:rsidP="00554D73">
            <w:pPr>
              <w:tabs>
                <w:tab w:val="left" w:pos="5040"/>
                <w:tab w:val="right" w:pos="10513"/>
              </w:tabs>
              <w:jc w:val="center"/>
              <w:rPr>
                <w:sz w:val="16"/>
                <w:szCs w:val="16"/>
              </w:rPr>
            </w:pPr>
            <w:r w:rsidRPr="00B937AD">
              <w:rPr>
                <w:sz w:val="16"/>
                <w:szCs w:val="16"/>
              </w:rPr>
              <w:fldChar w:fldCharType="begin">
                <w:ffData>
                  <w:name w:val="Text153"/>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415742" w:rsidRPr="00B937AD" w:rsidRDefault="00415742" w:rsidP="00554D73">
            <w:pPr>
              <w:tabs>
                <w:tab w:val="left" w:pos="5040"/>
                <w:tab w:val="right" w:pos="10513"/>
              </w:tabs>
              <w:jc w:val="center"/>
              <w:rPr>
                <w:sz w:val="16"/>
                <w:szCs w:val="16"/>
              </w:rPr>
            </w:pPr>
            <w:r w:rsidRPr="00B937AD">
              <w:rPr>
                <w:sz w:val="16"/>
                <w:szCs w:val="16"/>
              </w:rPr>
              <w:fldChar w:fldCharType="begin">
                <w:ffData>
                  <w:name w:val="Text154"/>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415742" w:rsidRPr="00B937AD" w:rsidRDefault="00415742" w:rsidP="00554D73">
            <w:pPr>
              <w:tabs>
                <w:tab w:val="left" w:pos="5040"/>
                <w:tab w:val="right" w:pos="10513"/>
              </w:tabs>
              <w:rPr>
                <w:sz w:val="16"/>
                <w:szCs w:val="16"/>
              </w:rPr>
            </w:pPr>
            <w:r w:rsidRPr="00B937AD">
              <w:rPr>
                <w:sz w:val="16"/>
                <w:szCs w:val="16"/>
              </w:rPr>
              <w:fldChar w:fldCharType="begin">
                <w:ffData>
                  <w:name w:val="Text155"/>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415742" w:rsidRPr="00B937AD" w:rsidRDefault="00415742" w:rsidP="00554D73">
            <w:pPr>
              <w:tabs>
                <w:tab w:val="left" w:pos="5040"/>
                <w:tab w:val="right" w:pos="10513"/>
              </w:tabs>
              <w:rPr>
                <w:sz w:val="16"/>
                <w:szCs w:val="16"/>
              </w:rPr>
            </w:pPr>
          </w:p>
        </w:tc>
      </w:tr>
      <w:tr w:rsidR="00A21C01" w:rsidRPr="00B937AD" w:rsidTr="009C473A">
        <w:trPr>
          <w:trHeight w:val="284"/>
        </w:trPr>
        <w:tc>
          <w:tcPr>
            <w:tcW w:w="4125" w:type="dxa"/>
            <w:tcBorders>
              <w:left w:val="nil"/>
              <w:bottom w:val="nil"/>
              <w:right w:val="nil"/>
            </w:tcBorders>
            <w:shd w:val="clear" w:color="auto" w:fill="auto"/>
            <w:tcMar>
              <w:left w:w="28" w:type="dxa"/>
              <w:right w:w="28" w:type="dxa"/>
            </w:tcMar>
            <w:vAlign w:val="center"/>
          </w:tcPr>
          <w:p w:rsidR="00A21C01" w:rsidRPr="00B937AD" w:rsidRDefault="00A21C01" w:rsidP="00B937AD">
            <w:pPr>
              <w:tabs>
                <w:tab w:val="left" w:pos="5040"/>
                <w:tab w:val="right" w:pos="10513"/>
              </w:tabs>
              <w:jc w:val="center"/>
              <w:rPr>
                <w:b/>
                <w:sz w:val="16"/>
                <w:szCs w:val="16"/>
              </w:rPr>
            </w:pPr>
          </w:p>
        </w:tc>
        <w:tc>
          <w:tcPr>
            <w:tcW w:w="360" w:type="dxa"/>
            <w:tcBorders>
              <w:left w:val="nil"/>
              <w:bottom w:val="nil"/>
              <w:right w:val="single" w:sz="4" w:space="0" w:color="auto"/>
            </w:tcBorders>
            <w:shd w:val="clear" w:color="auto" w:fill="auto"/>
            <w:tcMar>
              <w:left w:w="28" w:type="dxa"/>
              <w:right w:w="28" w:type="dxa"/>
            </w:tcMar>
            <w:vAlign w:val="center"/>
          </w:tcPr>
          <w:p w:rsidR="00A21C01" w:rsidRPr="00B937AD" w:rsidRDefault="00A21C01" w:rsidP="00B937AD">
            <w:pPr>
              <w:tabs>
                <w:tab w:val="left" w:pos="5040"/>
                <w:tab w:val="right" w:pos="10513"/>
              </w:tabs>
              <w:jc w:val="center"/>
              <w:rPr>
                <w:b/>
                <w:sz w:val="16"/>
                <w:szCs w:val="16"/>
              </w:rPr>
            </w:pP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A21C01" w:rsidRPr="00B937AD" w:rsidRDefault="00A21C01" w:rsidP="00B937AD">
            <w:pPr>
              <w:tabs>
                <w:tab w:val="left" w:pos="5040"/>
                <w:tab w:val="right" w:pos="10513"/>
              </w:tabs>
              <w:jc w:val="center"/>
              <w:rPr>
                <w:b/>
                <w:sz w:val="16"/>
                <w:szCs w:val="16"/>
              </w:rPr>
            </w:pP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A21C01" w:rsidRPr="00B937AD" w:rsidRDefault="00A031B3" w:rsidP="00B937AD">
            <w:pPr>
              <w:tabs>
                <w:tab w:val="left" w:pos="5040"/>
                <w:tab w:val="right" w:pos="10513"/>
              </w:tabs>
              <w:jc w:val="center"/>
              <w:rPr>
                <w:b/>
                <w:sz w:val="16"/>
                <w:szCs w:val="16"/>
              </w:rPr>
            </w:pPr>
            <w:r>
              <w:rPr>
                <w:b/>
                <w:sz w:val="16"/>
                <w:szCs w:val="16"/>
              </w:rPr>
              <w:t>7,5</w:t>
            </w:r>
          </w:p>
        </w:tc>
        <w:tc>
          <w:tcPr>
            <w:tcW w:w="900" w:type="dxa"/>
            <w:tcBorders>
              <w:left w:val="single" w:sz="4" w:space="0" w:color="auto"/>
              <w:bottom w:val="nil"/>
              <w:right w:val="nil"/>
            </w:tcBorders>
            <w:shd w:val="clear" w:color="auto" w:fill="auto"/>
            <w:tcMar>
              <w:left w:w="28" w:type="dxa"/>
              <w:right w:w="28" w:type="dxa"/>
            </w:tcMar>
            <w:vAlign w:val="center"/>
          </w:tcPr>
          <w:p w:rsidR="00A21C01" w:rsidRPr="00B937AD" w:rsidRDefault="00A21C01" w:rsidP="00B937AD">
            <w:pPr>
              <w:tabs>
                <w:tab w:val="left" w:pos="5040"/>
                <w:tab w:val="right" w:pos="10513"/>
              </w:tabs>
              <w:jc w:val="center"/>
              <w:rPr>
                <w:b/>
                <w:sz w:val="16"/>
                <w:szCs w:val="16"/>
              </w:rPr>
            </w:pPr>
          </w:p>
        </w:tc>
        <w:tc>
          <w:tcPr>
            <w:tcW w:w="1991" w:type="dxa"/>
            <w:gridSpan w:val="2"/>
            <w:tcBorders>
              <w:left w:val="nil"/>
              <w:bottom w:val="nil"/>
              <w:right w:val="nil"/>
            </w:tcBorders>
            <w:shd w:val="clear" w:color="auto" w:fill="auto"/>
            <w:tcMar>
              <w:left w:w="28" w:type="dxa"/>
              <w:right w:w="28" w:type="dxa"/>
            </w:tcMar>
            <w:vAlign w:val="center"/>
          </w:tcPr>
          <w:p w:rsidR="00A21C01" w:rsidRPr="00B937AD" w:rsidRDefault="00A21C01" w:rsidP="00B937AD">
            <w:pPr>
              <w:tabs>
                <w:tab w:val="left" w:pos="5040"/>
                <w:tab w:val="right" w:pos="10513"/>
              </w:tabs>
              <w:jc w:val="center"/>
              <w:rPr>
                <w:b/>
                <w:sz w:val="16"/>
                <w:szCs w:val="16"/>
              </w:rPr>
            </w:pPr>
          </w:p>
        </w:tc>
        <w:tc>
          <w:tcPr>
            <w:tcW w:w="1310" w:type="dxa"/>
            <w:tcBorders>
              <w:left w:val="nil"/>
              <w:bottom w:val="nil"/>
              <w:right w:val="nil"/>
            </w:tcBorders>
            <w:shd w:val="clear" w:color="auto" w:fill="auto"/>
            <w:tcMar>
              <w:left w:w="28" w:type="dxa"/>
              <w:right w:w="28" w:type="dxa"/>
            </w:tcMar>
            <w:vAlign w:val="center"/>
          </w:tcPr>
          <w:p w:rsidR="00A21C01" w:rsidRPr="00B937AD" w:rsidRDefault="00A21C01" w:rsidP="00B937AD">
            <w:pPr>
              <w:tabs>
                <w:tab w:val="left" w:pos="5040"/>
                <w:tab w:val="right" w:pos="10513"/>
              </w:tabs>
              <w:jc w:val="center"/>
              <w:rPr>
                <w:b/>
                <w:sz w:val="16"/>
                <w:szCs w:val="16"/>
              </w:rPr>
            </w:pPr>
          </w:p>
        </w:tc>
      </w:tr>
    </w:tbl>
    <w:p w:rsidR="00A21C01" w:rsidRDefault="00A21C01" w:rsidP="00A21C01">
      <w:pPr>
        <w:tabs>
          <w:tab w:val="left" w:leader="dot" w:pos="6480"/>
          <w:tab w:val="right" w:leader="dot" w:pos="10513"/>
        </w:tabs>
        <w:jc w:val="both"/>
        <w:rPr>
          <w:sz w:val="18"/>
          <w:szCs w:val="18"/>
        </w:rPr>
      </w:pPr>
    </w:p>
    <w:p w:rsidR="003B5E08" w:rsidRDefault="003B5E08" w:rsidP="00A21C01">
      <w:pPr>
        <w:tabs>
          <w:tab w:val="left" w:leader="dot" w:pos="6480"/>
          <w:tab w:val="right" w:leader="dot" w:pos="10513"/>
        </w:tabs>
        <w:jc w:val="both"/>
        <w:rPr>
          <w:sz w:val="18"/>
          <w:szCs w:val="18"/>
        </w:rPr>
      </w:pPr>
    </w:p>
    <w:p w:rsidR="003B5E08" w:rsidRDefault="003B5E08" w:rsidP="00A21C01">
      <w:pPr>
        <w:tabs>
          <w:tab w:val="left" w:leader="dot" w:pos="6480"/>
          <w:tab w:val="right" w:leader="dot" w:pos="10513"/>
        </w:tabs>
        <w:jc w:val="both"/>
        <w:rPr>
          <w:sz w:val="18"/>
          <w:szCs w:val="18"/>
        </w:rPr>
      </w:pPr>
    </w:p>
    <w:p w:rsidR="003B5E08" w:rsidRDefault="003B5E08" w:rsidP="00A21C01">
      <w:pPr>
        <w:tabs>
          <w:tab w:val="left" w:leader="dot" w:pos="6480"/>
          <w:tab w:val="right" w:leader="dot" w:pos="10513"/>
        </w:tabs>
        <w:jc w:val="both"/>
        <w:rPr>
          <w:sz w:val="18"/>
          <w:szCs w:val="18"/>
        </w:rPr>
      </w:pPr>
    </w:p>
    <w:p w:rsidR="00415742" w:rsidRDefault="00415742" w:rsidP="00415742">
      <w:pPr>
        <w:tabs>
          <w:tab w:val="left" w:pos="3060"/>
          <w:tab w:val="left" w:pos="6480"/>
          <w:tab w:val="right" w:pos="10513"/>
        </w:tabs>
        <w:jc w:val="both"/>
        <w:rPr>
          <w:sz w:val="22"/>
          <w:szCs w:val="22"/>
        </w:rPr>
      </w:pPr>
      <w:r>
        <w:rPr>
          <w:sz w:val="22"/>
          <w:szCs w:val="22"/>
        </w:rPr>
        <w:lastRenderedPageBreak/>
        <w:t xml:space="preserve">Aus </w:t>
      </w:r>
      <w:r w:rsidR="00A031B3">
        <w:rPr>
          <w:sz w:val="22"/>
          <w:szCs w:val="22"/>
        </w:rPr>
        <w:t xml:space="preserve">dem </w:t>
      </w:r>
      <w:r>
        <w:rPr>
          <w:sz w:val="22"/>
          <w:szCs w:val="22"/>
        </w:rPr>
        <w:t xml:space="preserve">folgendem Katalog ist </w:t>
      </w:r>
      <w:r>
        <w:rPr>
          <w:sz w:val="22"/>
          <w:szCs w:val="22"/>
          <w:u w:val="single"/>
        </w:rPr>
        <w:t>ein</w:t>
      </w:r>
      <w:r w:rsidRPr="009B1271">
        <w:rPr>
          <w:sz w:val="22"/>
          <w:szCs w:val="22"/>
          <w:u w:val="single"/>
        </w:rPr>
        <w:t xml:space="preserve"> </w:t>
      </w:r>
      <w:r w:rsidR="00A031B3">
        <w:rPr>
          <w:sz w:val="22"/>
          <w:szCs w:val="22"/>
          <w:u w:val="single"/>
        </w:rPr>
        <w:t xml:space="preserve">Modul – jedoch höchstens zwei Module - </w:t>
      </w:r>
      <w:r>
        <w:rPr>
          <w:sz w:val="22"/>
          <w:szCs w:val="22"/>
          <w:u w:val="single"/>
        </w:rPr>
        <w:t xml:space="preserve"> im Ausmaß von 7,5</w:t>
      </w:r>
      <w:r w:rsidRPr="00383F92">
        <w:rPr>
          <w:sz w:val="22"/>
          <w:szCs w:val="22"/>
          <w:u w:val="single"/>
        </w:rPr>
        <w:t xml:space="preserve"> ECTS-AP</w:t>
      </w:r>
      <w:r>
        <w:rPr>
          <w:sz w:val="22"/>
          <w:szCs w:val="22"/>
        </w:rPr>
        <w:t xml:space="preserve"> (Curriculum Bachelorstudium </w:t>
      </w:r>
      <w:r w:rsidR="00A031B3">
        <w:rPr>
          <w:sz w:val="22"/>
          <w:szCs w:val="22"/>
        </w:rPr>
        <w:t>Wirtschaftswissenschaften – Management and Economics, 2007W</w:t>
      </w:r>
      <w:r>
        <w:rPr>
          <w:sz w:val="22"/>
          <w:szCs w:val="22"/>
        </w:rPr>
        <w:t>) zu absolvieren:</w:t>
      </w:r>
    </w:p>
    <w:p w:rsidR="00415742" w:rsidRDefault="00415742" w:rsidP="00415742">
      <w:pPr>
        <w:tabs>
          <w:tab w:val="left" w:leader="dot" w:pos="6480"/>
          <w:tab w:val="right" w:leader="dot" w:pos="10513"/>
        </w:tabs>
        <w:jc w:val="both"/>
        <w:rPr>
          <w:sz w:val="18"/>
          <w:szCs w:val="18"/>
        </w:rPr>
      </w:pPr>
    </w:p>
    <w:p w:rsidR="00415742" w:rsidRPr="00A344FC" w:rsidRDefault="00415742" w:rsidP="00415742">
      <w:pPr>
        <w:tabs>
          <w:tab w:val="left" w:pos="6480"/>
          <w:tab w:val="right" w:pos="10513"/>
        </w:tabs>
        <w:jc w:val="both"/>
        <w:rPr>
          <w:sz w:val="18"/>
          <w:szCs w:val="18"/>
        </w:rPr>
      </w:pPr>
    </w:p>
    <w:tbl>
      <w:tblPr>
        <w:tblW w:w="9766"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5"/>
        <w:gridCol w:w="360"/>
        <w:gridCol w:w="540"/>
        <w:gridCol w:w="540"/>
        <w:gridCol w:w="900"/>
        <w:gridCol w:w="540"/>
        <w:gridCol w:w="1451"/>
        <w:gridCol w:w="1310"/>
      </w:tblGrid>
      <w:tr w:rsidR="00415742" w:rsidRPr="00B937AD" w:rsidTr="009C473A">
        <w:tc>
          <w:tcPr>
            <w:tcW w:w="4125" w:type="dxa"/>
            <w:shd w:val="clear" w:color="auto" w:fill="E6E6E6"/>
            <w:tcMar>
              <w:left w:w="28" w:type="dxa"/>
              <w:right w:w="28" w:type="dxa"/>
            </w:tcMar>
            <w:vAlign w:val="center"/>
          </w:tcPr>
          <w:p w:rsidR="00415742" w:rsidRPr="00B937AD" w:rsidRDefault="00415742" w:rsidP="00554D73">
            <w:pPr>
              <w:tabs>
                <w:tab w:val="left" w:pos="5040"/>
                <w:tab w:val="right" w:pos="10513"/>
              </w:tabs>
              <w:rPr>
                <w:b/>
                <w:sz w:val="16"/>
                <w:szCs w:val="16"/>
              </w:rPr>
            </w:pPr>
            <w:r w:rsidRPr="00B937AD">
              <w:rPr>
                <w:b/>
                <w:sz w:val="16"/>
                <w:szCs w:val="16"/>
              </w:rPr>
              <w:t>Lehrveranstaltung</w:t>
            </w:r>
          </w:p>
        </w:tc>
        <w:tc>
          <w:tcPr>
            <w:tcW w:w="360" w:type="dxa"/>
            <w:shd w:val="clear" w:color="auto" w:fill="E6E6E6"/>
            <w:tcMar>
              <w:left w:w="28" w:type="dxa"/>
              <w:right w:w="28" w:type="dxa"/>
            </w:tcMar>
            <w:vAlign w:val="center"/>
          </w:tcPr>
          <w:p w:rsidR="00415742" w:rsidRPr="00B937AD" w:rsidRDefault="00415742" w:rsidP="00554D73">
            <w:pPr>
              <w:tabs>
                <w:tab w:val="left" w:pos="5040"/>
                <w:tab w:val="right" w:pos="10513"/>
              </w:tabs>
              <w:jc w:val="center"/>
              <w:rPr>
                <w:b/>
                <w:sz w:val="16"/>
                <w:szCs w:val="16"/>
              </w:rPr>
            </w:pPr>
            <w:r w:rsidRPr="00B937AD">
              <w:rPr>
                <w:b/>
                <w:sz w:val="16"/>
                <w:szCs w:val="16"/>
              </w:rPr>
              <w:t>Typ</w:t>
            </w:r>
          </w:p>
        </w:tc>
        <w:tc>
          <w:tcPr>
            <w:tcW w:w="540" w:type="dxa"/>
            <w:shd w:val="clear" w:color="auto" w:fill="E6E6E6"/>
            <w:tcMar>
              <w:left w:w="28" w:type="dxa"/>
              <w:right w:w="28" w:type="dxa"/>
            </w:tcMar>
            <w:vAlign w:val="center"/>
          </w:tcPr>
          <w:p w:rsidR="00415742" w:rsidRPr="00B937AD" w:rsidRDefault="00415742" w:rsidP="00554D73">
            <w:pPr>
              <w:tabs>
                <w:tab w:val="left" w:pos="5040"/>
                <w:tab w:val="right" w:pos="10513"/>
              </w:tabs>
              <w:jc w:val="center"/>
              <w:rPr>
                <w:b/>
                <w:sz w:val="16"/>
                <w:szCs w:val="16"/>
              </w:rPr>
            </w:pPr>
            <w:r w:rsidRPr="00B937AD">
              <w:rPr>
                <w:b/>
                <w:sz w:val="16"/>
                <w:szCs w:val="16"/>
              </w:rPr>
              <w:t>Sst.</w:t>
            </w:r>
          </w:p>
        </w:tc>
        <w:tc>
          <w:tcPr>
            <w:tcW w:w="540" w:type="dxa"/>
            <w:shd w:val="clear" w:color="auto" w:fill="E6E6E6"/>
            <w:tcMar>
              <w:left w:w="28" w:type="dxa"/>
              <w:right w:w="28" w:type="dxa"/>
            </w:tcMar>
            <w:vAlign w:val="center"/>
          </w:tcPr>
          <w:p w:rsidR="00415742" w:rsidRPr="00B937AD" w:rsidRDefault="00415742" w:rsidP="00554D73">
            <w:pPr>
              <w:tabs>
                <w:tab w:val="left" w:pos="5040"/>
                <w:tab w:val="right" w:pos="10513"/>
              </w:tabs>
              <w:jc w:val="center"/>
              <w:rPr>
                <w:b/>
                <w:sz w:val="16"/>
                <w:szCs w:val="16"/>
              </w:rPr>
            </w:pPr>
            <w:r w:rsidRPr="00B937AD">
              <w:rPr>
                <w:b/>
                <w:sz w:val="16"/>
                <w:szCs w:val="16"/>
              </w:rPr>
              <w:t>ECTS</w:t>
            </w:r>
          </w:p>
        </w:tc>
        <w:tc>
          <w:tcPr>
            <w:tcW w:w="900" w:type="dxa"/>
            <w:shd w:val="clear" w:color="auto" w:fill="E6E6E6"/>
            <w:tcMar>
              <w:left w:w="28" w:type="dxa"/>
              <w:right w:w="28" w:type="dxa"/>
            </w:tcMar>
            <w:vAlign w:val="center"/>
          </w:tcPr>
          <w:p w:rsidR="00415742" w:rsidRPr="00B937AD" w:rsidRDefault="00415742" w:rsidP="00554D73">
            <w:pPr>
              <w:tabs>
                <w:tab w:val="left" w:pos="5040"/>
                <w:tab w:val="right" w:pos="10513"/>
              </w:tabs>
              <w:jc w:val="center"/>
              <w:rPr>
                <w:b/>
                <w:sz w:val="16"/>
                <w:szCs w:val="16"/>
              </w:rPr>
            </w:pPr>
            <w:r w:rsidRPr="00B937AD">
              <w:rPr>
                <w:b/>
                <w:sz w:val="16"/>
                <w:szCs w:val="16"/>
              </w:rPr>
              <w:t>Datum</w:t>
            </w:r>
          </w:p>
        </w:tc>
        <w:tc>
          <w:tcPr>
            <w:tcW w:w="540" w:type="dxa"/>
            <w:shd w:val="clear" w:color="auto" w:fill="E6E6E6"/>
            <w:tcMar>
              <w:left w:w="28" w:type="dxa"/>
              <w:right w:w="28" w:type="dxa"/>
            </w:tcMar>
            <w:vAlign w:val="center"/>
          </w:tcPr>
          <w:p w:rsidR="00415742" w:rsidRPr="00B937AD" w:rsidRDefault="00415742" w:rsidP="00554D73">
            <w:pPr>
              <w:tabs>
                <w:tab w:val="left" w:pos="5040"/>
                <w:tab w:val="right" w:pos="10513"/>
              </w:tabs>
              <w:jc w:val="center"/>
              <w:rPr>
                <w:b/>
                <w:sz w:val="16"/>
                <w:szCs w:val="16"/>
              </w:rPr>
            </w:pPr>
            <w:r w:rsidRPr="00B937AD">
              <w:rPr>
                <w:b/>
                <w:sz w:val="16"/>
                <w:szCs w:val="16"/>
              </w:rPr>
              <w:t>Beurt.</w:t>
            </w:r>
          </w:p>
        </w:tc>
        <w:tc>
          <w:tcPr>
            <w:tcW w:w="1451" w:type="dxa"/>
            <w:shd w:val="clear" w:color="auto" w:fill="E6E6E6"/>
            <w:tcMar>
              <w:left w:w="28" w:type="dxa"/>
              <w:right w:w="28" w:type="dxa"/>
            </w:tcMar>
            <w:vAlign w:val="center"/>
          </w:tcPr>
          <w:p w:rsidR="00415742" w:rsidRPr="00B937AD" w:rsidRDefault="00415742" w:rsidP="00554D73">
            <w:pPr>
              <w:tabs>
                <w:tab w:val="left" w:pos="5040"/>
                <w:tab w:val="right" w:pos="10513"/>
              </w:tabs>
              <w:rPr>
                <w:b/>
                <w:sz w:val="16"/>
                <w:szCs w:val="16"/>
              </w:rPr>
            </w:pPr>
            <w:r w:rsidRPr="00B937AD">
              <w:rPr>
                <w:b/>
                <w:sz w:val="16"/>
                <w:szCs w:val="16"/>
              </w:rPr>
              <w:t>PrüferIn</w:t>
            </w:r>
          </w:p>
        </w:tc>
        <w:tc>
          <w:tcPr>
            <w:tcW w:w="1310" w:type="dxa"/>
            <w:shd w:val="clear" w:color="auto" w:fill="E6E6E6"/>
            <w:tcMar>
              <w:left w:w="28" w:type="dxa"/>
              <w:right w:w="28" w:type="dxa"/>
            </w:tcMar>
            <w:vAlign w:val="center"/>
          </w:tcPr>
          <w:p w:rsidR="00415742" w:rsidRPr="00B937AD" w:rsidRDefault="00415742" w:rsidP="00554D73">
            <w:pPr>
              <w:tabs>
                <w:tab w:val="left" w:pos="5040"/>
                <w:tab w:val="right" w:pos="10513"/>
              </w:tabs>
              <w:rPr>
                <w:b/>
                <w:sz w:val="16"/>
                <w:szCs w:val="16"/>
              </w:rPr>
            </w:pPr>
            <w:r w:rsidRPr="00B937AD">
              <w:rPr>
                <w:b/>
                <w:sz w:val="16"/>
                <w:szCs w:val="16"/>
              </w:rPr>
              <w:t>Anmerkung</w:t>
            </w:r>
          </w:p>
        </w:tc>
      </w:tr>
      <w:tr w:rsidR="00415742" w:rsidRPr="00B937AD" w:rsidTr="009C473A">
        <w:trPr>
          <w:trHeight w:hRule="exact" w:val="851"/>
        </w:trPr>
        <w:tc>
          <w:tcPr>
            <w:tcW w:w="4125" w:type="dxa"/>
            <w:tcBorders>
              <w:bottom w:val="single" w:sz="4" w:space="0" w:color="auto"/>
            </w:tcBorders>
            <w:shd w:val="clear" w:color="auto" w:fill="auto"/>
            <w:tcMar>
              <w:left w:w="28" w:type="dxa"/>
              <w:right w:w="28" w:type="dxa"/>
            </w:tcMar>
          </w:tcPr>
          <w:p w:rsidR="00415742" w:rsidRPr="00B937AD" w:rsidRDefault="00A031B3" w:rsidP="00554D73">
            <w:pPr>
              <w:tabs>
                <w:tab w:val="left" w:pos="5040"/>
                <w:tab w:val="right" w:pos="10513"/>
              </w:tabs>
              <w:rPr>
                <w:sz w:val="16"/>
                <w:szCs w:val="16"/>
              </w:rPr>
            </w:pPr>
            <w:r>
              <w:rPr>
                <w:sz w:val="16"/>
                <w:szCs w:val="16"/>
              </w:rPr>
              <w:t>SBWL Internationales Verwaltungsmanagement (Grundlagen</w:t>
            </w:r>
            <w:r w:rsidR="003B5E08">
              <w:rPr>
                <w:sz w:val="16"/>
                <w:szCs w:val="16"/>
              </w:rPr>
              <w:t>)</w:t>
            </w:r>
          </w:p>
        </w:tc>
        <w:tc>
          <w:tcPr>
            <w:tcW w:w="360" w:type="dxa"/>
            <w:tcBorders>
              <w:bottom w:val="single" w:sz="4" w:space="0" w:color="auto"/>
            </w:tcBorders>
            <w:shd w:val="clear" w:color="auto" w:fill="auto"/>
            <w:tcMar>
              <w:left w:w="28" w:type="dxa"/>
              <w:right w:w="28" w:type="dxa"/>
            </w:tcMar>
          </w:tcPr>
          <w:p w:rsidR="00415742" w:rsidRPr="00B937AD" w:rsidRDefault="00415742" w:rsidP="00554D73">
            <w:pPr>
              <w:tabs>
                <w:tab w:val="left" w:pos="5040"/>
                <w:tab w:val="right" w:pos="10513"/>
              </w:tabs>
              <w:jc w:val="center"/>
              <w:rPr>
                <w:sz w:val="16"/>
                <w:szCs w:val="16"/>
              </w:rPr>
            </w:pPr>
          </w:p>
        </w:tc>
        <w:tc>
          <w:tcPr>
            <w:tcW w:w="540" w:type="dxa"/>
            <w:tcBorders>
              <w:bottom w:val="single" w:sz="4" w:space="0" w:color="auto"/>
            </w:tcBorders>
            <w:shd w:val="clear" w:color="auto" w:fill="auto"/>
            <w:tcMar>
              <w:left w:w="28" w:type="dxa"/>
              <w:right w:w="28" w:type="dxa"/>
            </w:tcMar>
          </w:tcPr>
          <w:p w:rsidR="00415742" w:rsidRPr="00B937AD" w:rsidRDefault="00415742" w:rsidP="00554D73">
            <w:pPr>
              <w:tabs>
                <w:tab w:val="left" w:pos="5040"/>
                <w:tab w:val="right" w:pos="10513"/>
              </w:tabs>
              <w:jc w:val="center"/>
              <w:rPr>
                <w:sz w:val="16"/>
                <w:szCs w:val="16"/>
              </w:rPr>
            </w:pPr>
          </w:p>
        </w:tc>
        <w:tc>
          <w:tcPr>
            <w:tcW w:w="540" w:type="dxa"/>
            <w:tcBorders>
              <w:bottom w:val="single" w:sz="4" w:space="0" w:color="auto"/>
            </w:tcBorders>
            <w:shd w:val="clear" w:color="auto" w:fill="auto"/>
            <w:tcMar>
              <w:left w:w="28" w:type="dxa"/>
              <w:right w:w="28" w:type="dxa"/>
            </w:tcMar>
          </w:tcPr>
          <w:p w:rsidR="00415742" w:rsidRPr="00B937AD" w:rsidRDefault="00A031B3" w:rsidP="00554D73">
            <w:pPr>
              <w:tabs>
                <w:tab w:val="left" w:pos="5040"/>
                <w:tab w:val="right" w:pos="10513"/>
              </w:tabs>
              <w:jc w:val="center"/>
              <w:rPr>
                <w:sz w:val="16"/>
                <w:szCs w:val="16"/>
              </w:rPr>
            </w:pPr>
            <w:r>
              <w:rPr>
                <w:sz w:val="16"/>
                <w:szCs w:val="16"/>
              </w:rPr>
              <w:t>7,5</w:t>
            </w:r>
          </w:p>
        </w:tc>
        <w:tc>
          <w:tcPr>
            <w:tcW w:w="900" w:type="dxa"/>
            <w:tcBorders>
              <w:bottom w:val="single" w:sz="4" w:space="0" w:color="auto"/>
            </w:tcBorders>
            <w:shd w:val="clear" w:color="auto" w:fill="auto"/>
            <w:tcMar>
              <w:left w:w="28" w:type="dxa"/>
              <w:right w:w="28" w:type="dxa"/>
            </w:tcMar>
          </w:tcPr>
          <w:p w:rsidR="00415742" w:rsidRPr="00B937AD" w:rsidRDefault="00415742" w:rsidP="00554D73">
            <w:pPr>
              <w:tabs>
                <w:tab w:val="left" w:pos="5040"/>
                <w:tab w:val="right" w:pos="10513"/>
              </w:tabs>
              <w:jc w:val="center"/>
              <w:rPr>
                <w:sz w:val="16"/>
                <w:szCs w:val="16"/>
              </w:rPr>
            </w:pPr>
            <w:r w:rsidRPr="00B937AD">
              <w:rPr>
                <w:sz w:val="16"/>
                <w:szCs w:val="16"/>
              </w:rPr>
              <w:fldChar w:fldCharType="begin">
                <w:ffData>
                  <w:name w:val="Text153"/>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415742" w:rsidRPr="00B937AD" w:rsidRDefault="00415742" w:rsidP="00554D73">
            <w:pPr>
              <w:tabs>
                <w:tab w:val="left" w:pos="5040"/>
                <w:tab w:val="right" w:pos="10513"/>
              </w:tabs>
              <w:jc w:val="center"/>
              <w:rPr>
                <w:sz w:val="16"/>
                <w:szCs w:val="16"/>
              </w:rPr>
            </w:pPr>
            <w:r w:rsidRPr="00B937AD">
              <w:rPr>
                <w:sz w:val="16"/>
                <w:szCs w:val="16"/>
              </w:rPr>
              <w:fldChar w:fldCharType="begin">
                <w:ffData>
                  <w:name w:val="Text154"/>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415742" w:rsidRPr="00B937AD" w:rsidRDefault="00415742" w:rsidP="00554D73">
            <w:pPr>
              <w:tabs>
                <w:tab w:val="left" w:pos="5040"/>
                <w:tab w:val="right" w:pos="10513"/>
              </w:tabs>
              <w:rPr>
                <w:sz w:val="16"/>
                <w:szCs w:val="16"/>
              </w:rPr>
            </w:pPr>
            <w:r w:rsidRPr="00B937AD">
              <w:rPr>
                <w:sz w:val="16"/>
                <w:szCs w:val="16"/>
              </w:rPr>
              <w:fldChar w:fldCharType="begin">
                <w:ffData>
                  <w:name w:val="Text155"/>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415742" w:rsidRPr="00B937AD" w:rsidRDefault="00415742" w:rsidP="00554D73">
            <w:pPr>
              <w:tabs>
                <w:tab w:val="left" w:pos="5040"/>
                <w:tab w:val="right" w:pos="10513"/>
              </w:tabs>
              <w:rPr>
                <w:sz w:val="16"/>
                <w:szCs w:val="16"/>
              </w:rPr>
            </w:pPr>
          </w:p>
        </w:tc>
      </w:tr>
      <w:tr w:rsidR="00415742" w:rsidRPr="00B937AD" w:rsidTr="009C473A">
        <w:trPr>
          <w:trHeight w:hRule="exact" w:val="851"/>
        </w:trPr>
        <w:tc>
          <w:tcPr>
            <w:tcW w:w="4125" w:type="dxa"/>
            <w:tcBorders>
              <w:bottom w:val="single" w:sz="4" w:space="0" w:color="auto"/>
            </w:tcBorders>
            <w:shd w:val="clear" w:color="auto" w:fill="auto"/>
            <w:tcMar>
              <w:left w:w="28" w:type="dxa"/>
              <w:right w:w="28" w:type="dxa"/>
            </w:tcMar>
          </w:tcPr>
          <w:p w:rsidR="00415742" w:rsidRPr="00B937AD" w:rsidRDefault="00A031B3" w:rsidP="00554D73">
            <w:pPr>
              <w:tabs>
                <w:tab w:val="left" w:pos="5040"/>
                <w:tab w:val="right" w:pos="10513"/>
              </w:tabs>
              <w:rPr>
                <w:sz w:val="16"/>
                <w:szCs w:val="16"/>
              </w:rPr>
            </w:pPr>
            <w:r>
              <w:rPr>
                <w:sz w:val="16"/>
                <w:szCs w:val="16"/>
              </w:rPr>
              <w:t>SBWL Marketing (Grundlagen)</w:t>
            </w:r>
          </w:p>
        </w:tc>
        <w:tc>
          <w:tcPr>
            <w:tcW w:w="360" w:type="dxa"/>
            <w:tcBorders>
              <w:bottom w:val="single" w:sz="4" w:space="0" w:color="auto"/>
            </w:tcBorders>
            <w:shd w:val="clear" w:color="auto" w:fill="auto"/>
            <w:tcMar>
              <w:left w:w="28" w:type="dxa"/>
              <w:right w:w="28" w:type="dxa"/>
            </w:tcMar>
          </w:tcPr>
          <w:p w:rsidR="00415742" w:rsidRPr="00B937AD" w:rsidRDefault="00415742" w:rsidP="00554D73">
            <w:pPr>
              <w:tabs>
                <w:tab w:val="left" w:pos="5040"/>
                <w:tab w:val="right" w:pos="10513"/>
              </w:tabs>
              <w:jc w:val="center"/>
              <w:rPr>
                <w:sz w:val="16"/>
                <w:szCs w:val="16"/>
              </w:rPr>
            </w:pPr>
          </w:p>
        </w:tc>
        <w:tc>
          <w:tcPr>
            <w:tcW w:w="540" w:type="dxa"/>
            <w:tcBorders>
              <w:bottom w:val="single" w:sz="4" w:space="0" w:color="auto"/>
            </w:tcBorders>
            <w:shd w:val="clear" w:color="auto" w:fill="auto"/>
            <w:tcMar>
              <w:left w:w="28" w:type="dxa"/>
              <w:right w:w="28" w:type="dxa"/>
            </w:tcMar>
          </w:tcPr>
          <w:p w:rsidR="00415742" w:rsidRPr="00B937AD" w:rsidRDefault="00415742" w:rsidP="00554D73">
            <w:pPr>
              <w:tabs>
                <w:tab w:val="left" w:pos="5040"/>
                <w:tab w:val="right" w:pos="10513"/>
              </w:tabs>
              <w:jc w:val="center"/>
              <w:rPr>
                <w:sz w:val="16"/>
                <w:szCs w:val="16"/>
              </w:rPr>
            </w:pPr>
          </w:p>
        </w:tc>
        <w:tc>
          <w:tcPr>
            <w:tcW w:w="540" w:type="dxa"/>
            <w:tcBorders>
              <w:bottom w:val="single" w:sz="4" w:space="0" w:color="auto"/>
            </w:tcBorders>
            <w:shd w:val="clear" w:color="auto" w:fill="auto"/>
            <w:tcMar>
              <w:left w:w="28" w:type="dxa"/>
              <w:right w:w="28" w:type="dxa"/>
            </w:tcMar>
          </w:tcPr>
          <w:p w:rsidR="00415742" w:rsidRPr="00B937AD" w:rsidRDefault="00A031B3" w:rsidP="00554D73">
            <w:pPr>
              <w:tabs>
                <w:tab w:val="left" w:pos="5040"/>
                <w:tab w:val="right" w:pos="10513"/>
              </w:tabs>
              <w:jc w:val="center"/>
              <w:rPr>
                <w:sz w:val="16"/>
                <w:szCs w:val="16"/>
              </w:rPr>
            </w:pPr>
            <w:r>
              <w:rPr>
                <w:sz w:val="16"/>
                <w:szCs w:val="16"/>
              </w:rPr>
              <w:t>7,5</w:t>
            </w:r>
          </w:p>
        </w:tc>
        <w:tc>
          <w:tcPr>
            <w:tcW w:w="900" w:type="dxa"/>
            <w:tcBorders>
              <w:bottom w:val="single" w:sz="4" w:space="0" w:color="auto"/>
            </w:tcBorders>
            <w:shd w:val="clear" w:color="auto" w:fill="auto"/>
            <w:tcMar>
              <w:left w:w="28" w:type="dxa"/>
              <w:right w:w="28" w:type="dxa"/>
            </w:tcMar>
          </w:tcPr>
          <w:p w:rsidR="00415742" w:rsidRPr="00B937AD" w:rsidRDefault="00415742" w:rsidP="00554D73">
            <w:pPr>
              <w:tabs>
                <w:tab w:val="left" w:pos="5040"/>
                <w:tab w:val="right" w:pos="10513"/>
              </w:tabs>
              <w:jc w:val="center"/>
              <w:rPr>
                <w:sz w:val="16"/>
                <w:szCs w:val="16"/>
              </w:rPr>
            </w:pPr>
            <w:r w:rsidRPr="00B937AD">
              <w:rPr>
                <w:sz w:val="16"/>
                <w:szCs w:val="16"/>
              </w:rPr>
              <w:fldChar w:fldCharType="begin">
                <w:ffData>
                  <w:name w:val="Text153"/>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415742" w:rsidRPr="00B937AD" w:rsidRDefault="00415742" w:rsidP="00554D73">
            <w:pPr>
              <w:tabs>
                <w:tab w:val="left" w:pos="5040"/>
                <w:tab w:val="right" w:pos="10513"/>
              </w:tabs>
              <w:jc w:val="center"/>
              <w:rPr>
                <w:sz w:val="16"/>
                <w:szCs w:val="16"/>
              </w:rPr>
            </w:pPr>
            <w:r w:rsidRPr="00B937AD">
              <w:rPr>
                <w:sz w:val="16"/>
                <w:szCs w:val="16"/>
              </w:rPr>
              <w:fldChar w:fldCharType="begin">
                <w:ffData>
                  <w:name w:val="Text154"/>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415742" w:rsidRPr="00B937AD" w:rsidRDefault="00415742" w:rsidP="00554D73">
            <w:pPr>
              <w:tabs>
                <w:tab w:val="left" w:pos="5040"/>
                <w:tab w:val="right" w:pos="10513"/>
              </w:tabs>
              <w:rPr>
                <w:sz w:val="16"/>
                <w:szCs w:val="16"/>
              </w:rPr>
            </w:pPr>
            <w:r w:rsidRPr="00B937AD">
              <w:rPr>
                <w:sz w:val="16"/>
                <w:szCs w:val="16"/>
              </w:rPr>
              <w:fldChar w:fldCharType="begin">
                <w:ffData>
                  <w:name w:val="Text155"/>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415742" w:rsidRPr="00B937AD" w:rsidRDefault="00415742" w:rsidP="00554D73">
            <w:pPr>
              <w:tabs>
                <w:tab w:val="left" w:pos="5040"/>
                <w:tab w:val="right" w:pos="10513"/>
              </w:tabs>
              <w:rPr>
                <w:sz w:val="16"/>
                <w:szCs w:val="16"/>
              </w:rPr>
            </w:pPr>
          </w:p>
        </w:tc>
      </w:tr>
      <w:tr w:rsidR="00415742" w:rsidRPr="00B937AD" w:rsidTr="009C473A">
        <w:trPr>
          <w:trHeight w:hRule="exact" w:val="851"/>
        </w:trPr>
        <w:tc>
          <w:tcPr>
            <w:tcW w:w="4125" w:type="dxa"/>
            <w:tcBorders>
              <w:bottom w:val="single" w:sz="4" w:space="0" w:color="auto"/>
            </w:tcBorders>
            <w:shd w:val="clear" w:color="auto" w:fill="auto"/>
            <w:tcMar>
              <w:left w:w="28" w:type="dxa"/>
              <w:right w:w="28" w:type="dxa"/>
            </w:tcMar>
          </w:tcPr>
          <w:p w:rsidR="00415742" w:rsidRPr="00B937AD" w:rsidRDefault="00A031B3" w:rsidP="00554D73">
            <w:pPr>
              <w:tabs>
                <w:tab w:val="left" w:pos="5040"/>
                <w:tab w:val="right" w:pos="10513"/>
              </w:tabs>
              <w:rPr>
                <w:sz w:val="16"/>
                <w:szCs w:val="16"/>
              </w:rPr>
            </w:pPr>
            <w:r>
              <w:rPr>
                <w:sz w:val="16"/>
                <w:szCs w:val="16"/>
              </w:rPr>
              <w:t>SBWL Dienstleistungs- und Tourismusmanagement (Grundlagen)</w:t>
            </w:r>
          </w:p>
        </w:tc>
        <w:tc>
          <w:tcPr>
            <w:tcW w:w="360" w:type="dxa"/>
            <w:tcBorders>
              <w:bottom w:val="single" w:sz="4" w:space="0" w:color="auto"/>
            </w:tcBorders>
            <w:shd w:val="clear" w:color="auto" w:fill="auto"/>
            <w:tcMar>
              <w:left w:w="28" w:type="dxa"/>
              <w:right w:w="28" w:type="dxa"/>
            </w:tcMar>
          </w:tcPr>
          <w:p w:rsidR="00415742" w:rsidRPr="00B937AD" w:rsidRDefault="00415742" w:rsidP="00554D73">
            <w:pPr>
              <w:tabs>
                <w:tab w:val="left" w:pos="5040"/>
                <w:tab w:val="right" w:pos="10513"/>
              </w:tabs>
              <w:jc w:val="center"/>
              <w:rPr>
                <w:sz w:val="16"/>
                <w:szCs w:val="16"/>
              </w:rPr>
            </w:pPr>
          </w:p>
        </w:tc>
        <w:tc>
          <w:tcPr>
            <w:tcW w:w="540" w:type="dxa"/>
            <w:tcBorders>
              <w:bottom w:val="single" w:sz="4" w:space="0" w:color="auto"/>
            </w:tcBorders>
            <w:shd w:val="clear" w:color="auto" w:fill="auto"/>
            <w:tcMar>
              <w:left w:w="28" w:type="dxa"/>
              <w:right w:w="28" w:type="dxa"/>
            </w:tcMar>
          </w:tcPr>
          <w:p w:rsidR="00415742" w:rsidRPr="00B937AD" w:rsidRDefault="00415742" w:rsidP="00554D73">
            <w:pPr>
              <w:tabs>
                <w:tab w:val="left" w:pos="5040"/>
                <w:tab w:val="right" w:pos="10513"/>
              </w:tabs>
              <w:jc w:val="center"/>
              <w:rPr>
                <w:sz w:val="16"/>
                <w:szCs w:val="16"/>
              </w:rPr>
            </w:pPr>
          </w:p>
        </w:tc>
        <w:tc>
          <w:tcPr>
            <w:tcW w:w="540" w:type="dxa"/>
            <w:tcBorders>
              <w:bottom w:val="single" w:sz="4" w:space="0" w:color="auto"/>
            </w:tcBorders>
            <w:shd w:val="clear" w:color="auto" w:fill="auto"/>
            <w:tcMar>
              <w:left w:w="28" w:type="dxa"/>
              <w:right w:w="28" w:type="dxa"/>
            </w:tcMar>
          </w:tcPr>
          <w:p w:rsidR="00415742" w:rsidRPr="00B937AD" w:rsidRDefault="00A031B3" w:rsidP="00554D73">
            <w:pPr>
              <w:tabs>
                <w:tab w:val="left" w:pos="5040"/>
                <w:tab w:val="right" w:pos="10513"/>
              </w:tabs>
              <w:jc w:val="center"/>
              <w:rPr>
                <w:sz w:val="16"/>
                <w:szCs w:val="16"/>
              </w:rPr>
            </w:pPr>
            <w:r>
              <w:rPr>
                <w:sz w:val="16"/>
                <w:szCs w:val="16"/>
              </w:rPr>
              <w:t>7,5</w:t>
            </w:r>
          </w:p>
        </w:tc>
        <w:tc>
          <w:tcPr>
            <w:tcW w:w="900" w:type="dxa"/>
            <w:tcBorders>
              <w:bottom w:val="single" w:sz="4" w:space="0" w:color="auto"/>
            </w:tcBorders>
            <w:shd w:val="clear" w:color="auto" w:fill="auto"/>
            <w:tcMar>
              <w:left w:w="28" w:type="dxa"/>
              <w:right w:w="28" w:type="dxa"/>
            </w:tcMar>
          </w:tcPr>
          <w:p w:rsidR="00415742" w:rsidRPr="00B937AD" w:rsidRDefault="00415742" w:rsidP="00554D73">
            <w:pPr>
              <w:tabs>
                <w:tab w:val="left" w:pos="5040"/>
                <w:tab w:val="right" w:pos="10513"/>
              </w:tabs>
              <w:jc w:val="center"/>
              <w:rPr>
                <w:sz w:val="16"/>
                <w:szCs w:val="16"/>
              </w:rPr>
            </w:pPr>
            <w:r w:rsidRPr="00B937AD">
              <w:rPr>
                <w:sz w:val="16"/>
                <w:szCs w:val="16"/>
              </w:rPr>
              <w:fldChar w:fldCharType="begin">
                <w:ffData>
                  <w:name w:val="Text153"/>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415742" w:rsidRPr="00B937AD" w:rsidRDefault="00415742" w:rsidP="00554D73">
            <w:pPr>
              <w:tabs>
                <w:tab w:val="left" w:pos="5040"/>
                <w:tab w:val="right" w:pos="10513"/>
              </w:tabs>
              <w:jc w:val="center"/>
              <w:rPr>
                <w:sz w:val="16"/>
                <w:szCs w:val="16"/>
              </w:rPr>
            </w:pPr>
            <w:r w:rsidRPr="00B937AD">
              <w:rPr>
                <w:sz w:val="16"/>
                <w:szCs w:val="16"/>
              </w:rPr>
              <w:fldChar w:fldCharType="begin">
                <w:ffData>
                  <w:name w:val="Text154"/>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415742" w:rsidRPr="00B937AD" w:rsidRDefault="00415742" w:rsidP="00554D73">
            <w:pPr>
              <w:tabs>
                <w:tab w:val="left" w:pos="5040"/>
                <w:tab w:val="right" w:pos="10513"/>
              </w:tabs>
              <w:rPr>
                <w:sz w:val="16"/>
                <w:szCs w:val="16"/>
              </w:rPr>
            </w:pPr>
            <w:r w:rsidRPr="00B937AD">
              <w:rPr>
                <w:sz w:val="16"/>
                <w:szCs w:val="16"/>
              </w:rPr>
              <w:fldChar w:fldCharType="begin">
                <w:ffData>
                  <w:name w:val="Text155"/>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415742" w:rsidRPr="00B937AD" w:rsidRDefault="00415742" w:rsidP="00554D73">
            <w:pPr>
              <w:tabs>
                <w:tab w:val="left" w:pos="5040"/>
                <w:tab w:val="right" w:pos="10513"/>
              </w:tabs>
              <w:rPr>
                <w:sz w:val="16"/>
                <w:szCs w:val="16"/>
              </w:rPr>
            </w:pPr>
          </w:p>
        </w:tc>
      </w:tr>
      <w:tr w:rsidR="00415742" w:rsidRPr="00B937AD" w:rsidTr="009C473A">
        <w:trPr>
          <w:trHeight w:hRule="exact" w:val="851"/>
        </w:trPr>
        <w:tc>
          <w:tcPr>
            <w:tcW w:w="4125" w:type="dxa"/>
            <w:tcBorders>
              <w:bottom w:val="single" w:sz="4" w:space="0" w:color="auto"/>
            </w:tcBorders>
            <w:shd w:val="clear" w:color="auto" w:fill="auto"/>
            <w:tcMar>
              <w:left w:w="28" w:type="dxa"/>
              <w:right w:w="28" w:type="dxa"/>
            </w:tcMar>
          </w:tcPr>
          <w:p w:rsidR="00415742" w:rsidRPr="00B937AD" w:rsidRDefault="00A031B3" w:rsidP="003B5E08">
            <w:pPr>
              <w:tabs>
                <w:tab w:val="left" w:pos="5040"/>
                <w:tab w:val="right" w:pos="10513"/>
              </w:tabs>
              <w:rPr>
                <w:sz w:val="16"/>
                <w:szCs w:val="16"/>
              </w:rPr>
            </w:pPr>
            <w:r>
              <w:rPr>
                <w:sz w:val="16"/>
                <w:szCs w:val="16"/>
              </w:rPr>
              <w:t>SB</w:t>
            </w:r>
            <w:r w:rsidR="003B5E08">
              <w:rPr>
                <w:sz w:val="16"/>
                <w:szCs w:val="16"/>
              </w:rPr>
              <w:t>WL</w:t>
            </w:r>
            <w:r>
              <w:rPr>
                <w:sz w:val="16"/>
                <w:szCs w:val="16"/>
              </w:rPr>
              <w:t xml:space="preserve"> Unternehmensführung (Grundlagen)</w:t>
            </w:r>
          </w:p>
        </w:tc>
        <w:tc>
          <w:tcPr>
            <w:tcW w:w="360" w:type="dxa"/>
            <w:tcBorders>
              <w:bottom w:val="single" w:sz="4" w:space="0" w:color="auto"/>
            </w:tcBorders>
            <w:shd w:val="clear" w:color="auto" w:fill="auto"/>
            <w:tcMar>
              <w:left w:w="28" w:type="dxa"/>
              <w:right w:w="28" w:type="dxa"/>
            </w:tcMar>
          </w:tcPr>
          <w:p w:rsidR="00415742" w:rsidRPr="00B937AD" w:rsidRDefault="00415742" w:rsidP="00554D73">
            <w:pPr>
              <w:tabs>
                <w:tab w:val="left" w:pos="5040"/>
                <w:tab w:val="right" w:pos="10513"/>
              </w:tabs>
              <w:jc w:val="center"/>
              <w:rPr>
                <w:sz w:val="16"/>
                <w:szCs w:val="16"/>
              </w:rPr>
            </w:pPr>
          </w:p>
        </w:tc>
        <w:tc>
          <w:tcPr>
            <w:tcW w:w="540" w:type="dxa"/>
            <w:tcBorders>
              <w:bottom w:val="single" w:sz="4" w:space="0" w:color="auto"/>
            </w:tcBorders>
            <w:shd w:val="clear" w:color="auto" w:fill="auto"/>
            <w:tcMar>
              <w:left w:w="28" w:type="dxa"/>
              <w:right w:w="28" w:type="dxa"/>
            </w:tcMar>
          </w:tcPr>
          <w:p w:rsidR="00415742" w:rsidRPr="00B937AD" w:rsidRDefault="00415742" w:rsidP="00554D73">
            <w:pPr>
              <w:tabs>
                <w:tab w:val="left" w:pos="5040"/>
                <w:tab w:val="right" w:pos="10513"/>
              </w:tabs>
              <w:jc w:val="center"/>
              <w:rPr>
                <w:sz w:val="16"/>
                <w:szCs w:val="16"/>
              </w:rPr>
            </w:pPr>
          </w:p>
        </w:tc>
        <w:tc>
          <w:tcPr>
            <w:tcW w:w="540" w:type="dxa"/>
            <w:tcBorders>
              <w:bottom w:val="single" w:sz="4" w:space="0" w:color="auto"/>
            </w:tcBorders>
            <w:shd w:val="clear" w:color="auto" w:fill="auto"/>
            <w:tcMar>
              <w:left w:w="28" w:type="dxa"/>
              <w:right w:w="28" w:type="dxa"/>
            </w:tcMar>
          </w:tcPr>
          <w:p w:rsidR="00415742" w:rsidRPr="00B937AD" w:rsidRDefault="00A031B3" w:rsidP="00554D73">
            <w:pPr>
              <w:tabs>
                <w:tab w:val="left" w:pos="5040"/>
                <w:tab w:val="right" w:pos="10513"/>
              </w:tabs>
              <w:jc w:val="center"/>
              <w:rPr>
                <w:sz w:val="16"/>
                <w:szCs w:val="16"/>
              </w:rPr>
            </w:pPr>
            <w:r>
              <w:rPr>
                <w:sz w:val="16"/>
                <w:szCs w:val="16"/>
              </w:rPr>
              <w:t>7,5</w:t>
            </w:r>
          </w:p>
        </w:tc>
        <w:tc>
          <w:tcPr>
            <w:tcW w:w="900" w:type="dxa"/>
            <w:tcBorders>
              <w:bottom w:val="single" w:sz="4" w:space="0" w:color="auto"/>
            </w:tcBorders>
            <w:shd w:val="clear" w:color="auto" w:fill="auto"/>
            <w:tcMar>
              <w:left w:w="28" w:type="dxa"/>
              <w:right w:w="28" w:type="dxa"/>
            </w:tcMar>
          </w:tcPr>
          <w:p w:rsidR="00415742" w:rsidRPr="00B937AD" w:rsidRDefault="00415742" w:rsidP="00554D73">
            <w:pPr>
              <w:tabs>
                <w:tab w:val="left" w:pos="5040"/>
                <w:tab w:val="right" w:pos="10513"/>
              </w:tabs>
              <w:jc w:val="center"/>
              <w:rPr>
                <w:sz w:val="16"/>
                <w:szCs w:val="16"/>
              </w:rPr>
            </w:pPr>
            <w:r w:rsidRPr="00B937AD">
              <w:rPr>
                <w:sz w:val="16"/>
                <w:szCs w:val="16"/>
              </w:rPr>
              <w:fldChar w:fldCharType="begin">
                <w:ffData>
                  <w:name w:val="Text153"/>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415742" w:rsidRPr="00B937AD" w:rsidRDefault="00415742" w:rsidP="00554D73">
            <w:pPr>
              <w:tabs>
                <w:tab w:val="left" w:pos="5040"/>
                <w:tab w:val="right" w:pos="10513"/>
              </w:tabs>
              <w:jc w:val="center"/>
              <w:rPr>
                <w:sz w:val="16"/>
                <w:szCs w:val="16"/>
              </w:rPr>
            </w:pPr>
            <w:r w:rsidRPr="00B937AD">
              <w:rPr>
                <w:sz w:val="16"/>
                <w:szCs w:val="16"/>
              </w:rPr>
              <w:fldChar w:fldCharType="begin">
                <w:ffData>
                  <w:name w:val="Text154"/>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415742" w:rsidRPr="00B937AD" w:rsidRDefault="00415742" w:rsidP="00554D73">
            <w:pPr>
              <w:tabs>
                <w:tab w:val="left" w:pos="5040"/>
                <w:tab w:val="right" w:pos="10513"/>
              </w:tabs>
              <w:rPr>
                <w:sz w:val="16"/>
                <w:szCs w:val="16"/>
              </w:rPr>
            </w:pPr>
            <w:r w:rsidRPr="00B937AD">
              <w:rPr>
                <w:sz w:val="16"/>
                <w:szCs w:val="16"/>
              </w:rPr>
              <w:fldChar w:fldCharType="begin">
                <w:ffData>
                  <w:name w:val="Text155"/>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415742" w:rsidRPr="00B937AD" w:rsidRDefault="00415742" w:rsidP="00554D73">
            <w:pPr>
              <w:tabs>
                <w:tab w:val="left" w:pos="5040"/>
                <w:tab w:val="right" w:pos="10513"/>
              </w:tabs>
              <w:rPr>
                <w:sz w:val="16"/>
                <w:szCs w:val="16"/>
              </w:rPr>
            </w:pPr>
          </w:p>
        </w:tc>
      </w:tr>
      <w:tr w:rsidR="00415742" w:rsidRPr="00B937AD" w:rsidTr="009C473A">
        <w:trPr>
          <w:trHeight w:val="284"/>
        </w:trPr>
        <w:tc>
          <w:tcPr>
            <w:tcW w:w="4125" w:type="dxa"/>
            <w:tcBorders>
              <w:left w:val="nil"/>
              <w:bottom w:val="nil"/>
              <w:right w:val="nil"/>
            </w:tcBorders>
            <w:shd w:val="clear" w:color="auto" w:fill="auto"/>
            <w:tcMar>
              <w:left w:w="28" w:type="dxa"/>
              <w:right w:w="28" w:type="dxa"/>
            </w:tcMar>
            <w:vAlign w:val="center"/>
          </w:tcPr>
          <w:p w:rsidR="00415742" w:rsidRPr="00B937AD" w:rsidRDefault="00415742" w:rsidP="00554D73">
            <w:pPr>
              <w:tabs>
                <w:tab w:val="left" w:pos="5040"/>
                <w:tab w:val="right" w:pos="10513"/>
              </w:tabs>
              <w:jc w:val="center"/>
              <w:rPr>
                <w:b/>
                <w:sz w:val="16"/>
                <w:szCs w:val="16"/>
              </w:rPr>
            </w:pPr>
          </w:p>
        </w:tc>
        <w:tc>
          <w:tcPr>
            <w:tcW w:w="360" w:type="dxa"/>
            <w:tcBorders>
              <w:left w:val="nil"/>
              <w:bottom w:val="nil"/>
              <w:right w:val="single" w:sz="4" w:space="0" w:color="auto"/>
            </w:tcBorders>
            <w:shd w:val="clear" w:color="auto" w:fill="auto"/>
            <w:tcMar>
              <w:left w:w="28" w:type="dxa"/>
              <w:right w:w="28" w:type="dxa"/>
            </w:tcMar>
            <w:vAlign w:val="center"/>
          </w:tcPr>
          <w:p w:rsidR="00415742" w:rsidRPr="00B937AD" w:rsidRDefault="00415742" w:rsidP="00554D73">
            <w:pPr>
              <w:tabs>
                <w:tab w:val="left" w:pos="5040"/>
                <w:tab w:val="right" w:pos="10513"/>
              </w:tabs>
              <w:jc w:val="center"/>
              <w:rPr>
                <w:b/>
                <w:sz w:val="16"/>
                <w:szCs w:val="16"/>
              </w:rPr>
            </w:pP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415742" w:rsidRPr="00B937AD" w:rsidRDefault="00415742" w:rsidP="00554D73">
            <w:pPr>
              <w:tabs>
                <w:tab w:val="left" w:pos="5040"/>
                <w:tab w:val="right" w:pos="10513"/>
              </w:tabs>
              <w:jc w:val="center"/>
              <w:rPr>
                <w:b/>
                <w:sz w:val="16"/>
                <w:szCs w:val="16"/>
              </w:rPr>
            </w:pP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415742" w:rsidRDefault="00A031B3" w:rsidP="00554D73">
            <w:pPr>
              <w:tabs>
                <w:tab w:val="left" w:pos="5040"/>
                <w:tab w:val="right" w:pos="10513"/>
              </w:tabs>
              <w:jc w:val="center"/>
              <w:rPr>
                <w:b/>
                <w:sz w:val="16"/>
                <w:szCs w:val="16"/>
              </w:rPr>
            </w:pPr>
            <w:r>
              <w:rPr>
                <w:b/>
                <w:sz w:val="16"/>
                <w:szCs w:val="16"/>
              </w:rPr>
              <w:t>7,5</w:t>
            </w:r>
          </w:p>
          <w:p w:rsidR="00A031B3" w:rsidRDefault="00A031B3" w:rsidP="00554D73">
            <w:pPr>
              <w:tabs>
                <w:tab w:val="left" w:pos="5040"/>
                <w:tab w:val="right" w:pos="10513"/>
              </w:tabs>
              <w:jc w:val="center"/>
              <w:rPr>
                <w:b/>
                <w:sz w:val="16"/>
                <w:szCs w:val="16"/>
              </w:rPr>
            </w:pPr>
            <w:r>
              <w:rPr>
                <w:b/>
                <w:sz w:val="16"/>
                <w:szCs w:val="16"/>
              </w:rPr>
              <w:t>oder</w:t>
            </w:r>
          </w:p>
          <w:p w:rsidR="00A031B3" w:rsidRPr="00B937AD" w:rsidRDefault="00A031B3" w:rsidP="00554D73">
            <w:pPr>
              <w:tabs>
                <w:tab w:val="left" w:pos="5040"/>
                <w:tab w:val="right" w:pos="10513"/>
              </w:tabs>
              <w:jc w:val="center"/>
              <w:rPr>
                <w:b/>
                <w:sz w:val="16"/>
                <w:szCs w:val="16"/>
              </w:rPr>
            </w:pPr>
            <w:r>
              <w:rPr>
                <w:b/>
                <w:sz w:val="16"/>
                <w:szCs w:val="16"/>
              </w:rPr>
              <w:t>15,0</w:t>
            </w:r>
          </w:p>
        </w:tc>
        <w:tc>
          <w:tcPr>
            <w:tcW w:w="900" w:type="dxa"/>
            <w:tcBorders>
              <w:left w:val="single" w:sz="4" w:space="0" w:color="auto"/>
              <w:bottom w:val="nil"/>
              <w:right w:val="nil"/>
            </w:tcBorders>
            <w:shd w:val="clear" w:color="auto" w:fill="auto"/>
            <w:tcMar>
              <w:left w:w="28" w:type="dxa"/>
              <w:right w:w="28" w:type="dxa"/>
            </w:tcMar>
            <w:vAlign w:val="center"/>
          </w:tcPr>
          <w:p w:rsidR="00415742" w:rsidRPr="00B937AD" w:rsidRDefault="00415742" w:rsidP="00554D73">
            <w:pPr>
              <w:tabs>
                <w:tab w:val="left" w:pos="5040"/>
                <w:tab w:val="right" w:pos="10513"/>
              </w:tabs>
              <w:jc w:val="center"/>
              <w:rPr>
                <w:b/>
                <w:sz w:val="16"/>
                <w:szCs w:val="16"/>
              </w:rPr>
            </w:pPr>
          </w:p>
        </w:tc>
        <w:tc>
          <w:tcPr>
            <w:tcW w:w="1991" w:type="dxa"/>
            <w:gridSpan w:val="2"/>
            <w:tcBorders>
              <w:left w:val="nil"/>
              <w:bottom w:val="nil"/>
              <w:right w:val="nil"/>
            </w:tcBorders>
            <w:shd w:val="clear" w:color="auto" w:fill="auto"/>
            <w:tcMar>
              <w:left w:w="28" w:type="dxa"/>
              <w:right w:w="28" w:type="dxa"/>
            </w:tcMar>
            <w:vAlign w:val="center"/>
          </w:tcPr>
          <w:p w:rsidR="00415742" w:rsidRPr="00B937AD" w:rsidRDefault="00415742" w:rsidP="00554D73">
            <w:pPr>
              <w:tabs>
                <w:tab w:val="left" w:pos="5040"/>
                <w:tab w:val="right" w:pos="10513"/>
              </w:tabs>
              <w:jc w:val="center"/>
              <w:rPr>
                <w:b/>
                <w:sz w:val="16"/>
                <w:szCs w:val="16"/>
              </w:rPr>
            </w:pPr>
          </w:p>
        </w:tc>
        <w:tc>
          <w:tcPr>
            <w:tcW w:w="1310" w:type="dxa"/>
            <w:tcBorders>
              <w:left w:val="nil"/>
              <w:bottom w:val="nil"/>
              <w:right w:val="nil"/>
            </w:tcBorders>
            <w:shd w:val="clear" w:color="auto" w:fill="auto"/>
            <w:tcMar>
              <w:left w:w="28" w:type="dxa"/>
              <w:right w:w="28" w:type="dxa"/>
            </w:tcMar>
            <w:vAlign w:val="center"/>
          </w:tcPr>
          <w:p w:rsidR="00415742" w:rsidRPr="00B937AD" w:rsidRDefault="00415742" w:rsidP="00554D73">
            <w:pPr>
              <w:tabs>
                <w:tab w:val="left" w:pos="5040"/>
                <w:tab w:val="right" w:pos="10513"/>
              </w:tabs>
              <w:jc w:val="center"/>
              <w:rPr>
                <w:b/>
                <w:sz w:val="16"/>
                <w:szCs w:val="16"/>
              </w:rPr>
            </w:pPr>
          </w:p>
        </w:tc>
      </w:tr>
    </w:tbl>
    <w:p w:rsidR="00A21C01" w:rsidRDefault="003B5E08" w:rsidP="00A21C01">
      <w:pPr>
        <w:tabs>
          <w:tab w:val="left" w:pos="5040"/>
          <w:tab w:val="right" w:pos="10513"/>
        </w:tabs>
        <w:jc w:val="both"/>
        <w:rPr>
          <w:sz w:val="18"/>
          <w:szCs w:val="18"/>
        </w:rPr>
      </w:pPr>
      <w:r>
        <w:rPr>
          <w:sz w:val="18"/>
          <w:szCs w:val="18"/>
        </w:rPr>
        <w:br w:type="page"/>
      </w:r>
    </w:p>
    <w:p w:rsidR="00A031B3" w:rsidRDefault="00A031B3" w:rsidP="001334A4">
      <w:pPr>
        <w:tabs>
          <w:tab w:val="left" w:pos="5040"/>
          <w:tab w:val="right" w:pos="10513"/>
        </w:tabs>
        <w:jc w:val="both"/>
        <w:rPr>
          <w:sz w:val="18"/>
          <w:szCs w:val="18"/>
        </w:rPr>
      </w:pPr>
    </w:p>
    <w:p w:rsidR="00A031B3" w:rsidRDefault="00A031B3" w:rsidP="00A031B3">
      <w:pPr>
        <w:tabs>
          <w:tab w:val="left" w:pos="3060"/>
          <w:tab w:val="left" w:pos="6480"/>
          <w:tab w:val="right" w:pos="10513"/>
        </w:tabs>
        <w:jc w:val="both"/>
        <w:rPr>
          <w:sz w:val="22"/>
          <w:szCs w:val="22"/>
        </w:rPr>
      </w:pPr>
      <w:r>
        <w:rPr>
          <w:sz w:val="22"/>
          <w:szCs w:val="22"/>
        </w:rPr>
        <w:t xml:space="preserve">Aus dem folgendem Katalog ist </w:t>
      </w:r>
      <w:r>
        <w:rPr>
          <w:sz w:val="22"/>
          <w:szCs w:val="22"/>
          <w:u w:val="single"/>
        </w:rPr>
        <w:t>ein</w:t>
      </w:r>
      <w:r w:rsidRPr="009B1271">
        <w:rPr>
          <w:sz w:val="22"/>
          <w:szCs w:val="22"/>
          <w:u w:val="single"/>
        </w:rPr>
        <w:t xml:space="preserve"> </w:t>
      </w:r>
      <w:r>
        <w:rPr>
          <w:sz w:val="22"/>
          <w:szCs w:val="22"/>
          <w:u w:val="single"/>
        </w:rPr>
        <w:t>Modul – jedoch höchstens zwei Module -  im Ausmaß von 7,5</w:t>
      </w:r>
      <w:r w:rsidRPr="00383F92">
        <w:rPr>
          <w:sz w:val="22"/>
          <w:szCs w:val="22"/>
          <w:u w:val="single"/>
        </w:rPr>
        <w:t xml:space="preserve"> ECTS-AP</w:t>
      </w:r>
      <w:r>
        <w:rPr>
          <w:sz w:val="22"/>
          <w:szCs w:val="22"/>
        </w:rPr>
        <w:t xml:space="preserve"> (Curriculum Bachelorstudium Wirtschaftswissenschaften – Management and Economics, 2007W) zu absolvieren:</w:t>
      </w:r>
    </w:p>
    <w:p w:rsidR="00A031B3" w:rsidRDefault="00A031B3" w:rsidP="00A031B3">
      <w:pPr>
        <w:tabs>
          <w:tab w:val="left" w:leader="dot" w:pos="6480"/>
          <w:tab w:val="right" w:leader="dot" w:pos="10513"/>
        </w:tabs>
        <w:jc w:val="both"/>
        <w:rPr>
          <w:sz w:val="18"/>
          <w:szCs w:val="18"/>
        </w:rPr>
      </w:pPr>
    </w:p>
    <w:p w:rsidR="00A031B3" w:rsidRPr="00A344FC" w:rsidRDefault="00A031B3" w:rsidP="00A031B3">
      <w:pPr>
        <w:tabs>
          <w:tab w:val="left" w:pos="6480"/>
          <w:tab w:val="right" w:pos="10513"/>
        </w:tabs>
        <w:jc w:val="both"/>
        <w:rPr>
          <w:sz w:val="18"/>
          <w:szCs w:val="18"/>
        </w:rPr>
      </w:pPr>
    </w:p>
    <w:tbl>
      <w:tblPr>
        <w:tblW w:w="9766"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5"/>
        <w:gridCol w:w="360"/>
        <w:gridCol w:w="540"/>
        <w:gridCol w:w="540"/>
        <w:gridCol w:w="900"/>
        <w:gridCol w:w="540"/>
        <w:gridCol w:w="1451"/>
        <w:gridCol w:w="1310"/>
      </w:tblGrid>
      <w:tr w:rsidR="00A031B3" w:rsidRPr="00B937AD" w:rsidTr="009C473A">
        <w:tc>
          <w:tcPr>
            <w:tcW w:w="4125" w:type="dxa"/>
            <w:shd w:val="clear" w:color="auto" w:fill="E6E6E6"/>
            <w:tcMar>
              <w:left w:w="28" w:type="dxa"/>
              <w:right w:w="28" w:type="dxa"/>
            </w:tcMar>
            <w:vAlign w:val="center"/>
          </w:tcPr>
          <w:p w:rsidR="00A031B3" w:rsidRPr="00B937AD" w:rsidRDefault="00A031B3" w:rsidP="00A031B3">
            <w:pPr>
              <w:tabs>
                <w:tab w:val="left" w:pos="5040"/>
                <w:tab w:val="right" w:pos="10513"/>
              </w:tabs>
              <w:rPr>
                <w:b/>
                <w:sz w:val="16"/>
                <w:szCs w:val="16"/>
              </w:rPr>
            </w:pPr>
            <w:r w:rsidRPr="00B937AD">
              <w:rPr>
                <w:b/>
                <w:sz w:val="16"/>
                <w:szCs w:val="16"/>
              </w:rPr>
              <w:t>Lehrveranstaltung</w:t>
            </w:r>
          </w:p>
        </w:tc>
        <w:tc>
          <w:tcPr>
            <w:tcW w:w="360" w:type="dxa"/>
            <w:shd w:val="clear" w:color="auto" w:fill="E6E6E6"/>
            <w:tcMar>
              <w:left w:w="28" w:type="dxa"/>
              <w:right w:w="28" w:type="dxa"/>
            </w:tcMar>
            <w:vAlign w:val="center"/>
          </w:tcPr>
          <w:p w:rsidR="00A031B3" w:rsidRPr="00B937AD" w:rsidRDefault="00A031B3" w:rsidP="00A031B3">
            <w:pPr>
              <w:tabs>
                <w:tab w:val="left" w:pos="5040"/>
                <w:tab w:val="right" w:pos="10513"/>
              </w:tabs>
              <w:jc w:val="center"/>
              <w:rPr>
                <w:b/>
                <w:sz w:val="16"/>
                <w:szCs w:val="16"/>
              </w:rPr>
            </w:pPr>
            <w:r w:rsidRPr="00B937AD">
              <w:rPr>
                <w:b/>
                <w:sz w:val="16"/>
                <w:szCs w:val="16"/>
              </w:rPr>
              <w:t>Typ</w:t>
            </w:r>
          </w:p>
        </w:tc>
        <w:tc>
          <w:tcPr>
            <w:tcW w:w="540" w:type="dxa"/>
            <w:shd w:val="clear" w:color="auto" w:fill="E6E6E6"/>
            <w:tcMar>
              <w:left w:w="28" w:type="dxa"/>
              <w:right w:w="28" w:type="dxa"/>
            </w:tcMar>
            <w:vAlign w:val="center"/>
          </w:tcPr>
          <w:p w:rsidR="00A031B3" w:rsidRPr="00B937AD" w:rsidRDefault="00A031B3" w:rsidP="00A031B3">
            <w:pPr>
              <w:tabs>
                <w:tab w:val="left" w:pos="5040"/>
                <w:tab w:val="right" w:pos="10513"/>
              </w:tabs>
              <w:jc w:val="center"/>
              <w:rPr>
                <w:b/>
                <w:sz w:val="16"/>
                <w:szCs w:val="16"/>
              </w:rPr>
            </w:pPr>
            <w:r w:rsidRPr="00B937AD">
              <w:rPr>
                <w:b/>
                <w:sz w:val="16"/>
                <w:szCs w:val="16"/>
              </w:rPr>
              <w:t>Sst.</w:t>
            </w:r>
          </w:p>
        </w:tc>
        <w:tc>
          <w:tcPr>
            <w:tcW w:w="540" w:type="dxa"/>
            <w:shd w:val="clear" w:color="auto" w:fill="E6E6E6"/>
            <w:tcMar>
              <w:left w:w="28" w:type="dxa"/>
              <w:right w:w="28" w:type="dxa"/>
            </w:tcMar>
            <w:vAlign w:val="center"/>
          </w:tcPr>
          <w:p w:rsidR="00A031B3" w:rsidRPr="00B937AD" w:rsidRDefault="00A031B3" w:rsidP="00A031B3">
            <w:pPr>
              <w:tabs>
                <w:tab w:val="left" w:pos="5040"/>
                <w:tab w:val="right" w:pos="10513"/>
              </w:tabs>
              <w:jc w:val="center"/>
              <w:rPr>
                <w:b/>
                <w:sz w:val="16"/>
                <w:szCs w:val="16"/>
              </w:rPr>
            </w:pPr>
            <w:r w:rsidRPr="00B937AD">
              <w:rPr>
                <w:b/>
                <w:sz w:val="16"/>
                <w:szCs w:val="16"/>
              </w:rPr>
              <w:t>ECTS</w:t>
            </w:r>
          </w:p>
        </w:tc>
        <w:tc>
          <w:tcPr>
            <w:tcW w:w="900" w:type="dxa"/>
            <w:shd w:val="clear" w:color="auto" w:fill="E6E6E6"/>
            <w:tcMar>
              <w:left w:w="28" w:type="dxa"/>
              <w:right w:w="28" w:type="dxa"/>
            </w:tcMar>
            <w:vAlign w:val="center"/>
          </w:tcPr>
          <w:p w:rsidR="00A031B3" w:rsidRPr="00B937AD" w:rsidRDefault="00A031B3" w:rsidP="00A031B3">
            <w:pPr>
              <w:tabs>
                <w:tab w:val="left" w:pos="5040"/>
                <w:tab w:val="right" w:pos="10513"/>
              </w:tabs>
              <w:jc w:val="center"/>
              <w:rPr>
                <w:b/>
                <w:sz w:val="16"/>
                <w:szCs w:val="16"/>
              </w:rPr>
            </w:pPr>
            <w:r w:rsidRPr="00B937AD">
              <w:rPr>
                <w:b/>
                <w:sz w:val="16"/>
                <w:szCs w:val="16"/>
              </w:rPr>
              <w:t>Datum</w:t>
            </w:r>
          </w:p>
        </w:tc>
        <w:tc>
          <w:tcPr>
            <w:tcW w:w="540" w:type="dxa"/>
            <w:shd w:val="clear" w:color="auto" w:fill="E6E6E6"/>
            <w:tcMar>
              <w:left w:w="28" w:type="dxa"/>
              <w:right w:w="28" w:type="dxa"/>
            </w:tcMar>
            <w:vAlign w:val="center"/>
          </w:tcPr>
          <w:p w:rsidR="00A031B3" w:rsidRPr="00B937AD" w:rsidRDefault="00A031B3" w:rsidP="00A031B3">
            <w:pPr>
              <w:tabs>
                <w:tab w:val="left" w:pos="5040"/>
                <w:tab w:val="right" w:pos="10513"/>
              </w:tabs>
              <w:jc w:val="center"/>
              <w:rPr>
                <w:b/>
                <w:sz w:val="16"/>
                <w:szCs w:val="16"/>
              </w:rPr>
            </w:pPr>
            <w:r w:rsidRPr="00B937AD">
              <w:rPr>
                <w:b/>
                <w:sz w:val="16"/>
                <w:szCs w:val="16"/>
              </w:rPr>
              <w:t>Beurt.</w:t>
            </w:r>
          </w:p>
        </w:tc>
        <w:tc>
          <w:tcPr>
            <w:tcW w:w="1451" w:type="dxa"/>
            <w:shd w:val="clear" w:color="auto" w:fill="E6E6E6"/>
            <w:tcMar>
              <w:left w:w="28" w:type="dxa"/>
              <w:right w:w="28" w:type="dxa"/>
            </w:tcMar>
            <w:vAlign w:val="center"/>
          </w:tcPr>
          <w:p w:rsidR="00A031B3" w:rsidRPr="00B937AD" w:rsidRDefault="00A031B3" w:rsidP="00A031B3">
            <w:pPr>
              <w:tabs>
                <w:tab w:val="left" w:pos="5040"/>
                <w:tab w:val="right" w:pos="10513"/>
              </w:tabs>
              <w:rPr>
                <w:b/>
                <w:sz w:val="16"/>
                <w:szCs w:val="16"/>
              </w:rPr>
            </w:pPr>
            <w:r w:rsidRPr="00B937AD">
              <w:rPr>
                <w:b/>
                <w:sz w:val="16"/>
                <w:szCs w:val="16"/>
              </w:rPr>
              <w:t>PrüferIn</w:t>
            </w:r>
          </w:p>
        </w:tc>
        <w:tc>
          <w:tcPr>
            <w:tcW w:w="1310" w:type="dxa"/>
            <w:shd w:val="clear" w:color="auto" w:fill="E6E6E6"/>
            <w:tcMar>
              <w:left w:w="28" w:type="dxa"/>
              <w:right w:w="28" w:type="dxa"/>
            </w:tcMar>
            <w:vAlign w:val="center"/>
          </w:tcPr>
          <w:p w:rsidR="00A031B3" w:rsidRPr="00B937AD" w:rsidRDefault="00A031B3" w:rsidP="00A031B3">
            <w:pPr>
              <w:tabs>
                <w:tab w:val="left" w:pos="5040"/>
                <w:tab w:val="right" w:pos="10513"/>
              </w:tabs>
              <w:rPr>
                <w:b/>
                <w:sz w:val="16"/>
                <w:szCs w:val="16"/>
              </w:rPr>
            </w:pPr>
            <w:r w:rsidRPr="00B937AD">
              <w:rPr>
                <w:b/>
                <w:sz w:val="16"/>
                <w:szCs w:val="16"/>
              </w:rPr>
              <w:t>Anmerkung</w:t>
            </w:r>
          </w:p>
        </w:tc>
      </w:tr>
      <w:tr w:rsidR="00A031B3" w:rsidRPr="00B937AD" w:rsidTr="009C473A">
        <w:trPr>
          <w:trHeight w:hRule="exact" w:val="851"/>
        </w:trPr>
        <w:tc>
          <w:tcPr>
            <w:tcW w:w="4125"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rPr>
                <w:sz w:val="16"/>
                <w:szCs w:val="16"/>
              </w:rPr>
            </w:pPr>
            <w:r>
              <w:rPr>
                <w:sz w:val="16"/>
                <w:szCs w:val="16"/>
              </w:rPr>
              <w:t>Wirtschaftspolitik</w:t>
            </w:r>
          </w:p>
        </w:tc>
        <w:tc>
          <w:tcPr>
            <w:tcW w:w="36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p>
        </w:tc>
        <w:tc>
          <w:tcPr>
            <w:tcW w:w="54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p>
        </w:tc>
        <w:tc>
          <w:tcPr>
            <w:tcW w:w="54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r>
              <w:rPr>
                <w:sz w:val="16"/>
                <w:szCs w:val="16"/>
              </w:rPr>
              <w:t>7,5</w:t>
            </w:r>
          </w:p>
        </w:tc>
        <w:tc>
          <w:tcPr>
            <w:tcW w:w="90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r w:rsidRPr="00B937AD">
              <w:rPr>
                <w:sz w:val="16"/>
                <w:szCs w:val="16"/>
              </w:rPr>
              <w:fldChar w:fldCharType="begin">
                <w:ffData>
                  <w:name w:val="Text153"/>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r w:rsidRPr="00B937AD">
              <w:rPr>
                <w:sz w:val="16"/>
                <w:szCs w:val="16"/>
              </w:rPr>
              <w:fldChar w:fldCharType="begin">
                <w:ffData>
                  <w:name w:val="Text154"/>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rPr>
                <w:sz w:val="16"/>
                <w:szCs w:val="16"/>
              </w:rPr>
            </w:pPr>
            <w:r w:rsidRPr="00B937AD">
              <w:rPr>
                <w:sz w:val="16"/>
                <w:szCs w:val="16"/>
              </w:rPr>
              <w:fldChar w:fldCharType="begin">
                <w:ffData>
                  <w:name w:val="Text155"/>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rPr>
                <w:sz w:val="16"/>
                <w:szCs w:val="16"/>
              </w:rPr>
            </w:pPr>
          </w:p>
        </w:tc>
      </w:tr>
      <w:tr w:rsidR="00A031B3" w:rsidRPr="00B937AD" w:rsidTr="009C473A">
        <w:trPr>
          <w:trHeight w:hRule="exact" w:val="851"/>
        </w:trPr>
        <w:tc>
          <w:tcPr>
            <w:tcW w:w="4125"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rPr>
                <w:sz w:val="16"/>
                <w:szCs w:val="16"/>
              </w:rPr>
            </w:pPr>
            <w:r>
              <w:rPr>
                <w:sz w:val="16"/>
                <w:szCs w:val="16"/>
              </w:rPr>
              <w:t>SVWL Markt und Staat (Grundlagen)</w:t>
            </w:r>
          </w:p>
        </w:tc>
        <w:tc>
          <w:tcPr>
            <w:tcW w:w="36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p>
        </w:tc>
        <w:tc>
          <w:tcPr>
            <w:tcW w:w="54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p>
        </w:tc>
        <w:tc>
          <w:tcPr>
            <w:tcW w:w="54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r>
              <w:rPr>
                <w:sz w:val="16"/>
                <w:szCs w:val="16"/>
              </w:rPr>
              <w:t>7,5</w:t>
            </w:r>
          </w:p>
        </w:tc>
        <w:tc>
          <w:tcPr>
            <w:tcW w:w="90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r w:rsidRPr="00B937AD">
              <w:rPr>
                <w:sz w:val="16"/>
                <w:szCs w:val="16"/>
              </w:rPr>
              <w:fldChar w:fldCharType="begin">
                <w:ffData>
                  <w:name w:val="Text153"/>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r w:rsidRPr="00B937AD">
              <w:rPr>
                <w:sz w:val="16"/>
                <w:szCs w:val="16"/>
              </w:rPr>
              <w:fldChar w:fldCharType="begin">
                <w:ffData>
                  <w:name w:val="Text154"/>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rPr>
                <w:sz w:val="16"/>
                <w:szCs w:val="16"/>
              </w:rPr>
            </w:pPr>
            <w:r w:rsidRPr="00B937AD">
              <w:rPr>
                <w:sz w:val="16"/>
                <w:szCs w:val="16"/>
              </w:rPr>
              <w:fldChar w:fldCharType="begin">
                <w:ffData>
                  <w:name w:val="Text155"/>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rPr>
                <w:sz w:val="16"/>
                <w:szCs w:val="16"/>
              </w:rPr>
            </w:pPr>
          </w:p>
        </w:tc>
      </w:tr>
      <w:tr w:rsidR="00A031B3" w:rsidRPr="00B937AD" w:rsidTr="009C473A">
        <w:trPr>
          <w:trHeight w:hRule="exact" w:val="851"/>
        </w:trPr>
        <w:tc>
          <w:tcPr>
            <w:tcW w:w="4125"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rPr>
                <w:sz w:val="16"/>
                <w:szCs w:val="16"/>
              </w:rPr>
            </w:pPr>
            <w:r>
              <w:rPr>
                <w:sz w:val="16"/>
                <w:szCs w:val="16"/>
              </w:rPr>
              <w:t>Firmen, Märkte, Wettbewerb</w:t>
            </w:r>
          </w:p>
        </w:tc>
        <w:tc>
          <w:tcPr>
            <w:tcW w:w="36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p>
        </w:tc>
        <w:tc>
          <w:tcPr>
            <w:tcW w:w="54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p>
        </w:tc>
        <w:tc>
          <w:tcPr>
            <w:tcW w:w="54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r>
              <w:rPr>
                <w:sz w:val="16"/>
                <w:szCs w:val="16"/>
              </w:rPr>
              <w:t>7,5</w:t>
            </w:r>
          </w:p>
        </w:tc>
        <w:tc>
          <w:tcPr>
            <w:tcW w:w="90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r w:rsidRPr="00B937AD">
              <w:rPr>
                <w:sz w:val="16"/>
                <w:szCs w:val="16"/>
              </w:rPr>
              <w:fldChar w:fldCharType="begin">
                <w:ffData>
                  <w:name w:val="Text153"/>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r w:rsidRPr="00B937AD">
              <w:rPr>
                <w:sz w:val="16"/>
                <w:szCs w:val="16"/>
              </w:rPr>
              <w:fldChar w:fldCharType="begin">
                <w:ffData>
                  <w:name w:val="Text154"/>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rPr>
                <w:sz w:val="16"/>
                <w:szCs w:val="16"/>
              </w:rPr>
            </w:pPr>
            <w:r w:rsidRPr="00B937AD">
              <w:rPr>
                <w:sz w:val="16"/>
                <w:szCs w:val="16"/>
              </w:rPr>
              <w:fldChar w:fldCharType="begin">
                <w:ffData>
                  <w:name w:val="Text155"/>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rPr>
                <w:sz w:val="16"/>
                <w:szCs w:val="16"/>
              </w:rPr>
            </w:pPr>
          </w:p>
        </w:tc>
      </w:tr>
      <w:tr w:rsidR="00A031B3" w:rsidRPr="00B937AD" w:rsidTr="009C473A">
        <w:trPr>
          <w:trHeight w:hRule="exact" w:val="851"/>
        </w:trPr>
        <w:tc>
          <w:tcPr>
            <w:tcW w:w="4125"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rPr>
                <w:sz w:val="16"/>
                <w:szCs w:val="16"/>
              </w:rPr>
            </w:pPr>
            <w:r>
              <w:rPr>
                <w:sz w:val="16"/>
                <w:szCs w:val="16"/>
              </w:rPr>
              <w:t>Gesundheitsökonomik und soziale Sicherung</w:t>
            </w:r>
          </w:p>
        </w:tc>
        <w:tc>
          <w:tcPr>
            <w:tcW w:w="36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p>
        </w:tc>
        <w:tc>
          <w:tcPr>
            <w:tcW w:w="54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p>
        </w:tc>
        <w:tc>
          <w:tcPr>
            <w:tcW w:w="54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r>
              <w:rPr>
                <w:sz w:val="16"/>
                <w:szCs w:val="16"/>
              </w:rPr>
              <w:t>7,5</w:t>
            </w:r>
          </w:p>
        </w:tc>
        <w:tc>
          <w:tcPr>
            <w:tcW w:w="90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r w:rsidRPr="00B937AD">
              <w:rPr>
                <w:sz w:val="16"/>
                <w:szCs w:val="16"/>
              </w:rPr>
              <w:fldChar w:fldCharType="begin">
                <w:ffData>
                  <w:name w:val="Text153"/>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r w:rsidRPr="00B937AD">
              <w:rPr>
                <w:sz w:val="16"/>
                <w:szCs w:val="16"/>
              </w:rPr>
              <w:fldChar w:fldCharType="begin">
                <w:ffData>
                  <w:name w:val="Text154"/>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rPr>
                <w:sz w:val="16"/>
                <w:szCs w:val="16"/>
              </w:rPr>
            </w:pPr>
            <w:r w:rsidRPr="00B937AD">
              <w:rPr>
                <w:sz w:val="16"/>
                <w:szCs w:val="16"/>
              </w:rPr>
              <w:fldChar w:fldCharType="begin">
                <w:ffData>
                  <w:name w:val="Text155"/>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rPr>
                <w:sz w:val="16"/>
                <w:szCs w:val="16"/>
              </w:rPr>
            </w:pPr>
          </w:p>
        </w:tc>
      </w:tr>
      <w:tr w:rsidR="00A031B3" w:rsidRPr="00B937AD" w:rsidTr="009C473A">
        <w:trPr>
          <w:trHeight w:hRule="exact" w:val="851"/>
        </w:trPr>
        <w:tc>
          <w:tcPr>
            <w:tcW w:w="4125" w:type="dxa"/>
            <w:tcBorders>
              <w:bottom w:val="single" w:sz="4" w:space="0" w:color="auto"/>
            </w:tcBorders>
            <w:shd w:val="clear" w:color="auto" w:fill="auto"/>
            <w:tcMar>
              <w:left w:w="28" w:type="dxa"/>
              <w:right w:w="28" w:type="dxa"/>
            </w:tcMar>
          </w:tcPr>
          <w:p w:rsidR="00A031B3" w:rsidRDefault="00A031B3" w:rsidP="00A031B3">
            <w:pPr>
              <w:tabs>
                <w:tab w:val="left" w:pos="5040"/>
                <w:tab w:val="right" w:pos="10513"/>
              </w:tabs>
              <w:rPr>
                <w:sz w:val="16"/>
                <w:szCs w:val="16"/>
              </w:rPr>
            </w:pPr>
            <w:r>
              <w:rPr>
                <w:sz w:val="16"/>
                <w:szCs w:val="16"/>
              </w:rPr>
              <w:t>Umweltökonomik</w:t>
            </w:r>
          </w:p>
        </w:tc>
        <w:tc>
          <w:tcPr>
            <w:tcW w:w="36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p>
        </w:tc>
        <w:tc>
          <w:tcPr>
            <w:tcW w:w="54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p>
        </w:tc>
        <w:tc>
          <w:tcPr>
            <w:tcW w:w="540" w:type="dxa"/>
            <w:tcBorders>
              <w:bottom w:val="single" w:sz="4" w:space="0" w:color="auto"/>
            </w:tcBorders>
            <w:shd w:val="clear" w:color="auto" w:fill="auto"/>
            <w:tcMar>
              <w:left w:w="28" w:type="dxa"/>
              <w:right w:w="28" w:type="dxa"/>
            </w:tcMar>
          </w:tcPr>
          <w:p w:rsidR="00A031B3" w:rsidRDefault="00A031B3" w:rsidP="00A031B3">
            <w:pPr>
              <w:tabs>
                <w:tab w:val="left" w:pos="5040"/>
                <w:tab w:val="right" w:pos="10513"/>
              </w:tabs>
              <w:jc w:val="center"/>
              <w:rPr>
                <w:sz w:val="16"/>
                <w:szCs w:val="16"/>
              </w:rPr>
            </w:pPr>
            <w:r>
              <w:rPr>
                <w:sz w:val="16"/>
                <w:szCs w:val="16"/>
              </w:rPr>
              <w:t>7,5</w:t>
            </w:r>
          </w:p>
        </w:tc>
        <w:tc>
          <w:tcPr>
            <w:tcW w:w="90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r w:rsidRPr="00B937AD">
              <w:rPr>
                <w:sz w:val="16"/>
                <w:szCs w:val="16"/>
              </w:rPr>
              <w:fldChar w:fldCharType="begin">
                <w:ffData>
                  <w:name w:val="Text153"/>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r w:rsidRPr="00B937AD">
              <w:rPr>
                <w:sz w:val="16"/>
                <w:szCs w:val="16"/>
              </w:rPr>
              <w:fldChar w:fldCharType="begin">
                <w:ffData>
                  <w:name w:val="Text154"/>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rPr>
                <w:sz w:val="16"/>
                <w:szCs w:val="16"/>
              </w:rPr>
            </w:pPr>
            <w:r w:rsidRPr="00B937AD">
              <w:rPr>
                <w:sz w:val="16"/>
                <w:szCs w:val="16"/>
              </w:rPr>
              <w:fldChar w:fldCharType="begin">
                <w:ffData>
                  <w:name w:val="Text155"/>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rPr>
                <w:sz w:val="16"/>
                <w:szCs w:val="16"/>
              </w:rPr>
            </w:pPr>
          </w:p>
        </w:tc>
      </w:tr>
      <w:tr w:rsidR="00A031B3" w:rsidRPr="00B937AD" w:rsidTr="009C473A">
        <w:trPr>
          <w:trHeight w:hRule="exact" w:val="851"/>
        </w:trPr>
        <w:tc>
          <w:tcPr>
            <w:tcW w:w="4125" w:type="dxa"/>
            <w:tcBorders>
              <w:bottom w:val="single" w:sz="4" w:space="0" w:color="auto"/>
            </w:tcBorders>
            <w:shd w:val="clear" w:color="auto" w:fill="auto"/>
            <w:tcMar>
              <w:left w:w="28" w:type="dxa"/>
              <w:right w:w="28" w:type="dxa"/>
            </w:tcMar>
          </w:tcPr>
          <w:p w:rsidR="00A031B3" w:rsidRDefault="00A031B3" w:rsidP="00A031B3">
            <w:pPr>
              <w:tabs>
                <w:tab w:val="left" w:pos="5040"/>
                <w:tab w:val="right" w:pos="10513"/>
              </w:tabs>
              <w:rPr>
                <w:sz w:val="16"/>
                <w:szCs w:val="16"/>
              </w:rPr>
            </w:pPr>
            <w:r>
              <w:rPr>
                <w:sz w:val="16"/>
                <w:szCs w:val="16"/>
              </w:rPr>
              <w:t>Regionalök</w:t>
            </w:r>
            <w:r w:rsidR="003B5E08">
              <w:rPr>
                <w:sz w:val="16"/>
                <w:szCs w:val="16"/>
              </w:rPr>
              <w:t>o</w:t>
            </w:r>
            <w:r>
              <w:rPr>
                <w:sz w:val="16"/>
                <w:szCs w:val="16"/>
              </w:rPr>
              <w:t>nomik</w:t>
            </w:r>
          </w:p>
        </w:tc>
        <w:tc>
          <w:tcPr>
            <w:tcW w:w="36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p>
        </w:tc>
        <w:tc>
          <w:tcPr>
            <w:tcW w:w="54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p>
        </w:tc>
        <w:tc>
          <w:tcPr>
            <w:tcW w:w="540" w:type="dxa"/>
            <w:tcBorders>
              <w:bottom w:val="single" w:sz="4" w:space="0" w:color="auto"/>
            </w:tcBorders>
            <w:shd w:val="clear" w:color="auto" w:fill="auto"/>
            <w:tcMar>
              <w:left w:w="28" w:type="dxa"/>
              <w:right w:w="28" w:type="dxa"/>
            </w:tcMar>
          </w:tcPr>
          <w:p w:rsidR="00A031B3" w:rsidRDefault="00A031B3" w:rsidP="00A031B3">
            <w:pPr>
              <w:tabs>
                <w:tab w:val="left" w:pos="5040"/>
                <w:tab w:val="right" w:pos="10513"/>
              </w:tabs>
              <w:jc w:val="center"/>
              <w:rPr>
                <w:sz w:val="16"/>
                <w:szCs w:val="16"/>
              </w:rPr>
            </w:pPr>
            <w:r>
              <w:rPr>
                <w:sz w:val="16"/>
                <w:szCs w:val="16"/>
              </w:rPr>
              <w:t>7,5</w:t>
            </w:r>
          </w:p>
        </w:tc>
        <w:tc>
          <w:tcPr>
            <w:tcW w:w="90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r w:rsidRPr="00B937AD">
              <w:rPr>
                <w:sz w:val="16"/>
                <w:szCs w:val="16"/>
              </w:rPr>
              <w:fldChar w:fldCharType="begin">
                <w:ffData>
                  <w:name w:val="Text153"/>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r w:rsidRPr="00B937AD">
              <w:rPr>
                <w:sz w:val="16"/>
                <w:szCs w:val="16"/>
              </w:rPr>
              <w:fldChar w:fldCharType="begin">
                <w:ffData>
                  <w:name w:val="Text154"/>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rPr>
                <w:sz w:val="16"/>
                <w:szCs w:val="16"/>
              </w:rPr>
            </w:pPr>
            <w:r w:rsidRPr="00B937AD">
              <w:rPr>
                <w:sz w:val="16"/>
                <w:szCs w:val="16"/>
              </w:rPr>
              <w:fldChar w:fldCharType="begin">
                <w:ffData>
                  <w:name w:val="Text155"/>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rPr>
                <w:sz w:val="16"/>
                <w:szCs w:val="16"/>
              </w:rPr>
            </w:pPr>
          </w:p>
        </w:tc>
      </w:tr>
      <w:tr w:rsidR="00A031B3" w:rsidRPr="00B937AD" w:rsidTr="009C473A">
        <w:trPr>
          <w:trHeight w:hRule="exact" w:val="851"/>
        </w:trPr>
        <w:tc>
          <w:tcPr>
            <w:tcW w:w="4125" w:type="dxa"/>
            <w:tcBorders>
              <w:bottom w:val="single" w:sz="4" w:space="0" w:color="auto"/>
            </w:tcBorders>
            <w:shd w:val="clear" w:color="auto" w:fill="auto"/>
            <w:tcMar>
              <w:left w:w="28" w:type="dxa"/>
              <w:right w:w="28" w:type="dxa"/>
            </w:tcMar>
          </w:tcPr>
          <w:p w:rsidR="00A031B3" w:rsidRDefault="00A031B3" w:rsidP="00A031B3">
            <w:pPr>
              <w:tabs>
                <w:tab w:val="left" w:pos="5040"/>
                <w:tab w:val="right" w:pos="10513"/>
              </w:tabs>
              <w:rPr>
                <w:sz w:val="16"/>
                <w:szCs w:val="16"/>
              </w:rPr>
            </w:pPr>
            <w:r>
              <w:rPr>
                <w:sz w:val="16"/>
                <w:szCs w:val="16"/>
              </w:rPr>
              <w:t>Managerial Economics</w:t>
            </w:r>
          </w:p>
        </w:tc>
        <w:tc>
          <w:tcPr>
            <w:tcW w:w="36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p>
        </w:tc>
        <w:tc>
          <w:tcPr>
            <w:tcW w:w="54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p>
        </w:tc>
        <w:tc>
          <w:tcPr>
            <w:tcW w:w="540" w:type="dxa"/>
            <w:tcBorders>
              <w:bottom w:val="single" w:sz="4" w:space="0" w:color="auto"/>
            </w:tcBorders>
            <w:shd w:val="clear" w:color="auto" w:fill="auto"/>
            <w:tcMar>
              <w:left w:w="28" w:type="dxa"/>
              <w:right w:w="28" w:type="dxa"/>
            </w:tcMar>
          </w:tcPr>
          <w:p w:rsidR="00A031B3" w:rsidRDefault="00A031B3" w:rsidP="00A031B3">
            <w:pPr>
              <w:tabs>
                <w:tab w:val="left" w:pos="5040"/>
                <w:tab w:val="right" w:pos="10513"/>
              </w:tabs>
              <w:jc w:val="center"/>
              <w:rPr>
                <w:sz w:val="16"/>
                <w:szCs w:val="16"/>
              </w:rPr>
            </w:pPr>
            <w:r>
              <w:rPr>
                <w:sz w:val="16"/>
                <w:szCs w:val="16"/>
              </w:rPr>
              <w:t>7,5</w:t>
            </w:r>
          </w:p>
        </w:tc>
        <w:tc>
          <w:tcPr>
            <w:tcW w:w="90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r w:rsidRPr="00B937AD">
              <w:rPr>
                <w:sz w:val="16"/>
                <w:szCs w:val="16"/>
              </w:rPr>
              <w:fldChar w:fldCharType="begin">
                <w:ffData>
                  <w:name w:val="Text153"/>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r w:rsidRPr="00B937AD">
              <w:rPr>
                <w:sz w:val="16"/>
                <w:szCs w:val="16"/>
              </w:rPr>
              <w:fldChar w:fldCharType="begin">
                <w:ffData>
                  <w:name w:val="Text154"/>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rPr>
                <w:sz w:val="16"/>
                <w:szCs w:val="16"/>
              </w:rPr>
            </w:pPr>
            <w:r w:rsidRPr="00B937AD">
              <w:rPr>
                <w:sz w:val="16"/>
                <w:szCs w:val="16"/>
              </w:rPr>
              <w:fldChar w:fldCharType="begin">
                <w:ffData>
                  <w:name w:val="Text155"/>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rPr>
                <w:sz w:val="16"/>
                <w:szCs w:val="16"/>
              </w:rPr>
            </w:pPr>
          </w:p>
        </w:tc>
      </w:tr>
      <w:tr w:rsidR="00A031B3" w:rsidRPr="00B937AD" w:rsidTr="009C473A">
        <w:trPr>
          <w:trHeight w:hRule="exact" w:val="851"/>
        </w:trPr>
        <w:tc>
          <w:tcPr>
            <w:tcW w:w="4125" w:type="dxa"/>
            <w:tcBorders>
              <w:bottom w:val="single" w:sz="4" w:space="0" w:color="auto"/>
            </w:tcBorders>
            <w:shd w:val="clear" w:color="auto" w:fill="auto"/>
            <w:tcMar>
              <w:left w:w="28" w:type="dxa"/>
              <w:right w:w="28" w:type="dxa"/>
            </w:tcMar>
          </w:tcPr>
          <w:p w:rsidR="00A031B3" w:rsidRDefault="00A031B3" w:rsidP="00A031B3">
            <w:pPr>
              <w:tabs>
                <w:tab w:val="left" w:pos="5040"/>
                <w:tab w:val="right" w:pos="10513"/>
              </w:tabs>
              <w:rPr>
                <w:sz w:val="16"/>
                <w:szCs w:val="16"/>
              </w:rPr>
            </w:pPr>
            <w:r>
              <w:rPr>
                <w:sz w:val="16"/>
                <w:szCs w:val="16"/>
              </w:rPr>
              <w:t>SVWL Verhaltens- und Experimentalökonomik (Grundlagen</w:t>
            </w:r>
            <w:r w:rsidR="003B5E08">
              <w:rPr>
                <w:sz w:val="16"/>
                <w:szCs w:val="16"/>
              </w:rPr>
              <w:t>)</w:t>
            </w:r>
          </w:p>
        </w:tc>
        <w:tc>
          <w:tcPr>
            <w:tcW w:w="36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p>
        </w:tc>
        <w:tc>
          <w:tcPr>
            <w:tcW w:w="54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p>
        </w:tc>
        <w:tc>
          <w:tcPr>
            <w:tcW w:w="540" w:type="dxa"/>
            <w:tcBorders>
              <w:bottom w:val="single" w:sz="4" w:space="0" w:color="auto"/>
            </w:tcBorders>
            <w:shd w:val="clear" w:color="auto" w:fill="auto"/>
            <w:tcMar>
              <w:left w:w="28" w:type="dxa"/>
              <w:right w:w="28" w:type="dxa"/>
            </w:tcMar>
          </w:tcPr>
          <w:p w:rsidR="00A031B3" w:rsidRDefault="00A031B3" w:rsidP="00A031B3">
            <w:pPr>
              <w:tabs>
                <w:tab w:val="left" w:pos="5040"/>
                <w:tab w:val="right" w:pos="10513"/>
              </w:tabs>
              <w:jc w:val="center"/>
              <w:rPr>
                <w:sz w:val="16"/>
                <w:szCs w:val="16"/>
              </w:rPr>
            </w:pPr>
            <w:r>
              <w:rPr>
                <w:sz w:val="16"/>
                <w:szCs w:val="16"/>
              </w:rPr>
              <w:t>7,5</w:t>
            </w:r>
          </w:p>
        </w:tc>
        <w:tc>
          <w:tcPr>
            <w:tcW w:w="90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r w:rsidRPr="00B937AD">
              <w:rPr>
                <w:sz w:val="16"/>
                <w:szCs w:val="16"/>
              </w:rPr>
              <w:fldChar w:fldCharType="begin">
                <w:ffData>
                  <w:name w:val="Text153"/>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540" w:type="dxa"/>
            <w:shd w:val="clear" w:color="auto" w:fill="auto"/>
            <w:tcMar>
              <w:left w:w="28" w:type="dxa"/>
              <w:right w:w="28" w:type="dxa"/>
            </w:tcMar>
          </w:tcPr>
          <w:p w:rsidR="00A031B3" w:rsidRPr="00B937AD" w:rsidRDefault="00A031B3" w:rsidP="00A031B3">
            <w:pPr>
              <w:tabs>
                <w:tab w:val="left" w:pos="5040"/>
                <w:tab w:val="right" w:pos="10513"/>
              </w:tabs>
              <w:jc w:val="center"/>
              <w:rPr>
                <w:sz w:val="16"/>
                <w:szCs w:val="16"/>
              </w:rPr>
            </w:pPr>
            <w:r w:rsidRPr="00B937AD">
              <w:rPr>
                <w:sz w:val="16"/>
                <w:szCs w:val="16"/>
              </w:rPr>
              <w:fldChar w:fldCharType="begin">
                <w:ffData>
                  <w:name w:val="Text154"/>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451"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rPr>
                <w:sz w:val="16"/>
                <w:szCs w:val="16"/>
              </w:rPr>
            </w:pPr>
            <w:r w:rsidRPr="00B937AD">
              <w:rPr>
                <w:sz w:val="16"/>
                <w:szCs w:val="16"/>
              </w:rPr>
              <w:fldChar w:fldCharType="begin">
                <w:ffData>
                  <w:name w:val="Text155"/>
                  <w:enabled/>
                  <w:calcOnExit w:val="0"/>
                  <w:textInput/>
                </w:ffData>
              </w:fldChar>
            </w:r>
            <w:r w:rsidRPr="00B937AD">
              <w:rPr>
                <w:sz w:val="16"/>
                <w:szCs w:val="16"/>
              </w:rPr>
              <w:instrText xml:space="preserve"> FORMTEXT </w:instrText>
            </w:r>
            <w:r w:rsidRPr="00B937AD">
              <w:rPr>
                <w:sz w:val="16"/>
                <w:szCs w:val="16"/>
              </w:rPr>
            </w:r>
            <w:r w:rsidRPr="00B937AD">
              <w:rPr>
                <w:sz w:val="16"/>
                <w:szCs w:val="16"/>
              </w:rPr>
              <w:fldChar w:fldCharType="separate"/>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noProof/>
                <w:sz w:val="16"/>
                <w:szCs w:val="16"/>
              </w:rPr>
              <w:t> </w:t>
            </w:r>
            <w:r w:rsidRPr="00B937AD">
              <w:rPr>
                <w:sz w:val="16"/>
                <w:szCs w:val="16"/>
              </w:rPr>
              <w:fldChar w:fldCharType="end"/>
            </w:r>
          </w:p>
        </w:tc>
        <w:tc>
          <w:tcPr>
            <w:tcW w:w="1310" w:type="dxa"/>
            <w:tcBorders>
              <w:bottom w:val="single" w:sz="4" w:space="0" w:color="auto"/>
            </w:tcBorders>
            <w:shd w:val="clear" w:color="auto" w:fill="auto"/>
            <w:tcMar>
              <w:left w:w="28" w:type="dxa"/>
              <w:right w:w="28" w:type="dxa"/>
            </w:tcMar>
          </w:tcPr>
          <w:p w:rsidR="00A031B3" w:rsidRPr="00B937AD" w:rsidRDefault="00A031B3" w:rsidP="00A031B3">
            <w:pPr>
              <w:tabs>
                <w:tab w:val="left" w:pos="5040"/>
                <w:tab w:val="right" w:pos="10513"/>
              </w:tabs>
              <w:rPr>
                <w:sz w:val="16"/>
                <w:szCs w:val="16"/>
              </w:rPr>
            </w:pPr>
          </w:p>
        </w:tc>
      </w:tr>
      <w:tr w:rsidR="00A031B3" w:rsidRPr="00B937AD" w:rsidTr="009C473A">
        <w:trPr>
          <w:trHeight w:val="284"/>
        </w:trPr>
        <w:tc>
          <w:tcPr>
            <w:tcW w:w="4125" w:type="dxa"/>
            <w:tcBorders>
              <w:left w:val="nil"/>
              <w:bottom w:val="nil"/>
              <w:right w:val="nil"/>
            </w:tcBorders>
            <w:shd w:val="clear" w:color="auto" w:fill="auto"/>
            <w:tcMar>
              <w:left w:w="28" w:type="dxa"/>
              <w:right w:w="28" w:type="dxa"/>
            </w:tcMar>
            <w:vAlign w:val="center"/>
          </w:tcPr>
          <w:p w:rsidR="00A031B3" w:rsidRPr="00B937AD" w:rsidRDefault="00A031B3" w:rsidP="00A031B3">
            <w:pPr>
              <w:tabs>
                <w:tab w:val="left" w:pos="5040"/>
                <w:tab w:val="right" w:pos="10513"/>
              </w:tabs>
              <w:jc w:val="center"/>
              <w:rPr>
                <w:b/>
                <w:sz w:val="16"/>
                <w:szCs w:val="16"/>
              </w:rPr>
            </w:pPr>
          </w:p>
        </w:tc>
        <w:tc>
          <w:tcPr>
            <w:tcW w:w="360" w:type="dxa"/>
            <w:tcBorders>
              <w:left w:val="nil"/>
              <w:bottom w:val="nil"/>
              <w:right w:val="single" w:sz="4" w:space="0" w:color="auto"/>
            </w:tcBorders>
            <w:shd w:val="clear" w:color="auto" w:fill="auto"/>
            <w:tcMar>
              <w:left w:w="28" w:type="dxa"/>
              <w:right w:w="28" w:type="dxa"/>
            </w:tcMar>
            <w:vAlign w:val="center"/>
          </w:tcPr>
          <w:p w:rsidR="00A031B3" w:rsidRPr="00B937AD" w:rsidRDefault="00A031B3" w:rsidP="00A031B3">
            <w:pPr>
              <w:tabs>
                <w:tab w:val="left" w:pos="5040"/>
                <w:tab w:val="right" w:pos="10513"/>
              </w:tabs>
              <w:jc w:val="center"/>
              <w:rPr>
                <w:b/>
                <w:sz w:val="16"/>
                <w:szCs w:val="16"/>
              </w:rPr>
            </w:pP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A031B3" w:rsidRPr="00B937AD" w:rsidRDefault="00A031B3" w:rsidP="00A031B3">
            <w:pPr>
              <w:tabs>
                <w:tab w:val="left" w:pos="5040"/>
                <w:tab w:val="right" w:pos="10513"/>
              </w:tabs>
              <w:jc w:val="center"/>
              <w:rPr>
                <w:b/>
                <w:sz w:val="16"/>
                <w:szCs w:val="16"/>
              </w:rPr>
            </w:pPr>
          </w:p>
        </w:tc>
        <w:tc>
          <w:tcPr>
            <w:tcW w:w="540" w:type="dxa"/>
            <w:tcBorders>
              <w:left w:val="single" w:sz="4" w:space="0" w:color="auto"/>
              <w:bottom w:val="single" w:sz="4" w:space="0" w:color="auto"/>
              <w:right w:val="single" w:sz="4" w:space="0" w:color="auto"/>
            </w:tcBorders>
            <w:shd w:val="clear" w:color="auto" w:fill="auto"/>
            <w:tcMar>
              <w:left w:w="28" w:type="dxa"/>
              <w:right w:w="28" w:type="dxa"/>
            </w:tcMar>
            <w:vAlign w:val="center"/>
          </w:tcPr>
          <w:p w:rsidR="00A031B3" w:rsidRDefault="00A031B3" w:rsidP="00A031B3">
            <w:pPr>
              <w:tabs>
                <w:tab w:val="left" w:pos="5040"/>
                <w:tab w:val="right" w:pos="10513"/>
              </w:tabs>
              <w:jc w:val="center"/>
              <w:rPr>
                <w:b/>
                <w:sz w:val="16"/>
                <w:szCs w:val="16"/>
              </w:rPr>
            </w:pPr>
            <w:r>
              <w:rPr>
                <w:b/>
                <w:sz w:val="16"/>
                <w:szCs w:val="16"/>
              </w:rPr>
              <w:t>7,5</w:t>
            </w:r>
          </w:p>
          <w:p w:rsidR="00A031B3" w:rsidRDefault="00A031B3" w:rsidP="00A031B3">
            <w:pPr>
              <w:tabs>
                <w:tab w:val="left" w:pos="5040"/>
                <w:tab w:val="right" w:pos="10513"/>
              </w:tabs>
              <w:jc w:val="center"/>
              <w:rPr>
                <w:b/>
                <w:sz w:val="16"/>
                <w:szCs w:val="16"/>
              </w:rPr>
            </w:pPr>
            <w:r>
              <w:rPr>
                <w:b/>
                <w:sz w:val="16"/>
                <w:szCs w:val="16"/>
              </w:rPr>
              <w:t>oder</w:t>
            </w:r>
          </w:p>
          <w:p w:rsidR="00A031B3" w:rsidRPr="00B937AD" w:rsidRDefault="00A031B3" w:rsidP="00A031B3">
            <w:pPr>
              <w:tabs>
                <w:tab w:val="left" w:pos="5040"/>
                <w:tab w:val="right" w:pos="10513"/>
              </w:tabs>
              <w:jc w:val="center"/>
              <w:rPr>
                <w:b/>
                <w:sz w:val="16"/>
                <w:szCs w:val="16"/>
              </w:rPr>
            </w:pPr>
            <w:r>
              <w:rPr>
                <w:b/>
                <w:sz w:val="16"/>
                <w:szCs w:val="16"/>
              </w:rPr>
              <w:t>15,0</w:t>
            </w:r>
          </w:p>
        </w:tc>
        <w:tc>
          <w:tcPr>
            <w:tcW w:w="900" w:type="dxa"/>
            <w:tcBorders>
              <w:left w:val="single" w:sz="4" w:space="0" w:color="auto"/>
              <w:bottom w:val="nil"/>
              <w:right w:val="nil"/>
            </w:tcBorders>
            <w:shd w:val="clear" w:color="auto" w:fill="auto"/>
            <w:tcMar>
              <w:left w:w="28" w:type="dxa"/>
              <w:right w:w="28" w:type="dxa"/>
            </w:tcMar>
            <w:vAlign w:val="center"/>
          </w:tcPr>
          <w:p w:rsidR="00A031B3" w:rsidRPr="00B937AD" w:rsidRDefault="00A031B3" w:rsidP="00A031B3">
            <w:pPr>
              <w:tabs>
                <w:tab w:val="left" w:pos="5040"/>
                <w:tab w:val="right" w:pos="10513"/>
              </w:tabs>
              <w:jc w:val="center"/>
              <w:rPr>
                <w:b/>
                <w:sz w:val="16"/>
                <w:szCs w:val="16"/>
              </w:rPr>
            </w:pPr>
          </w:p>
        </w:tc>
        <w:tc>
          <w:tcPr>
            <w:tcW w:w="1991" w:type="dxa"/>
            <w:gridSpan w:val="2"/>
            <w:tcBorders>
              <w:left w:val="nil"/>
              <w:bottom w:val="nil"/>
              <w:right w:val="nil"/>
            </w:tcBorders>
            <w:shd w:val="clear" w:color="auto" w:fill="auto"/>
            <w:tcMar>
              <w:left w:w="28" w:type="dxa"/>
              <w:right w:w="28" w:type="dxa"/>
            </w:tcMar>
            <w:vAlign w:val="center"/>
          </w:tcPr>
          <w:p w:rsidR="00A031B3" w:rsidRPr="00B937AD" w:rsidRDefault="00A031B3" w:rsidP="00A031B3">
            <w:pPr>
              <w:tabs>
                <w:tab w:val="left" w:pos="5040"/>
                <w:tab w:val="right" w:pos="10513"/>
              </w:tabs>
              <w:jc w:val="center"/>
              <w:rPr>
                <w:b/>
                <w:sz w:val="16"/>
                <w:szCs w:val="16"/>
              </w:rPr>
            </w:pPr>
          </w:p>
        </w:tc>
        <w:tc>
          <w:tcPr>
            <w:tcW w:w="1310" w:type="dxa"/>
            <w:tcBorders>
              <w:left w:val="nil"/>
              <w:bottom w:val="nil"/>
              <w:right w:val="nil"/>
            </w:tcBorders>
            <w:shd w:val="clear" w:color="auto" w:fill="auto"/>
            <w:tcMar>
              <w:left w:w="28" w:type="dxa"/>
              <w:right w:w="28" w:type="dxa"/>
            </w:tcMar>
            <w:vAlign w:val="center"/>
          </w:tcPr>
          <w:p w:rsidR="00A031B3" w:rsidRPr="00B937AD" w:rsidRDefault="00A031B3" w:rsidP="00A031B3">
            <w:pPr>
              <w:tabs>
                <w:tab w:val="left" w:pos="5040"/>
                <w:tab w:val="right" w:pos="10513"/>
              </w:tabs>
              <w:jc w:val="center"/>
              <w:rPr>
                <w:b/>
                <w:sz w:val="16"/>
                <w:szCs w:val="16"/>
              </w:rPr>
            </w:pPr>
          </w:p>
        </w:tc>
      </w:tr>
    </w:tbl>
    <w:p w:rsidR="00A031B3" w:rsidRDefault="00A031B3" w:rsidP="001334A4">
      <w:pPr>
        <w:tabs>
          <w:tab w:val="left" w:pos="5040"/>
          <w:tab w:val="right" w:pos="10513"/>
        </w:tabs>
        <w:jc w:val="both"/>
        <w:rPr>
          <w:sz w:val="18"/>
          <w:szCs w:val="18"/>
        </w:rPr>
      </w:pPr>
    </w:p>
    <w:p w:rsidR="00CB3D06" w:rsidRDefault="00CB3D06" w:rsidP="001334A4">
      <w:pPr>
        <w:tabs>
          <w:tab w:val="left" w:pos="5040"/>
          <w:tab w:val="right" w:pos="10513"/>
        </w:tabs>
        <w:jc w:val="both"/>
        <w:rPr>
          <w:sz w:val="18"/>
          <w:szCs w:val="18"/>
        </w:rPr>
      </w:pPr>
    </w:p>
    <w:p w:rsidR="00CB3D06" w:rsidRDefault="00CB3D06" w:rsidP="001334A4">
      <w:pPr>
        <w:tabs>
          <w:tab w:val="left" w:pos="5040"/>
          <w:tab w:val="right" w:pos="10513"/>
        </w:tabs>
        <w:jc w:val="both"/>
        <w:rPr>
          <w:sz w:val="18"/>
          <w:szCs w:val="18"/>
        </w:rPr>
      </w:pPr>
      <w:r>
        <w:rPr>
          <w:sz w:val="18"/>
          <w:szCs w:val="18"/>
        </w:rPr>
        <w:br w:type="page"/>
      </w:r>
    </w:p>
    <w:p w:rsidR="00D30C9E" w:rsidRDefault="00D30C9E" w:rsidP="001334A4">
      <w:pPr>
        <w:tabs>
          <w:tab w:val="left" w:pos="5040"/>
          <w:tab w:val="right" w:pos="10513"/>
        </w:tabs>
        <w:jc w:val="both"/>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37"/>
      </w:tblGrid>
      <w:tr w:rsidR="007B0E17" w:rsidRPr="00B937AD" w:rsidTr="009C473A">
        <w:trPr>
          <w:trHeight w:hRule="exact" w:val="851"/>
        </w:trPr>
        <w:tc>
          <w:tcPr>
            <w:tcW w:w="5000" w:type="pct"/>
            <w:shd w:val="clear" w:color="auto" w:fill="auto"/>
            <w:tcMar>
              <w:left w:w="28" w:type="dxa"/>
              <w:right w:w="28" w:type="dxa"/>
            </w:tcMar>
            <w:vAlign w:val="center"/>
          </w:tcPr>
          <w:p w:rsidR="007B0E17" w:rsidRPr="00B937AD" w:rsidRDefault="007B0E17" w:rsidP="00B937AD">
            <w:pPr>
              <w:tabs>
                <w:tab w:val="left" w:leader="dot" w:pos="6480"/>
                <w:tab w:val="right" w:leader="dot" w:pos="10513"/>
              </w:tabs>
              <w:rPr>
                <w:sz w:val="18"/>
                <w:szCs w:val="18"/>
              </w:rPr>
            </w:pPr>
            <w:r w:rsidRPr="00B937AD">
              <w:rPr>
                <w:sz w:val="18"/>
                <w:szCs w:val="18"/>
              </w:rPr>
              <w:t>Bearbeitungsdatum:</w:t>
            </w:r>
          </w:p>
        </w:tc>
      </w:tr>
      <w:tr w:rsidR="00260D39" w:rsidRPr="00B937AD" w:rsidTr="009C473A">
        <w:trPr>
          <w:trHeight w:hRule="exact" w:val="851"/>
        </w:trPr>
        <w:tc>
          <w:tcPr>
            <w:tcW w:w="5000" w:type="pct"/>
            <w:shd w:val="clear" w:color="auto" w:fill="E0E0E0"/>
            <w:tcMar>
              <w:left w:w="28" w:type="dxa"/>
              <w:right w:w="28" w:type="dxa"/>
            </w:tcMar>
            <w:vAlign w:val="center"/>
          </w:tcPr>
          <w:p w:rsidR="00260D39" w:rsidRPr="00B937AD" w:rsidRDefault="00260D39" w:rsidP="00B937AD">
            <w:pPr>
              <w:tabs>
                <w:tab w:val="left" w:leader="dot" w:pos="6480"/>
                <w:tab w:val="right" w:leader="dot" w:pos="10513"/>
              </w:tabs>
              <w:rPr>
                <w:sz w:val="18"/>
                <w:szCs w:val="18"/>
              </w:rPr>
            </w:pPr>
            <w:r w:rsidRPr="00B937AD">
              <w:rPr>
                <w:sz w:val="18"/>
                <w:szCs w:val="18"/>
              </w:rPr>
              <w:t>Zuordnung der LV-Prüfungen kontrolliert:</w:t>
            </w:r>
          </w:p>
        </w:tc>
      </w:tr>
    </w:tbl>
    <w:p w:rsidR="000E0BE2" w:rsidRDefault="000E0BE2" w:rsidP="000E0BE2">
      <w:pPr>
        <w:tabs>
          <w:tab w:val="left" w:leader="dot" w:pos="6480"/>
          <w:tab w:val="right" w:leader="dot" w:pos="10513"/>
        </w:tabs>
        <w:jc w:val="both"/>
        <w:rPr>
          <w:sz w:val="18"/>
          <w:szCs w:val="18"/>
        </w:rPr>
      </w:pPr>
    </w:p>
    <w:p w:rsidR="000E0BE2" w:rsidRDefault="000E0BE2" w:rsidP="000E0BE2">
      <w:pPr>
        <w:tabs>
          <w:tab w:val="left" w:leader="dot" w:pos="6480"/>
          <w:tab w:val="right" w:leader="dot" w:pos="10513"/>
        </w:tabs>
        <w:jc w:val="both"/>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7"/>
      </w:tblGrid>
      <w:tr w:rsidR="000E0BE2" w:rsidRPr="00B937AD" w:rsidTr="009C473A">
        <w:tc>
          <w:tcPr>
            <w:tcW w:w="5000" w:type="pct"/>
            <w:shd w:val="clear" w:color="auto" w:fill="auto"/>
          </w:tcPr>
          <w:p w:rsidR="000E0BE2" w:rsidRPr="00B937AD" w:rsidRDefault="000E0BE2" w:rsidP="00B937AD">
            <w:pPr>
              <w:jc w:val="center"/>
              <w:rPr>
                <w:sz w:val="18"/>
                <w:szCs w:val="18"/>
                <w:lang w:val="de-AT"/>
              </w:rPr>
            </w:pPr>
          </w:p>
          <w:p w:rsidR="000E0BE2" w:rsidRPr="00B937AD" w:rsidRDefault="000E0BE2" w:rsidP="00B937AD">
            <w:pPr>
              <w:jc w:val="center"/>
              <w:rPr>
                <w:sz w:val="40"/>
                <w:szCs w:val="40"/>
                <w:lang w:val="de-AT"/>
              </w:rPr>
            </w:pPr>
            <w:r w:rsidRPr="00B937AD">
              <w:rPr>
                <w:sz w:val="40"/>
                <w:szCs w:val="40"/>
                <w:lang w:val="de-AT"/>
              </w:rPr>
              <w:t>Bescheid</w:t>
            </w:r>
          </w:p>
          <w:p w:rsidR="000E0BE2" w:rsidRPr="00B937AD" w:rsidRDefault="000E0BE2" w:rsidP="00B937AD">
            <w:pPr>
              <w:jc w:val="both"/>
              <w:rPr>
                <w:sz w:val="18"/>
                <w:szCs w:val="18"/>
                <w:lang w:val="de-AT"/>
              </w:rPr>
            </w:pPr>
          </w:p>
          <w:p w:rsidR="000E0BE2" w:rsidRPr="00B937AD" w:rsidRDefault="000E0BE2" w:rsidP="00B937AD">
            <w:pPr>
              <w:jc w:val="both"/>
              <w:rPr>
                <w:sz w:val="18"/>
                <w:szCs w:val="18"/>
                <w:lang w:val="de-AT"/>
              </w:rPr>
            </w:pPr>
            <w:r w:rsidRPr="00B937AD">
              <w:rPr>
                <w:sz w:val="18"/>
                <w:szCs w:val="18"/>
                <w:lang w:val="de-AT"/>
              </w:rPr>
              <w:t xml:space="preserve">Die mit </w:t>
            </w:r>
            <w:r w:rsidRPr="00B937AD">
              <w:rPr>
                <w:b/>
                <w:sz w:val="18"/>
                <w:szCs w:val="18"/>
                <w:lang w:val="de-AT"/>
              </w:rPr>
              <w:t>*</w:t>
            </w:r>
            <w:r w:rsidRPr="00B937AD">
              <w:rPr>
                <w:sz w:val="18"/>
                <w:szCs w:val="18"/>
                <w:lang w:val="de-AT"/>
              </w:rPr>
              <w:t xml:space="preserve"> gekennzeichneten Prüfungen werden gemäß § 78 Abs. 1 Universitätsgesetz 2002 als gleichwertig für das </w:t>
            </w:r>
            <w:r w:rsidR="002D60E2" w:rsidRPr="00B937AD">
              <w:rPr>
                <w:sz w:val="18"/>
                <w:szCs w:val="18"/>
                <w:lang w:val="de-AT"/>
              </w:rPr>
              <w:t xml:space="preserve">Bachelorstudium Sportmanagement </w:t>
            </w:r>
            <w:r w:rsidRPr="00B937AD">
              <w:rPr>
                <w:sz w:val="18"/>
                <w:szCs w:val="18"/>
                <w:lang w:val="de-AT"/>
              </w:rPr>
              <w:t>anerkannt.</w:t>
            </w:r>
          </w:p>
          <w:p w:rsidR="000E0BE2" w:rsidRPr="00B937AD" w:rsidRDefault="000E0BE2" w:rsidP="00B937AD">
            <w:pPr>
              <w:tabs>
                <w:tab w:val="left" w:pos="6480"/>
                <w:tab w:val="right" w:pos="10513"/>
              </w:tabs>
              <w:jc w:val="both"/>
              <w:rPr>
                <w:sz w:val="18"/>
                <w:szCs w:val="18"/>
              </w:rPr>
            </w:pPr>
          </w:p>
          <w:p w:rsidR="000E0BE2" w:rsidRPr="00B937AD" w:rsidRDefault="000E0BE2" w:rsidP="00B937AD">
            <w:pPr>
              <w:tabs>
                <w:tab w:val="left" w:pos="6480"/>
                <w:tab w:val="right" w:pos="10513"/>
              </w:tabs>
              <w:jc w:val="both"/>
              <w:rPr>
                <w:sz w:val="18"/>
                <w:szCs w:val="18"/>
              </w:rPr>
            </w:pPr>
          </w:p>
          <w:p w:rsidR="000E0BE2" w:rsidRPr="00B937AD" w:rsidRDefault="000E0BE2" w:rsidP="00B937AD">
            <w:pPr>
              <w:tabs>
                <w:tab w:val="left" w:pos="6480"/>
                <w:tab w:val="right" w:pos="10513"/>
              </w:tabs>
              <w:jc w:val="both"/>
              <w:rPr>
                <w:sz w:val="18"/>
                <w:szCs w:val="18"/>
              </w:rPr>
            </w:pPr>
          </w:p>
          <w:p w:rsidR="000E0BE2" w:rsidRPr="00B937AD" w:rsidRDefault="000E0BE2" w:rsidP="00B937AD">
            <w:pPr>
              <w:tabs>
                <w:tab w:val="center" w:pos="1440"/>
                <w:tab w:val="center" w:pos="7380"/>
                <w:tab w:val="right" w:pos="10513"/>
              </w:tabs>
              <w:jc w:val="both"/>
              <w:rPr>
                <w:sz w:val="18"/>
                <w:szCs w:val="18"/>
              </w:rPr>
            </w:pPr>
            <w:r w:rsidRPr="00B937AD">
              <w:rPr>
                <w:sz w:val="18"/>
                <w:szCs w:val="18"/>
              </w:rPr>
              <w:tab/>
              <w:t>……………………………..</w:t>
            </w:r>
            <w:r w:rsidRPr="00B937AD">
              <w:rPr>
                <w:sz w:val="18"/>
                <w:szCs w:val="18"/>
              </w:rPr>
              <w:tab/>
              <w:t>…………………………………………….……………</w:t>
            </w:r>
            <w:r w:rsidR="00151B79" w:rsidRPr="00B937AD">
              <w:rPr>
                <w:sz w:val="18"/>
                <w:szCs w:val="18"/>
              </w:rPr>
              <w:t>……….</w:t>
            </w:r>
            <w:r w:rsidRPr="00B937AD">
              <w:rPr>
                <w:sz w:val="18"/>
                <w:szCs w:val="18"/>
              </w:rPr>
              <w:t>……..</w:t>
            </w:r>
          </w:p>
          <w:p w:rsidR="000E0BE2" w:rsidRPr="00B937AD" w:rsidRDefault="000E0BE2" w:rsidP="00B937AD">
            <w:pPr>
              <w:tabs>
                <w:tab w:val="center" w:pos="1440"/>
                <w:tab w:val="center" w:pos="7380"/>
                <w:tab w:val="right" w:pos="10513"/>
              </w:tabs>
              <w:jc w:val="both"/>
              <w:rPr>
                <w:sz w:val="18"/>
                <w:szCs w:val="18"/>
              </w:rPr>
            </w:pPr>
            <w:r w:rsidRPr="00B937AD">
              <w:rPr>
                <w:sz w:val="18"/>
                <w:szCs w:val="18"/>
              </w:rPr>
              <w:tab/>
              <w:t>Datum</w:t>
            </w:r>
            <w:r w:rsidRPr="00B937AD">
              <w:rPr>
                <w:sz w:val="18"/>
                <w:szCs w:val="18"/>
              </w:rPr>
              <w:tab/>
              <w:t>Für die Universitätsstudienleiterin</w:t>
            </w:r>
            <w:r w:rsidR="00151B79" w:rsidRPr="00B937AD">
              <w:rPr>
                <w:sz w:val="18"/>
                <w:szCs w:val="18"/>
              </w:rPr>
              <w:t xml:space="preserve"> / den Universitätsstudienleiter</w:t>
            </w:r>
          </w:p>
          <w:p w:rsidR="000E0BE2" w:rsidRPr="00B937AD" w:rsidRDefault="000E0BE2" w:rsidP="00B937AD">
            <w:pPr>
              <w:tabs>
                <w:tab w:val="left" w:leader="dot" w:pos="6480"/>
                <w:tab w:val="right" w:leader="dot" w:pos="10513"/>
              </w:tabs>
              <w:jc w:val="both"/>
              <w:rPr>
                <w:sz w:val="22"/>
                <w:szCs w:val="22"/>
              </w:rPr>
            </w:pPr>
          </w:p>
        </w:tc>
      </w:tr>
    </w:tbl>
    <w:p w:rsidR="000E0BE2" w:rsidRDefault="000E0BE2" w:rsidP="000E0BE2">
      <w:pPr>
        <w:tabs>
          <w:tab w:val="left" w:leader="dot" w:pos="6480"/>
          <w:tab w:val="right" w:leader="dot" w:pos="10513"/>
        </w:tabs>
        <w:jc w:val="both"/>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7"/>
      </w:tblGrid>
      <w:tr w:rsidR="000E0BE2" w:rsidRPr="00B937AD" w:rsidTr="009C473A">
        <w:tc>
          <w:tcPr>
            <w:tcW w:w="5000" w:type="pct"/>
            <w:tcBorders>
              <w:bottom w:val="single" w:sz="4" w:space="0" w:color="auto"/>
            </w:tcBorders>
            <w:shd w:val="clear" w:color="auto" w:fill="auto"/>
          </w:tcPr>
          <w:p w:rsidR="000E0BE2" w:rsidRPr="00B937AD" w:rsidRDefault="000E0BE2" w:rsidP="00B937AD">
            <w:pPr>
              <w:shd w:val="clear" w:color="auto" w:fill="E0E0E0"/>
              <w:ind w:left="-108" w:right="-208"/>
              <w:jc w:val="center"/>
              <w:rPr>
                <w:b/>
                <w:sz w:val="22"/>
                <w:szCs w:val="22"/>
              </w:rPr>
            </w:pPr>
            <w:r w:rsidRPr="00B937AD">
              <w:rPr>
                <w:b/>
                <w:sz w:val="22"/>
                <w:szCs w:val="22"/>
              </w:rPr>
              <w:t>Niederschrift über den Inhalt und die Verkündung eines mündlichen Bescheides</w:t>
            </w:r>
          </w:p>
          <w:p w:rsidR="000E0BE2" w:rsidRPr="00B937AD" w:rsidRDefault="000E0BE2" w:rsidP="00B937AD">
            <w:pPr>
              <w:tabs>
                <w:tab w:val="left" w:leader="underscore" w:pos="7371"/>
                <w:tab w:val="right" w:leader="underscore" w:pos="9923"/>
              </w:tabs>
              <w:jc w:val="both"/>
              <w:rPr>
                <w:b/>
                <w:sz w:val="18"/>
                <w:szCs w:val="18"/>
              </w:rPr>
            </w:pPr>
          </w:p>
          <w:p w:rsidR="000E0BE2" w:rsidRPr="00B937AD" w:rsidRDefault="000E0BE2" w:rsidP="00B937AD">
            <w:pPr>
              <w:tabs>
                <w:tab w:val="left" w:pos="7371"/>
                <w:tab w:val="right" w:leader="dot" w:pos="10304"/>
              </w:tabs>
              <w:jc w:val="both"/>
              <w:rPr>
                <w:sz w:val="18"/>
                <w:szCs w:val="18"/>
              </w:rPr>
            </w:pPr>
            <w:r w:rsidRPr="00B937AD">
              <w:rPr>
                <w:b/>
                <w:sz w:val="18"/>
                <w:szCs w:val="18"/>
              </w:rPr>
              <w:t>Ort der Amtshandlung:</w:t>
            </w:r>
            <w:r w:rsidRPr="00B937AD">
              <w:rPr>
                <w:sz w:val="18"/>
                <w:szCs w:val="18"/>
              </w:rPr>
              <w:t xml:space="preserve"> Prüfungsreferat Standort Innrain 52d</w:t>
            </w:r>
            <w:r w:rsidRPr="00B937AD">
              <w:rPr>
                <w:sz w:val="18"/>
                <w:szCs w:val="18"/>
              </w:rPr>
              <w:tab/>
              <w:t xml:space="preserve"> </w:t>
            </w:r>
            <w:r w:rsidRPr="00B937AD">
              <w:rPr>
                <w:b/>
                <w:sz w:val="18"/>
                <w:szCs w:val="18"/>
              </w:rPr>
              <w:t xml:space="preserve">Datum: </w:t>
            </w:r>
            <w:r w:rsidRPr="00B937AD">
              <w:rPr>
                <w:sz w:val="18"/>
                <w:szCs w:val="18"/>
              </w:rPr>
              <w:tab/>
            </w:r>
          </w:p>
          <w:p w:rsidR="000E0BE2" w:rsidRPr="00B937AD" w:rsidRDefault="000E0BE2" w:rsidP="00B937AD">
            <w:pPr>
              <w:tabs>
                <w:tab w:val="left" w:pos="2552"/>
                <w:tab w:val="left" w:pos="7371"/>
                <w:tab w:val="right" w:leader="underscore" w:pos="10304"/>
              </w:tabs>
              <w:jc w:val="both"/>
              <w:rPr>
                <w:b/>
                <w:sz w:val="18"/>
                <w:szCs w:val="18"/>
              </w:rPr>
            </w:pPr>
          </w:p>
          <w:p w:rsidR="000E0BE2" w:rsidRPr="00B937AD" w:rsidRDefault="000E0BE2" w:rsidP="00B937AD">
            <w:pPr>
              <w:tabs>
                <w:tab w:val="left" w:leader="dot" w:pos="7371"/>
                <w:tab w:val="right" w:leader="dot" w:pos="10304"/>
              </w:tabs>
              <w:jc w:val="both"/>
              <w:rPr>
                <w:sz w:val="18"/>
                <w:szCs w:val="18"/>
              </w:rPr>
            </w:pPr>
            <w:r w:rsidRPr="00B937AD">
              <w:rPr>
                <w:b/>
                <w:sz w:val="18"/>
                <w:szCs w:val="18"/>
              </w:rPr>
              <w:t xml:space="preserve">Leiter/in der Amtshandlung: </w:t>
            </w:r>
            <w:r w:rsidRPr="00B937AD">
              <w:rPr>
                <w:sz w:val="18"/>
                <w:szCs w:val="18"/>
              </w:rPr>
              <w:tab/>
              <w:t xml:space="preserve"> </w:t>
            </w:r>
            <w:r w:rsidRPr="00B937AD">
              <w:rPr>
                <w:b/>
                <w:sz w:val="18"/>
                <w:szCs w:val="18"/>
              </w:rPr>
              <w:t xml:space="preserve">Beginn: </w:t>
            </w:r>
            <w:r w:rsidRPr="00B937AD">
              <w:rPr>
                <w:sz w:val="18"/>
                <w:szCs w:val="18"/>
              </w:rPr>
              <w:tab/>
            </w:r>
          </w:p>
          <w:p w:rsidR="000E0BE2" w:rsidRPr="00B937AD" w:rsidRDefault="000E0BE2" w:rsidP="00B937AD">
            <w:pPr>
              <w:tabs>
                <w:tab w:val="right" w:leader="underscore" w:pos="10304"/>
              </w:tabs>
              <w:jc w:val="both"/>
              <w:rPr>
                <w:b/>
                <w:sz w:val="18"/>
                <w:szCs w:val="18"/>
              </w:rPr>
            </w:pPr>
          </w:p>
          <w:p w:rsidR="000E0BE2" w:rsidRPr="00B937AD" w:rsidRDefault="000E0BE2" w:rsidP="00B937AD">
            <w:pPr>
              <w:tabs>
                <w:tab w:val="right" w:leader="dot" w:pos="10304"/>
              </w:tabs>
              <w:jc w:val="both"/>
              <w:rPr>
                <w:sz w:val="18"/>
                <w:szCs w:val="18"/>
              </w:rPr>
            </w:pPr>
            <w:r w:rsidRPr="00B937AD">
              <w:rPr>
                <w:b/>
                <w:sz w:val="18"/>
                <w:szCs w:val="18"/>
              </w:rPr>
              <w:t>Antragsteller/in und sonst Anwesende:</w:t>
            </w:r>
            <w:r w:rsidRPr="00B937AD">
              <w:rPr>
                <w:sz w:val="18"/>
                <w:szCs w:val="18"/>
              </w:rPr>
              <w:t xml:space="preserve"> </w:t>
            </w:r>
            <w:r w:rsidRPr="00B937AD">
              <w:rPr>
                <w:sz w:val="18"/>
                <w:szCs w:val="18"/>
              </w:rPr>
              <w:tab/>
            </w:r>
          </w:p>
          <w:p w:rsidR="000E0BE2" w:rsidRPr="00B937AD" w:rsidRDefault="000E0BE2" w:rsidP="00B937AD">
            <w:pPr>
              <w:jc w:val="both"/>
              <w:rPr>
                <w:sz w:val="18"/>
                <w:szCs w:val="18"/>
              </w:rPr>
            </w:pPr>
          </w:p>
          <w:p w:rsidR="000E0BE2" w:rsidRPr="00B937AD" w:rsidRDefault="000E0BE2" w:rsidP="00B937AD">
            <w:pPr>
              <w:jc w:val="both"/>
              <w:rPr>
                <w:sz w:val="18"/>
                <w:szCs w:val="18"/>
              </w:rPr>
            </w:pPr>
            <w:r w:rsidRPr="00B937AD">
              <w:rPr>
                <w:sz w:val="18"/>
                <w:szCs w:val="18"/>
              </w:rPr>
              <w:t>Der/die Leiter/in der Amtshandlung verkündet den oben stehenden Bescheid.</w:t>
            </w:r>
          </w:p>
          <w:p w:rsidR="000E0BE2" w:rsidRPr="00B937AD" w:rsidRDefault="000E0BE2" w:rsidP="00B937AD">
            <w:pPr>
              <w:jc w:val="both"/>
              <w:rPr>
                <w:sz w:val="18"/>
                <w:szCs w:val="18"/>
              </w:rPr>
            </w:pPr>
          </w:p>
          <w:p w:rsidR="000E0BE2" w:rsidRPr="00B937AD" w:rsidRDefault="000E0BE2" w:rsidP="00B937AD">
            <w:pPr>
              <w:jc w:val="both"/>
              <w:rPr>
                <w:b/>
                <w:sz w:val="18"/>
                <w:szCs w:val="18"/>
              </w:rPr>
            </w:pPr>
            <w:r w:rsidRPr="00B937AD">
              <w:rPr>
                <w:b/>
                <w:sz w:val="18"/>
                <w:szCs w:val="18"/>
              </w:rPr>
              <w:t>Rechtsmittelbelehrung:</w:t>
            </w:r>
          </w:p>
          <w:p w:rsidR="000E0BE2" w:rsidRPr="00B937AD" w:rsidRDefault="004C469C" w:rsidP="00B937AD">
            <w:pPr>
              <w:jc w:val="both"/>
              <w:rPr>
                <w:sz w:val="18"/>
                <w:szCs w:val="18"/>
              </w:rPr>
            </w:pPr>
            <w:r w:rsidRPr="00B937AD">
              <w:rPr>
                <w:sz w:val="18"/>
                <w:szCs w:val="18"/>
              </w:rPr>
              <w:t>Der/die Antragsteller/in hat das Recht, gegen diesen Bescheid innerhalb von vier Wochen nach seiner Verkündung, falls aber spätestens drei Tage nach der Verkündung eine schriftliche Ausfertigung verlangt wurde, innerhalb von vier Wochen nach deren Zustellung, Beschwerde an das Bundesverwaltungsgericht zu erheben. Die Beschwerde ist schriftlich, in jeder technisch möglichen Form, bei der Universitätsstudienleiterin oder beim Universitätsstudienleiter der Universität Innsbruck einzubringen. Die Beschwerde hat die Bezeichnung des angefochtenen Bescheides, die Bezeichnung der belangten Behörde, die Gründe, auf die sich die Behauptung der Rechtswidrigkeit stützt, das Begehren und die Angaben, die erforderlich sind, um zu beurteilen, ob die Beschwerde rechtzeitig eingebracht ist, zu enthalten.</w:t>
            </w:r>
          </w:p>
          <w:p w:rsidR="004C469C" w:rsidRPr="00B937AD" w:rsidRDefault="004C469C" w:rsidP="00B937AD">
            <w:pPr>
              <w:jc w:val="both"/>
              <w:rPr>
                <w:sz w:val="18"/>
                <w:szCs w:val="18"/>
              </w:rPr>
            </w:pPr>
          </w:p>
          <w:p w:rsidR="000E0BE2" w:rsidRPr="00B937AD" w:rsidRDefault="000E0BE2" w:rsidP="00B937AD">
            <w:pPr>
              <w:tabs>
                <w:tab w:val="left" w:pos="-63"/>
                <w:tab w:val="left" w:pos="6804"/>
              </w:tabs>
              <w:jc w:val="both"/>
              <w:rPr>
                <w:sz w:val="18"/>
                <w:szCs w:val="18"/>
              </w:rPr>
            </w:pPr>
            <w:r w:rsidRPr="00B937AD">
              <w:rPr>
                <w:sz w:val="18"/>
                <w:szCs w:val="18"/>
              </w:rPr>
              <w:t>Nach Verkündung des Bescheides wird vom Antragsteller/in</w:t>
            </w:r>
          </w:p>
          <w:p w:rsidR="000E0BE2" w:rsidRPr="00B937AD" w:rsidRDefault="000E0BE2" w:rsidP="00B937AD">
            <w:pPr>
              <w:tabs>
                <w:tab w:val="left" w:pos="-63"/>
                <w:tab w:val="left" w:pos="6804"/>
              </w:tabs>
              <w:jc w:val="both"/>
              <w:rPr>
                <w:b/>
                <w:sz w:val="18"/>
                <w:szCs w:val="18"/>
              </w:rPr>
            </w:pPr>
          </w:p>
          <w:bookmarkStart w:id="110" w:name="Kontrollkästchen1"/>
          <w:p w:rsidR="000E0BE2" w:rsidRPr="00B937AD" w:rsidRDefault="000E0BE2" w:rsidP="00B937AD">
            <w:pPr>
              <w:jc w:val="both"/>
              <w:rPr>
                <w:sz w:val="18"/>
                <w:szCs w:val="18"/>
              </w:rPr>
            </w:pPr>
            <w:r w:rsidRPr="00B937AD">
              <w:rPr>
                <w:sz w:val="18"/>
                <w:szCs w:val="18"/>
              </w:rPr>
              <w:fldChar w:fldCharType="begin">
                <w:ffData>
                  <w:name w:val="Kontrollkästchen1"/>
                  <w:enabled/>
                  <w:calcOnExit w:val="0"/>
                  <w:checkBox>
                    <w:sizeAuto/>
                    <w:default w:val="0"/>
                  </w:checkBox>
                </w:ffData>
              </w:fldChar>
            </w:r>
            <w:r w:rsidRPr="00B937AD">
              <w:rPr>
                <w:sz w:val="18"/>
                <w:szCs w:val="18"/>
              </w:rPr>
              <w:instrText xml:space="preserve"> FORMCHECKBOX </w:instrText>
            </w:r>
            <w:r w:rsidRPr="00B937AD">
              <w:rPr>
                <w:sz w:val="18"/>
                <w:szCs w:val="18"/>
              </w:rPr>
            </w:r>
            <w:r w:rsidRPr="00B937AD">
              <w:rPr>
                <w:sz w:val="18"/>
                <w:szCs w:val="18"/>
              </w:rPr>
              <w:fldChar w:fldCharType="end"/>
            </w:r>
            <w:bookmarkEnd w:id="110"/>
            <w:r w:rsidRPr="00B937AD">
              <w:rPr>
                <w:sz w:val="18"/>
                <w:szCs w:val="18"/>
              </w:rPr>
              <w:t xml:space="preserve"> eine schriftliche Ausfertigung des Bescheides verlangt.</w:t>
            </w:r>
          </w:p>
          <w:bookmarkStart w:id="111" w:name="Kontrollkästchen2"/>
          <w:p w:rsidR="000E0BE2" w:rsidRPr="00B937AD" w:rsidRDefault="000E0BE2" w:rsidP="00B937AD">
            <w:pPr>
              <w:jc w:val="both"/>
              <w:rPr>
                <w:sz w:val="18"/>
                <w:szCs w:val="18"/>
              </w:rPr>
            </w:pPr>
            <w:r w:rsidRPr="00B937AD">
              <w:rPr>
                <w:sz w:val="18"/>
                <w:szCs w:val="18"/>
              </w:rPr>
              <w:fldChar w:fldCharType="begin">
                <w:ffData>
                  <w:name w:val="Kontrollkästchen2"/>
                  <w:enabled/>
                  <w:calcOnExit w:val="0"/>
                  <w:checkBox>
                    <w:sizeAuto/>
                    <w:default w:val="0"/>
                  </w:checkBox>
                </w:ffData>
              </w:fldChar>
            </w:r>
            <w:r w:rsidRPr="00B937AD">
              <w:rPr>
                <w:sz w:val="18"/>
                <w:szCs w:val="18"/>
              </w:rPr>
              <w:instrText xml:space="preserve"> FORMCHECKBOX </w:instrText>
            </w:r>
            <w:r w:rsidRPr="00B937AD">
              <w:rPr>
                <w:sz w:val="18"/>
                <w:szCs w:val="18"/>
              </w:rPr>
            </w:r>
            <w:r w:rsidRPr="00B937AD">
              <w:rPr>
                <w:sz w:val="18"/>
                <w:szCs w:val="18"/>
              </w:rPr>
              <w:fldChar w:fldCharType="end"/>
            </w:r>
            <w:bookmarkEnd w:id="111"/>
            <w:r w:rsidRPr="00B937AD">
              <w:rPr>
                <w:sz w:val="18"/>
                <w:szCs w:val="18"/>
              </w:rPr>
              <w:t xml:space="preserve"> ausdrücklich auf eine Berufung verzichtet.</w:t>
            </w:r>
          </w:p>
          <w:p w:rsidR="000E0BE2" w:rsidRPr="00B937AD" w:rsidRDefault="000E0BE2" w:rsidP="00B937AD">
            <w:pPr>
              <w:jc w:val="both"/>
              <w:rPr>
                <w:sz w:val="18"/>
                <w:szCs w:val="18"/>
              </w:rPr>
            </w:pPr>
          </w:p>
          <w:p w:rsidR="000E0BE2" w:rsidRPr="00B937AD" w:rsidRDefault="000E0BE2" w:rsidP="00B937AD">
            <w:pPr>
              <w:jc w:val="both"/>
              <w:rPr>
                <w:sz w:val="18"/>
                <w:szCs w:val="18"/>
              </w:rPr>
            </w:pPr>
            <w:r w:rsidRPr="00B937AD">
              <w:rPr>
                <w:sz w:val="18"/>
                <w:szCs w:val="18"/>
              </w:rPr>
              <w:t>Ende der Amtshandlung um …………… Uhr.</w:t>
            </w:r>
          </w:p>
          <w:p w:rsidR="000E0BE2" w:rsidRPr="00B937AD" w:rsidRDefault="000E0BE2" w:rsidP="00B937AD">
            <w:pPr>
              <w:tabs>
                <w:tab w:val="left" w:pos="6804"/>
              </w:tabs>
              <w:jc w:val="both"/>
              <w:rPr>
                <w:sz w:val="18"/>
                <w:szCs w:val="18"/>
              </w:rPr>
            </w:pPr>
          </w:p>
          <w:p w:rsidR="000E0BE2" w:rsidRPr="00B937AD" w:rsidRDefault="000E0BE2" w:rsidP="00B937AD">
            <w:pPr>
              <w:tabs>
                <w:tab w:val="left" w:pos="6804"/>
              </w:tabs>
              <w:jc w:val="both"/>
              <w:rPr>
                <w:sz w:val="18"/>
                <w:szCs w:val="18"/>
              </w:rPr>
            </w:pPr>
          </w:p>
          <w:p w:rsidR="000E0BE2" w:rsidRPr="00B937AD" w:rsidRDefault="000E0BE2" w:rsidP="00B937AD">
            <w:pPr>
              <w:tabs>
                <w:tab w:val="left" w:pos="6804"/>
              </w:tabs>
              <w:jc w:val="both"/>
              <w:rPr>
                <w:sz w:val="18"/>
                <w:szCs w:val="18"/>
              </w:rPr>
            </w:pPr>
          </w:p>
          <w:p w:rsidR="000E0BE2" w:rsidRPr="00B937AD" w:rsidRDefault="000E0BE2" w:rsidP="00B937AD">
            <w:pPr>
              <w:tabs>
                <w:tab w:val="center" w:pos="2232"/>
                <w:tab w:val="center" w:pos="7812"/>
                <w:tab w:val="right" w:pos="10513"/>
              </w:tabs>
              <w:jc w:val="both"/>
              <w:rPr>
                <w:sz w:val="18"/>
                <w:szCs w:val="18"/>
              </w:rPr>
            </w:pPr>
            <w:r w:rsidRPr="00B937AD">
              <w:rPr>
                <w:sz w:val="18"/>
                <w:szCs w:val="18"/>
              </w:rPr>
              <w:tab/>
              <w:t>………………………………….…………………..</w:t>
            </w:r>
            <w:r w:rsidRPr="00B937AD">
              <w:rPr>
                <w:sz w:val="18"/>
                <w:szCs w:val="18"/>
              </w:rPr>
              <w:tab/>
              <w:t>………………………………….…………………..</w:t>
            </w:r>
          </w:p>
          <w:p w:rsidR="000E0BE2" w:rsidRPr="00B937AD" w:rsidRDefault="000E0BE2" w:rsidP="00B937AD">
            <w:pPr>
              <w:tabs>
                <w:tab w:val="center" w:pos="2232"/>
                <w:tab w:val="center" w:pos="7812"/>
                <w:tab w:val="right" w:pos="10513"/>
              </w:tabs>
              <w:jc w:val="both"/>
              <w:rPr>
                <w:sz w:val="18"/>
                <w:szCs w:val="18"/>
              </w:rPr>
            </w:pPr>
            <w:r w:rsidRPr="00B937AD">
              <w:rPr>
                <w:sz w:val="18"/>
                <w:szCs w:val="18"/>
              </w:rPr>
              <w:tab/>
              <w:t>Leiter/in der Amtshandlung</w:t>
            </w:r>
            <w:r w:rsidRPr="00B937AD">
              <w:rPr>
                <w:sz w:val="18"/>
                <w:szCs w:val="18"/>
              </w:rPr>
              <w:tab/>
              <w:t>Antragssteller/in</w:t>
            </w:r>
          </w:p>
          <w:p w:rsidR="000E0BE2" w:rsidRPr="00B937AD" w:rsidRDefault="000E0BE2" w:rsidP="00B937AD">
            <w:pPr>
              <w:tabs>
                <w:tab w:val="left" w:pos="6804"/>
              </w:tabs>
              <w:jc w:val="both"/>
              <w:rPr>
                <w:b/>
                <w:sz w:val="22"/>
                <w:szCs w:val="22"/>
              </w:rPr>
            </w:pPr>
          </w:p>
        </w:tc>
      </w:tr>
    </w:tbl>
    <w:p w:rsidR="000E0BE2" w:rsidRDefault="000E0BE2" w:rsidP="000E0BE2">
      <w:pPr>
        <w:tabs>
          <w:tab w:val="left" w:leader="dot" w:pos="6480"/>
          <w:tab w:val="right" w:leader="dot" w:pos="10513"/>
        </w:tabs>
        <w:jc w:val="both"/>
        <w:rPr>
          <w:sz w:val="18"/>
          <w:szCs w:val="18"/>
        </w:rPr>
      </w:pPr>
    </w:p>
    <w:p w:rsidR="00655809" w:rsidRDefault="00655809" w:rsidP="00CF696D">
      <w:pPr>
        <w:tabs>
          <w:tab w:val="left" w:leader="dot" w:pos="6480"/>
          <w:tab w:val="right" w:leader="dot" w:pos="10513"/>
        </w:tabs>
        <w:jc w:val="both"/>
        <w:rPr>
          <w:sz w:val="18"/>
          <w:szCs w:val="18"/>
        </w:rPr>
      </w:pPr>
    </w:p>
    <w:p w:rsidR="00655809" w:rsidRDefault="00655809" w:rsidP="00CF696D">
      <w:pPr>
        <w:tabs>
          <w:tab w:val="left" w:leader="dot" w:pos="6480"/>
          <w:tab w:val="right" w:leader="dot" w:pos="10513"/>
        </w:tabs>
        <w:jc w:val="both"/>
        <w:rPr>
          <w:sz w:val="18"/>
          <w:szCs w:val="18"/>
        </w:rPr>
      </w:pPr>
    </w:p>
    <w:p w:rsidR="00655809" w:rsidRDefault="00655809" w:rsidP="00CF696D">
      <w:pPr>
        <w:tabs>
          <w:tab w:val="left" w:leader="dot" w:pos="6480"/>
          <w:tab w:val="right" w:leader="dot" w:pos="10513"/>
        </w:tabs>
        <w:jc w:val="both"/>
        <w:rPr>
          <w:sz w:val="18"/>
          <w:szCs w:val="18"/>
        </w:rPr>
      </w:pPr>
    </w:p>
    <w:p w:rsidR="00655809" w:rsidRDefault="00655809" w:rsidP="00CF696D">
      <w:pPr>
        <w:tabs>
          <w:tab w:val="left" w:leader="dot" w:pos="6480"/>
          <w:tab w:val="right" w:leader="dot" w:pos="10513"/>
        </w:tabs>
        <w:jc w:val="both"/>
        <w:rPr>
          <w:sz w:val="18"/>
          <w:szCs w:val="18"/>
        </w:rPr>
      </w:pPr>
    </w:p>
    <w:sectPr w:rsidR="00655809" w:rsidSect="009C473A">
      <w:headerReference w:type="default" r:id="rId9"/>
      <w:footerReference w:type="default" r:id="rId10"/>
      <w:footerReference w:type="first" r:id="rId11"/>
      <w:pgSz w:w="11906" w:h="16838"/>
      <w:pgMar w:top="846" w:right="1274"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586" w:rsidRDefault="009F5586">
      <w:r>
        <w:separator/>
      </w:r>
    </w:p>
  </w:endnote>
  <w:endnote w:type="continuationSeparator" w:id="0">
    <w:p w:rsidR="009F5586" w:rsidRDefault="009F5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1B3" w:rsidRPr="009C473A" w:rsidRDefault="009C473A" w:rsidP="009C473A">
    <w:pPr>
      <w:pStyle w:val="Fuzeile"/>
      <w:pBdr>
        <w:top w:val="single" w:sz="4" w:space="1" w:color="auto"/>
      </w:pBdr>
      <w:tabs>
        <w:tab w:val="clear" w:pos="4536"/>
        <w:tab w:val="clear" w:pos="9072"/>
        <w:tab w:val="right" w:pos="9781"/>
      </w:tabs>
      <w:rPr>
        <w:sz w:val="12"/>
        <w:szCs w:val="12"/>
      </w:rPr>
    </w:pPr>
    <w:r w:rsidRPr="009011FC">
      <w:rPr>
        <w:rStyle w:val="Seitenzahl"/>
        <w:sz w:val="12"/>
        <w:szCs w:val="12"/>
      </w:rPr>
      <w:t>Universität Innsbruck ●</w:t>
    </w:r>
    <w:r>
      <w:rPr>
        <w:rStyle w:val="Seitenzahl"/>
        <w:sz w:val="12"/>
        <w:szCs w:val="12"/>
      </w:rPr>
      <w:t xml:space="preserve"> Prüfungsreferat Standort Innrain 52d</w:t>
    </w:r>
    <w:r>
      <w:rPr>
        <w:rStyle w:val="Seitenzahl"/>
        <w:sz w:val="12"/>
        <w:szCs w:val="12"/>
      </w:rPr>
      <w:tab/>
      <w:t>Version: Oktober ●</w:t>
    </w:r>
    <w:r w:rsidRPr="009011FC">
      <w:rPr>
        <w:rStyle w:val="Seitenzahl"/>
        <w:sz w:val="12"/>
        <w:szCs w:val="12"/>
      </w:rPr>
      <w:t xml:space="preserve"> </w:t>
    </w:r>
    <w:r w:rsidRPr="009C473A">
      <w:rPr>
        <w:rStyle w:val="Seitenzahl"/>
        <w:sz w:val="12"/>
        <w:szCs w:val="12"/>
      </w:rPr>
      <w:t xml:space="preserve">Seite </w:t>
    </w:r>
    <w:r w:rsidRPr="009C473A">
      <w:rPr>
        <w:rStyle w:val="Seitenzahl"/>
        <w:sz w:val="12"/>
        <w:szCs w:val="12"/>
      </w:rPr>
      <w:fldChar w:fldCharType="begin"/>
    </w:r>
    <w:r w:rsidRPr="009C473A">
      <w:rPr>
        <w:rStyle w:val="Seitenzahl"/>
        <w:sz w:val="12"/>
        <w:szCs w:val="12"/>
      </w:rPr>
      <w:instrText xml:space="preserve"> PAGE </w:instrText>
    </w:r>
    <w:r w:rsidRPr="009C473A">
      <w:rPr>
        <w:rStyle w:val="Seitenzahl"/>
        <w:sz w:val="12"/>
        <w:szCs w:val="12"/>
      </w:rPr>
      <w:fldChar w:fldCharType="separate"/>
    </w:r>
    <w:r w:rsidR="003F2736">
      <w:rPr>
        <w:rStyle w:val="Seitenzahl"/>
        <w:noProof/>
        <w:sz w:val="12"/>
        <w:szCs w:val="12"/>
      </w:rPr>
      <w:t>5</w:t>
    </w:r>
    <w:r w:rsidRPr="009C473A">
      <w:rPr>
        <w:rStyle w:val="Seitenzahl"/>
        <w:sz w:val="12"/>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1B3" w:rsidRPr="00D9615D" w:rsidRDefault="00A031B3" w:rsidP="009C473A">
    <w:pPr>
      <w:pStyle w:val="Fuzeile"/>
      <w:pBdr>
        <w:top w:val="single" w:sz="4" w:space="1" w:color="auto"/>
      </w:pBdr>
      <w:tabs>
        <w:tab w:val="clear" w:pos="4536"/>
        <w:tab w:val="clear" w:pos="9072"/>
        <w:tab w:val="right" w:pos="9781"/>
      </w:tabs>
      <w:rPr>
        <w:sz w:val="12"/>
        <w:szCs w:val="12"/>
      </w:rPr>
    </w:pPr>
    <w:r w:rsidRPr="009011FC">
      <w:rPr>
        <w:rStyle w:val="Seitenzahl"/>
        <w:sz w:val="12"/>
        <w:szCs w:val="12"/>
      </w:rPr>
      <w:t>Universität Innsbruck ●</w:t>
    </w:r>
    <w:r>
      <w:rPr>
        <w:rStyle w:val="Seitenzahl"/>
        <w:sz w:val="12"/>
        <w:szCs w:val="12"/>
      </w:rPr>
      <w:t xml:space="preserve"> Prüfungsreferat Standort Innrain 52d</w:t>
    </w:r>
    <w:r>
      <w:rPr>
        <w:rStyle w:val="Seitenzahl"/>
        <w:sz w:val="12"/>
        <w:szCs w:val="12"/>
      </w:rPr>
      <w:tab/>
      <w:t xml:space="preserve">Version: </w:t>
    </w:r>
    <w:r w:rsidR="009C473A">
      <w:rPr>
        <w:rStyle w:val="Seitenzahl"/>
        <w:sz w:val="12"/>
        <w:szCs w:val="12"/>
      </w:rPr>
      <w:t>Oktober</w:t>
    </w:r>
    <w:r>
      <w:rPr>
        <w:rStyle w:val="Seitenzahl"/>
        <w:sz w:val="12"/>
        <w:szCs w:val="12"/>
      </w:rPr>
      <w:t xml:space="preserve"> ●</w:t>
    </w:r>
    <w:r w:rsidRPr="009011FC">
      <w:rPr>
        <w:rStyle w:val="Seitenzahl"/>
        <w:sz w:val="12"/>
        <w:szCs w:val="12"/>
      </w:rPr>
      <w:t xml:space="preserve"> </w:t>
    </w:r>
    <w:r w:rsidRPr="009C473A">
      <w:rPr>
        <w:rStyle w:val="Seitenzahl"/>
        <w:sz w:val="12"/>
        <w:szCs w:val="12"/>
      </w:rPr>
      <w:t xml:space="preserve">Seite </w:t>
    </w:r>
    <w:r w:rsidRPr="009C473A">
      <w:rPr>
        <w:rStyle w:val="Seitenzahl"/>
        <w:sz w:val="12"/>
        <w:szCs w:val="12"/>
      </w:rPr>
      <w:fldChar w:fldCharType="begin"/>
    </w:r>
    <w:r w:rsidRPr="009C473A">
      <w:rPr>
        <w:rStyle w:val="Seitenzahl"/>
        <w:sz w:val="12"/>
        <w:szCs w:val="12"/>
      </w:rPr>
      <w:instrText xml:space="preserve"> PAGE </w:instrText>
    </w:r>
    <w:r w:rsidRPr="009C473A">
      <w:rPr>
        <w:rStyle w:val="Seitenzahl"/>
        <w:sz w:val="12"/>
        <w:szCs w:val="12"/>
      </w:rPr>
      <w:fldChar w:fldCharType="separate"/>
    </w:r>
    <w:r w:rsidR="003F2736">
      <w:rPr>
        <w:rStyle w:val="Seitenzahl"/>
        <w:noProof/>
        <w:sz w:val="12"/>
        <w:szCs w:val="12"/>
      </w:rPr>
      <w:t>1</w:t>
    </w:r>
    <w:r w:rsidRPr="009C473A">
      <w:rPr>
        <w:rStyle w:val="Seitenzahl"/>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586" w:rsidRDefault="009F5586">
      <w:r>
        <w:separator/>
      </w:r>
    </w:p>
  </w:footnote>
  <w:footnote w:type="continuationSeparator" w:id="0">
    <w:p w:rsidR="009F5586" w:rsidRDefault="009F55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73A" w:rsidRDefault="00A031B3" w:rsidP="009C473A">
    <w:pPr>
      <w:pStyle w:val="Kopfzeile"/>
      <w:pBdr>
        <w:bottom w:val="single" w:sz="4" w:space="1" w:color="auto"/>
      </w:pBdr>
      <w:tabs>
        <w:tab w:val="clear" w:pos="4536"/>
        <w:tab w:val="clear" w:pos="9072"/>
        <w:tab w:val="left" w:pos="1980"/>
        <w:tab w:val="right" w:pos="9781"/>
      </w:tabs>
      <w:rPr>
        <w:sz w:val="18"/>
        <w:szCs w:val="18"/>
      </w:rPr>
    </w:pPr>
    <w:r>
      <w:rPr>
        <w:sz w:val="18"/>
        <w:szCs w:val="18"/>
      </w:rPr>
      <w:t>Bachelorstudium Sportmanagement 2015W</w:t>
    </w:r>
    <w:r w:rsidR="009C473A">
      <w:rPr>
        <w:sz w:val="18"/>
        <w:szCs w:val="18"/>
      </w:rPr>
      <w:tab/>
    </w:r>
    <w:r>
      <w:rPr>
        <w:sz w:val="18"/>
        <w:szCs w:val="18"/>
      </w:rPr>
      <w:t>Curriculum 2015W vom 28.05.2015</w:t>
    </w:r>
    <w:r w:rsidR="009C473A">
      <w:rPr>
        <w:sz w:val="18"/>
        <w:szCs w:val="18"/>
      </w:rPr>
      <w:t xml:space="preserve"> i.d.g.F.</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96028"/>
    <w:multiLevelType w:val="hybridMultilevel"/>
    <w:tmpl w:val="5A74A932"/>
    <w:lvl w:ilvl="0" w:tplc="308CE9CE">
      <w:start w:val="1"/>
      <w:numFmt w:val="bullet"/>
      <w:lvlText w:val=""/>
      <w:lvlJc w:val="left"/>
      <w:pPr>
        <w:tabs>
          <w:tab w:val="num" w:pos="720"/>
        </w:tabs>
        <w:ind w:left="720" w:hanging="360"/>
      </w:pPr>
      <w:rPr>
        <w:rFonts w:ascii="Wingdings 2" w:hAnsi="Wingdings 2"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6B3A"/>
    <w:multiLevelType w:val="multilevel"/>
    <w:tmpl w:val="9FF0573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7A5638"/>
    <w:multiLevelType w:val="hybridMultilevel"/>
    <w:tmpl w:val="D73464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8D34620"/>
    <w:multiLevelType w:val="multilevel"/>
    <w:tmpl w:val="2EF0199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57134CA"/>
    <w:multiLevelType w:val="hybridMultilevel"/>
    <w:tmpl w:val="9CD882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E950D5"/>
    <w:multiLevelType w:val="hybridMultilevel"/>
    <w:tmpl w:val="9FF0573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5392380"/>
    <w:multiLevelType w:val="hybridMultilevel"/>
    <w:tmpl w:val="2EF0199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5B83296"/>
    <w:multiLevelType w:val="hybridMultilevel"/>
    <w:tmpl w:val="B13AAC46"/>
    <w:lvl w:ilvl="0" w:tplc="308CE9CE">
      <w:start w:val="1"/>
      <w:numFmt w:val="bullet"/>
      <w:lvlText w:val=""/>
      <w:lvlJc w:val="left"/>
      <w:pPr>
        <w:tabs>
          <w:tab w:val="num" w:pos="720"/>
        </w:tabs>
        <w:ind w:left="720" w:hanging="360"/>
      </w:pPr>
      <w:rPr>
        <w:rFonts w:ascii="Wingdings 2" w:hAnsi="Wingdings 2"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C924F13"/>
    <w:multiLevelType w:val="hybridMultilevel"/>
    <w:tmpl w:val="BDFCF39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6"/>
  </w:num>
  <w:num w:numId="3">
    <w:abstractNumId w:val="4"/>
  </w:num>
  <w:num w:numId="4">
    <w:abstractNumId w:val="1"/>
  </w:num>
  <w:num w:numId="5">
    <w:abstractNumId w:val="7"/>
  </w:num>
  <w:num w:numId="6">
    <w:abstractNumId w:val="3"/>
  </w:num>
  <w:num w:numId="7">
    <w:abstractNumId w:val="0"/>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forms" w:enforcement="1" w:cryptProviderType="rsaAES" w:cryptAlgorithmClass="hash" w:cryptAlgorithmType="typeAny" w:cryptAlgorithmSid="14" w:cryptSpinCount="100000" w:hash="7GXvGo566IKm3EQ8g9yvSA/OfUFxnzgvMqrOW9KReHDAJVhn832zn971NGH0IuVo1mCtS95cNOlbtl52Qsuv2A==" w:salt="K3InHctJGL2cp0RayHEDL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E7C"/>
    <w:rsid w:val="00004E0C"/>
    <w:rsid w:val="00012189"/>
    <w:rsid w:val="00021EDD"/>
    <w:rsid w:val="000254D7"/>
    <w:rsid w:val="00026F22"/>
    <w:rsid w:val="0002732E"/>
    <w:rsid w:val="00034FC6"/>
    <w:rsid w:val="000377BE"/>
    <w:rsid w:val="00043046"/>
    <w:rsid w:val="000458C6"/>
    <w:rsid w:val="0004606F"/>
    <w:rsid w:val="00054008"/>
    <w:rsid w:val="00073122"/>
    <w:rsid w:val="00073B49"/>
    <w:rsid w:val="00074803"/>
    <w:rsid w:val="00083435"/>
    <w:rsid w:val="000875EF"/>
    <w:rsid w:val="00095959"/>
    <w:rsid w:val="000964D3"/>
    <w:rsid w:val="000A4169"/>
    <w:rsid w:val="000A6D4B"/>
    <w:rsid w:val="000B13B1"/>
    <w:rsid w:val="000B3BC3"/>
    <w:rsid w:val="000B42BB"/>
    <w:rsid w:val="000B4F7D"/>
    <w:rsid w:val="000C0E1C"/>
    <w:rsid w:val="000C508E"/>
    <w:rsid w:val="000C5658"/>
    <w:rsid w:val="000D27B7"/>
    <w:rsid w:val="000D6E0A"/>
    <w:rsid w:val="000E0BE2"/>
    <w:rsid w:val="000E5153"/>
    <w:rsid w:val="000E5223"/>
    <w:rsid w:val="000E57D7"/>
    <w:rsid w:val="000F110C"/>
    <w:rsid w:val="000F3077"/>
    <w:rsid w:val="000F4C9D"/>
    <w:rsid w:val="00106315"/>
    <w:rsid w:val="0011111B"/>
    <w:rsid w:val="00111E82"/>
    <w:rsid w:val="00113F94"/>
    <w:rsid w:val="0011474E"/>
    <w:rsid w:val="00114BBF"/>
    <w:rsid w:val="001236DC"/>
    <w:rsid w:val="001278F4"/>
    <w:rsid w:val="001330CA"/>
    <w:rsid w:val="001334A4"/>
    <w:rsid w:val="0013536A"/>
    <w:rsid w:val="001379DD"/>
    <w:rsid w:val="00151B79"/>
    <w:rsid w:val="001530E5"/>
    <w:rsid w:val="00153421"/>
    <w:rsid w:val="00156BA8"/>
    <w:rsid w:val="001613C6"/>
    <w:rsid w:val="00161A3F"/>
    <w:rsid w:val="00163099"/>
    <w:rsid w:val="0017690B"/>
    <w:rsid w:val="001775C5"/>
    <w:rsid w:val="001807BF"/>
    <w:rsid w:val="00182319"/>
    <w:rsid w:val="001967F8"/>
    <w:rsid w:val="001A3D21"/>
    <w:rsid w:val="001B0591"/>
    <w:rsid w:val="001B1435"/>
    <w:rsid w:val="001B32D6"/>
    <w:rsid w:val="001B4FBC"/>
    <w:rsid w:val="001B77CF"/>
    <w:rsid w:val="001C0663"/>
    <w:rsid w:val="001C40D1"/>
    <w:rsid w:val="001D1C46"/>
    <w:rsid w:val="001D373B"/>
    <w:rsid w:val="001D45D1"/>
    <w:rsid w:val="001F6AB0"/>
    <w:rsid w:val="002000E1"/>
    <w:rsid w:val="002021EA"/>
    <w:rsid w:val="00202601"/>
    <w:rsid w:val="00205F6D"/>
    <w:rsid w:val="00207765"/>
    <w:rsid w:val="00213C6F"/>
    <w:rsid w:val="00215C0F"/>
    <w:rsid w:val="00220540"/>
    <w:rsid w:val="00221E75"/>
    <w:rsid w:val="00223DF0"/>
    <w:rsid w:val="002319A9"/>
    <w:rsid w:val="00243392"/>
    <w:rsid w:val="00244931"/>
    <w:rsid w:val="00260D39"/>
    <w:rsid w:val="00260ED7"/>
    <w:rsid w:val="00263B05"/>
    <w:rsid w:val="002657C3"/>
    <w:rsid w:val="002668C2"/>
    <w:rsid w:val="00281408"/>
    <w:rsid w:val="002816CE"/>
    <w:rsid w:val="00281711"/>
    <w:rsid w:val="002817F5"/>
    <w:rsid w:val="002826A6"/>
    <w:rsid w:val="0028497B"/>
    <w:rsid w:val="00284BCD"/>
    <w:rsid w:val="002A0451"/>
    <w:rsid w:val="002A57BE"/>
    <w:rsid w:val="002A7CC5"/>
    <w:rsid w:val="002B004A"/>
    <w:rsid w:val="002B31F0"/>
    <w:rsid w:val="002B4D3B"/>
    <w:rsid w:val="002D60E2"/>
    <w:rsid w:val="002E099C"/>
    <w:rsid w:val="002E29F5"/>
    <w:rsid w:val="002F2B62"/>
    <w:rsid w:val="00302944"/>
    <w:rsid w:val="00321D3D"/>
    <w:rsid w:val="003428EF"/>
    <w:rsid w:val="00343F60"/>
    <w:rsid w:val="003465EF"/>
    <w:rsid w:val="00347E23"/>
    <w:rsid w:val="003559C1"/>
    <w:rsid w:val="003561C9"/>
    <w:rsid w:val="00365391"/>
    <w:rsid w:val="003675F7"/>
    <w:rsid w:val="00371AB6"/>
    <w:rsid w:val="003739CD"/>
    <w:rsid w:val="003836FE"/>
    <w:rsid w:val="003971CA"/>
    <w:rsid w:val="003A2A9B"/>
    <w:rsid w:val="003A44AC"/>
    <w:rsid w:val="003A510D"/>
    <w:rsid w:val="003B0BEA"/>
    <w:rsid w:val="003B5E08"/>
    <w:rsid w:val="003B6EB7"/>
    <w:rsid w:val="003C12D3"/>
    <w:rsid w:val="003C2818"/>
    <w:rsid w:val="003D7FFD"/>
    <w:rsid w:val="003E5498"/>
    <w:rsid w:val="003F2736"/>
    <w:rsid w:val="004022AE"/>
    <w:rsid w:val="00414665"/>
    <w:rsid w:val="00415742"/>
    <w:rsid w:val="00425C33"/>
    <w:rsid w:val="004265CF"/>
    <w:rsid w:val="0043182B"/>
    <w:rsid w:val="00436E81"/>
    <w:rsid w:val="0044046E"/>
    <w:rsid w:val="00444BC0"/>
    <w:rsid w:val="00455A57"/>
    <w:rsid w:val="00457BE7"/>
    <w:rsid w:val="00460977"/>
    <w:rsid w:val="004617CC"/>
    <w:rsid w:val="0046499A"/>
    <w:rsid w:val="00474E21"/>
    <w:rsid w:val="00475862"/>
    <w:rsid w:val="00480662"/>
    <w:rsid w:val="00480E18"/>
    <w:rsid w:val="004839EB"/>
    <w:rsid w:val="004851BA"/>
    <w:rsid w:val="004952A3"/>
    <w:rsid w:val="00496F72"/>
    <w:rsid w:val="004974EF"/>
    <w:rsid w:val="004A16BE"/>
    <w:rsid w:val="004A1AE7"/>
    <w:rsid w:val="004B17CB"/>
    <w:rsid w:val="004B5F57"/>
    <w:rsid w:val="004C0307"/>
    <w:rsid w:val="004C09F5"/>
    <w:rsid w:val="004C469C"/>
    <w:rsid w:val="004D563F"/>
    <w:rsid w:val="004E69BB"/>
    <w:rsid w:val="004E7AC1"/>
    <w:rsid w:val="004F2371"/>
    <w:rsid w:val="00500A47"/>
    <w:rsid w:val="00507071"/>
    <w:rsid w:val="00520C6E"/>
    <w:rsid w:val="005243E5"/>
    <w:rsid w:val="00534A0A"/>
    <w:rsid w:val="00534E86"/>
    <w:rsid w:val="00541E36"/>
    <w:rsid w:val="00544A90"/>
    <w:rsid w:val="00554D73"/>
    <w:rsid w:val="005641E0"/>
    <w:rsid w:val="00565C4E"/>
    <w:rsid w:val="00566DC2"/>
    <w:rsid w:val="005734DE"/>
    <w:rsid w:val="00576ABE"/>
    <w:rsid w:val="0057722F"/>
    <w:rsid w:val="00583181"/>
    <w:rsid w:val="0058607B"/>
    <w:rsid w:val="005B584E"/>
    <w:rsid w:val="005B667D"/>
    <w:rsid w:val="005C2BED"/>
    <w:rsid w:val="005C4EB3"/>
    <w:rsid w:val="005C538F"/>
    <w:rsid w:val="005C560F"/>
    <w:rsid w:val="005C76B1"/>
    <w:rsid w:val="005D3A06"/>
    <w:rsid w:val="005D41CA"/>
    <w:rsid w:val="005D5045"/>
    <w:rsid w:val="005D69AC"/>
    <w:rsid w:val="005E0AC1"/>
    <w:rsid w:val="005E1AB8"/>
    <w:rsid w:val="00614651"/>
    <w:rsid w:val="00616526"/>
    <w:rsid w:val="00616F50"/>
    <w:rsid w:val="00630032"/>
    <w:rsid w:val="006300A7"/>
    <w:rsid w:val="00642FE4"/>
    <w:rsid w:val="00652667"/>
    <w:rsid w:val="0065430C"/>
    <w:rsid w:val="00654C0C"/>
    <w:rsid w:val="00655809"/>
    <w:rsid w:val="0065734B"/>
    <w:rsid w:val="00662FF8"/>
    <w:rsid w:val="006706C0"/>
    <w:rsid w:val="00683B7D"/>
    <w:rsid w:val="006854A7"/>
    <w:rsid w:val="006963C6"/>
    <w:rsid w:val="006A06A9"/>
    <w:rsid w:val="006A4492"/>
    <w:rsid w:val="006A7164"/>
    <w:rsid w:val="006B07EF"/>
    <w:rsid w:val="006B48AC"/>
    <w:rsid w:val="006B4EEC"/>
    <w:rsid w:val="006B603F"/>
    <w:rsid w:val="006C5B5C"/>
    <w:rsid w:val="006D2292"/>
    <w:rsid w:val="006D2B67"/>
    <w:rsid w:val="006E0037"/>
    <w:rsid w:val="006F22D2"/>
    <w:rsid w:val="006F77B3"/>
    <w:rsid w:val="0070476C"/>
    <w:rsid w:val="007066C4"/>
    <w:rsid w:val="00715A2D"/>
    <w:rsid w:val="00721409"/>
    <w:rsid w:val="0073389A"/>
    <w:rsid w:val="007355E4"/>
    <w:rsid w:val="00735941"/>
    <w:rsid w:val="00743151"/>
    <w:rsid w:val="00750426"/>
    <w:rsid w:val="00757883"/>
    <w:rsid w:val="0076067B"/>
    <w:rsid w:val="00760BC7"/>
    <w:rsid w:val="0076104F"/>
    <w:rsid w:val="00762555"/>
    <w:rsid w:val="00764B98"/>
    <w:rsid w:val="00774501"/>
    <w:rsid w:val="007745C9"/>
    <w:rsid w:val="00775C3A"/>
    <w:rsid w:val="00781C47"/>
    <w:rsid w:val="007953AB"/>
    <w:rsid w:val="007A6871"/>
    <w:rsid w:val="007A73F7"/>
    <w:rsid w:val="007B0E17"/>
    <w:rsid w:val="007B0EEF"/>
    <w:rsid w:val="007B2EA4"/>
    <w:rsid w:val="007C0537"/>
    <w:rsid w:val="007C3FF5"/>
    <w:rsid w:val="007C4270"/>
    <w:rsid w:val="007C6918"/>
    <w:rsid w:val="007D04F4"/>
    <w:rsid w:val="007D4D3B"/>
    <w:rsid w:val="007E045E"/>
    <w:rsid w:val="007E3711"/>
    <w:rsid w:val="007F6BED"/>
    <w:rsid w:val="008017C0"/>
    <w:rsid w:val="0081409D"/>
    <w:rsid w:val="00814DE7"/>
    <w:rsid w:val="00817924"/>
    <w:rsid w:val="00820870"/>
    <w:rsid w:val="008208CD"/>
    <w:rsid w:val="00821F2F"/>
    <w:rsid w:val="0082413D"/>
    <w:rsid w:val="00825F1D"/>
    <w:rsid w:val="008375BB"/>
    <w:rsid w:val="008432F9"/>
    <w:rsid w:val="00850FD3"/>
    <w:rsid w:val="008623B4"/>
    <w:rsid w:val="00865869"/>
    <w:rsid w:val="00897F9A"/>
    <w:rsid w:val="008A26A1"/>
    <w:rsid w:val="008A617A"/>
    <w:rsid w:val="008B5932"/>
    <w:rsid w:val="008C0BE7"/>
    <w:rsid w:val="008D2BCF"/>
    <w:rsid w:val="008D3650"/>
    <w:rsid w:val="008D4C61"/>
    <w:rsid w:val="008E1829"/>
    <w:rsid w:val="008E2A23"/>
    <w:rsid w:val="008E43D3"/>
    <w:rsid w:val="008E4C41"/>
    <w:rsid w:val="008F11B9"/>
    <w:rsid w:val="008F178C"/>
    <w:rsid w:val="008F628F"/>
    <w:rsid w:val="008F68B3"/>
    <w:rsid w:val="008F7D42"/>
    <w:rsid w:val="009011FC"/>
    <w:rsid w:val="00914970"/>
    <w:rsid w:val="00915098"/>
    <w:rsid w:val="00921D01"/>
    <w:rsid w:val="00927B9A"/>
    <w:rsid w:val="0093761E"/>
    <w:rsid w:val="00950F99"/>
    <w:rsid w:val="009513EA"/>
    <w:rsid w:val="00951738"/>
    <w:rsid w:val="00952B17"/>
    <w:rsid w:val="0095339B"/>
    <w:rsid w:val="00956FD9"/>
    <w:rsid w:val="009626F4"/>
    <w:rsid w:val="009642A4"/>
    <w:rsid w:val="00965CFB"/>
    <w:rsid w:val="00967E62"/>
    <w:rsid w:val="00975A6E"/>
    <w:rsid w:val="0098016F"/>
    <w:rsid w:val="00983304"/>
    <w:rsid w:val="00987323"/>
    <w:rsid w:val="00987F42"/>
    <w:rsid w:val="00987F66"/>
    <w:rsid w:val="009924FE"/>
    <w:rsid w:val="0099759D"/>
    <w:rsid w:val="009B32E2"/>
    <w:rsid w:val="009B3492"/>
    <w:rsid w:val="009B37FB"/>
    <w:rsid w:val="009B3C9B"/>
    <w:rsid w:val="009C2A2B"/>
    <w:rsid w:val="009C35F9"/>
    <w:rsid w:val="009C473A"/>
    <w:rsid w:val="009C68B5"/>
    <w:rsid w:val="009D13FB"/>
    <w:rsid w:val="009D14BB"/>
    <w:rsid w:val="009D4686"/>
    <w:rsid w:val="009D75F0"/>
    <w:rsid w:val="009F4A11"/>
    <w:rsid w:val="009F5586"/>
    <w:rsid w:val="00A00154"/>
    <w:rsid w:val="00A00692"/>
    <w:rsid w:val="00A031B3"/>
    <w:rsid w:val="00A03F05"/>
    <w:rsid w:val="00A10769"/>
    <w:rsid w:val="00A14FEE"/>
    <w:rsid w:val="00A20A6C"/>
    <w:rsid w:val="00A21C01"/>
    <w:rsid w:val="00A30897"/>
    <w:rsid w:val="00A338FC"/>
    <w:rsid w:val="00A344FC"/>
    <w:rsid w:val="00A4175D"/>
    <w:rsid w:val="00A4191D"/>
    <w:rsid w:val="00A500E8"/>
    <w:rsid w:val="00A51953"/>
    <w:rsid w:val="00A561CD"/>
    <w:rsid w:val="00A57E04"/>
    <w:rsid w:val="00A6028E"/>
    <w:rsid w:val="00A61D72"/>
    <w:rsid w:val="00A63276"/>
    <w:rsid w:val="00A81C5B"/>
    <w:rsid w:val="00A824CA"/>
    <w:rsid w:val="00A949D5"/>
    <w:rsid w:val="00A94B9B"/>
    <w:rsid w:val="00AA4E5E"/>
    <w:rsid w:val="00AA5B0C"/>
    <w:rsid w:val="00AB356B"/>
    <w:rsid w:val="00AB35A1"/>
    <w:rsid w:val="00AB5419"/>
    <w:rsid w:val="00AB5B96"/>
    <w:rsid w:val="00AC075A"/>
    <w:rsid w:val="00AC2653"/>
    <w:rsid w:val="00AC622C"/>
    <w:rsid w:val="00AC6796"/>
    <w:rsid w:val="00AC76C3"/>
    <w:rsid w:val="00AC7DD6"/>
    <w:rsid w:val="00AD3915"/>
    <w:rsid w:val="00AD462B"/>
    <w:rsid w:val="00AD6CE1"/>
    <w:rsid w:val="00AD73A6"/>
    <w:rsid w:val="00AE07F7"/>
    <w:rsid w:val="00AE2913"/>
    <w:rsid w:val="00B0335C"/>
    <w:rsid w:val="00B13D90"/>
    <w:rsid w:val="00B220EA"/>
    <w:rsid w:val="00B25469"/>
    <w:rsid w:val="00B302DB"/>
    <w:rsid w:val="00B3427D"/>
    <w:rsid w:val="00B36094"/>
    <w:rsid w:val="00B36799"/>
    <w:rsid w:val="00B3782B"/>
    <w:rsid w:val="00B401E3"/>
    <w:rsid w:val="00B43A3C"/>
    <w:rsid w:val="00B47FFB"/>
    <w:rsid w:val="00B5071B"/>
    <w:rsid w:val="00B56106"/>
    <w:rsid w:val="00B66801"/>
    <w:rsid w:val="00B66B0F"/>
    <w:rsid w:val="00B766CC"/>
    <w:rsid w:val="00B778BF"/>
    <w:rsid w:val="00B842D1"/>
    <w:rsid w:val="00B8762D"/>
    <w:rsid w:val="00B937AD"/>
    <w:rsid w:val="00B944F4"/>
    <w:rsid w:val="00B9632E"/>
    <w:rsid w:val="00BA0F27"/>
    <w:rsid w:val="00BA7D4A"/>
    <w:rsid w:val="00BB0741"/>
    <w:rsid w:val="00BB43C7"/>
    <w:rsid w:val="00BB44CA"/>
    <w:rsid w:val="00BB79CA"/>
    <w:rsid w:val="00BC0344"/>
    <w:rsid w:val="00BC6B24"/>
    <w:rsid w:val="00BD7BE1"/>
    <w:rsid w:val="00BE2C79"/>
    <w:rsid w:val="00BE39B6"/>
    <w:rsid w:val="00BE7EE2"/>
    <w:rsid w:val="00BF7D02"/>
    <w:rsid w:val="00C02B6C"/>
    <w:rsid w:val="00C11905"/>
    <w:rsid w:val="00C17901"/>
    <w:rsid w:val="00C17CCB"/>
    <w:rsid w:val="00C211FB"/>
    <w:rsid w:val="00C22B79"/>
    <w:rsid w:val="00C25639"/>
    <w:rsid w:val="00C263AF"/>
    <w:rsid w:val="00C3576F"/>
    <w:rsid w:val="00C421E0"/>
    <w:rsid w:val="00C42A05"/>
    <w:rsid w:val="00C44AC4"/>
    <w:rsid w:val="00C457DF"/>
    <w:rsid w:val="00C46851"/>
    <w:rsid w:val="00C60998"/>
    <w:rsid w:val="00C65620"/>
    <w:rsid w:val="00C80388"/>
    <w:rsid w:val="00C81356"/>
    <w:rsid w:val="00C847AC"/>
    <w:rsid w:val="00C8708C"/>
    <w:rsid w:val="00C93C0A"/>
    <w:rsid w:val="00C974D7"/>
    <w:rsid w:val="00CA1586"/>
    <w:rsid w:val="00CA1917"/>
    <w:rsid w:val="00CA336F"/>
    <w:rsid w:val="00CA77DB"/>
    <w:rsid w:val="00CB0BBA"/>
    <w:rsid w:val="00CB3D06"/>
    <w:rsid w:val="00CC0CC0"/>
    <w:rsid w:val="00CC292A"/>
    <w:rsid w:val="00CC321F"/>
    <w:rsid w:val="00CC40A9"/>
    <w:rsid w:val="00CC7C76"/>
    <w:rsid w:val="00CD3450"/>
    <w:rsid w:val="00CD4616"/>
    <w:rsid w:val="00CE001F"/>
    <w:rsid w:val="00CE0EF8"/>
    <w:rsid w:val="00CE1843"/>
    <w:rsid w:val="00CF4C89"/>
    <w:rsid w:val="00CF609E"/>
    <w:rsid w:val="00CF696D"/>
    <w:rsid w:val="00D10E31"/>
    <w:rsid w:val="00D1555C"/>
    <w:rsid w:val="00D20CDB"/>
    <w:rsid w:val="00D30C9E"/>
    <w:rsid w:val="00D31071"/>
    <w:rsid w:val="00D41E4B"/>
    <w:rsid w:val="00D423B8"/>
    <w:rsid w:val="00D440AB"/>
    <w:rsid w:val="00D6115B"/>
    <w:rsid w:val="00D70076"/>
    <w:rsid w:val="00D71748"/>
    <w:rsid w:val="00D727B0"/>
    <w:rsid w:val="00D740FC"/>
    <w:rsid w:val="00D75168"/>
    <w:rsid w:val="00D81010"/>
    <w:rsid w:val="00D9566B"/>
    <w:rsid w:val="00D9615D"/>
    <w:rsid w:val="00DA6EE4"/>
    <w:rsid w:val="00DA7F38"/>
    <w:rsid w:val="00DB4722"/>
    <w:rsid w:val="00DB7BCD"/>
    <w:rsid w:val="00DC142A"/>
    <w:rsid w:val="00DC2860"/>
    <w:rsid w:val="00DC3C28"/>
    <w:rsid w:val="00DC766B"/>
    <w:rsid w:val="00DD5C04"/>
    <w:rsid w:val="00DD6605"/>
    <w:rsid w:val="00DE0FBB"/>
    <w:rsid w:val="00DE3273"/>
    <w:rsid w:val="00DE7940"/>
    <w:rsid w:val="00DF66CE"/>
    <w:rsid w:val="00DF702C"/>
    <w:rsid w:val="00E0187C"/>
    <w:rsid w:val="00E03DA5"/>
    <w:rsid w:val="00E048E2"/>
    <w:rsid w:val="00E075DE"/>
    <w:rsid w:val="00E15E16"/>
    <w:rsid w:val="00E22473"/>
    <w:rsid w:val="00E22D67"/>
    <w:rsid w:val="00E22F6D"/>
    <w:rsid w:val="00E33E72"/>
    <w:rsid w:val="00E35BFA"/>
    <w:rsid w:val="00E3625F"/>
    <w:rsid w:val="00E371C1"/>
    <w:rsid w:val="00E400CC"/>
    <w:rsid w:val="00E41E4C"/>
    <w:rsid w:val="00E43DB8"/>
    <w:rsid w:val="00E50C8C"/>
    <w:rsid w:val="00E53184"/>
    <w:rsid w:val="00E60893"/>
    <w:rsid w:val="00E63A0A"/>
    <w:rsid w:val="00E655FC"/>
    <w:rsid w:val="00E751F0"/>
    <w:rsid w:val="00E83347"/>
    <w:rsid w:val="00E86890"/>
    <w:rsid w:val="00E869CC"/>
    <w:rsid w:val="00E91A3D"/>
    <w:rsid w:val="00EA0C48"/>
    <w:rsid w:val="00EA7BAC"/>
    <w:rsid w:val="00EC0C21"/>
    <w:rsid w:val="00EE2A92"/>
    <w:rsid w:val="00EF535C"/>
    <w:rsid w:val="00EF6926"/>
    <w:rsid w:val="00EF6E7C"/>
    <w:rsid w:val="00F012A3"/>
    <w:rsid w:val="00F061F4"/>
    <w:rsid w:val="00F162D3"/>
    <w:rsid w:val="00F209C0"/>
    <w:rsid w:val="00F25EDD"/>
    <w:rsid w:val="00F25F03"/>
    <w:rsid w:val="00F32A2B"/>
    <w:rsid w:val="00F3388F"/>
    <w:rsid w:val="00F35A89"/>
    <w:rsid w:val="00F3621E"/>
    <w:rsid w:val="00F4654D"/>
    <w:rsid w:val="00F472EB"/>
    <w:rsid w:val="00F52559"/>
    <w:rsid w:val="00F547E2"/>
    <w:rsid w:val="00F6256B"/>
    <w:rsid w:val="00F67A0D"/>
    <w:rsid w:val="00F7276B"/>
    <w:rsid w:val="00F7532C"/>
    <w:rsid w:val="00F75E4E"/>
    <w:rsid w:val="00F83848"/>
    <w:rsid w:val="00F86213"/>
    <w:rsid w:val="00F946D7"/>
    <w:rsid w:val="00FB04B4"/>
    <w:rsid w:val="00FB0E8E"/>
    <w:rsid w:val="00FB72CA"/>
    <w:rsid w:val="00FC1A55"/>
    <w:rsid w:val="00FC38DA"/>
    <w:rsid w:val="00FC4ACF"/>
    <w:rsid w:val="00FD1D49"/>
    <w:rsid w:val="00FD6850"/>
    <w:rsid w:val="00FE6B95"/>
    <w:rsid w:val="00FF3952"/>
    <w:rsid w:val="00FF49DC"/>
    <w:rsid w:val="00FF795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B9A4307-2C8F-4F7E-980E-47303028B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000E1"/>
    <w:rPr>
      <w:sz w:val="24"/>
      <w:szCs w:val="24"/>
      <w:lang w:val="de-DE" w:eastAsia="de-DE"/>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rsid w:val="007E3711"/>
    <w:pPr>
      <w:tabs>
        <w:tab w:val="center" w:pos="4536"/>
        <w:tab w:val="right" w:pos="9072"/>
      </w:tabs>
    </w:pPr>
  </w:style>
  <w:style w:type="paragraph" w:styleId="Fuzeile">
    <w:name w:val="footer"/>
    <w:basedOn w:val="Standard"/>
    <w:rsid w:val="007E3711"/>
    <w:pPr>
      <w:tabs>
        <w:tab w:val="center" w:pos="4536"/>
        <w:tab w:val="right" w:pos="9072"/>
      </w:tabs>
    </w:pPr>
  </w:style>
  <w:style w:type="character" w:styleId="Seitenzahl">
    <w:name w:val="page number"/>
    <w:basedOn w:val="Absatz-Standardschriftart"/>
    <w:rsid w:val="007E045E"/>
  </w:style>
  <w:style w:type="table" w:styleId="Tabellenraster">
    <w:name w:val="Table Grid"/>
    <w:basedOn w:val="NormaleTabelle"/>
    <w:rsid w:val="00FB0E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semiHidden/>
    <w:rsid w:val="005E0AC1"/>
    <w:rPr>
      <w:sz w:val="20"/>
      <w:szCs w:val="20"/>
    </w:rPr>
  </w:style>
  <w:style w:type="character" w:styleId="Funotenzeichen">
    <w:name w:val="footnote reference"/>
    <w:semiHidden/>
    <w:rsid w:val="005E0AC1"/>
    <w:rPr>
      <w:vertAlign w:val="superscript"/>
    </w:rPr>
  </w:style>
  <w:style w:type="paragraph" w:styleId="Sprechblasentext">
    <w:name w:val="Balloon Text"/>
    <w:basedOn w:val="Standard"/>
    <w:semiHidden/>
    <w:rsid w:val="00F35A89"/>
    <w:rPr>
      <w:rFonts w:ascii="Tahoma" w:hAnsi="Tahoma" w:cs="Tahoma"/>
      <w:sz w:val="16"/>
      <w:szCs w:val="16"/>
    </w:rPr>
  </w:style>
  <w:style w:type="paragraph" w:styleId="Dokumentstruktur">
    <w:name w:val="Document Map"/>
    <w:basedOn w:val="Standard"/>
    <w:semiHidden/>
    <w:rsid w:val="00111E82"/>
    <w:pPr>
      <w:shd w:val="clear" w:color="auto" w:fill="000080"/>
    </w:pPr>
    <w:rPr>
      <w:rFonts w:ascii="Tahoma" w:hAnsi="Tahoma" w:cs="Tahoma"/>
      <w:sz w:val="20"/>
      <w:szCs w:val="20"/>
    </w:rPr>
  </w:style>
  <w:style w:type="table" w:customStyle="1" w:styleId="TableGrid">
    <w:name w:val="TableGrid"/>
    <w:rsid w:val="00A03F05"/>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I:\Hanser\Pr&#252;fungsabteilung\Pr&#252;fungsprotokoll3.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A296D-B1C3-42CF-8B19-9A5715E50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Prüfungsprotokoll3.dot</Template>
  <TotalTime>0</TotalTime>
  <Pages>15</Pages>
  <Words>2434</Words>
  <Characters>15339</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Prüfungsbezeichnung + Ausmaß</vt:lpstr>
    </vt:vector>
  </TitlesOfParts>
  <Company>Universität Innsbruck</Company>
  <LinksUpToDate>false</LinksUpToDate>
  <CharactersWithSpaces>17738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Prüfungsbezeichnung + Ausmaß</dc:title>
  <dc:subject/>
  <dc:creator>ZID</dc:creator>
  <cp:keywords/>
  <cp:lastModifiedBy>Tratter, Magdalena</cp:lastModifiedBy>
  <cp:revision>2</cp:revision>
  <cp:lastPrinted>2019-08-19T14:10:00Z</cp:lastPrinted>
  <dcterms:created xsi:type="dcterms:W3CDTF">2024-08-29T06:26:00Z</dcterms:created>
  <dcterms:modified xsi:type="dcterms:W3CDTF">2024-08-29T06:26:00Z</dcterms:modified>
</cp:coreProperties>
</file>